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CDB" w:rsidRDefault="009E2CDB" w:rsidP="009E2CDB">
      <w:pPr>
        <w:pStyle w:val="libTitr1"/>
      </w:pPr>
      <w:bookmarkStart w:id="0" w:name="_Toc419558212"/>
      <w:r>
        <w:rPr>
          <w:rFonts w:hint="cs"/>
          <w:cs/>
        </w:rPr>
        <w:t>ख़ुरूजे</w:t>
      </w:r>
      <w:r>
        <w:rPr>
          <w:cs/>
        </w:rPr>
        <w:t xml:space="preserve"> </w:t>
      </w:r>
      <w:r>
        <w:rPr>
          <w:rFonts w:hint="cs"/>
          <w:cs/>
        </w:rPr>
        <w:t>मुख़्तार</w:t>
      </w:r>
      <w:bookmarkEnd w:id="0"/>
    </w:p>
    <w:p w:rsidR="009E2CDB" w:rsidRPr="008D505E" w:rsidRDefault="009E2CDB" w:rsidP="009E2CDB">
      <w:pPr>
        <w:pStyle w:val="libTitr2"/>
      </w:pPr>
      <w:r>
        <w:rPr>
          <w:rFonts w:hint="cs"/>
          <w:cs/>
          <w:lang w:bidi="hi-IN"/>
        </w:rPr>
        <w:t>लेखकः</w:t>
      </w:r>
      <w:r w:rsidRPr="008D505E">
        <w:rPr>
          <w:rFonts w:hint="cs"/>
          <w:cs/>
          <w:lang w:bidi="hi-IN"/>
        </w:rPr>
        <w:t>सैय्यद</w:t>
      </w:r>
      <w:r w:rsidRPr="008D505E">
        <w:rPr>
          <w:cs/>
          <w:lang w:bidi="hi-IN"/>
        </w:rPr>
        <w:t xml:space="preserve"> </w:t>
      </w:r>
      <w:r w:rsidRPr="008D505E">
        <w:rPr>
          <w:rFonts w:hint="cs"/>
          <w:cs/>
          <w:lang w:bidi="hi-IN"/>
        </w:rPr>
        <w:t>मोहम्मद</w:t>
      </w:r>
      <w:r w:rsidRPr="008D505E">
        <w:rPr>
          <w:cs/>
          <w:lang w:bidi="hi-IN"/>
        </w:rPr>
        <w:t xml:space="preserve"> </w:t>
      </w:r>
      <w:r w:rsidRPr="008D505E">
        <w:rPr>
          <w:rFonts w:hint="cs"/>
          <w:cs/>
          <w:lang w:bidi="hi-IN"/>
        </w:rPr>
        <w:t>अली</w:t>
      </w:r>
      <w:r w:rsidRPr="008D505E">
        <w:rPr>
          <w:cs/>
          <w:lang w:bidi="hi-IN"/>
        </w:rPr>
        <w:t xml:space="preserve"> </w:t>
      </w:r>
      <w:r w:rsidRPr="008D505E">
        <w:rPr>
          <w:rFonts w:hint="cs"/>
          <w:cs/>
          <w:lang w:bidi="hi-IN"/>
        </w:rPr>
        <w:t>अफ़ज़ई</w:t>
      </w:r>
    </w:p>
    <w:p w:rsidR="009E2CDB" w:rsidRDefault="009E2CDB" w:rsidP="009E2CDB">
      <w:pPr>
        <w:pStyle w:val="libCenterBold1"/>
        <w:rPr>
          <w:rFonts w:hint="cs"/>
          <w:lang w:bidi="hi-IN"/>
        </w:rPr>
      </w:pPr>
      <w:r>
        <w:rPr>
          <w:rFonts w:hint="cs"/>
          <w:cs/>
          <w:lang w:bidi="hi-IN"/>
        </w:rPr>
        <w:t>मुतरजिमः</w:t>
      </w:r>
      <w:r w:rsidRPr="008D505E">
        <w:rPr>
          <w:rFonts w:hint="cs"/>
          <w:cs/>
          <w:lang w:bidi="hi-IN"/>
        </w:rPr>
        <w:t>मौलाना</w:t>
      </w:r>
      <w:r w:rsidRPr="008D505E">
        <w:rPr>
          <w:cs/>
          <w:lang w:bidi="hi-IN"/>
        </w:rPr>
        <w:t xml:space="preserve"> </w:t>
      </w:r>
      <w:r w:rsidRPr="008D505E">
        <w:rPr>
          <w:rFonts w:hint="cs"/>
          <w:cs/>
          <w:lang w:bidi="hi-IN"/>
        </w:rPr>
        <w:t>सैय्यद</w:t>
      </w:r>
      <w:r w:rsidRPr="008D505E">
        <w:rPr>
          <w:cs/>
          <w:lang w:bidi="hi-IN"/>
        </w:rPr>
        <w:t xml:space="preserve"> </w:t>
      </w:r>
      <w:r w:rsidRPr="008D505E">
        <w:rPr>
          <w:rFonts w:hint="cs"/>
          <w:cs/>
          <w:lang w:bidi="hi-IN"/>
        </w:rPr>
        <w:t>अली</w:t>
      </w:r>
      <w:r w:rsidRPr="008D505E">
        <w:rPr>
          <w:cs/>
          <w:lang w:bidi="hi-IN"/>
        </w:rPr>
        <w:t xml:space="preserve"> </w:t>
      </w:r>
      <w:r w:rsidRPr="008D505E">
        <w:rPr>
          <w:rFonts w:hint="cs"/>
          <w:cs/>
          <w:lang w:bidi="hi-IN"/>
        </w:rPr>
        <w:t>हसन</w:t>
      </w:r>
      <w:r w:rsidRPr="008D505E">
        <w:rPr>
          <w:cs/>
          <w:lang w:bidi="hi-IN"/>
        </w:rPr>
        <w:t xml:space="preserve"> </w:t>
      </w:r>
      <w:r w:rsidRPr="008D505E">
        <w:rPr>
          <w:rFonts w:hint="cs"/>
          <w:cs/>
          <w:lang w:bidi="hi-IN"/>
        </w:rPr>
        <w:t>अख़तर</w:t>
      </w:r>
      <w:r w:rsidRPr="008D505E">
        <w:rPr>
          <w:cs/>
          <w:lang w:bidi="hi-IN"/>
        </w:rPr>
        <w:t xml:space="preserve"> </w:t>
      </w:r>
      <w:r w:rsidRPr="008D505E">
        <w:rPr>
          <w:rFonts w:hint="cs"/>
          <w:cs/>
          <w:lang w:bidi="hi-IN"/>
        </w:rPr>
        <w:t>अमरोहवी</w:t>
      </w:r>
    </w:p>
    <w:p w:rsidR="009E2CDB" w:rsidRDefault="009E2CDB" w:rsidP="009E2CDB">
      <w:pPr>
        <w:pStyle w:val="libNotice"/>
        <w:rPr>
          <w:rFonts w:hint="cs"/>
          <w:lang w:bidi="hi-IN"/>
        </w:rPr>
      </w:pPr>
      <w:r w:rsidRPr="009E2CDB">
        <w:rPr>
          <w:rFonts w:hint="cs"/>
          <w:cs/>
        </w:rPr>
        <w:t>नोटः</w:t>
      </w:r>
      <w:r w:rsidRPr="009E2CDB">
        <w:rPr>
          <w:cs/>
        </w:rPr>
        <w:t xml:space="preserve"> </w:t>
      </w:r>
      <w:r w:rsidRPr="009E2CDB">
        <w:rPr>
          <w:rFonts w:hint="cs"/>
          <w:cs/>
        </w:rPr>
        <w:t>ये</w:t>
      </w:r>
      <w:r w:rsidRPr="009E2CDB">
        <w:rPr>
          <w:cs/>
        </w:rPr>
        <w:t xml:space="preserve"> </w:t>
      </w:r>
      <w:r w:rsidRPr="009E2CDB">
        <w:rPr>
          <w:rFonts w:hint="cs"/>
          <w:cs/>
        </w:rPr>
        <w:t>किताब</w:t>
      </w:r>
      <w:r w:rsidRPr="009E2CDB">
        <w:rPr>
          <w:cs/>
        </w:rPr>
        <w:t xml:space="preserve"> </w:t>
      </w:r>
      <w:r w:rsidRPr="009E2CDB">
        <w:rPr>
          <w:rFonts w:hint="cs"/>
          <w:cs/>
        </w:rPr>
        <w:t>अलहसनैन</w:t>
      </w:r>
      <w:r w:rsidRPr="009E2CDB">
        <w:rPr>
          <w:cs/>
        </w:rPr>
        <w:t xml:space="preserve"> </w:t>
      </w:r>
      <w:r w:rsidRPr="009E2CDB">
        <w:rPr>
          <w:rFonts w:hint="cs"/>
          <w:cs/>
        </w:rPr>
        <w:t>इस्लामी</w:t>
      </w:r>
      <w:r w:rsidRPr="009E2CDB">
        <w:rPr>
          <w:cs/>
        </w:rPr>
        <w:t xml:space="preserve"> </w:t>
      </w:r>
      <w:r w:rsidRPr="009E2CDB">
        <w:rPr>
          <w:rFonts w:hint="cs"/>
          <w:cs/>
        </w:rPr>
        <w:t>नेटवर्क</w:t>
      </w:r>
      <w:r w:rsidRPr="009E2CDB">
        <w:rPr>
          <w:cs/>
        </w:rPr>
        <w:t xml:space="preserve"> </w:t>
      </w:r>
      <w:r w:rsidRPr="009E2CDB">
        <w:rPr>
          <w:rFonts w:hint="cs"/>
          <w:cs/>
        </w:rPr>
        <w:t>के</w:t>
      </w:r>
      <w:r w:rsidRPr="009E2CDB">
        <w:rPr>
          <w:cs/>
        </w:rPr>
        <w:t xml:space="preserve"> </w:t>
      </w:r>
      <w:r w:rsidRPr="009E2CDB">
        <w:rPr>
          <w:rFonts w:hint="cs"/>
          <w:cs/>
        </w:rPr>
        <w:t>ज़रीऐ</w:t>
      </w:r>
      <w:r w:rsidRPr="009E2CDB">
        <w:rPr>
          <w:cs/>
        </w:rPr>
        <w:t xml:space="preserve"> </w:t>
      </w:r>
      <w:r w:rsidRPr="009E2CDB">
        <w:rPr>
          <w:rFonts w:hint="cs"/>
          <w:cs/>
        </w:rPr>
        <w:t>अपने</w:t>
      </w:r>
      <w:r w:rsidRPr="009E2CDB">
        <w:rPr>
          <w:cs/>
        </w:rPr>
        <w:t xml:space="preserve"> </w:t>
      </w:r>
      <w:r w:rsidRPr="009E2CDB">
        <w:rPr>
          <w:rFonts w:hint="cs"/>
          <w:cs/>
        </w:rPr>
        <w:t>पाठको</w:t>
      </w:r>
      <w:r w:rsidRPr="009E2CDB">
        <w:rPr>
          <w:cs/>
        </w:rPr>
        <w:t xml:space="preserve"> </w:t>
      </w:r>
      <w:r w:rsidRPr="009E2CDB">
        <w:rPr>
          <w:rFonts w:hint="cs"/>
          <w:cs/>
        </w:rPr>
        <w:t>के</w:t>
      </w:r>
      <w:r w:rsidRPr="009E2CDB">
        <w:rPr>
          <w:cs/>
        </w:rPr>
        <w:t xml:space="preserve"> </w:t>
      </w:r>
      <w:r w:rsidRPr="009E2CDB">
        <w:rPr>
          <w:rFonts w:hint="cs"/>
          <w:cs/>
        </w:rPr>
        <w:t>लिऐ</w:t>
      </w:r>
      <w:r w:rsidRPr="009E2CDB">
        <w:rPr>
          <w:cs/>
        </w:rPr>
        <w:t xml:space="preserve"> </w:t>
      </w:r>
      <w:r w:rsidRPr="009E2CDB">
        <w:rPr>
          <w:rFonts w:hint="cs"/>
          <w:cs/>
        </w:rPr>
        <w:t>टाइप</w:t>
      </w:r>
      <w:r w:rsidRPr="009E2CDB">
        <w:rPr>
          <w:cs/>
        </w:rPr>
        <w:t xml:space="preserve"> </w:t>
      </w:r>
      <w:r w:rsidRPr="009E2CDB">
        <w:rPr>
          <w:rFonts w:hint="cs"/>
          <w:cs/>
        </w:rPr>
        <w:t>कराई</w:t>
      </w:r>
      <w:r w:rsidRPr="009E2CDB">
        <w:rPr>
          <w:cs/>
        </w:rPr>
        <w:t xml:space="preserve"> </w:t>
      </w:r>
      <w:r w:rsidRPr="009E2CDB">
        <w:rPr>
          <w:rFonts w:hint="cs"/>
          <w:cs/>
        </w:rPr>
        <w:t>गई</w:t>
      </w:r>
      <w:r w:rsidRPr="009E2CDB">
        <w:rPr>
          <w:cs/>
        </w:rPr>
        <w:t xml:space="preserve"> </w:t>
      </w:r>
      <w:r w:rsidRPr="009E2CDB">
        <w:rPr>
          <w:rFonts w:hint="cs"/>
          <w:cs/>
        </w:rPr>
        <w:t>है</w:t>
      </w:r>
      <w:r w:rsidRPr="009E2CDB">
        <w:rPr>
          <w:cs/>
        </w:rPr>
        <w:t xml:space="preserve"> </w:t>
      </w:r>
      <w:r w:rsidRPr="009E2CDB">
        <w:rPr>
          <w:rFonts w:hint="cs"/>
          <w:cs/>
        </w:rPr>
        <w:t>और</w:t>
      </w:r>
      <w:r w:rsidRPr="009E2CDB">
        <w:rPr>
          <w:cs/>
        </w:rPr>
        <w:t xml:space="preserve"> </w:t>
      </w:r>
      <w:r w:rsidRPr="009E2CDB">
        <w:rPr>
          <w:rFonts w:hint="cs"/>
          <w:cs/>
        </w:rPr>
        <w:t>इस</w:t>
      </w:r>
      <w:r w:rsidRPr="009E2CDB">
        <w:rPr>
          <w:cs/>
        </w:rPr>
        <w:t xml:space="preserve"> </w:t>
      </w:r>
      <w:r w:rsidRPr="009E2CDB">
        <w:rPr>
          <w:rFonts w:hint="cs"/>
          <w:cs/>
        </w:rPr>
        <w:t>किताब</w:t>
      </w:r>
      <w:r w:rsidRPr="009E2CDB">
        <w:rPr>
          <w:cs/>
        </w:rPr>
        <w:t xml:space="preserve"> </w:t>
      </w:r>
      <w:r w:rsidRPr="009E2CDB">
        <w:rPr>
          <w:rFonts w:hint="cs"/>
          <w:cs/>
        </w:rPr>
        <w:t>मे</w:t>
      </w:r>
      <w:r w:rsidRPr="009E2CDB">
        <w:rPr>
          <w:cs/>
        </w:rPr>
        <w:t xml:space="preserve"> </w:t>
      </w:r>
      <w:r w:rsidRPr="009E2CDB">
        <w:rPr>
          <w:rFonts w:hint="cs"/>
          <w:cs/>
        </w:rPr>
        <w:t>टाइप</w:t>
      </w:r>
      <w:r w:rsidRPr="009E2CDB">
        <w:rPr>
          <w:cs/>
        </w:rPr>
        <w:t xml:space="preserve"> </w:t>
      </w:r>
      <w:r w:rsidRPr="009E2CDB">
        <w:rPr>
          <w:rFonts w:hint="cs"/>
          <w:cs/>
        </w:rPr>
        <w:t>वग़ैरा</w:t>
      </w:r>
      <w:r w:rsidRPr="009E2CDB">
        <w:rPr>
          <w:cs/>
        </w:rPr>
        <w:t xml:space="preserve"> </w:t>
      </w:r>
      <w:r w:rsidRPr="009E2CDB">
        <w:rPr>
          <w:rFonts w:hint="cs"/>
          <w:cs/>
        </w:rPr>
        <w:t>की</w:t>
      </w:r>
      <w:r w:rsidRPr="009E2CDB">
        <w:rPr>
          <w:cs/>
        </w:rPr>
        <w:t xml:space="preserve"> </w:t>
      </w:r>
      <w:r w:rsidRPr="009E2CDB">
        <w:rPr>
          <w:rFonts w:hint="cs"/>
          <w:cs/>
        </w:rPr>
        <w:t>ग़लतीयो</w:t>
      </w:r>
      <w:r w:rsidRPr="009E2CDB">
        <w:rPr>
          <w:cs/>
        </w:rPr>
        <w:t xml:space="preserve"> </w:t>
      </w:r>
      <w:r w:rsidRPr="009E2CDB">
        <w:rPr>
          <w:rFonts w:hint="cs"/>
          <w:cs/>
        </w:rPr>
        <w:t>पर</w:t>
      </w:r>
      <w:r w:rsidRPr="009E2CDB">
        <w:rPr>
          <w:cs/>
        </w:rPr>
        <w:t xml:space="preserve"> </w:t>
      </w:r>
      <w:r w:rsidRPr="009E2CDB">
        <w:rPr>
          <w:rFonts w:hint="cs"/>
          <w:cs/>
        </w:rPr>
        <w:t>काम</w:t>
      </w:r>
      <w:r w:rsidRPr="009E2CDB">
        <w:rPr>
          <w:cs/>
        </w:rPr>
        <w:t xml:space="preserve"> </w:t>
      </w:r>
      <w:r w:rsidRPr="009E2CDB">
        <w:rPr>
          <w:rFonts w:hint="cs"/>
          <w:cs/>
        </w:rPr>
        <w:t>किया</w:t>
      </w:r>
      <w:r w:rsidRPr="009E2CDB">
        <w:rPr>
          <w:cs/>
        </w:rPr>
        <w:t xml:space="preserve"> </w:t>
      </w:r>
      <w:r w:rsidRPr="009E2CDB">
        <w:rPr>
          <w:rFonts w:hint="cs"/>
          <w:cs/>
        </w:rPr>
        <w:t>गया</w:t>
      </w:r>
      <w:r w:rsidRPr="009E2CDB">
        <w:rPr>
          <w:cs/>
        </w:rPr>
        <w:t xml:space="preserve"> </w:t>
      </w:r>
      <w:r w:rsidRPr="009E2CDB">
        <w:rPr>
          <w:rFonts w:hint="cs"/>
          <w:cs/>
        </w:rPr>
        <w:t>है।</w:t>
      </w:r>
    </w:p>
    <w:p w:rsidR="009E2CDB" w:rsidRPr="009E2CDB" w:rsidRDefault="009E2CDB" w:rsidP="009E2CDB">
      <w:pPr>
        <w:pStyle w:val="libNotice"/>
        <w:rPr>
          <w:lang w:bidi="hi-IN"/>
        </w:rPr>
      </w:pPr>
      <w:r>
        <w:rPr>
          <w:lang w:bidi="hi-IN"/>
        </w:rPr>
        <w:t>Alhassanain.org/hindi</w:t>
      </w:r>
    </w:p>
    <w:p w:rsidR="009E2CDB" w:rsidRDefault="009E2CDB">
      <w:pPr>
        <w:spacing w:after="0" w:line="240" w:lineRule="auto"/>
        <w:rPr>
          <w:rFonts w:ascii="Mangal" w:eastAsia="Times New Roman" w:hAnsi="Mangal" w:cs="Mangal"/>
          <w:b/>
          <w:bCs/>
          <w:color w:val="000000"/>
        </w:rPr>
      </w:pPr>
      <w:r>
        <w:br w:type="page"/>
      </w:r>
    </w:p>
    <w:p w:rsidR="009E2CDB" w:rsidRPr="009E2CDB" w:rsidRDefault="009E2CDB" w:rsidP="009E2CDB">
      <w:pPr>
        <w:pStyle w:val="libBold1"/>
        <w:rPr>
          <w:rFonts w:hint="cs"/>
          <w:cs/>
          <w:lang w:bidi="hi-IN"/>
        </w:rPr>
      </w:pPr>
      <w:r>
        <w:rPr>
          <w:rFonts w:hint="cs"/>
          <w:cs/>
          <w:lang w:bidi="hi-IN"/>
        </w:rPr>
        <w:lastRenderedPageBreak/>
        <w:t>इंतेसाब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कलामे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रब्बानी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एलान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>-</w:t>
      </w:r>
    </w:p>
    <w:p w:rsidR="009E2CDB" w:rsidRDefault="009E2CDB" w:rsidP="009E2CDB">
      <w:pPr>
        <w:pStyle w:val="libNormal"/>
      </w:pPr>
      <w:r>
        <w:t>"</w:t>
      </w:r>
      <w:r>
        <w:rPr>
          <w:rFonts w:hint="cs"/>
          <w:cs/>
          <w:lang w:bidi="hi-IN"/>
        </w:rPr>
        <w:t>जिन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ज़ुल्म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अन्क़रीब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मालूम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किस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जगह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लौटाए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गे</w:t>
      </w:r>
      <w:r>
        <w:rPr>
          <w:cs/>
          <w:lang w:bidi="hi-IN"/>
        </w:rPr>
        <w:t xml:space="preserve"> " (</w:t>
      </w:r>
      <w:r>
        <w:rPr>
          <w:rFonts w:hint="cs"/>
          <w:cs/>
          <w:lang w:bidi="hi-IN"/>
        </w:rPr>
        <w:t>प</w:t>
      </w:r>
      <w:r>
        <w:rPr>
          <w:cs/>
          <w:lang w:bidi="hi-IN"/>
        </w:rPr>
        <w:t>.</w:t>
      </w:r>
      <w:r>
        <w:t xml:space="preserve">19, </w:t>
      </w:r>
      <w:r>
        <w:rPr>
          <w:rFonts w:hint="cs"/>
          <w:cs/>
          <w:lang w:bidi="hi-IN"/>
        </w:rPr>
        <w:t>आयत</w:t>
      </w:r>
      <w:r>
        <w:rPr>
          <w:cs/>
          <w:lang w:bidi="hi-IN"/>
        </w:rPr>
        <w:t xml:space="preserve"> </w:t>
      </w:r>
      <w:r>
        <w:t>227)</w:t>
      </w:r>
    </w:p>
    <w:p w:rsidR="009E2CDB" w:rsidRDefault="009E2CDB" w:rsidP="009E2CDB">
      <w:pPr>
        <w:pStyle w:val="libNormal"/>
      </w:pPr>
    </w:p>
    <w:p w:rsidR="009E2CDB" w:rsidRDefault="009E2CDB" w:rsidP="009E2CDB">
      <w:pPr>
        <w:pStyle w:val="libBold1"/>
      </w:pPr>
      <w:bookmarkStart w:id="1" w:name="_Toc419558214"/>
      <w:r>
        <w:rPr>
          <w:rFonts w:hint="cs"/>
          <w:cs/>
          <w:lang w:bidi="hi-IN"/>
        </w:rPr>
        <w:t>इरशादे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रब्बानी</w:t>
      </w:r>
      <w:bookmarkEnd w:id="1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वला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तह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सबन्नल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लज़ीना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क़ोतेलु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सबी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लिल्लाहे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अमवातन</w:t>
      </w:r>
      <w:r>
        <w:rPr>
          <w:cs/>
          <w:lang w:bidi="hi-IN"/>
        </w:rPr>
        <w:t xml:space="preserve">. </w:t>
      </w:r>
      <w:r>
        <w:rPr>
          <w:rFonts w:hint="cs"/>
          <w:cs/>
          <w:lang w:bidi="hi-IN"/>
        </w:rPr>
        <w:t>बल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अहयाउन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रब्बे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हिम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यर्ज़क़ून</w:t>
      </w:r>
      <w:r>
        <w:rPr>
          <w:cs/>
          <w:lang w:bidi="hi-IN"/>
        </w:rPr>
        <w:t>. (</w:t>
      </w:r>
      <w:r>
        <w:rPr>
          <w:rFonts w:hint="cs"/>
          <w:cs/>
          <w:lang w:bidi="hi-IN"/>
        </w:rPr>
        <w:t>सूरा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इमरान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आयत</w:t>
      </w:r>
      <w:r>
        <w:rPr>
          <w:cs/>
          <w:lang w:bidi="hi-IN"/>
        </w:rPr>
        <w:t xml:space="preserve"> </w:t>
      </w:r>
      <w:r>
        <w:t>169)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तर्जुमाः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हर्गिज़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मुर्दा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समझना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बल्कि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जीते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जागते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मौजूद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t xml:space="preserve">,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परवरदिगार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रोज़ी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</w:p>
    <w:p w:rsidR="009E2CDB" w:rsidRDefault="009E2CDB" w:rsidP="009E2CDB">
      <w:pPr>
        <w:pStyle w:val="libNormal"/>
      </w:pPr>
    </w:p>
    <w:p w:rsidR="009E2CDB" w:rsidRDefault="009E2CDB" w:rsidP="009E2CDB">
      <w:pPr>
        <w:pStyle w:val="libBold1"/>
      </w:pPr>
      <w:bookmarkStart w:id="2" w:name="_Toc419558215"/>
      <w:r>
        <w:rPr>
          <w:rFonts w:hint="cs"/>
          <w:cs/>
          <w:lang w:bidi="hi-IN"/>
        </w:rPr>
        <w:t>इरशादे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इमामत</w:t>
      </w:r>
      <w:bookmarkEnd w:id="2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अगर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सियाह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ग़ुलाम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अहलेबैत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दिफ़ाअ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खड़ा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हक़्क़े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क़ुरआन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हक़्क़े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अहलेबैत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ग़ासिबो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पंजे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निकालना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शख़्स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शख़्स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मदद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वाजिब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इमामे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ज़ैनुल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आबेदीन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>)</w:t>
      </w:r>
    </w:p>
    <w:p w:rsidR="009E2CDB" w:rsidRDefault="009E2CDB" w:rsidP="009E2CDB">
      <w:pPr>
        <w:pStyle w:val="libNormal"/>
      </w:pPr>
    </w:p>
    <w:p w:rsidR="009E2CDB" w:rsidRDefault="009E2CDB" w:rsidP="009E2CDB">
      <w:pPr>
        <w:pStyle w:val="Heading1"/>
      </w:pPr>
      <w:bookmarkStart w:id="3" w:name="_Toc419558216"/>
      <w:bookmarkStart w:id="4" w:name="_Toc473593415"/>
      <w:r>
        <w:rPr>
          <w:rFonts w:hint="cs"/>
          <w:cs/>
          <w:lang w:bidi="hi-IN"/>
        </w:rPr>
        <w:lastRenderedPageBreak/>
        <w:t>अर्ज़े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नाशिर</w:t>
      </w:r>
      <w:bookmarkEnd w:id="3"/>
      <w:bookmarkEnd w:id="4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यज़ीद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शरीक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t xml:space="preserve">, </w:t>
      </w:r>
      <w:r>
        <w:rPr>
          <w:rFonts w:hint="cs"/>
          <w:cs/>
          <w:lang w:bidi="hi-IN"/>
        </w:rPr>
        <w:t>उनमें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शायद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बचा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मौत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दुनिया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इबरतनाक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अज़ाब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मुब्तिला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चहरा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मस्ख़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रूख़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सियाही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दौड़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गई</w:t>
      </w:r>
      <w:r>
        <w:t xml:space="preserve">,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प्यास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तड़प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तड़प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t xml:space="preserve">, </w:t>
      </w:r>
      <w:r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ज़बान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मुंह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गई</w:t>
      </w:r>
      <w:r>
        <w:t xml:space="preserve">,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इन्तेहाई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भयानक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अन्जाम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तख़्त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महरूम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सियाह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आमाल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जहन्नम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रसीद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सिब्ते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जौज़ी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बूढ़ा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आदमी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शरीक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दफ़अ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तन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नाबीना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अंधा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दरयाफ़्त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पैग़म्बरे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मुहम्मद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मुस्तुफ़ा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स</w:t>
      </w:r>
      <w:r>
        <w:t xml:space="preserve">0)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आस्तीन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चढ़ाये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तलवार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चमढ़े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फ़र्श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फ़र्श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क़ातिलाने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आदमियों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लाशें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ज़िबह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पड़ी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ललकारा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सलाई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आँख़ों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फेर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</w:t>
      </w:r>
      <w:r>
        <w:t xml:space="preserve">,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सुबह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उठा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अंधा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lastRenderedPageBreak/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जौज़ी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नक़्ल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शख़्स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मुबारक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घोड़े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गर्दन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लटकाया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मुँह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मिस्ल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तारकोल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ख़ूबसूरतों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तुम्हारा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सुर्ख़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सफ़ैद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तुम्हे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t xml:space="preserve">, </w:t>
      </w:r>
      <w:r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घोड़े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गर्दन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लटकाया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हालत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सोता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आदमी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बाज़ू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पकड़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दहकती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क़रीब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डाल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झुलसा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शख़्स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हालत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चन्द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जौज़ी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सद्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रवायत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उन्होंने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शख़्स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दावत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वक़्ते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तआम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ज़िक्र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छिड़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शरीक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जल्द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दुनिया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शख़्स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तमस्ख़ुराना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अन्दाज़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बिल्कुल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ग़लत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शरीक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बिगड़ा</w:t>
      </w:r>
      <w:r>
        <w:t xml:space="preserve">,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शख़्स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दावत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चिराग़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बत्ती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दुरूस्त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वक़्त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कपड़ों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भुन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सद्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शख़्स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कोयला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मशहूर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रवायत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शख़्स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पीने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प्यास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मुसल्लत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क़द्र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पीता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प्यास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बढ़ती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पीते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पीते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पेट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प्यास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बुझ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सकी।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ख़ुद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यज़ीद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अन्जाम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लम्हा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सुकून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चैन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मयस्सर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इस्लामी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ममालिक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शोहदा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मुतालबा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बग़ावते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शुरू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ज़िन्दगी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आठ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रवायत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मुताबिक़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ज़्यादा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दुनिया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ज़लील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रूसवा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ज़िल्लत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हलाक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ग़रज़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मज़लूम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क़ातिलों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इन्तेक़ामन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आफ़ते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अर्ज़ी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अज़ाब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सिलसिला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वाक़ेआ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पाँचवे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बरस</w:t>
      </w:r>
      <w:r>
        <w:rPr>
          <w:cs/>
          <w:lang w:bidi="hi-IN"/>
        </w:rPr>
        <w:t xml:space="preserve"> </w:t>
      </w:r>
      <w:r>
        <w:t>66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हि</w:t>
      </w:r>
      <w:r>
        <w:t>0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क़ातिलाने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क़सास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इरादा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अक्सरियत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थोड़े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अर्से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क़ुव्वत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ताक़त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हासिल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इराक़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तल्लुत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चुनाँचे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इक़्तेदार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हासिल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उन्होंने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एलान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क़ातिलाने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एलान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क़ातिलाने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तफ़्तीश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शुरू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गिरफ़्तारी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मौत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घाट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दिन</w:t>
      </w:r>
      <w:r>
        <w:rPr>
          <w:cs/>
          <w:lang w:bidi="hi-IN"/>
        </w:rPr>
        <w:t xml:space="preserve"> </w:t>
      </w:r>
      <w:r>
        <w:t>248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आदमियों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शरीक़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आम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क़ातिलों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मौत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घाट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अफ़राद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तलाश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गिरफ़्तारी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शुरू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अमरौ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हज्जाजे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ज़ुबैदी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गर्मी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शिद्दत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प्यास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बेहोश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पड़ा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तेग़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शिम्र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मलऊन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नजीस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कुत्तों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डाल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असीरे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जहती</w:t>
      </w:r>
      <w:r>
        <w:t xml:space="preserve">, </w:t>
      </w:r>
      <w:r>
        <w:rPr>
          <w:rFonts w:hint="cs"/>
          <w:cs/>
          <w:lang w:bidi="hi-IN"/>
        </w:rPr>
        <w:t>मालिक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बशीर</w:t>
      </w:r>
      <w:r>
        <w:t xml:space="preserve">, </w:t>
      </w:r>
      <w:r>
        <w:rPr>
          <w:rFonts w:hint="cs"/>
          <w:cs/>
          <w:lang w:bidi="hi-IN"/>
        </w:rPr>
        <w:t>जमल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मालिक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मुहासिरा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उन्होंने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दर्ख़ास्त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t xml:space="preserve">, </w:t>
      </w:r>
      <w:r>
        <w:rPr>
          <w:rFonts w:hint="cs"/>
          <w:cs/>
          <w:lang w:bidi="hi-IN"/>
        </w:rPr>
        <w:t>ज़ालिमों</w:t>
      </w:r>
      <w:r>
        <w:rPr>
          <w:cs/>
          <w:lang w:bidi="hi-IN"/>
        </w:rPr>
        <w:t xml:space="preserve">! </w:t>
      </w:r>
      <w:r>
        <w:rPr>
          <w:rFonts w:hint="cs"/>
          <w:cs/>
          <w:lang w:bidi="hi-IN"/>
        </w:rPr>
        <w:t>तुमने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नवासा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कैसे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चुनाँचे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घाट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मालिक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बशीर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अमामा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दोनो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पाँव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धूप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डाल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तड़प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तड़प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जहन्नम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वासिल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उसमान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खालिद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बशीर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शुमीत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अक़ील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मुआवेनत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</w:t>
      </w:r>
      <w:r>
        <w:t xml:space="preserve">, </w:t>
      </w:r>
      <w:r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उमरे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मलऊन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लड़के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हफ़्स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दरबार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बुलाकर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बैठाया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दरबार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हफ़्स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? </w:t>
      </w:r>
      <w:r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t xml:space="preserve">, </w:t>
      </w:r>
      <w:r>
        <w:rPr>
          <w:rFonts w:hint="cs"/>
          <w:cs/>
          <w:lang w:bidi="hi-IN"/>
        </w:rPr>
        <w:t>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ज़िन्दगी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अज़ीज़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चुनाँचे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कलमात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t xml:space="preserve">, </w:t>
      </w:r>
      <w:r>
        <w:rPr>
          <w:rFonts w:hint="cs"/>
          <w:cs/>
          <w:lang w:bidi="hi-IN"/>
        </w:rPr>
        <w:t>क़त्ले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बदला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बेटे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हफ़्स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अकबर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खून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बदला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बराबरी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क़सम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चौथाई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अरबों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उगँली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बदला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ज़ालिमों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अँगुश्तरी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हकीम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तुफ़ैल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बदन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छलनी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मलऊन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सीने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सनान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हुर्मुला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काहिले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इबरतनाक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अन्जाम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तारीख़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नज़रों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पोशीदा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ग़रज़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क़ातिलाने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इबरतनाक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अन्जाम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नज़र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बेसाख़्ता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ज़बान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क़ुर्आनी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</w:p>
    <w:p w:rsidR="009E2CDB" w:rsidRDefault="009E2CDB" w:rsidP="009E2CDB">
      <w:pPr>
        <w:pStyle w:val="libNormal"/>
      </w:pPr>
      <w:r>
        <w:t>"</w:t>
      </w:r>
      <w:r>
        <w:rPr>
          <w:rFonts w:hint="cs"/>
          <w:cs/>
          <w:lang w:bidi="hi-IN"/>
        </w:rPr>
        <w:t>क्रज़ालेकर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अज़ाबो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अज़ाबुल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आख़ेरते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अकबरो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लौ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कानू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यअ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ला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मून</w:t>
      </w:r>
      <w:r>
        <w:rPr>
          <w:cs/>
          <w:lang w:bidi="hi-IN"/>
        </w:rPr>
        <w:t>"</w:t>
      </w:r>
    </w:p>
    <w:p w:rsidR="009E2CDB" w:rsidRDefault="009E2CDB" w:rsidP="009E2CDB">
      <w:pPr>
        <w:pStyle w:val="libNormal"/>
      </w:pPr>
      <w:r>
        <w:t>"</w:t>
      </w:r>
      <w:r>
        <w:rPr>
          <w:rFonts w:hint="cs"/>
          <w:cs/>
          <w:lang w:bidi="hi-IN"/>
        </w:rPr>
        <w:t>अज़ाब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आख़ेरत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अज़ाब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बड़ा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काश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समझ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लेते</w:t>
      </w:r>
      <w:r>
        <w:rPr>
          <w:cs/>
          <w:lang w:bidi="hi-IN"/>
        </w:rPr>
        <w:t xml:space="preserve">" </w:t>
      </w:r>
      <w:r>
        <w:rPr>
          <w:rFonts w:hint="cs"/>
          <w:cs/>
          <w:lang w:bidi="hi-IN"/>
        </w:rPr>
        <w:t>अहले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क़लम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अहलेदानिश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क़सासे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मुताल्लिक़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किताबें</w:t>
      </w:r>
      <w:r>
        <w:rPr>
          <w:cs/>
          <w:lang w:bidi="hi-IN"/>
        </w:rPr>
        <w:t xml:space="preserve"> "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नामा</w:t>
      </w:r>
      <w:r>
        <w:rPr>
          <w:cs/>
          <w:lang w:bidi="hi-IN"/>
        </w:rPr>
        <w:t xml:space="preserve">"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उनवानात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लब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लहजे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तहरीर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मुकम्मल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हालात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तवील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ज़ख़ीम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ज़रूरत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ख़ुरूजे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सिलसिले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इजमाली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किताब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क़ारेइन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इस्तेफ़ादा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सकें।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ज़ेरे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नज़र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किताब</w:t>
      </w:r>
      <w:r>
        <w:rPr>
          <w:cs/>
          <w:lang w:bidi="hi-IN"/>
        </w:rPr>
        <w:t xml:space="preserve"> "</w:t>
      </w:r>
      <w:r>
        <w:rPr>
          <w:rFonts w:hint="cs"/>
          <w:cs/>
          <w:lang w:bidi="hi-IN"/>
        </w:rPr>
        <w:t>इन्तेक़ामे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खुरूजे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"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आक़ाई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सै</w:t>
      </w:r>
      <w:r>
        <w:rPr>
          <w:cs/>
          <w:lang w:bidi="hi-IN"/>
        </w:rPr>
        <w:t xml:space="preserve">. </w:t>
      </w:r>
      <w:r>
        <w:rPr>
          <w:rFonts w:hint="cs"/>
          <w:cs/>
          <w:lang w:bidi="hi-IN"/>
        </w:rPr>
        <w:t>मो</w:t>
      </w:r>
      <w:r>
        <w:rPr>
          <w:cs/>
          <w:lang w:bidi="hi-IN"/>
        </w:rPr>
        <w:t xml:space="preserve">.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अफ़ज़ई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आलेमाना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क़लम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नतीजा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मुता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रज्जिम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मौलाना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सै</w:t>
      </w:r>
      <w:r>
        <w:rPr>
          <w:cs/>
          <w:lang w:bidi="hi-IN"/>
        </w:rPr>
        <w:t xml:space="preserve">.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अख़तर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अमरोहवी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t xml:space="preserve">, </w:t>
      </w:r>
      <w:r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बुक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एजेन्सी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सिलसिला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इशाअत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कड़ी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किताब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इजमाली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हालात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इन्तेहाई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पुर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असर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अन्दाज़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क़लम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क़ातिलाने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मज़लूमे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इबरतनाक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अन्जाम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बड़े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सलीक़े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रक़म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कारनामों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ख़बर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सके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उम्मीद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किताब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हिन्दुस्तानी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मुसलमानों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ख़ातिर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मक़बूलियत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हासिल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करेगी।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ख़ाक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अहलेबैत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सै</w:t>
      </w:r>
      <w:r>
        <w:rPr>
          <w:cs/>
          <w:lang w:bidi="hi-IN"/>
        </w:rPr>
        <w:t xml:space="preserve">.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तबातबाई</w:t>
      </w:r>
      <w:r>
        <w:t xml:space="preserve">, </w:t>
      </w:r>
      <w:r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बुक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एजेन्सी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दरगाह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लखनऊ</w:t>
      </w:r>
    </w:p>
    <w:p w:rsidR="009E2CDB" w:rsidRDefault="009E2CDB" w:rsidP="009E2CDB">
      <w:pPr>
        <w:pStyle w:val="libNormal"/>
      </w:pPr>
    </w:p>
    <w:p w:rsidR="009E2CDB" w:rsidRDefault="009E2CDB" w:rsidP="009E2CDB">
      <w:pPr>
        <w:pStyle w:val="libNormal"/>
      </w:pPr>
    </w:p>
    <w:p w:rsidR="009E2CDB" w:rsidRDefault="009E2CDB" w:rsidP="009E2CDB">
      <w:pPr>
        <w:pStyle w:val="Heading1"/>
      </w:pPr>
      <w:bookmarkStart w:id="5" w:name="_Toc419558217"/>
      <w:bookmarkStart w:id="6" w:name="_Toc473593416"/>
      <w:r>
        <w:rPr>
          <w:rFonts w:hint="cs"/>
          <w:cs/>
          <w:lang w:bidi="hi-IN"/>
        </w:rPr>
        <w:t>मुख़्तसर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गुफ़्तुगू</w:t>
      </w:r>
      <w:bookmarkEnd w:id="5"/>
      <w:bookmarkEnd w:id="6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दरबार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रवायत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अख़बार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lastRenderedPageBreak/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मुताल्लिक़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मुख़्तलिफ़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मुताज़ाद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अख़बार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रवायात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नज़र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गुज़रते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लिहाज़ा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ज़माने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हालात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ज़रूरी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रवायत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मौक़े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तारीख़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गवाह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अकसर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रवायात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ज़माने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जिनमें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तक़य्या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ज़रूरी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औक़ात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आइम्मा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अतहार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इक़दाम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मदह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फ़रमाई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बर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अक्स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ज़माने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दौर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गर्ज़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फ़रामोश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मोअर्रेख़ो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लेखक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हुकूमते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वक़्त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चापलूसी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ख़ुशनूदी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ग़लत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वाक़ेआत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फ़रेब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चुनाँचे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दौरे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ज़माने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बहरूपिये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कसरत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ज़्यादा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नज़र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दुनिया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कमाते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रहे</w:t>
      </w:r>
      <w:r>
        <w:t xml:space="preserve">, </w:t>
      </w:r>
      <w:r>
        <w:rPr>
          <w:rFonts w:hint="cs"/>
          <w:cs/>
          <w:lang w:bidi="hi-IN"/>
        </w:rPr>
        <w:t>अबु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हुरेरा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पेश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पेश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नज़र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सियासी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मज़हबी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ख़ुरूज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हुकूमतें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उमय्या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हिला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t xml:space="preserve">, </w:t>
      </w:r>
      <w:r>
        <w:rPr>
          <w:rFonts w:hint="cs"/>
          <w:cs/>
          <w:lang w:bidi="hi-IN"/>
        </w:rPr>
        <w:t>जिसके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हुकूमते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झूठी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रवायतें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माहिरे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मोअर्रेख़ीन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ज़रीये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बदनाम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रूस्वा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आइम्मा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दीन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लिखवायीं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रहबरे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मुजाहिद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कारनामों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मुता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नफ़्फ़िर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हक़ीक़त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शनास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निगाहें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मसनूई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रवायत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हर्गिज़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मुतास्सिर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सकी</w:t>
      </w:r>
      <w:r>
        <w:t xml:space="preserve">, </w:t>
      </w:r>
      <w:r>
        <w:rPr>
          <w:rFonts w:hint="cs"/>
          <w:cs/>
          <w:lang w:bidi="hi-IN"/>
        </w:rPr>
        <w:t>मसलअन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मज़म्मत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सज्जाद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भेजे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हदाया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क़ुबूल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फ़रमाये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मिलना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पसन्द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फ़रमाया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मसलन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मजमा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आम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दरोग़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गो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बतलाया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मलऊन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वग़ैरा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वग़ैरा।</w:t>
      </w:r>
    </w:p>
    <w:p w:rsidR="009E2CDB" w:rsidRDefault="009E2CDB" w:rsidP="009E2CDB">
      <w:pPr>
        <w:pStyle w:val="libNormal"/>
      </w:pPr>
    </w:p>
    <w:p w:rsidR="009E2CDB" w:rsidRDefault="009E2CDB" w:rsidP="009E2CDB">
      <w:pPr>
        <w:pStyle w:val="libNormal"/>
      </w:pPr>
    </w:p>
    <w:p w:rsidR="009E2CDB" w:rsidRDefault="009E2CDB" w:rsidP="009E2CDB">
      <w:pPr>
        <w:pStyle w:val="libNormal"/>
      </w:pPr>
    </w:p>
    <w:p w:rsidR="009E2CDB" w:rsidRDefault="009E2CDB" w:rsidP="009E2CDB">
      <w:pPr>
        <w:pStyle w:val="Heading1"/>
      </w:pPr>
      <w:bookmarkStart w:id="7" w:name="_Toc419558218"/>
      <w:bookmarkStart w:id="8" w:name="_Toc473593417"/>
      <w:r>
        <w:rPr>
          <w:rFonts w:hint="cs"/>
          <w:cs/>
          <w:lang w:bidi="hi-IN"/>
        </w:rPr>
        <w:t>बयाने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हक़ीक़त</w:t>
      </w:r>
      <w:bookmarkEnd w:id="7"/>
      <w:bookmarkEnd w:id="8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हक़ीक़त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मोमेनीन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मुसलेमीन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बल्कि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ग़ैरे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क़ुलूब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वक़्त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शोहदा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कर्बला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जोश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ज़न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अम्माले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हुकूमते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जासूम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मज़ीद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इन्क़ेलाब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ख़ौफ़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कूचे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फैले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मुनासिब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समझा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कारनामों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मोमेनीन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मुदाफ़ेअत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उभारा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लिहाज़ा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तक़य्या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इख़्तेयार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बहर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हाल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मुनासिब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मोअतबर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रवायत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मौजूद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मसरूफ़े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गिज़ा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जानिब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उबैदुल्लाह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ज़्याद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नजिस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आया</w:t>
      </w:r>
      <w:r>
        <w:t xml:space="preserve">,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लुक़मा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दरबारे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ज़्याद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मशग़ूले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ग़िज़ा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सजदा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शुक्र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मजलिस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अग़यार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फ़रमाया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ख़ुदावन्दा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तेरा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शुक्र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इन्तेक़ाम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दुश्मनाने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अहलेबैत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लिया</w:t>
      </w:r>
      <w:r>
        <w:t xml:space="preserve">, </w:t>
      </w:r>
      <w:r>
        <w:rPr>
          <w:rFonts w:hint="cs"/>
          <w:cs/>
          <w:lang w:bidi="hi-IN"/>
        </w:rPr>
        <w:t>ख़ुदाया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जज़ा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ख़ैर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फ़रमा।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मदीने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घरो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तक़सीम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फ़रमाया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हाशीम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बढ़ाया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lastRenderedPageBreak/>
        <w:t>असहाबे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बाक़िर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रवायत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ख़िदमत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हाज़िर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शख़्स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बढ़ा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हाथों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बोसा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</w:t>
      </w:r>
      <w:r>
        <w:t xml:space="preserve">,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ख़ीच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फ़रमाया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नसब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सवाल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अर्ज़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मौला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सक़ाफ़ी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फ़रज़न्द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</w:t>
      </w:r>
      <w:r>
        <w:t xml:space="preserve">,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पकड़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ख़ींचा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जैसे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आग़ोश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बैठाना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चाहते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मेहरबानी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नवाज़िश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फ़रज़न्दे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कहाः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मुताल्लिक़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ग़लत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ख़याल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फ़रमाया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दरोग़ा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गो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दरोग़ा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गो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t xml:space="preserve">, </w:t>
      </w:r>
      <w:r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पदरे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बुज़ुर्गवार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मुझसे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फ़रमाया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ज़ौजा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हदियातन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भेजा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हाशिम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मरम्मत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क़ातिलों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इन्तेक़ाम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लिया</w:t>
      </w:r>
      <w:r>
        <w:t xml:space="preserve">, </w:t>
      </w:r>
      <w:r>
        <w:rPr>
          <w:rFonts w:hint="cs"/>
          <w:cs/>
          <w:lang w:bidi="hi-IN"/>
        </w:rPr>
        <w:t>दुश्मनाने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अहलेबैत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नाज़िल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फ़रमायें।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बेहारूल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अनवार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रवायत</w:t>
      </w:r>
      <w:r>
        <w:t xml:space="preserve">, </w:t>
      </w:r>
      <w:r>
        <w:rPr>
          <w:rFonts w:hint="cs"/>
          <w:cs/>
          <w:lang w:bidi="hi-IN"/>
        </w:rPr>
        <w:t>रवायते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ताईद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</w:t>
      </w:r>
      <w:r>
        <w:rPr>
          <w:cs/>
          <w:lang w:bidi="hi-IN"/>
        </w:rPr>
        <w:t xml:space="preserve">. </w:t>
      </w:r>
      <w:r>
        <w:rPr>
          <w:rFonts w:hint="cs"/>
          <w:cs/>
          <w:lang w:bidi="hi-IN"/>
        </w:rPr>
        <w:t>बाक़िर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फ़रमाया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बुरा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कहो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हदियातन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भेजा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मर्दों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औरतों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अज़्दवाज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क़ातिलाने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शौहदा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कर्बला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इन्तेक़ाम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लिया।</w:t>
      </w:r>
    </w:p>
    <w:p w:rsidR="009E2CDB" w:rsidRDefault="009E2CDB" w:rsidP="009E2CDB">
      <w:pPr>
        <w:pStyle w:val="libNormal"/>
      </w:pPr>
    </w:p>
    <w:p w:rsidR="009E2CDB" w:rsidRDefault="009E2CDB" w:rsidP="009E2CDB">
      <w:pPr>
        <w:pStyle w:val="Heading1"/>
      </w:pPr>
      <w:bookmarkStart w:id="9" w:name="_Toc419558219"/>
      <w:bookmarkStart w:id="10" w:name="_Toc473593418"/>
      <w:r>
        <w:rPr>
          <w:rFonts w:hint="cs"/>
          <w:cs/>
          <w:lang w:bidi="hi-IN"/>
        </w:rPr>
        <w:lastRenderedPageBreak/>
        <w:t>हासिले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रवायात</w:t>
      </w:r>
      <w:bookmarkEnd w:id="9"/>
      <w:bookmarkEnd w:id="10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रवायात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चलता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मुख़ालिफ़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रवायात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बर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बिनाये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तक़य्यामख़सूस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मवाक़े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समझ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दुनिया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झूठ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अवाम्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फ़रेबी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फ़ायदा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मक्कारी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अय्यारी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हासिल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आख़िर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कुशी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मन्ज़ूर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यही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बेख़बर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ग़ाफ़िल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रख़ें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मक़सद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सिर्फ़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मक़सद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मस्ख़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शुदा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दीनदारी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ग़ाज़ा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लागाया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बेहक़ीक़त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झूठे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अख़बार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ज़हरीले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इश्तेहार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बायस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ग़लत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रवायत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बतला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क़स्त्रहाय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उमय्या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चमकाने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आज़ादी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मुजाहिदों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कारनामों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मिटाने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बेशक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अख़बारात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मुक़द्दस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रूह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इन्क़ेलाबी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समरात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निशान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बेशक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रवायते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फ़िदाकारिये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इस्तेबदाद्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सुनहरे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क़स्त्रो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नफ़रत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मुजाहिदाना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रूह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फ़ूँक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</w:p>
    <w:p w:rsidR="009E2CDB" w:rsidRDefault="009E2CDB" w:rsidP="009E2CDB">
      <w:pPr>
        <w:pStyle w:val="libNormal"/>
      </w:pPr>
    </w:p>
    <w:p w:rsidR="009E2CDB" w:rsidRDefault="009E2CDB" w:rsidP="009E2CDB">
      <w:pPr>
        <w:pStyle w:val="Heading1"/>
      </w:pPr>
      <w:bookmarkStart w:id="11" w:name="_Toc419558220"/>
      <w:bookmarkStart w:id="12" w:name="_Toc473593419"/>
      <w:r>
        <w:rPr>
          <w:rFonts w:hint="cs"/>
          <w:cs/>
          <w:lang w:bidi="hi-IN"/>
        </w:rPr>
        <w:lastRenderedPageBreak/>
        <w:t>हमारे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फ़ैसला</w:t>
      </w:r>
      <w:bookmarkEnd w:id="11"/>
      <w:bookmarkEnd w:id="12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शिया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मख़सूस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नज़रिया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मजलिसी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अलैहिर्रहमा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ख़ामोश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फ़रमातें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रवायत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ज़ाहिर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अहले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मग़्फ़ेरत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उलमा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शिया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तारीफ़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अमीनी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फ़रमाते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हैः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शहीदे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अव्वल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ज़ियारत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वास्ते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मालूम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माज़ी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क़ब्रे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ज़ियारत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आख़ीर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जवाद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लिबनानी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रवायत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नक़्ल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मजलिसी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ख़्याल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फ़रमाते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नियते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लिहाज़ा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छोड़ते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मक़सद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ख़िलाफ़त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शोहदा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कर्बला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इन्तेक़ाम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ख़ुशनूदिये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बढ़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9E2CDB" w:rsidRDefault="009E2CDB" w:rsidP="009E2CDB">
      <w:pPr>
        <w:pStyle w:val="libNormal"/>
      </w:pPr>
    </w:p>
    <w:p w:rsidR="009E2CDB" w:rsidRDefault="009E2CDB" w:rsidP="009E2CDB">
      <w:pPr>
        <w:pStyle w:val="Heading1"/>
      </w:pPr>
      <w:bookmarkStart w:id="13" w:name="_Toc419558221"/>
      <w:bookmarkStart w:id="14" w:name="_Toc473593420"/>
      <w:r>
        <w:rPr>
          <w:rFonts w:hint="cs"/>
          <w:cs/>
          <w:lang w:bidi="hi-IN"/>
        </w:rPr>
        <w:t>नतीजा</w:t>
      </w:r>
      <w:bookmarkEnd w:id="13"/>
      <w:bookmarkEnd w:id="14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नुमाया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शख़्सियत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कितना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डालें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हर्गिज़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छुपा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महदी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ज़ुहूर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ज़ख़्मी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दिलो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ज़ख़्म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इन्तेक़ामे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अहलेबैत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शियाने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अहलेबैत</w:t>
      </w:r>
      <w:r>
        <w:rPr>
          <w:cs/>
          <w:lang w:bidi="hi-IN"/>
        </w:rPr>
        <w:t xml:space="preserve"> </w:t>
      </w:r>
      <w:r>
        <w:rPr>
          <w:cs/>
          <w:lang w:bidi="hi-IN"/>
        </w:rPr>
        <w:lastRenderedPageBreak/>
        <w:t>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बायसे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मसर्रत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आशूरा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अलमनांक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वाक़ेआ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भुला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</w:p>
    <w:p w:rsidR="009E2CDB" w:rsidRDefault="009E2CDB" w:rsidP="009E2CDB">
      <w:pPr>
        <w:pStyle w:val="libNormal"/>
        <w:rPr>
          <w:cs/>
          <w:lang w:bidi="hi-IN"/>
        </w:rPr>
      </w:pP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उमय्या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दरिन्दों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जाँबाज़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मुजाहिदों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बहाया</w:t>
      </w:r>
      <w:r>
        <w:t xml:space="preserve">, </w:t>
      </w:r>
      <w:r>
        <w:rPr>
          <w:rFonts w:hint="cs"/>
          <w:cs/>
          <w:lang w:bidi="hi-IN"/>
        </w:rPr>
        <w:t>भुलाया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?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तेरह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मुजाहिदे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क़ासिम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मुसलमानों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आज़ादी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ख़ातिर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पीरे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मुजाहिद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हबीब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मज़ाहिर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मुजाहिदे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आज़म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नुसरत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दौड़ा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t xml:space="preserve">,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हाशिम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शेर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जवाने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वफ़ा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शाहादत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पिया</w:t>
      </w:r>
      <w:r>
        <w:t xml:space="preserve">, </w:t>
      </w:r>
      <w:r>
        <w:rPr>
          <w:rFonts w:hint="cs"/>
          <w:cs/>
          <w:lang w:bidi="hi-IN"/>
        </w:rPr>
        <w:t>ख़ुसूसन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पेशवाये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मुजाहेदीन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हथेली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रोज़े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आशूरा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हैय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हात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मिनज़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ज़िल्ला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फ़रमाता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क़ुर्बान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सय्यादुश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शोहदा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लक़ब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भुलाया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हर्गिज़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मुजाहेदीने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कर्बला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सुर्ख़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ख़रोश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जेहाद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सूरज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ग़ुरूब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वक़्त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दिलों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भुलाई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आख़िर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ख़ूने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नाहक़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इन्तेक़ाम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लें</w:t>
      </w:r>
      <w:r>
        <w:t xml:space="preserve">,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उल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हक़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हक़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पर्चम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चहार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दांग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आलम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लहराये</w:t>
      </w:r>
      <w:r>
        <w:t xml:space="preserve">, </w:t>
      </w:r>
      <w:r>
        <w:rPr>
          <w:rFonts w:hint="cs"/>
          <w:cs/>
          <w:lang w:bidi="hi-IN"/>
        </w:rPr>
        <w:t>यज़ीद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यज़ीदियत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ज़ुल्म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इस्तेबदाद्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सफ़ा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हस्ती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आज़ादारी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स्याह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पर्चम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इन्तेक़ाम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सुर्ख़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पर्चम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बदल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शोहदा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कर्बला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इन्तेक़ाम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t>?</w:t>
      </w:r>
    </w:p>
    <w:p w:rsidR="009E2CDB" w:rsidRDefault="009E2CDB" w:rsidP="009E2CDB">
      <w:pPr>
        <w:pStyle w:val="Heading1"/>
      </w:pPr>
      <w:r>
        <w:rPr>
          <w:cs/>
          <w:lang w:bidi="hi-IN"/>
        </w:rPr>
        <w:br w:type="page"/>
      </w:r>
      <w:bookmarkStart w:id="15" w:name="_Toc419558222"/>
      <w:bookmarkStart w:id="16" w:name="_Toc473593421"/>
      <w:r>
        <w:rPr>
          <w:rFonts w:hint="cs"/>
          <w:cs/>
          <w:lang w:bidi="hi-IN"/>
        </w:rPr>
        <w:lastRenderedPageBreak/>
        <w:t>ज़िन्दगी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bookmarkEnd w:id="15"/>
      <w:bookmarkEnd w:id="16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आज़ाद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इन्सान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ज़िन्दगी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तरबियत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वाबस्ता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तारीख़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मुतालेआ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बुलन्द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फ़िक्र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आज़ाद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हमेशा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मुक़द्दस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आग़ोश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ख़ानदान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परवरिश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नतीजा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नादर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ख़ाशाक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ढेर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9E2CDB" w:rsidRDefault="009E2CDB" w:rsidP="009E2CDB">
      <w:pPr>
        <w:pStyle w:val="Heading1"/>
      </w:pPr>
      <w:bookmarkStart w:id="17" w:name="_Toc419558223"/>
      <w:bookmarkStart w:id="18" w:name="_Toc473593422"/>
      <w:r>
        <w:rPr>
          <w:rFonts w:hint="cs"/>
          <w:cs/>
          <w:lang w:bidi="hi-IN"/>
        </w:rPr>
        <w:t>क़बीला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सक़ीफ़</w:t>
      </w:r>
      <w:bookmarkEnd w:id="17"/>
      <w:bookmarkEnd w:id="18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तायफ़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हिजाज़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मर्दम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ख़ेज़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ख़ित्ता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उबैदा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मसऊद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पदरे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उरवा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मसऊद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अम्मूई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अबु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इस्हाक़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उबैदे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सक़फ़ी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जैसे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दिलावर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अफ़राद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पैदा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जिनकी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मर्दानगी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नुक़ूश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तारीख़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मौजूद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मक्का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फ़तहा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लश्करे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ताएफ़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रूख़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क़बीला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सक़ीफ़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सुकूनत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पज़ीर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वाक़ेआ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तायफ़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शिकस्त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पीछे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हटे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क़िला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लश्करे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मुहासिरा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बाग़ात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काश्त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बर्बाद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क़ाबिज़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ज़िक़ाद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महिना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लश्करे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मुहासिरा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ख़त्म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मक्के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आख़ीर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तायफ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क़ुबूल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लश्करे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बहादुरों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शुमार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हुआ।</w:t>
      </w:r>
    </w:p>
    <w:p w:rsidR="009E2CDB" w:rsidRDefault="009E2CDB" w:rsidP="009E2CDB">
      <w:pPr>
        <w:pStyle w:val="libNormal"/>
      </w:pPr>
    </w:p>
    <w:p w:rsidR="009E2CDB" w:rsidRDefault="009E2CDB" w:rsidP="009E2CDB">
      <w:pPr>
        <w:pStyle w:val="Heading1"/>
      </w:pPr>
      <w:bookmarkStart w:id="19" w:name="_Toc419558224"/>
      <w:bookmarkStart w:id="20" w:name="_Toc473593423"/>
      <w:r>
        <w:rPr>
          <w:rFonts w:hint="cs"/>
          <w:cs/>
          <w:lang w:bidi="hi-IN"/>
        </w:rPr>
        <w:t>पिदरे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bookmarkEnd w:id="19"/>
      <w:bookmarkEnd w:id="20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पिदरे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अबु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उबैद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मसऊदे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सक़फ़ी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मुजाहिदे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ईरान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ख़िलाफ़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वजह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ज़ाहिर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रौशन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ज़माने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हक़्क़ानियत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पर्दा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डाल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सदाक़त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ग़ाफ़िल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तायफ़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मालूम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अदयान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बेहतर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बर्तर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चुनाँचे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सरदारों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पिया।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जंगे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ईरान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हमराह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कमसिन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वजह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शरीक़े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चचा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सरपरस्ती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मोहिब्बे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अहलेबैत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ज़िन्दगी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की।</w:t>
      </w:r>
    </w:p>
    <w:p w:rsidR="009E2CDB" w:rsidRDefault="009E2CDB" w:rsidP="009E2CDB">
      <w:pPr>
        <w:pStyle w:val="Heading1"/>
      </w:pPr>
      <w:bookmarkStart w:id="21" w:name="_Toc419558225"/>
      <w:bookmarkStart w:id="22" w:name="_Toc473593424"/>
      <w:r>
        <w:rPr>
          <w:rFonts w:hint="cs"/>
          <w:cs/>
          <w:lang w:bidi="hi-IN"/>
        </w:rPr>
        <w:lastRenderedPageBreak/>
        <w:t>मादरे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bookmarkEnd w:id="21"/>
      <w:bookmarkEnd w:id="22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वालिदा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दो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मतुल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हसना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शेर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शेर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ख़ातून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थीं</w:t>
      </w:r>
      <w:r>
        <w:rPr>
          <w:cs/>
          <w:lang w:bidi="hi-IN"/>
        </w:rPr>
        <w:t xml:space="preserve">  </w:t>
      </w:r>
      <w:r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शुजाअत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दिलेरी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अफ़साने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बेशुमार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नज़रे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इख़्तेसार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सिर्फ़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वाक़ेआ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इक्तेफ़ा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ईरान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ख़ातून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शौहर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उबैद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सक़फ़ी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हमराह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मसरूफ़े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जेहाद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बहादुर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ख़ातून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बहादुर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शौहर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पीते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देखा।</w:t>
      </w:r>
    </w:p>
    <w:p w:rsidR="009E2CDB" w:rsidRDefault="009E2CDB" w:rsidP="009E2CDB">
      <w:pPr>
        <w:pStyle w:val="Heading1"/>
      </w:pPr>
      <w:bookmarkStart w:id="23" w:name="_Toc419558226"/>
      <w:bookmarkStart w:id="24" w:name="_Toc473593425"/>
      <w:r>
        <w:rPr>
          <w:rFonts w:hint="cs"/>
          <w:cs/>
          <w:lang w:bidi="hi-IN"/>
        </w:rPr>
        <w:t>कारनामा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bookmarkEnd w:id="23"/>
      <w:bookmarkEnd w:id="24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बाप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चचा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मसऊद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सरपरस्ती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जवानी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ज़माना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गुज़ारा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दोस्तदाराने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अहलेबैते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अतहार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मोहब्बते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अहलेबैत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सिर्फ़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वाक़ेआत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मुख़ालेफीने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रूख़सार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ज़बरदस्त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तमाचा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9E2CDB" w:rsidRDefault="009E2CDB" w:rsidP="009E2CDB">
      <w:pPr>
        <w:pStyle w:val="libNormal"/>
      </w:pPr>
      <w:r>
        <w:t>(1)</w:t>
      </w:r>
      <w:r>
        <w:tab/>
      </w:r>
      <w:r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ज़माने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ज़्याद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अबीहा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हाकिमे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ख़िलाफ़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दोस्ती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अहलेबैत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जुर्म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शिकायत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तैयार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मोअज़्ज़ेज़िने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दस्तख़त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दस्तख़त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दिया।</w:t>
      </w:r>
    </w:p>
    <w:p w:rsidR="009E2CDB" w:rsidRDefault="009E2CDB" w:rsidP="009E2CDB">
      <w:pPr>
        <w:pStyle w:val="libNormal"/>
        <w:rPr>
          <w:rFonts w:hint="cs"/>
          <w:lang w:bidi="hi-IN"/>
        </w:rPr>
      </w:pPr>
      <w:r>
        <w:lastRenderedPageBreak/>
        <w:t>(2)</w:t>
      </w:r>
      <w:r>
        <w:tab/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हुकूमत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क़ब्ज़े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अहलेबैते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अतहार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दरख़ास्त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हुकूमत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मन्ज़ूर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फ़रमालें।</w:t>
      </w:r>
      <w:r>
        <w:rPr>
          <w:cs/>
          <w:lang w:bidi="hi-IN"/>
        </w:rPr>
        <w:t xml:space="preserve"> </w:t>
      </w:r>
    </w:p>
    <w:p w:rsidR="009E2CDB" w:rsidRDefault="009E2CDB" w:rsidP="009E2CDB">
      <w:pPr>
        <w:pStyle w:val="libFootnoteAie"/>
      </w:pPr>
      <w:r>
        <w:rPr>
          <w:cs/>
          <w:lang w:bidi="hi-IN"/>
        </w:rPr>
        <w:t>(</w:t>
      </w:r>
      <w:r>
        <w:rPr>
          <w:rFonts w:hint="cs"/>
          <w:cs/>
          <w:lang w:bidi="hi-IN"/>
        </w:rPr>
        <w:t>अल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अफ़्फ़ानी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जिल्द</w:t>
      </w:r>
      <w:r>
        <w:rPr>
          <w:cs/>
          <w:lang w:bidi="hi-IN"/>
        </w:rPr>
        <w:t xml:space="preserve"> </w:t>
      </w:r>
      <w:r>
        <w:t>4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>.</w:t>
      </w:r>
      <w:r>
        <w:t>7)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इज़्ज़त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एहतेराम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हुकूमते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वक़्त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नज़र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वजह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हमशीरा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इज़्ज़त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हुकूमत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मनसूब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तव्वाबीन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हंगामा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आराई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वक़्त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ज़िन्दगी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रिहाई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बायस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रिश्ता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बना।</w:t>
      </w:r>
    </w:p>
    <w:p w:rsidR="009E2CDB" w:rsidRDefault="009E2CDB" w:rsidP="009E2CDB">
      <w:pPr>
        <w:pStyle w:val="libNormal"/>
      </w:pPr>
    </w:p>
    <w:p w:rsidR="009E2CDB" w:rsidRDefault="009E2CDB" w:rsidP="009E2CDB">
      <w:pPr>
        <w:pStyle w:val="Heading1"/>
      </w:pPr>
      <w:bookmarkStart w:id="25" w:name="_Toc419558227"/>
      <w:bookmarkStart w:id="26" w:name="_Toc473593426"/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फ़िदाकारी</w:t>
      </w:r>
      <w:bookmarkEnd w:id="25"/>
      <w:bookmarkEnd w:id="26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ज़माने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मुआविया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नेज़ाअ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सल्तनते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ज़ाहिरी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मुआविया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ग़ासेबाना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हाथों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पैरू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दुनिया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परस्तों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अकसरियत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अमीरे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बैअत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ज़माने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अमीरे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ईरानी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रूसी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शहनशाहिय्यत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जलवे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यज़ीद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एलान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सुनकर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सोचता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जलाल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शौकत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हुकूमत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वरासत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ख़िलाफ़े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अहकामे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ख़िलाफ़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मुस्लमान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फ़रिज़ा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अव्वालीन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रौशन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एहकाम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ज़िन्दा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हक़्क़े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अहलेबैत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वापिस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कोशीश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चुनाँचे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मुख़्लेसाना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तौर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काफ़ी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मुद्दत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इन्क़ेलाब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तदाबीर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मुनाफ़क्क़िर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नज़र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9E2CDB" w:rsidRDefault="009E2CDB" w:rsidP="009E2CDB">
      <w:pPr>
        <w:pStyle w:val="libNormal"/>
      </w:pPr>
    </w:p>
    <w:p w:rsidR="009E2CDB" w:rsidRDefault="009E2CDB" w:rsidP="009E2CDB">
      <w:pPr>
        <w:pStyle w:val="Heading1"/>
      </w:pPr>
      <w:bookmarkStart w:id="27" w:name="_Toc419558228"/>
      <w:bookmarkStart w:id="28" w:name="_Toc473593427"/>
      <w:r>
        <w:rPr>
          <w:rFonts w:hint="cs"/>
          <w:cs/>
          <w:lang w:bidi="hi-IN"/>
        </w:rPr>
        <w:t>शख़्सियते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bookmarkEnd w:id="27"/>
      <w:bookmarkEnd w:id="28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मुजाहिदाने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बदल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मुजाहिद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मक़सद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कामयाबी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इन्तेहाई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मसायब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दुशवारियों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अशराफ़े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शरीफ़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इन्सान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शराफ़त</w:t>
      </w:r>
      <w:r>
        <w:t xml:space="preserve">, </w:t>
      </w:r>
      <w:r>
        <w:rPr>
          <w:rFonts w:hint="cs"/>
          <w:cs/>
          <w:lang w:bidi="hi-IN"/>
        </w:rPr>
        <w:t>ज़ेहानत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मतानत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वाक़ेआ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काफ़ी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अय्यामे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तेफ़ूलियत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ख़िदमत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इन्तेहा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शफ़क़्क़त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मोहब्बत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आग़ोशे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मुबारक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बैठा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फेरते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( </w:t>
      </w:r>
      <w:r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क़य्यिस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क़य्यिस</w:t>
      </w:r>
      <w:r>
        <w:rPr>
          <w:cs/>
          <w:lang w:bidi="hi-IN"/>
        </w:rPr>
        <w:t xml:space="preserve"> ) </w:t>
      </w:r>
      <w:r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अक़्लमन्द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अक़्लमनद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फ़रमाते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गोया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वक़्त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बच्चे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ज़ीरकी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इन्क़ेलाबी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मुजाहिद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मुसलमानों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अक्सरियत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शरीफ़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शरीफ़ुल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खानदान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बावजूद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हमेशा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ग़ोरबा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निर्धन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मेहनत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मज़दूरों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ज़िन्दगी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तकलीफ़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मुआविन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मददगार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बातें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ग़ैरे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मामूली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कामयाबी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बायस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आक़िल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आदिल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अदल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इन्साफ़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पेशे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नज़र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आक़ाओ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सरमायादारों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हालात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ख़त्म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बराबरी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परचम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लहराया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ताजीस्त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मुस्तहक़म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अहलेबैते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अतहार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बदल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दोस्तदार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अक़ील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बचपन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मोहब्बत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अक़ीदत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साहेबे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जूदो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सख़ा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ग़रीबों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दोस्तदार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महनत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कशों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मददगार</w:t>
      </w:r>
      <w:r>
        <w:t xml:space="preserve">, </w:t>
      </w:r>
      <w:r>
        <w:rPr>
          <w:rFonts w:hint="cs"/>
          <w:cs/>
          <w:lang w:bidi="hi-IN"/>
        </w:rPr>
        <w:t>नेक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किरदार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ख़ुशगुफ़्तार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हज्जाज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युसूफ़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जैसा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दुश्मनने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</w:t>
      </w:r>
      <w:r>
        <w:t xml:space="preserve">,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मुताल्लुक़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आतिशे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भड़कने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दुशमनों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सरकशी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सरक़ूबी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बीवी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बढ़कर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राज़दां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रातें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इबादत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रोज़े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गुज़रते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थे।</w:t>
      </w:r>
    </w:p>
    <w:p w:rsidR="009E2CDB" w:rsidRDefault="009E2CDB" w:rsidP="009E2CDB">
      <w:pPr>
        <w:pStyle w:val="libNormal"/>
      </w:pPr>
    </w:p>
    <w:p w:rsidR="009E2CDB" w:rsidRDefault="009E2CDB" w:rsidP="009E2CDB">
      <w:pPr>
        <w:pStyle w:val="Heading1"/>
      </w:pPr>
      <w:bookmarkStart w:id="29" w:name="_Toc419558229"/>
      <w:bookmarkStart w:id="30" w:name="_Toc473593428"/>
      <w:r>
        <w:rPr>
          <w:rFonts w:hint="cs"/>
          <w:cs/>
          <w:lang w:bidi="hi-IN"/>
        </w:rPr>
        <w:t>तारीख़</w:t>
      </w:r>
      <w:bookmarkEnd w:id="29"/>
      <w:bookmarkEnd w:id="30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तारीख़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गवाह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मुजाहिद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मक़ासिदे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इन्क़ेलाबी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इब्तेदा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पोशीदा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अर्से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मुनासिब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मौक़ा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ज़ाहिर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हालात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जुदा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मज़कूरा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वाक़ेआत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हालात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मालूम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बचपन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इन्क़ेलाबी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हालात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दिमाग़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गर्दिश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अय्यामें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जवानी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गाहे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गाहे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ज़ाहिर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आख़ीर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आज़मूदाकारी</w:t>
      </w:r>
      <w:r>
        <w:t xml:space="preserve">, </w:t>
      </w:r>
      <w:r>
        <w:rPr>
          <w:rFonts w:hint="cs"/>
          <w:cs/>
          <w:lang w:bidi="hi-IN"/>
        </w:rPr>
        <w:t>तजुर्बा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पुख़्तागी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अज़ीम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तहरीक़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ज़ाहिर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तहरीक़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पहनाने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बड़ी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दिक़्क़ते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आईं।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ज़माने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जाबिर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हुकूमत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बर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इक़्तेदार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आज़ादी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आज़ादी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पसन्द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अफ़राद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हुकूमत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कड़ी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नज़र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आफ़कारे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इन्क़ेलाबी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मौक़े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मुन्तज़िर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तारीख़ी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कारनामों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दोहराना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ज़्यादा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मुफ़ीद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तौफ़ीक़ाते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इलाही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शामिल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आज़ादी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पसन्द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नौजवानों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दर्से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सके।</w:t>
      </w:r>
    </w:p>
    <w:p w:rsidR="009E2CDB" w:rsidRDefault="009E2CDB" w:rsidP="009E2CDB">
      <w:pPr>
        <w:pStyle w:val="Heading1"/>
      </w:pPr>
      <w:bookmarkStart w:id="31" w:name="_Toc419558230"/>
      <w:bookmarkStart w:id="32" w:name="_Toc473593429"/>
      <w:r>
        <w:rPr>
          <w:rFonts w:hint="cs"/>
          <w:cs/>
          <w:lang w:bidi="hi-IN"/>
        </w:rPr>
        <w:t>हज़रते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दाख़िला</w:t>
      </w:r>
      <w:bookmarkEnd w:id="31"/>
      <w:bookmarkEnd w:id="32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पाँचवी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शव्वाल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रवायते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तबरी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दाख़िल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बचपन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अम्न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क़रार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इज़्ज़त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तशरीफ़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इन्तेहां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बड़ी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इज़्ज़त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एहतेराम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पेशवाये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बुज़ुर्ग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प्रोग्राम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सुपुर्द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एहले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ख़यालात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अफ़कार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चुनाँचे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अतराफ़े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हालियाने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ख़याल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ग़रज़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उरवा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मुनतक़िल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अठ्ठारह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बैअत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ली</w:t>
      </w:r>
      <w:r>
        <w:t xml:space="preserve">,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ज़्याद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हाकिम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बनाकर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भेज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जाबिर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हुकूमत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डरा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धमका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तमअ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वायदा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वईद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ख़्याल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मायल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t xml:space="preserve">, </w:t>
      </w:r>
      <w:r>
        <w:rPr>
          <w:rFonts w:hint="cs"/>
          <w:cs/>
          <w:lang w:bidi="hi-IN"/>
        </w:rPr>
        <w:t>क़ैद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वारसी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अतफ़ाल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ख़ौफ़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बेहतर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समझा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उमूरे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सियासी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ख़ामोशी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इख़्तेयार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t xml:space="preserve">,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गोशे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ख़ामोश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बैठकर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कामयाबी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रहें।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मामले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अज़ीज़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मुसलमाने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इस्लामी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ग़ज़वात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अस्लेह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दस्तर्बदार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मस्जिद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बैठ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फ़त्हा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मुजाहिदीने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बाज़ी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मुसलमानों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फ़त्हा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कामरानी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नसीब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मोहलत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बाज़ी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लगाई।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अन्सान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इबादत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गुज़ारी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दरगाहे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ख़ुदावन्दी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नज़्र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अबुल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फ़ज़लिल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नें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नमाज़ियों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हिफ़ाज़त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मर्दुमें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सुल्हो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पसंद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बैठे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सिर्फ़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नज़रे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ज़ाहिर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चाहिये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नायबे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इजाज़त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याफ़्ता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इजाज़त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सिर्फ़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वास्ते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नज़र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चाहिये।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वक़्त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आख़ीर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सिर्फ़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फ़रोश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उरवा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सिर्फ़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पनाह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आख़ीर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वक़्त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दारूल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अमारा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फेके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बेचैन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क़ैद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ख़ौफ़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बेचैनी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इज़्तेराब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ज़ाहिर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</w:p>
    <w:p w:rsidR="009E2CDB" w:rsidRDefault="009E2CDB" w:rsidP="009E2CDB">
      <w:pPr>
        <w:pStyle w:val="libNormal"/>
      </w:pPr>
    </w:p>
    <w:p w:rsidR="009E2CDB" w:rsidRDefault="009E2CDB" w:rsidP="009E2CDB">
      <w:pPr>
        <w:pStyle w:val="Heading1"/>
      </w:pPr>
      <w:bookmarkStart w:id="33" w:name="_Toc419558231"/>
      <w:bookmarkStart w:id="34" w:name="_Toc473593430"/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वापसी</w:t>
      </w:r>
      <w:bookmarkEnd w:id="33"/>
      <w:bookmarkEnd w:id="34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वापसी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आशोब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अन्दाज़ा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ज़रूर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हादिसा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दाखिल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वक़्त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क़दाम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पासबाने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दरवाज़ा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मुलाक़ात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क़दाम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मालूम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क़द्र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मुतास्सिर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रहे।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क़बाएल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बहादुर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रूख़सत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तन्हा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दाख़िल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मालूम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क़ैद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बिल्कुल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इल्म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lastRenderedPageBreak/>
        <w:t>दूसरे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मुलाक़ात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अमरौं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हरीस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निगेहबाने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अमरौ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उबैदुल्लाह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ज़्याद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मिलने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मशविरा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दिया।</w:t>
      </w:r>
    </w:p>
    <w:p w:rsidR="009E2CDB" w:rsidRDefault="009E2CDB" w:rsidP="009E2CDB">
      <w:pPr>
        <w:pStyle w:val="libNormal"/>
      </w:pPr>
      <w:r>
        <w:t>(</w:t>
      </w:r>
      <w:r>
        <w:rPr>
          <w:rFonts w:hint="cs"/>
          <w:cs/>
          <w:lang w:bidi="hi-IN"/>
        </w:rPr>
        <w:t>बद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बातिनी</w:t>
      </w:r>
      <w:r>
        <w:rPr>
          <w:cs/>
          <w:lang w:bidi="hi-IN"/>
        </w:rPr>
        <w:t>)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सरकशी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बातिनी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बायस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मिलने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अमरौ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हिफ़ाज़त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वायदा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उबैदुल्लाह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निहायत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लापरवाही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एअतेनाई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उबैदुल्लाह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बैठा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मुताकब्बिर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इन्सान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आशोफ़्ता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कलमाते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नाज़ेबा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इस्तेमाल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पनाह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जवाब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चाहता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अमरौ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तरफ़दारी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कल्मात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क़दामा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शिकस्त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ख़ौरदा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उबैदुल्लाह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दरबार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दाख़िल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शिकायत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t xml:space="preserve">, </w:t>
      </w:r>
      <w:r>
        <w:rPr>
          <w:rFonts w:hint="cs"/>
          <w:cs/>
          <w:lang w:bidi="hi-IN"/>
        </w:rPr>
        <w:t>उबैदुल्लाह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निहायत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अफ़रोख़्ता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क़ैद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दिया।</w:t>
      </w:r>
    </w:p>
    <w:p w:rsidR="009E2CDB" w:rsidRDefault="009E2CDB" w:rsidP="009E2CDB">
      <w:pPr>
        <w:pStyle w:val="libNormal"/>
      </w:pPr>
    </w:p>
    <w:p w:rsidR="009E2CDB" w:rsidRDefault="009E2CDB" w:rsidP="009E2CDB">
      <w:pPr>
        <w:pStyle w:val="Heading1"/>
      </w:pPr>
      <w:bookmarkStart w:id="35" w:name="_Toc419558232"/>
      <w:bookmarkStart w:id="36" w:name="_Toc473593431"/>
      <w:r>
        <w:rPr>
          <w:rFonts w:hint="cs"/>
          <w:cs/>
          <w:lang w:bidi="hi-IN"/>
        </w:rPr>
        <w:t>शेर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पिंजरे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bookmarkEnd w:id="35"/>
      <w:bookmarkEnd w:id="36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उबैदुल्लाह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क़ैद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ज़िन्दान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बेहतरीन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दर्सगाह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साबित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मीसमे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तम्मार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जैसे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दीनदार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बुज़ुर्ग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मुलाक़ात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तजुर्बात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फ़ायदा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उठाने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मौक़ा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मिला।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हुसान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नाहक़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इन्तेक़ाम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सिलसिले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मीसमे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तम्मार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मुफ़ीद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बीनी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राहें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दिखलायीं।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तारीख़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गवाह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परेशान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सल्बे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सल्बे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आज़ादी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हुकूमत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दुशमनी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आमादा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बावजूद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मुमताज़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मोअज़्ज़ज़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हमेशा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मज़लूमों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कमज़ोरो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मुआविन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मददगार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ग़ुलामी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जकड़ी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ज़ंजीरों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कसीर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जमाअत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ख़याल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क़ैद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सिर्फ़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मीसमे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तम्मार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बल्कि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आमिर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मुलाक़ात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मीसमे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तम्मार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असहाबे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वजह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क़ैद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पेशीन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बिल्कुल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मुताबिक़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वाक़ेअ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आमिर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मुमताज़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आलिम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मोअल्लिम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दोस्तदाराने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अहलेबैत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दर्सगाह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मशग़ूले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दर्स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प्यास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मालूम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पीने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दुरूद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भेजा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तलबा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सनान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लड़का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दुरूद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भेजने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वजह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क़ैद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हुकूमत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दिलों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ख़त्म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हुकूमत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पायदारी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इस्तहक़ाम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नामुमकिन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अर्से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आमीर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सिफ़ारिश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दरबारी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अफ़सर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रिहा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मौक़े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फ़ायदा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उठाया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क़ैद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हालात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ख़त्ताब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बहनोई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यज़ीद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रिहाई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सिफ़ारिश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मवाक़े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जिनमें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आज़ादी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चाहने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मुजाहिद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क़ैद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मामूली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फ़ुर्सत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चाहिये</w:t>
      </w:r>
      <w:r>
        <w:t xml:space="preserve">,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बड़े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बड़ा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फ़ायद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उठाने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चाहिये।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चाहता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क़ैद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ग़फ़लत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बेदार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हुसूले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आज़ादी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क़ुर्बानियाँ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दरेग़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यज़ीद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उबैदुल्लाह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आज़ाद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मजबूर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शर्त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रिहा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हुकूमत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ख़िलाफ़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सियासी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कोशिश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हिस्सा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अन्दर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जायें।</w:t>
      </w:r>
    </w:p>
    <w:p w:rsidR="009E2CDB" w:rsidRDefault="009E2CDB" w:rsidP="009E2CDB">
      <w:pPr>
        <w:pStyle w:val="libNormal"/>
      </w:pPr>
    </w:p>
    <w:p w:rsidR="009E2CDB" w:rsidRDefault="009E2CDB" w:rsidP="009E2CDB">
      <w:pPr>
        <w:pStyle w:val="Heading1"/>
      </w:pPr>
      <w:bookmarkStart w:id="37" w:name="_Toc419558233"/>
      <w:bookmarkStart w:id="38" w:name="_Toc473593432"/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हिजाज़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रवानगी</w:t>
      </w:r>
      <w:bookmarkEnd w:id="37"/>
      <w:bookmarkEnd w:id="38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मज़कूरा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शरायत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रिहा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मक्के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पड़ा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मक्का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ज़ुबैर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इन्तेक़ामे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दावेदार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ख़याल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फ़ौरन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ज़ुबैर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मिलकर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हिमायत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यक़ीन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दिलाया।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नुमायां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शख़्सियत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मक़बूलियत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वाक़िफ़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फ़ौरन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राज़ी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मोअर्रेख़ीन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रक़ीब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समझ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शरीक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चाहता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असहाब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इसरार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मशविरे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राज़ी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यज़ीद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मौत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ज़ुबैर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रूख़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बदला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बजाये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इन्तेक़ाम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सल्तनत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हुकूमत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गुफ़्तुगू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इन्तेक़ाम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सिलसिले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ज़बान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खोलता।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मालूम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t xml:space="preserve">, </w:t>
      </w:r>
      <w:r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ज़ुबैर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इन्तेक़ामें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प्यासे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मायल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इब्तेदा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रूख़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इरादा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हुकूमत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छोड़ता।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सिर्फ़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आज़ादी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इन्तेक़ामें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वक़्त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तव्वाबीन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गरोह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इन्तेक़ामें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तैयार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मोअज़्ज़ेज़ीने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मजलिस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मुनक़्क़द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अजायम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मक़ासिद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वज़ाहत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मोअज़्ज़ेज़ीने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दर्ख़ास्त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तवक़्क़ुफ़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इरादे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पहनायें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सुलेमान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सर्दे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ख़ुज़ाई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बैअत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गाहे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गाहे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सिलसिले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तवज्जोह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मक़सद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मुन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अतिफ़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इनामात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वायदे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वईद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जैसा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हुकूमत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माएल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हक़ीक़त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फ़ुज़ूल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इसलिये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क़ौम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मिल्लत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समझती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कौन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कौन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दुशमन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ताक़त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पकड़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इन्केलाबे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अज़ीम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बायस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t xml:space="preserve">,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फ़रायज़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हत्तुल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इम्कान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रहा।</w:t>
      </w:r>
    </w:p>
    <w:p w:rsidR="009E2CDB" w:rsidRDefault="009E2CDB" w:rsidP="009E2CDB">
      <w:pPr>
        <w:pStyle w:val="libNormal"/>
      </w:pPr>
    </w:p>
    <w:p w:rsidR="009E2CDB" w:rsidRDefault="009E2CDB" w:rsidP="009E2CDB">
      <w:pPr>
        <w:pStyle w:val="libNormal"/>
      </w:pPr>
    </w:p>
    <w:p w:rsidR="009E2CDB" w:rsidRDefault="009E2CDB" w:rsidP="009E2CDB">
      <w:pPr>
        <w:pStyle w:val="Heading1"/>
      </w:pPr>
      <w:bookmarkStart w:id="39" w:name="_Toc419558234"/>
      <w:bookmarkStart w:id="40" w:name="_Toc473593433"/>
      <w:r>
        <w:rPr>
          <w:rFonts w:hint="cs"/>
          <w:cs/>
          <w:lang w:bidi="hi-IN"/>
        </w:rPr>
        <w:t>तव्वाबीन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तौबा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>)</w:t>
      </w:r>
      <w:bookmarkEnd w:id="39"/>
      <w:bookmarkEnd w:id="40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इससे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गरोह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हालात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रौशनी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डालें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ज़रूरत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लफ़्ज़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तव्वाबीन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वज़ाहत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तव्वाबीन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तौबा</w:t>
      </w:r>
      <w:r>
        <w:rPr>
          <w:cs/>
          <w:lang w:bidi="hi-IN"/>
        </w:rPr>
        <w:t xml:space="preserve"> 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तौबा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गुज़ीश्ता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अमालों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ज़िश्त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नादिम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आइंन्दा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ग़ैरे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मुस्तहसन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तव्वाबीन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मुराद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जिन्होनें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तीसरी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ख़िलाफ़त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बैअत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इन्तेक़ामे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लेने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मक़सद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सिर्फ़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ज़ालिम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तरफ़दारों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ज़्यादा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ज़्यादा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जायें।</w:t>
      </w:r>
    </w:p>
    <w:p w:rsidR="009E2CDB" w:rsidRDefault="009E2CDB" w:rsidP="009E2CDB">
      <w:pPr>
        <w:pStyle w:val="libNormal"/>
      </w:pPr>
    </w:p>
    <w:p w:rsidR="009E2CDB" w:rsidRDefault="009E2CDB" w:rsidP="009E2CDB">
      <w:pPr>
        <w:pStyle w:val="Heading1"/>
      </w:pPr>
      <w:bookmarkStart w:id="41" w:name="_Toc419558235"/>
      <w:bookmarkStart w:id="42" w:name="_Toc473593434"/>
      <w:r>
        <w:rPr>
          <w:rFonts w:hint="cs"/>
          <w:cs/>
          <w:lang w:bidi="hi-IN"/>
        </w:rPr>
        <w:lastRenderedPageBreak/>
        <w:t>गिरोहे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तव्वाबीन</w:t>
      </w:r>
      <w:bookmarkEnd w:id="41"/>
      <w:bookmarkEnd w:id="42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जमाअत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बुनियाद</w:t>
      </w:r>
      <w:r>
        <w:rPr>
          <w:cs/>
          <w:lang w:bidi="hi-IN"/>
        </w:rPr>
        <w:t xml:space="preserve"> </w:t>
      </w:r>
      <w:r>
        <w:t>61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हिजरी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शहादते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पड़ी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चाहते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इरादों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पोशीदा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रखें।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गरोह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इरादों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t>61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हिजरी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t>64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हिजरी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पोशीदा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आलाते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हर्ब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मोहय्या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हत्ता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t>64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हिजरी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यज़ीद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वासिले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जहन्नम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तब्लीग़े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इन्क़ेलाबी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आग़ाज़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सुलेमाने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सर्दे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ख़ुज़ाई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सरकर्दगी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बसरा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इर्द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गिर्द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मुरासलत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शुरू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बुज़ुर्गाने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जमाअत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काफ़ी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रूपया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ख़र्च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आशूरा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सुलेमान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क़ैद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आज़ाद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मक्के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सुलेमान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मख़्फ़ी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कोशिश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रखी।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जिन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उबैदुल्लाह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ज़्याद</w:t>
      </w:r>
      <w:r>
        <w:rPr>
          <w:cs/>
          <w:lang w:bidi="hi-IN"/>
        </w:rPr>
        <w:t xml:space="preserve"> 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रिश्वत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ख़ामोशी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इख़्तेयार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आहिस्ता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आहिस्ता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शर्मसार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नादिम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ज़माने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सुलेमान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इन्तेक़ाम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चाहने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तैयार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सुलेमान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मोअज़्ज़ेज़ीने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अहलेबैत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अतहार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ताल्लुक़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रख़ते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t xml:space="preserve">, </w:t>
      </w:r>
      <w:r>
        <w:rPr>
          <w:rFonts w:hint="cs"/>
          <w:cs/>
          <w:lang w:bidi="hi-IN"/>
        </w:rPr>
        <w:t>बात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t xml:space="preserve">, </w:t>
      </w:r>
      <w:r>
        <w:rPr>
          <w:rFonts w:hint="cs"/>
          <w:cs/>
          <w:lang w:bidi="hi-IN"/>
        </w:rPr>
        <w:t>जिनमें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</w:t>
      </w:r>
      <w:r>
        <w:t xml:space="preserve">, </w:t>
      </w:r>
      <w:r>
        <w:rPr>
          <w:rFonts w:hint="cs"/>
          <w:cs/>
          <w:lang w:bidi="hi-IN"/>
        </w:rPr>
        <w:t>वलीद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हसीन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मजलीस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सुलेमान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रहबर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चुनने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सुलेमान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दिलकश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पुर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ज़ोर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तक़रीर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हाज़िरीन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तक़रीर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ख़ुद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बड़ी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तारीकी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आराम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बैठेंगे।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मजलिस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अरकाने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मजलिस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तक़सीमें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इन्तेख़ाब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बेहतरीन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अफ़राद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सुपुर्द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मैदाने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फ़रीज़ा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बताया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यज़ीद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रवायत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इन्तेक़ाम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खुल्लम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खुल्ला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इन्तेक़ाम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आवाज़े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उठीं।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सारातुल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सदाओं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फ़िज़ायें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गूँजने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लगीं।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या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सारातुल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फ़िक़रा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तव्वाबीन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ईजाद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डिक्शनरी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"</w:t>
      </w:r>
      <w:r>
        <w:rPr>
          <w:rFonts w:hint="cs"/>
          <w:cs/>
          <w:lang w:bidi="hi-IN"/>
        </w:rPr>
        <w:t>सार</w:t>
      </w:r>
      <w:r>
        <w:rPr>
          <w:cs/>
          <w:lang w:bidi="hi-IN"/>
        </w:rPr>
        <w:t xml:space="preserve">"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माना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अर्थ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तहरीक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जुंबिश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t xml:space="preserve">,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इन्तेक़ाम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शिरकत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बुलाया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चुनाँचे</w:t>
      </w:r>
      <w:r>
        <w:rPr>
          <w:cs/>
          <w:lang w:bidi="hi-IN"/>
        </w:rPr>
        <w:t xml:space="preserve"> </w:t>
      </w:r>
      <w:r>
        <w:t>16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अफ़राद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भीड़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चाहने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ज़्यादातर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जिन्होंने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दावते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"</w:t>
      </w:r>
      <w:r>
        <w:rPr>
          <w:rFonts w:hint="cs"/>
          <w:cs/>
          <w:lang w:bidi="hi-IN"/>
        </w:rPr>
        <w:t>लब्बैक</w:t>
      </w:r>
      <w:r>
        <w:rPr>
          <w:cs/>
          <w:lang w:bidi="hi-IN"/>
        </w:rPr>
        <w:t xml:space="preserve">"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ग़लती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एहसास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शर्मिन्दा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मुक़र्रेरीन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गरोह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पुर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ज़ोश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तक़रीर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हिला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इन्तेक़ाम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भड़क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तक़ारीर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ख़तीब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ख़ालीद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तक़रीर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क़सम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तौबा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दरगाहे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अहादीस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क़ुबूल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मुन्तक़िमे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हक़ीक़ी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मुझसे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राज़ी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मताअ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क़ुर्बान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दूगाँ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सिवाय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तलवार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ज़ालिमों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करूँ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जाऊँ।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मक़सद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क़िस्म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तक़रीरें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मुर्दा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एहसास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ज़िन्दगी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डाल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फ़िदाकारी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जाँनिसारी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आमादा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तैयार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थीं।</w:t>
      </w:r>
    </w:p>
    <w:p w:rsidR="009E2CDB" w:rsidRDefault="009E2CDB" w:rsidP="009E2CDB">
      <w:pPr>
        <w:pStyle w:val="libNormal"/>
      </w:pPr>
    </w:p>
    <w:p w:rsidR="009E2CDB" w:rsidRDefault="009E2CDB" w:rsidP="009E2CDB">
      <w:pPr>
        <w:pStyle w:val="Heading1"/>
      </w:pPr>
      <w:r>
        <w:rPr>
          <w:cs/>
          <w:lang w:bidi="hi-IN"/>
        </w:rPr>
        <w:br w:type="page"/>
      </w:r>
      <w:bookmarkStart w:id="43" w:name="_Toc419558236"/>
      <w:bookmarkStart w:id="44" w:name="_Toc473593435"/>
      <w:r>
        <w:rPr>
          <w:rFonts w:hint="cs"/>
          <w:cs/>
          <w:lang w:bidi="hi-IN"/>
        </w:rPr>
        <w:lastRenderedPageBreak/>
        <w:t>आग़ाज़े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शुरूआत</w:t>
      </w:r>
      <w:r>
        <w:rPr>
          <w:cs/>
          <w:lang w:bidi="hi-IN"/>
        </w:rPr>
        <w:t>)</w:t>
      </w:r>
      <w:bookmarkEnd w:id="43"/>
      <w:bookmarkEnd w:id="44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मोहम्मदे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हनफ़िया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नुमायन्दा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ज़ाहिर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ज़ुबैर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मायूस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लिहाज़ा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तन्हा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हुसूले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मक़सद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तैयार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सुलेमान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वजह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सिर्फ़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सुलेमान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नज़रिये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इख़्तेलाफ़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जाबिर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हुकूमत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ख़िलाफ़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खड़ा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मज़लूमों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दादरसी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चाहता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इन्तेक़ामे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शोहदा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छिपाये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चाहता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बर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अक्स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विपरीत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सुलेमान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सिर्फ़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क़ातेलीने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शोहदा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कर्बला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इन्तेक़ाम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चाहते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तव्वाबीन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जमाअत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इख़्तेलाफ़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इन्तेशार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पैदा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नुमायन्दा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मो</w:t>
      </w:r>
      <w:r>
        <w:t>0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हनफ़िया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ज़ाहिर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ख़्याल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</w:t>
      </w:r>
      <w:r>
        <w:t xml:space="preserve">, </w:t>
      </w:r>
      <w:r>
        <w:rPr>
          <w:rFonts w:hint="cs"/>
          <w:cs/>
          <w:lang w:bidi="hi-IN"/>
        </w:rPr>
        <w:t>यहाँ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तव्वाबीन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जमाअत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सोलह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सिर्फ़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गई।</w:t>
      </w:r>
    </w:p>
    <w:p w:rsidR="009E2CDB" w:rsidRDefault="009E2CDB" w:rsidP="009E2CDB">
      <w:pPr>
        <w:pStyle w:val="libNormal"/>
      </w:pPr>
    </w:p>
    <w:p w:rsidR="009E2CDB" w:rsidRDefault="009E2CDB" w:rsidP="009E2CDB">
      <w:pPr>
        <w:pStyle w:val="libNormal"/>
      </w:pPr>
    </w:p>
    <w:p w:rsidR="009E2CDB" w:rsidRDefault="009E2CDB" w:rsidP="009E2CDB">
      <w:pPr>
        <w:pStyle w:val="Heading1"/>
      </w:pPr>
      <w:bookmarkStart w:id="45" w:name="_Toc419558237"/>
      <w:bookmarkStart w:id="46" w:name="_Toc473593436"/>
      <w:r>
        <w:rPr>
          <w:rFonts w:hint="cs"/>
          <w:cs/>
          <w:lang w:bidi="hi-IN"/>
        </w:rPr>
        <w:lastRenderedPageBreak/>
        <w:t>सौगन्दे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वफ़ादारी</w:t>
      </w:r>
      <w:bookmarkEnd w:id="45"/>
      <w:bookmarkEnd w:id="46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सुलेमान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क़िल्लत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कमी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बावजूद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मायूस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इक़दाम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शोहदा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क़ब्रों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अहद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वचन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क़सम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लिहाज़ा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कर्बला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पड़े।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निकलने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वक़्त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तादाद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कर्बला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अफ़राद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शामील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क़ब्रे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मुतावातिर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निरन्तर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रोते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तौबा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अस्तग़फार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दरगाहे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अहादीस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क़ातिलाने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शोहदा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इन्तेक़ाम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तौफ़ीक़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फ़रमायें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अफ़सोस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ग़ुर्बत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बेकसि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>
        <w:t>–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ज़ैनबे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कुबरा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दरबदरी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आँसू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वक़्त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अश्कों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सेलाब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मुजाहेदीन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दौरान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सुलेमान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मालूम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ज़्याद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कूबी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ख़बर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मालूम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सुलेमान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पुरज़ोश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तक़रीर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एलान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सरदारे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मुसय्यब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असर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प्रभावपूर्ण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तक़रीर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सुलेमान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मुसय्यब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सरदारों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हमलावर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रद्दो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बदल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खड़ा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शिकस्त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ज़्याद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मालूम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ख़बर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फ़ौज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मुतावातिर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निरन्तर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घबरा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उठे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सरदार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हसीन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नमीर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कामयाब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तव्वाबीन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मुहासिरे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आरज़ू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सुलेमान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दर्जा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>
        <w:t>–</w:t>
      </w:r>
      <w:r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फ़ायज़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सरदार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बित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तरतीब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बाक़ी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मान्दा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बचा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बग़ैर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सरदार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रूख़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सुकूत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इख़्तेयार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गये।</w:t>
      </w:r>
    </w:p>
    <w:p w:rsidR="009E2CDB" w:rsidRDefault="009E2CDB" w:rsidP="009E2CDB">
      <w:pPr>
        <w:pStyle w:val="libNormal"/>
      </w:pPr>
    </w:p>
    <w:p w:rsidR="009E2CDB" w:rsidRDefault="009E2CDB" w:rsidP="009E2CDB">
      <w:pPr>
        <w:pStyle w:val="Heading1"/>
      </w:pPr>
      <w:bookmarkStart w:id="47" w:name="_Toc419558238"/>
      <w:bookmarkStart w:id="48" w:name="_Toc473593437"/>
      <w:r>
        <w:rPr>
          <w:rFonts w:hint="cs"/>
          <w:cs/>
          <w:lang w:bidi="hi-IN"/>
        </w:rPr>
        <w:t>आग़ाज़े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जंगे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शुरूआत</w:t>
      </w:r>
      <w:r>
        <w:rPr>
          <w:cs/>
          <w:lang w:bidi="hi-IN"/>
        </w:rPr>
        <w:t>)</w:t>
      </w:r>
      <w:bookmarkEnd w:id="47"/>
      <w:bookmarkEnd w:id="48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तव्वाबीन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आग़ाज़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शुरूआत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तव्वाबीन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कसीर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जमाअत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माएल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अक्सर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आलाते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उज्र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सुलेमान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हमराह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कर्बला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तक़रीर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माएल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सीस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रबई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शरीक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क़ातिलाने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बदला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बाक़ी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छोड़ेगा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यज़ीद</w:t>
      </w:r>
      <w:r>
        <w:t xml:space="preserve">, </w:t>
      </w:r>
      <w:r>
        <w:rPr>
          <w:rFonts w:hint="cs"/>
          <w:cs/>
          <w:lang w:bidi="hi-IN"/>
        </w:rPr>
        <w:t>वालिये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ज़ुबैर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क़ैद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मशविरा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कामयाब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दुबारा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क़ैद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गया।</w:t>
      </w:r>
    </w:p>
    <w:p w:rsidR="009E2CDB" w:rsidRDefault="009E2CDB" w:rsidP="009E2CDB">
      <w:pPr>
        <w:pStyle w:val="libNormal"/>
      </w:pPr>
    </w:p>
    <w:p w:rsidR="009E2CDB" w:rsidRDefault="009E2CDB" w:rsidP="009E2CDB">
      <w:pPr>
        <w:pStyle w:val="Heading1"/>
      </w:pPr>
      <w:bookmarkStart w:id="49" w:name="_Toc419558239"/>
      <w:bookmarkStart w:id="50" w:name="_Toc473593438"/>
      <w:r>
        <w:rPr>
          <w:rFonts w:hint="cs"/>
          <w:cs/>
          <w:lang w:bidi="hi-IN"/>
        </w:rPr>
        <w:t>नया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क़ैद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ख़ाना</w:t>
      </w:r>
      <w:bookmarkEnd w:id="49"/>
      <w:bookmarkEnd w:id="50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मर्तबा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क़ैद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इन्तेहा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परेशान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आग़ाज़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आमादा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t xml:space="preserve">, </w:t>
      </w:r>
      <w:r>
        <w:rPr>
          <w:rFonts w:hint="cs"/>
          <w:cs/>
          <w:lang w:bidi="hi-IN"/>
        </w:rPr>
        <w:t>ऐसी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हालत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क़ैद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मक़सद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सख़्त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नुकसान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देने वाला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कोशीशों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बाक़ी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बचे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तव्वाबीन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वापसी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ख़बर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ख़ुतूत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पत्रों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लिखे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क़ैद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रिहा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शोहदा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कर्बला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बदला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वायदा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तौफ़िक़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फ़रमायें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तुम्हारे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मय्यत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अन्जाम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गरोहे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तव्वाबीन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बिल्कुल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तैयार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इजाज़त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क़ैद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रिहाई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कोशीश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इजाज़त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बल्कि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इन्शाल्लाह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अनक़रीब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क़ैद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आज़ाद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जाऊँगा।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वजह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क़ैद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जल्द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रिहाई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कोशिश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ज़ुबैर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जल्द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आज़ाद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ज़ुबैर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रिहा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बुज़ुर्गाने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मुशावेरती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गर्मियाँ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शुरू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शरायत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बैअत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क़ुर्आन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सुन्नत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बन्द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रहेंगें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ख़ूने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शोहदा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बदला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ज़ालिम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हुकूमत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पंजे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निजात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दिलायें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नुमायन्दा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>
        <w:t>–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</w:t>
      </w:r>
      <w:r>
        <w:t>0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हनफ़िया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ज़ाहिर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लिहाज़ा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मोअतबर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मख़सूस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</w:t>
      </w:r>
      <w:r>
        <w:t>0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हनफ़िया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ख़िदमत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तसदीक़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भेजा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चुनाँचे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मजलीस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आदमी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मख़सूस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मदीने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भेजें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जायें।</w:t>
      </w:r>
    </w:p>
    <w:p w:rsidR="009E2CDB" w:rsidRDefault="009E2CDB" w:rsidP="009E2CDB">
      <w:pPr>
        <w:pStyle w:val="libNormal"/>
      </w:pPr>
    </w:p>
    <w:p w:rsidR="009E2CDB" w:rsidRDefault="009E2CDB" w:rsidP="009E2CDB">
      <w:pPr>
        <w:pStyle w:val="Heading1"/>
      </w:pPr>
      <w:bookmarkStart w:id="51" w:name="_Toc419558240"/>
      <w:bookmarkStart w:id="52" w:name="_Toc473593439"/>
      <w:r>
        <w:rPr>
          <w:rFonts w:hint="cs"/>
          <w:cs/>
          <w:lang w:bidi="hi-IN"/>
        </w:rPr>
        <w:t>मदीना की तरफ</w:t>
      </w:r>
      <w:bookmarkEnd w:id="51"/>
      <w:bookmarkEnd w:id="52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मख़सूस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बुज़ूर्ग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</w:t>
      </w:r>
      <w:r>
        <w:t>0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हनफ़िया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ख़िदमत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मदीने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अर्ज़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इरादा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नुमायन्दा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ज़ाहिर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लाहज़ा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शरीके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जायें।</w:t>
      </w:r>
    </w:p>
    <w:p w:rsidR="009E2CDB" w:rsidRDefault="009E2CDB" w:rsidP="009E2CDB">
      <w:pPr>
        <w:pStyle w:val="libNormal"/>
      </w:pPr>
    </w:p>
    <w:p w:rsidR="009E2CDB" w:rsidRDefault="009E2CDB" w:rsidP="009E2CDB">
      <w:pPr>
        <w:pStyle w:val="Heading1"/>
      </w:pPr>
      <w:bookmarkStart w:id="53" w:name="_Toc419558241"/>
      <w:bookmarkStart w:id="54" w:name="_Toc473593440"/>
      <w:r>
        <w:rPr>
          <w:rFonts w:hint="cs"/>
          <w:cs/>
          <w:lang w:bidi="hi-IN"/>
        </w:rPr>
        <w:t>मो</w:t>
      </w:r>
      <w:r>
        <w:t>0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हनफ़िया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जवाब</w:t>
      </w:r>
      <w:bookmarkEnd w:id="53"/>
      <w:bookmarkEnd w:id="54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अज़ीम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मुसीबत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अहलेबैत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गुज़री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मरमूम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बुज़ूर्ग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बरतर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मक़दूर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फ़रमाया।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बेशक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फ़ख़्र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हकीमे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मुतलक़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फ़ेल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हिकमत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सिर्फ़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इतना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कहुँगा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क़सम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रख़ता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तौफ़ीक़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दुश्मनाने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इन्तेक़ाम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बुज़ुर्ग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दरगाह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मग़फ़ेरत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</w:t>
      </w:r>
      <w:r>
        <w:t>0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हनफ़िया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ख़िदमत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फ़रमाया</w:t>
      </w:r>
      <w:r>
        <w:t>,</w:t>
      </w:r>
    </w:p>
    <w:p w:rsidR="009E2CDB" w:rsidRDefault="009E2CDB" w:rsidP="009E2CDB">
      <w:pPr>
        <w:pStyle w:val="Heading1"/>
        <w:rPr>
          <w:rFonts w:hint="cs"/>
          <w:lang w:bidi="hi-IN"/>
        </w:rPr>
      </w:pPr>
      <w:bookmarkStart w:id="55" w:name="_Toc419558242"/>
      <w:bookmarkStart w:id="56" w:name="_Toc473593441"/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सज्जाद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जवाब</w:t>
      </w:r>
      <w:bookmarkEnd w:id="55"/>
      <w:bookmarkEnd w:id="56"/>
    </w:p>
    <w:p w:rsidR="009E2CDB" w:rsidRDefault="009E2CDB" w:rsidP="009E2CDB">
      <w:pPr>
        <w:pStyle w:val="libNormal"/>
      </w:pP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हबशी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ग़ुलाम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अहलेबैत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दिफ़ाअ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आमादा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हक़्क़े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क़ुर्आन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अहलेबैत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ज़ालिमों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पंजों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शख़्स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वाजिब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</w:t>
      </w:r>
      <w:r>
        <w:t>0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हनफ़िया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फ़रमाया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मामले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वकील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मुनासिब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समझो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शरीके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तहय्या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मदीने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हालांकि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ख़ुशनूदी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ख़ल्क़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बहबूदी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इस्तेख़ारे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मशविरे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ज़रूरत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होती।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सज्जाद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जवाब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मालूम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हुक़ुक़ूल्लाह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हुक़ूक़ल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ख़ड़ा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इस्लामी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फ़रीज़ा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मुसलमान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बावजूद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ख़तरात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शरीके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चाहिये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बाज़ी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पेशवा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लिहाज़ा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सुकूत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इख़्तेयार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चाहिये।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हक़ीक़त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आज़ादी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चाहने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मुजाहिद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अकेला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छोड़ने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फ़राहम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उपलब्ध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बायस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मदीने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लौट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ख़िदमत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हाज़िर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बतलाया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ज़्यादातर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तक़रीरों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भाषड़ों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नुमायन्दगी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तसदीक़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दावत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शरीके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इन्क़ेलाबी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इरादों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मज़बूती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बायस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कारण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बने।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जमा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आवरिये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ताक़त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ताक़त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कूफ़ा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यज़ीद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वाली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>
        <w:t>–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ज़ुबैर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कर्दिगी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ताक़त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असलहा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जमअ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मसरूफ़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ज़ुबैर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यज़ीद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लौही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हटा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मुतीअ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हाकिम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मक्के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मुतीअ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मस्जिद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यूँ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ख़िताब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अमीरूल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मोमेनीन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ज़ुबैर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तुम्हारे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शहरे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हाकिम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भेजा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तुम्हारे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फ़ायदे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ख़याल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रख़ूगाँ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फ़रमाबरदारी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इताअते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लाज़ीम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जुम्ला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अहकामात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सीरते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सुन्नते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उस्मान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मुताबिक़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जाहिलों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छोड़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हुकूमत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नाफ़रमान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बाग़ी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शख़्स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उठा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बलन्द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मस्जिद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गूँज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उठी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हमें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सुन्नते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उस्मान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ग़रज़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हुकूमत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चाहता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सुन्नते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अमीरूल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मोमेनीन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चलना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पड़ेगा।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मुतीअ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ख़िलाफ़े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उम्मीद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सुनकर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मस्जिद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हामेकारी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डर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एअतेराज़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मालूम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शख़्स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फ़ौरन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हाज़िर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बीमारी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हालात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मुख़्तलिफ़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मक़ामात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शिरकत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वास्ते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ख़ुफ़िया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तौर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इब्राहीम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मालिके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अश्तर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t xml:space="preserve">, </w:t>
      </w:r>
      <w:r>
        <w:rPr>
          <w:rFonts w:hint="cs"/>
          <w:cs/>
          <w:lang w:bidi="hi-IN"/>
        </w:rPr>
        <w:t>क्योंकि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मालिके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अश्तर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सरदारों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दोस्तदारे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अहलेबैते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अतहार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बड़े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मारूफ़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क़बीले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सरदार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बाक़ी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किताबत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इब्राहीम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सिलसिले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ज़बानी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गुफ़्तुगू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आदमियों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इब्राहीम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मिलने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</w:t>
      </w:r>
      <w:r>
        <w:t>0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हनफ़िया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इब्राहीम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फ़ौरन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शामिल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दुशमन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मुक़ाबला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</w:t>
      </w:r>
      <w:r>
        <w:t xml:space="preserve">, </w:t>
      </w:r>
      <w:r>
        <w:rPr>
          <w:rFonts w:hint="cs"/>
          <w:cs/>
          <w:lang w:bidi="hi-IN"/>
        </w:rPr>
        <w:t>इब्राहीम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दिखाया</w:t>
      </w:r>
      <w:r>
        <w:t xml:space="preserve">, </w:t>
      </w:r>
      <w:r>
        <w:rPr>
          <w:rFonts w:hint="cs"/>
          <w:cs/>
          <w:lang w:bidi="hi-IN"/>
        </w:rPr>
        <w:t>इब्राहीम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मुताद्दुद</w:t>
      </w:r>
      <w:r>
        <w:rPr>
          <w:cs/>
          <w:lang w:bidi="hi-IN"/>
        </w:rPr>
        <w:t xml:space="preserve"> ( </w:t>
      </w:r>
      <w:r>
        <w:rPr>
          <w:rFonts w:hint="cs"/>
          <w:cs/>
          <w:lang w:bidi="hi-IN"/>
        </w:rPr>
        <w:t>सही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ताईद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गुफ़्तुगू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अन्दाज़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आख़िरकार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इब्राहीम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दोस्ती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बैअत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मुजाहिद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शामील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इन्क़ेलाबी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मुहीम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जान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पड़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शुरूआत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ऐलान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वक़्त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क़ातिलों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इन्तेक़ाम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जज़्बाते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इन्तेक़ाम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साँस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उभर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बहादुरों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हथियार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तैयार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खेलने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क़ुर्बान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शौक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उछल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आदमी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असलहे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लैस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नज़र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रेज़ी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सीनों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मचल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तौफ़ीक़े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इलाही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कामयाबी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हासिल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दुश्मन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ज़्यादा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मुसल्लह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तैयार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चाहिये।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वे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सुलाह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संधि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मुसालेहत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मज़लूम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सितम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रसीदा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क़ौम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मसायब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ज़ुल्म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पंजे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निजात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बग़ैर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फ़िदाकारी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ख़ूं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ख़ारी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t xml:space="preserve">, </w:t>
      </w:r>
      <w:r>
        <w:rPr>
          <w:rFonts w:hint="cs"/>
          <w:cs/>
          <w:lang w:bidi="hi-IN"/>
        </w:rPr>
        <w:t>ख़ू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ख़ार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ताक़तवर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दुश्मन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ग़ल्बा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वक़्त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पिछले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मसायब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फ़रामोश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दुश्मन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ख़िलाफ़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एलाने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बेदरंग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हाथों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तेज़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हथियार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बेकीना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दिलों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अदावत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भड़क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हुकूमत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ग़ैरे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मामूली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ताक़त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डरे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हाथों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हथियार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अबरूओं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डाले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फड़कती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नब्ज़ों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दुश्मन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पीने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तैयार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थे।</w:t>
      </w:r>
    </w:p>
    <w:p w:rsidR="009E2CDB" w:rsidRDefault="009E2CDB" w:rsidP="009E2CDB">
      <w:pPr>
        <w:pStyle w:val="libNormal"/>
      </w:pPr>
    </w:p>
    <w:p w:rsidR="009E2CDB" w:rsidRDefault="009E2CDB" w:rsidP="009E2CDB">
      <w:pPr>
        <w:pStyle w:val="Heading1"/>
      </w:pPr>
      <w:bookmarkStart w:id="57" w:name="_Toc419558243"/>
      <w:bookmarkStart w:id="58" w:name="_Toc473593442"/>
      <w:r>
        <w:rPr>
          <w:rFonts w:hint="cs"/>
          <w:cs/>
          <w:lang w:bidi="hi-IN"/>
        </w:rPr>
        <w:lastRenderedPageBreak/>
        <w:t>पहला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मुक़ाबला</w:t>
      </w:r>
      <w:bookmarkEnd w:id="57"/>
      <w:bookmarkEnd w:id="58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गुफ़्तुगू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मशविरों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जुमेरात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t>14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रबी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उल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अव्वल</w:t>
      </w:r>
      <w:r>
        <w:rPr>
          <w:cs/>
          <w:lang w:bidi="hi-IN"/>
        </w:rPr>
        <w:t xml:space="preserve"> </w:t>
      </w:r>
      <w:r>
        <w:t>66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हिजरी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मुक़ाबले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क़रार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मुशावेरती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मजलिसें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मख़्फ़ी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तौर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गुप्त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रूप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नक़्ल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हरकत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ख़बर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शबे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चहार</w:t>
      </w:r>
      <w:r>
        <w:rPr>
          <w:cs/>
          <w:lang w:bidi="hi-IN"/>
        </w:rPr>
        <w:t xml:space="preserve"> </w:t>
      </w:r>
      <w:r>
        <w:t>28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शंबा।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इब्राहीम</w:t>
      </w:r>
      <w:r>
        <w:rPr>
          <w:cs/>
          <w:lang w:bidi="hi-IN"/>
        </w:rPr>
        <w:t xml:space="preserve"> </w:t>
      </w:r>
      <w:r>
        <w:t>100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हथियारों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लैस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सवारों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इब्राहीम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मुलाक़ात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राहों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मार्गो</w:t>
      </w:r>
      <w:r>
        <w:rPr>
          <w:cs/>
          <w:lang w:bidi="hi-IN"/>
        </w:rPr>
        <w:t xml:space="preserve">) 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t>38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मैदानों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मुहाफ़िज़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रक्षक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अयास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मज़ारिब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अयाज़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मज़ारिब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इब्राहीम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कौन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t xml:space="preserve">? </w:t>
      </w:r>
      <w:r>
        <w:rPr>
          <w:rFonts w:hint="cs"/>
          <w:cs/>
          <w:lang w:bidi="hi-IN"/>
        </w:rPr>
        <w:t>इब्राहीम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तार्रूफ़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कराते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ज़रूरी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t xml:space="preserve">,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मज़ारिब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अच्छा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तुम्हें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अमीरे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चलता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</w:t>
      </w:r>
      <w:r>
        <w:t xml:space="preserve">,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ज़रूरी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वक़्त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इब्राहीम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अच्छा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रास्ता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करो।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अयास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मज़ारिब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बढ़ा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इब्राहीम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गिरफ़्तार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दारूल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t xml:space="preserve">, </w:t>
      </w:r>
      <w:r>
        <w:rPr>
          <w:rFonts w:hint="cs"/>
          <w:cs/>
          <w:lang w:bidi="hi-IN"/>
        </w:rPr>
        <w:t>इब्राहीम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अयास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दुश्मन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हथियार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दुश्मन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अयास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सरदार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दखकर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खड़े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इब्राहीम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अयास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वाक़ेआ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वाकेआ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समझ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शुरूआत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जाये।</w:t>
      </w:r>
    </w:p>
    <w:p w:rsidR="009E2CDB" w:rsidRDefault="009E2CDB" w:rsidP="009E2CDB">
      <w:pPr>
        <w:pStyle w:val="libNormal"/>
      </w:pPr>
    </w:p>
    <w:p w:rsidR="009E2CDB" w:rsidRDefault="009E2CDB" w:rsidP="009E2CDB">
      <w:pPr>
        <w:pStyle w:val="Heading1"/>
      </w:pPr>
      <w:r>
        <w:rPr>
          <w:cs/>
          <w:lang w:bidi="hi-IN"/>
        </w:rPr>
        <w:br w:type="page"/>
      </w:r>
      <w:bookmarkStart w:id="59" w:name="_Toc419558244"/>
      <w:bookmarkStart w:id="60" w:name="_Toc473593443"/>
      <w:r>
        <w:rPr>
          <w:rFonts w:hint="cs"/>
          <w:cs/>
          <w:lang w:bidi="hi-IN"/>
        </w:rPr>
        <w:lastRenderedPageBreak/>
        <w:t>जंग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युध्द</w:t>
      </w:r>
      <w:r>
        <w:rPr>
          <w:cs/>
          <w:lang w:bidi="hi-IN"/>
        </w:rPr>
        <w:t>)</w:t>
      </w:r>
      <w:bookmarkEnd w:id="59"/>
      <w:bookmarkEnd w:id="60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इब्राहीम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अयास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वाक़ेये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मुतीअ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मुहासिरे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वक़्त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ख़तरा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t xml:space="preserve">, </w:t>
      </w:r>
      <w:r>
        <w:rPr>
          <w:rFonts w:hint="cs"/>
          <w:cs/>
          <w:lang w:bidi="hi-IN"/>
        </w:rPr>
        <w:t>लिहाज़ा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मुक़ाबला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शुरू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सारातुल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आवाज़े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फ़िज़ाओं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गूँजने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ऐलाने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शख़्स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लिबासे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पहनकर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बताये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मक़ाम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सूरज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निकलने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आठ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सौ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आमादा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</w:t>
      </w:r>
      <w:r>
        <w:t>, 13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रबी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उल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अव्वल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सुबह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दैरे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हिन्द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सुबह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नमाज़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सियाह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पर्चम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लहराया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घोड़ा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दौड़ाता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यूँ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चिल्लायाः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मुजाहिदाने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सय्यादुश्शोहदा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मुक़द्दस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रूह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तुम्हें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बहादुरों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तैयार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इन्तेक़ाम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ख़ार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दुश्मनों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रूहे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मुक़द्दस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करो</w:t>
      </w:r>
      <w:r>
        <w:t xml:space="preserve">, </w:t>
      </w:r>
      <w:r>
        <w:rPr>
          <w:rFonts w:hint="cs"/>
          <w:cs/>
          <w:lang w:bidi="hi-IN"/>
        </w:rPr>
        <w:t>लब्बैक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लब्बैक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आवाज़ों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फ़िज़ा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गूँज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उठी।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मुतीअ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हाकिमें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राशिद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अयास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सरदारी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मुक़ाबले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भेजा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इब्राहीम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बहादुराना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सरदारे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बाक़ी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बची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फ़ौज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ख़ड़ी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उम्मीद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फ़त्हा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बढ़ा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दिये।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lastRenderedPageBreak/>
        <w:t>राशिद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अयास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शीस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रबई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हमलावर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पकड़ा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शीस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साबित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क़दमी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इब्राहीम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फ़त्हा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कामयाबी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पर्चम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लहराता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शामिल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शीस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सिपाही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इब्राहीम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मैदान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छोड़कर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फ़ुतुहात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लशकर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इज़ाफ़ा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ख़ामोश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बैठे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शामिल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फ़त्हेयाब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दाख़िल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ख़ुशी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ख़ुर्रमी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कूचे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गूँज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उठे।</w:t>
      </w:r>
    </w:p>
    <w:p w:rsidR="009E2CDB" w:rsidRDefault="009E2CDB" w:rsidP="009E2CDB">
      <w:pPr>
        <w:pStyle w:val="libNormal"/>
      </w:pPr>
    </w:p>
    <w:p w:rsidR="009E2CDB" w:rsidRDefault="009E2CDB" w:rsidP="009E2CDB">
      <w:pPr>
        <w:pStyle w:val="Heading1"/>
      </w:pPr>
      <w:bookmarkStart w:id="61" w:name="_Toc419558245"/>
      <w:bookmarkStart w:id="62" w:name="_Toc473593444"/>
      <w:r>
        <w:rPr>
          <w:rFonts w:hint="cs"/>
          <w:cs/>
          <w:lang w:bidi="hi-IN"/>
        </w:rPr>
        <w:t>पहली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ख़ुशख़बरी</w:t>
      </w:r>
      <w:bookmarkEnd w:id="61"/>
      <w:bookmarkEnd w:id="62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तीन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इब्राहीम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दारूल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मुहासिरा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मुतीअ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हाकिमे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शीस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मशविरे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लिबास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बदलकर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कस्रे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सरदार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बाक़ी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बची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कसीर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तादाद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बैअत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शरीक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रात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दारूल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गुज़ारी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सुबह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नमाज़े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जमाअत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एलान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मस्जिद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नमाज़ियों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ख़चाखच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नमाज़े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सुबह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फ़रायज़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मिम्बर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फ़सीह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बलीग़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ख़ुत्बा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पढ़ा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ख़ुत्बे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ज़मन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"</w:t>
      </w:r>
      <w:r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जिन्होंने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मदद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कोताही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दावत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मुँह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फेर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सुनो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सुनो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वक़्त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गुज़रे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शर्मनांक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आमाल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तलाफ़ी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मुजाहेदीन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शरीके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जाओ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दाग़दार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शर्मनाक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लिबास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दुश्मनों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डालो।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शहरे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क़ब्ज़ा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क़ुर्आन</w:t>
      </w:r>
      <w:r>
        <w:t xml:space="preserve">, </w:t>
      </w:r>
      <w:r>
        <w:rPr>
          <w:rFonts w:hint="cs"/>
          <w:cs/>
          <w:lang w:bidi="hi-IN"/>
        </w:rPr>
        <w:t>सुन्नते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रसूले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अकरम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बैअत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मुतीअ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ख़ज़ाने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मुजाहेदीन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तक़सीम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सियासते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इसलामी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नज़र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मक़ाम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कामिल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क़ब्ज़ा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ब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ख़ुद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इराक़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हुकूमत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शामिल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तामम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अतराफ़े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इराक़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वाहिद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अकेला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हाकिम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तक़र्रूर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ज़्याद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ज़्याद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नियुक्ति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ज़्याद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हकम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हाकिमे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लश्करे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कसीर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इराक़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कब्ज़ा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रास्ते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मौत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ख़बर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मलीक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जानशीन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इराक़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मुहिम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उबैदुल्लाह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ज़्याद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मुक़ाबले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इराक़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अब्दुर्रहमान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मौसूल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भेजा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परेशान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जंगजू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सिपाह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यज़ीद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कर्दिगी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फ़ौरन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उबैदुल्लाह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ज़्याद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ख़बर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सुनकर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फ़ौजी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यज़ीद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मुक़ाबले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दिये।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ईदे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क़ुर्बान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बक़रीद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लश्करों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मुक़ाबला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यज़ीद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बावजूद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सख़्त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बीमार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लगातार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लड़ता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आख़िर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शिकस्त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सौ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क़ैद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गुज़रे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यज़ीद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शदीद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अलालत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बायस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इन्तेक़ाल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हादिसे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परेशान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वाक़ेये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ख़बर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पढ़ते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बहादुर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इब्राहीमे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अश्तर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नियाबत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मौसल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दुश्मन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क़ूबी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किये।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ख़िलाफ़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साज़िश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शिम्र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जोशन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अशअस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अब्दुर्रहमान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सईद</w:t>
      </w:r>
      <w:r>
        <w:t xml:space="preserve">, </w:t>
      </w:r>
      <w:r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हज्जाज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शीस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रबई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काब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वग़ैरहम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अशरार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ऊबाशे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रेज़ी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शरीक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लहज़ा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डरे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इब्राहीम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मालिके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अश्तर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मशविरा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फ़ौरन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दारूल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मुहासिरा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उबैदुल्लाह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ज़्याद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इन्तेज़ार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lastRenderedPageBreak/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इन्सानियत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गुनाहगारों</w:t>
      </w:r>
      <w:r>
        <w:t xml:space="preserve">, </w:t>
      </w:r>
      <w:r>
        <w:rPr>
          <w:rFonts w:hint="cs"/>
          <w:cs/>
          <w:lang w:bidi="hi-IN"/>
        </w:rPr>
        <w:t>ज़लील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इन्सानों</w:t>
      </w:r>
      <w:r>
        <w:t xml:space="preserve">, </w:t>
      </w:r>
      <w:r>
        <w:rPr>
          <w:rFonts w:hint="cs"/>
          <w:cs/>
          <w:lang w:bidi="hi-IN"/>
        </w:rPr>
        <w:t>बरादर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ख़यानतकारों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दुनिया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तारीख़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बदकारों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मुसल्लह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फ़ौज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तैयार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गिरफ़्तार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चुनाँचे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रास्ता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ग़िज़ाई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मुहासिरा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बदकिरदारों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ख़तरनाक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हालात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इब्राहिम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फ़ौरन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मदद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शूरिश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पसन्द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ज़लील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अफ़राद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अशरफ़े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ख़्याल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अशरफ़े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समझते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हुकूमत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मसावत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बराबरी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पसन्द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ख़तरनाक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शूरिश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ग़ौर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ध्यानपूर्वक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मुतालेआ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पढ़ना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नतीजे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वक़्त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मौजूदा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कमज़ोर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हालत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मुक़ाबला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दुशवार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लिहाज़ा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इब्राहीम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वापिस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निहायत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नर्मी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पयाम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रखा।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इब्राहीम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इन्तेक़ामी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शुरू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इब्राहीम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शूरिशियों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भरपूर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सिर्फ़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शिकस्त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बल्कि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सौ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अफ़राद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गिरफ़्तार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रेज़ी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शोहदा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शरीक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चुनाँचे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सौ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अड़तालीस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अश्ख़ास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वाक़िये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कर्बला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मौजूद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गये।</w:t>
      </w:r>
    </w:p>
    <w:p w:rsidR="009E2CDB" w:rsidRDefault="009E2CDB" w:rsidP="009E2CDB">
      <w:pPr>
        <w:pStyle w:val="libNormal"/>
      </w:pPr>
    </w:p>
    <w:p w:rsidR="009E2CDB" w:rsidRDefault="009E2CDB" w:rsidP="009E2CDB">
      <w:pPr>
        <w:pStyle w:val="Heading1"/>
      </w:pPr>
      <w:bookmarkStart w:id="63" w:name="_Toc419558246"/>
      <w:bookmarkStart w:id="64" w:name="_Toc473593445"/>
      <w:r>
        <w:rPr>
          <w:rFonts w:hint="cs"/>
          <w:cs/>
          <w:lang w:bidi="hi-IN"/>
        </w:rPr>
        <w:t>आग़ाज़े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इन्तेक़ाम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बदला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शुरूआत</w:t>
      </w:r>
      <w:r>
        <w:rPr>
          <w:cs/>
          <w:lang w:bidi="hi-IN"/>
        </w:rPr>
        <w:t>)</w:t>
      </w:r>
      <w:bookmarkEnd w:id="63"/>
      <w:bookmarkEnd w:id="64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दरवाज़े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यज़ीद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बदकिरदार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आमाल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जाँच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पड़ताल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शुरू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बदकार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गुनाहगार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भागना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शुरू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शिम्र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ज़ोशन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</w:t>
      </w:r>
      <w:r>
        <w:t>0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अशअस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औरतों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लिबास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पहनकर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हज्जाज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मुहाफ़िज़े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फ़ुरात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नहरे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फ़ुरात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रक्षक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बना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ज़ख़्मी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रातों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रास्ते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सवारी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शिद्दते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प्यास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वजह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चलने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मजबूर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गश्ती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सिपाहियों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गिरफ़्तार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प्यास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ज़बान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हालत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गया।</w:t>
      </w:r>
    </w:p>
    <w:p w:rsidR="009E2CDB" w:rsidRDefault="009E2CDB" w:rsidP="009E2CDB">
      <w:pPr>
        <w:pStyle w:val="libNormal"/>
      </w:pPr>
    </w:p>
    <w:p w:rsidR="009E2CDB" w:rsidRDefault="009E2CDB" w:rsidP="009E2CDB">
      <w:pPr>
        <w:pStyle w:val="Heading1"/>
      </w:pPr>
      <w:bookmarkStart w:id="65" w:name="_Toc419558247"/>
      <w:bookmarkStart w:id="66" w:name="_Toc473593446"/>
      <w:r>
        <w:rPr>
          <w:rFonts w:hint="cs"/>
          <w:cs/>
          <w:lang w:bidi="hi-IN"/>
        </w:rPr>
        <w:t>कमीनों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अंजाम</w:t>
      </w:r>
      <w:bookmarkEnd w:id="65"/>
      <w:bookmarkEnd w:id="66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जैसे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जैसे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ज़माना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गुज़रता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कमीने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ज़ालिमों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तादाद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बढ़ती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कमीने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ज़ालिमों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अंजाम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तज़किरा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दुनिया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रौशन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जिन्होंने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दीनदारों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हशर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हुआ।</w:t>
      </w:r>
    </w:p>
    <w:p w:rsidR="009E2CDB" w:rsidRDefault="009E2CDB" w:rsidP="009E2CDB">
      <w:pPr>
        <w:pStyle w:val="libNormal"/>
      </w:pPr>
    </w:p>
    <w:p w:rsidR="009E2CDB" w:rsidRDefault="009E2CDB" w:rsidP="009E2CDB">
      <w:pPr>
        <w:pStyle w:val="Heading1"/>
      </w:pPr>
      <w:bookmarkStart w:id="67" w:name="_Toc419558248"/>
      <w:bookmarkStart w:id="68" w:name="_Toc473593447"/>
      <w:r>
        <w:rPr>
          <w:rFonts w:hint="cs"/>
          <w:cs/>
          <w:lang w:bidi="hi-IN"/>
        </w:rPr>
        <w:t>हुर्मुला</w:t>
      </w:r>
      <w:bookmarkEnd w:id="67"/>
      <w:bookmarkEnd w:id="68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मिन्हाल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सफ़रे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ज़ियारते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वापिस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दाखिल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आतिशे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इन्तेक़ाम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सीने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भड़क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घोड़े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सवार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t xml:space="preserve">, 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मिन्हाल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शरीक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t>?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मिन्हाल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अस्ना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हुर्मुला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गिरफ़्तारी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ख़बरी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फ़ौरन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लकड़ियें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ढेर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शोले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आसमान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बातें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डलवा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मिन्हाल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ज़बान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बेसाख़्ता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सुब्हानल्लाह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निकला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सुब्हानल्लाह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कल्मा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बेशक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>
        <w:t>–</w:t>
      </w:r>
      <w:r>
        <w:rPr>
          <w:rFonts w:hint="cs"/>
          <w:cs/>
          <w:lang w:bidi="hi-IN"/>
        </w:rPr>
        <w:t>बरहक़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वक़्त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क़ाबिले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मिन्हाल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वक़्त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सुब्हानल्लाह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छिपा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मिन्हाल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कहाः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हाँ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मदीना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ख़िदमते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मुझसे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मिन्हाल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हुर्मुला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मलऊन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बताओ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मैने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ज़िन्दा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आसमान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बलन्द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दरगाहे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इलाही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पालने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हुर्मुला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चखा।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सुनकर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घोड़े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पड़ा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दो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रकअत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नमाज़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पढ़ी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सजदा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शुक्र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आरज़ू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ज़रिये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हुई।</w:t>
      </w:r>
    </w:p>
    <w:p w:rsidR="009E2CDB" w:rsidRDefault="009E2CDB" w:rsidP="009E2CDB">
      <w:pPr>
        <w:pStyle w:val="Heading1"/>
      </w:pPr>
      <w:bookmarkStart w:id="69" w:name="_Toc419558249"/>
      <w:bookmarkStart w:id="70" w:name="_Toc473593448"/>
      <w:r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गुनाहगार</w:t>
      </w:r>
      <w:bookmarkEnd w:id="69"/>
      <w:bookmarkEnd w:id="70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यज़ीद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सरदारों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तलाश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सिपाही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गर्दा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ख़ताकार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मालिक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बशीर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गिरफ़्तार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हाज़िर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</w:t>
      </w:r>
      <w:r>
        <w:t xml:space="preserve">,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सवाल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दुश्मनें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स</w:t>
      </w:r>
      <w:r>
        <w:t>0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</w:t>
      </w:r>
      <w:r>
        <w:t xml:space="preserve">0)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नवासे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मुकाबिल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शमशीर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t xml:space="preserve">? </w:t>
      </w:r>
      <w:r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जवाब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चाहता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हाकिम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मजबूर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मालिक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बशीर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ग़ुलाम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क़लम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कामिल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मोअज़्ज़ेज़ीन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ख़्याल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तजस्सुसे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ख़तारान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मुक़र्रर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तैनात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गया।</w:t>
      </w:r>
    </w:p>
    <w:p w:rsidR="009E2CDB" w:rsidRDefault="009E2CDB" w:rsidP="009E2CDB">
      <w:pPr>
        <w:pStyle w:val="libNormal"/>
      </w:pPr>
    </w:p>
    <w:p w:rsidR="009E2CDB" w:rsidRDefault="009E2CDB" w:rsidP="009E2CDB">
      <w:pPr>
        <w:pStyle w:val="Heading1"/>
      </w:pPr>
      <w:bookmarkStart w:id="71" w:name="_Toc419558250"/>
      <w:bookmarkStart w:id="72" w:name="_Toc473593449"/>
      <w:r>
        <w:rPr>
          <w:rFonts w:hint="cs"/>
          <w:cs/>
          <w:lang w:bidi="hi-IN"/>
        </w:rPr>
        <w:t>हकीम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तुफ़ैल</w:t>
      </w:r>
      <w:bookmarkEnd w:id="71"/>
      <w:bookmarkEnd w:id="72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अब्दुल्लाहे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कामिल</w:t>
      </w:r>
      <w:r>
        <w:t xml:space="preserve">, </w:t>
      </w:r>
      <w:r>
        <w:rPr>
          <w:rFonts w:hint="cs"/>
          <w:cs/>
          <w:lang w:bidi="hi-IN"/>
        </w:rPr>
        <w:t>हकीम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तुफ़ैल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फ़ज़लिल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क़ातिल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तलाश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बड़ी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जुस्तुजू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हकीम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क़ैद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चला</w:t>
      </w:r>
      <w:r>
        <w:t xml:space="preserve">, </w:t>
      </w:r>
      <w:r>
        <w:rPr>
          <w:rFonts w:hint="cs"/>
          <w:cs/>
          <w:lang w:bidi="hi-IN"/>
        </w:rPr>
        <w:t>अदी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हातम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हकीम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तुफ़ैल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बरादरे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निस्बती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t xml:space="preserve">, </w:t>
      </w:r>
      <w:r>
        <w:rPr>
          <w:rFonts w:hint="cs"/>
          <w:cs/>
          <w:lang w:bidi="hi-IN"/>
        </w:rPr>
        <w:t>हकीम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सिफ़ारिश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आया</w:t>
      </w:r>
      <w:r>
        <w:t xml:space="preserve">, </w:t>
      </w:r>
      <w:r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बग़ैर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इजाज़त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रिहाई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मुमकिन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सिफ़ारिश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t xml:space="preserve">, </w:t>
      </w:r>
      <w:r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हमराहियों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ख़्याल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अदि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हातम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मशहूर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मोअज़्ज़ज़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सरदारे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क़ौम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अमीरे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सिफ़ारिश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क़ुबूल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लें</w:t>
      </w:r>
      <w:r>
        <w:t xml:space="preserve">, </w:t>
      </w:r>
      <w:r>
        <w:rPr>
          <w:rFonts w:hint="cs"/>
          <w:cs/>
          <w:lang w:bidi="hi-IN"/>
        </w:rPr>
        <w:t>अब्दुल्लाहे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कामिल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मशविरा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अदि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हकीम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ख़ातिमा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बेहतर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मशवीरे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पसन्द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हकीम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बारिश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शुरू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टुकड़े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टुकड़े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दुरूस्त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इन्सान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टुकड़े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टुकड़े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फ़ायदा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रूह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अज़ियत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तकलीफ़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पहुँच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ज़ालिम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सुलूक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मज़लूमों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बायस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लश्करे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यज़ीद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ख़ताकारों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कर्बला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मौजूद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हकीम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इबरतनाक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रातों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मजलिसे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मुशावेरत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फ़ौरन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ज़ुबैर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हाकिमे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मक्का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मुख़ालिफ़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पनाह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चुनाँचे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पन्द्रह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ख़ताकार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तरफ़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रास्ते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ग़ुलाम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मुलाक़ात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दिया।</w:t>
      </w:r>
    </w:p>
    <w:p w:rsidR="009E2CDB" w:rsidRDefault="009E2CDB" w:rsidP="009E2CDB">
      <w:pPr>
        <w:pStyle w:val="libNormal"/>
      </w:pPr>
    </w:p>
    <w:p w:rsidR="009E2CDB" w:rsidRDefault="009E2CDB" w:rsidP="009E2CDB">
      <w:pPr>
        <w:pStyle w:val="Heading1"/>
      </w:pPr>
      <w:bookmarkStart w:id="73" w:name="_Toc419558251"/>
      <w:bookmarkStart w:id="74" w:name="_Toc473593450"/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शिम्र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bookmarkEnd w:id="73"/>
      <w:bookmarkEnd w:id="74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शिम्र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जोशन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हमराही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क़रिये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पोश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दहक़ानों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वसाअत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ज़ुबैर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रास्ते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सरहदाते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बसरा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मुहाफ़िज़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रक्षक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दहक़ानों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गिरफ़्तार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पढ़कर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क़रिये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क़ुल्तानिया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गिरफ़्तारिये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शिम्र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इरादे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मालूम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शिम्र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कामिल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कर्दिगी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लश्करों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क़रिये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क़ुल्तानिया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मुहासिरा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शिम्र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मुक़ीम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दाख़िल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पड़े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हुकूमत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नक़्शा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जूँही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आँख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खुली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चीज़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नज़र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क़रीब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हदक़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चश्म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आँखे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पड़ें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यज़ीदी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कुत्तों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दुश्मन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फँसा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बौखला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हथियार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सँभालना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शिम्र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नैज़ा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क़रीब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पड़ा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उठा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लड़ना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शुरू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शिम्र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हमराही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खड़े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शिम्र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तलवार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मोअर्रेख़ीन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वाक़ेआ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बयान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तलवार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शिम्र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ज़ख़्मी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बाँध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ऊँट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नंगी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पीठ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बैठाकर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चले।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क़रीब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ऊँट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गर्दन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रस्सी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बाँधकर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दारूल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ख़ींचते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तमाशाईयों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हुजूम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t xml:space="preserve">, </w:t>
      </w:r>
      <w:r>
        <w:rPr>
          <w:rFonts w:hint="cs"/>
          <w:cs/>
          <w:lang w:bidi="hi-IN"/>
        </w:rPr>
        <w:t>यज़ीदी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कुत्ते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नजिस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संगबारी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ज़ख़्मों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ख़ताकार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नवासा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स</w:t>
      </w:r>
      <w:r>
        <w:t xml:space="preserve">0)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कारनामें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फ़ख़्र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निहायत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ज़िल्लत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नजिस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शिम्र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गिरफ़्तारी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बड़ी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फ़त्हा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समझता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ग़ज़बनाक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शिम्र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रूख़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कहाः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कर्बला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कैसे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t xml:space="preserve">,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मानना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पड़ेगा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मुन्तक़िम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ज़ालिमों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मज़लूमों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इन्तेक़ाम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शिम्र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ख़ौफ़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काँप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t xml:space="preserve">, </w:t>
      </w:r>
      <w:r>
        <w:rPr>
          <w:rFonts w:hint="cs"/>
          <w:cs/>
          <w:lang w:bidi="hi-IN"/>
        </w:rPr>
        <w:t>प्यास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शिद्दत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होंठ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ख़ुश्क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पड़े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t xml:space="preserve">,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झुकाये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खड़ा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बोलता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हिन्जार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भुगत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lastRenderedPageBreak/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बसरी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बढ़ा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दरख़ास्त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प्रार्थना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इख़्तेयार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तलवार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शिम्र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करूँ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शिम्र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बसरी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सुपुर्द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देखो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ज़ालिम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गुनाहों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ज़ुल्म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सितम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दुनिया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कैसी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दुनिया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बहाता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दुनिया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बहाता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उन्होंने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अज़ाब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डरे।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देखो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यज़ीद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सुनहरी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ज़जींर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कुत्ता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बेकसी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तोड़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देखो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हुकूमते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उमय्या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मुर्दार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कर्बला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प्यासों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आशाम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शिम्रे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नाबकार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बसरी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शिम्र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पकड़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ख़ींचा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ज़मीन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पटख़ा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घूटने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सीने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ज़ोर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दबाया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हडडियों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टूटने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सुनाई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फ़रोश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फ़िज़ा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गूँज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उठी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मर्दे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बसरी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ख़न्जर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तेज़धार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पत्थर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ज़ख़्मी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शक्ल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शिम्र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ज़मीन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लेटा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ख़न्जर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पुश्ते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गर्दन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हडडियों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गर्दन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काटना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शुरू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आधी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गर्दन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शिम्र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सीधा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लिटाकर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आधी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बची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गर्दन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बलन्द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हाज़िरीन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चिल्लाकर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कहा।</w:t>
      </w:r>
    </w:p>
    <w:p w:rsidR="009E2CDB" w:rsidRDefault="009E2CDB" w:rsidP="009E2CDB">
      <w:pPr>
        <w:pStyle w:val="libNormal"/>
      </w:pPr>
    </w:p>
    <w:p w:rsidR="009E2CDB" w:rsidRDefault="009E2CDB" w:rsidP="009E2CDB">
      <w:pPr>
        <w:pStyle w:val="Heading1"/>
      </w:pPr>
      <w:bookmarkStart w:id="75" w:name="_Toc419558252"/>
      <w:bookmarkStart w:id="76" w:name="_Toc473593451"/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ज़ालिमो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अंजाम</w:t>
      </w:r>
      <w:bookmarkEnd w:id="75"/>
      <w:bookmarkEnd w:id="76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ज़ालिमों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अंजाम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जिन्होंने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अहलेबैते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ज़ुल्म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सितम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मलऊन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मन्ज़रे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लटका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बच्चों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पत्थरों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गन्दगियों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निशाना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रहा।</w:t>
      </w:r>
    </w:p>
    <w:p w:rsidR="009E2CDB" w:rsidRDefault="009E2CDB" w:rsidP="009E2CDB">
      <w:pPr>
        <w:pStyle w:val="libNormal"/>
      </w:pPr>
    </w:p>
    <w:p w:rsidR="009E2CDB" w:rsidRDefault="009E2CDB" w:rsidP="009E2CDB">
      <w:pPr>
        <w:pStyle w:val="Heading1"/>
      </w:pPr>
      <w:bookmarkStart w:id="77" w:name="_Toc419558253"/>
      <w:bookmarkStart w:id="78" w:name="_Toc473593452"/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ख़ताकार</w:t>
      </w:r>
      <w:bookmarkEnd w:id="77"/>
      <w:bookmarkEnd w:id="78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जिन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ज़ालिम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सवारों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शोहदा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कर्बला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लाशो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घोड़े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दौड़ाये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ख़ताकारी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कारनामा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समझते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गिरफ़्तार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मेख़ो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ज़मीन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गाड़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सवारों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घोड़ों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ताज़ानाल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बन्दी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कराकर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ज़ालिमों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दौड़ा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नाबकार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चींख़ते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चिल्लाते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खाता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बाक़ी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बचे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जिस्मों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गया।</w:t>
      </w:r>
    </w:p>
    <w:p w:rsidR="009E2CDB" w:rsidRDefault="009E2CDB" w:rsidP="009E2CDB">
      <w:pPr>
        <w:pStyle w:val="libNormal"/>
      </w:pPr>
    </w:p>
    <w:p w:rsidR="009E2CDB" w:rsidRDefault="009E2CDB" w:rsidP="009E2CDB">
      <w:pPr>
        <w:pStyle w:val="Heading1"/>
      </w:pPr>
      <w:bookmarkStart w:id="79" w:name="_Toc419558254"/>
      <w:bookmarkStart w:id="80" w:name="_Toc473593453"/>
      <w:r>
        <w:rPr>
          <w:rFonts w:hint="cs"/>
          <w:cs/>
          <w:lang w:bidi="hi-IN"/>
        </w:rPr>
        <w:t>अन्जामे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ख़ूली</w:t>
      </w:r>
      <w:bookmarkEnd w:id="79"/>
      <w:bookmarkEnd w:id="80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ख़ताकारों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यज़ीदे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असबही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मुक़ाबले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सफ़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लाइन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गिरफ़्तारी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वक़्त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मरदूद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तन्दूर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छिप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बैठ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मोमिना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बीवी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इशारे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बतला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गिरफ़्तार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रास्ते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कामिल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रिशवत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दुनिया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दौलते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दुनिया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ज़्यादा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कीमती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नज़र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तेरा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ख़बीस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समझता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सच्चे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मुसलमान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ख़रीदा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ग़ाफ़िल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सच्चे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मुजाहिद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मुसलमान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दुनिया</w:t>
      </w:r>
      <w:r>
        <w:t xml:space="preserve">, </w:t>
      </w:r>
      <w:r>
        <w:rPr>
          <w:rFonts w:hint="cs"/>
          <w:cs/>
          <w:lang w:bidi="hi-IN"/>
        </w:rPr>
        <w:t>राहते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दुनिया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आरामे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दुनिया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रास्ते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भटका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सकता।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ख़ूली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वापिस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आग़ोश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फेंक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गया।</w:t>
      </w:r>
    </w:p>
    <w:p w:rsidR="009E2CDB" w:rsidRDefault="009E2CDB" w:rsidP="009E2CDB">
      <w:pPr>
        <w:pStyle w:val="libNormal"/>
      </w:pPr>
    </w:p>
    <w:p w:rsidR="009E2CDB" w:rsidRDefault="009E2CDB" w:rsidP="009E2CDB">
      <w:pPr>
        <w:pStyle w:val="libNormal"/>
      </w:pPr>
    </w:p>
    <w:p w:rsidR="009E2CDB" w:rsidRDefault="009E2CDB" w:rsidP="009E2CDB">
      <w:pPr>
        <w:pStyle w:val="Heading1"/>
      </w:pPr>
      <w:bookmarkStart w:id="81" w:name="_Toc419558255"/>
      <w:bookmarkStart w:id="82" w:name="_Toc473593454"/>
      <w:r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ख़ताकार</w:t>
      </w:r>
      <w:bookmarkEnd w:id="81"/>
      <w:bookmarkEnd w:id="82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सनान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क़ातिलाने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गिरफ़्तार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काटे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ज़ैतून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खौलते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तेल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डाला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मुता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रज्जिम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मलऊन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अट्ठारह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बरस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बेटे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अकबर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नैज़ा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मारकर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शख़्स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बजदल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सलीम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जिसने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हरम</w:t>
      </w:r>
      <w:r>
        <w:t xml:space="preserve">,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लूटा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अंगुली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हासिल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अँगुली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दस्ते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मुबारक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जुदा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काटे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नजिस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तड़पता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दोस्तों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मिला।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मुख़तसर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संक्षिप्त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रूप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गुज़री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हालात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दुहराने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मक़सद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सिर्फ़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इन्क़ेलाबियों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फ़िदाकारों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शरीके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वजह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सिर्फ़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हालात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ग़ौर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क़ौम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सच्चा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हमदर्द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समझ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जाबिर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हुकूमत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ख़िलाफ़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इख़्तेलाफ़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बलन्द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कामयाब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गये।</w:t>
      </w:r>
    </w:p>
    <w:p w:rsidR="009E2CDB" w:rsidRDefault="009E2CDB" w:rsidP="009E2CDB">
      <w:pPr>
        <w:pStyle w:val="libNormal"/>
      </w:pPr>
    </w:p>
    <w:p w:rsidR="009E2CDB" w:rsidRDefault="009E2CDB" w:rsidP="009E2CDB">
      <w:pPr>
        <w:pStyle w:val="Heading1"/>
      </w:pPr>
      <w:bookmarkStart w:id="83" w:name="_Toc419558256"/>
      <w:bookmarkStart w:id="84" w:name="_Toc473593455"/>
      <w:r>
        <w:rPr>
          <w:rFonts w:hint="cs"/>
          <w:cs/>
          <w:lang w:bidi="hi-IN"/>
        </w:rPr>
        <w:t>उमरे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मौत</w:t>
      </w:r>
      <w:bookmarkEnd w:id="83"/>
      <w:bookmarkEnd w:id="84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मुजरेमाने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वाक़ेये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कर्बला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सज़ायाब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कामिल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कामयाबी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हासिल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बड़ी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ख़बरी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तदबीर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सोच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गिरफ़्तार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तक़रीबन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आख़िरी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शख़्स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आलूद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कशां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कशां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सवाल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कियाः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अंजाम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मुताल्लिक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सम्बन्ध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तेरा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ख़्याल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>?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lastRenderedPageBreak/>
        <w:t>उमरः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दक़दीरे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ख़ुदा।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मुख़्तारः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कर्बला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अहलेबैते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रिसालत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t>?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उमरः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तक़दीरे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ख़ुदा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मुख़्तारः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तक़दीरे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उमरः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तक़दीरे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मुख़्तारः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कहो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हुकूमते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मिली</w:t>
      </w:r>
      <w:r>
        <w:t>?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उमरः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यज़ीद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ख़िदमत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ग़ौर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मुख़्तारः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ग़ज़बनाक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अन्दाज़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ख़िदमात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मआसियात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गुनाह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ज़्याद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उमरः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फ़ायदा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सका।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मुख़्तारः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सय्यदुश्शोहदा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तुझे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मिला</w:t>
      </w:r>
      <w:r>
        <w:t>?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उमरः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तक़दीर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मुख़्तारः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अच्छा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तैयार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आख़िरी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तक़दीर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इज्रा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तलवार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तलवार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क़लम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निजात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रिहाई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उम्मीद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सुनकर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काँपने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ज़िन्दगी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मायूस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हिस्सा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लरज़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t xml:space="preserve">, </w:t>
      </w:r>
      <w:r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शमशीरे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इन्तेक़ाम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नजिस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काटती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दुनिया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बदले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बेचने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नसीहत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सुनने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मुल्के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सलामत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सका।</w:t>
      </w:r>
    </w:p>
    <w:p w:rsidR="009E2CDB" w:rsidRDefault="009E2CDB" w:rsidP="009E2CDB">
      <w:pPr>
        <w:pStyle w:val="libNormal"/>
      </w:pPr>
    </w:p>
    <w:p w:rsidR="009E2CDB" w:rsidRDefault="009E2CDB" w:rsidP="009E2CDB">
      <w:pPr>
        <w:pStyle w:val="Heading1"/>
      </w:pPr>
      <w:bookmarkStart w:id="85" w:name="_Toc419558257"/>
      <w:bookmarkStart w:id="86" w:name="_Toc473593456"/>
      <w:r>
        <w:rPr>
          <w:rFonts w:hint="cs"/>
          <w:cs/>
          <w:lang w:bidi="hi-IN"/>
        </w:rPr>
        <w:t>उमरे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बेटा</w:t>
      </w:r>
      <w:bookmarkEnd w:id="85"/>
      <w:bookmarkEnd w:id="86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उमरे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बेटा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हफ़्स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कहाः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पहचानता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लायक़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काटा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</w:t>
      </w:r>
      <w:r>
        <w:t xml:space="preserve">? </w:t>
      </w:r>
      <w:r>
        <w:rPr>
          <w:rFonts w:hint="cs"/>
          <w:cs/>
          <w:lang w:bidi="hi-IN"/>
        </w:rPr>
        <w:t>हफ़्स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कहाः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अमीर।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इशारा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मर्तबा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क़लम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काटना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चाहिये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कामयाबी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हफ़्स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बातों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उम्मीद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आशा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हैरान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निकलें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मुहाफ़िज़ों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गिरफ़्तार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काटा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तलवारों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जुदा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मुतावज्जेह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बदले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बेटा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हफ़्स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बदले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क़सम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हज़ारों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क़लम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अँगुश्त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बदला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अहलेबैत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मोहब्बत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चुनाँचे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भाँजे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बग़ैर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छोड़ा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कर्बला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मुख़ालिफ़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बग़ैर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छोड़ता।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उमरे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हफ़्स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</w:t>
      </w:r>
      <w:r>
        <w:t>0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हनफ़िया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ख़िदमत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मदीने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भेजा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</w:t>
      </w:r>
      <w:r>
        <w:t>0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हनफ़िया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आसमान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बुलन्द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बारगाहे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इलाही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अर्ज़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कीः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ख़ुदावन्दा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फ़रामोश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फ़रमाना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अहलेबैते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सुलूक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बेहतरीन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बदला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काफ़ी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ख़ताकार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कैफ़रे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किरदार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ग़ैरे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मामूली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कामयाबी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हासिल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चूकी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बाक़ी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क़ौल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मोअर्रेख़ीन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लेखको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कथानुसार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अट्ठारह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क़ौल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चालीस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ख़ताकार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थे।</w:t>
      </w:r>
    </w:p>
    <w:p w:rsidR="009E2CDB" w:rsidRDefault="009E2CDB" w:rsidP="009E2CDB">
      <w:pPr>
        <w:pStyle w:val="libNormal"/>
      </w:pPr>
    </w:p>
    <w:p w:rsidR="009E2CDB" w:rsidRDefault="009E2CDB" w:rsidP="009E2CDB">
      <w:pPr>
        <w:pStyle w:val="libNormal"/>
      </w:pPr>
    </w:p>
    <w:p w:rsidR="009E2CDB" w:rsidRDefault="009E2CDB" w:rsidP="009E2CDB">
      <w:pPr>
        <w:pStyle w:val="Heading1"/>
      </w:pPr>
      <w:bookmarkStart w:id="87" w:name="_Toc419558258"/>
      <w:bookmarkStart w:id="88" w:name="_Toc473593457"/>
      <w:r>
        <w:rPr>
          <w:rFonts w:hint="cs"/>
          <w:cs/>
          <w:lang w:bidi="hi-IN"/>
        </w:rPr>
        <w:t>आख़िरी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फतेह</w:t>
      </w:r>
      <w:bookmarkEnd w:id="87"/>
      <w:bookmarkEnd w:id="88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दाख़िली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हंगामें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मुफ़्सेदीन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सरक़ूबी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मग़्लूब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चाहते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t xml:space="preserve">, </w:t>
      </w:r>
      <w:r>
        <w:rPr>
          <w:rFonts w:hint="cs"/>
          <w:cs/>
          <w:lang w:bidi="hi-IN"/>
        </w:rPr>
        <w:t>इब्राहीमे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अश्तर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मौसल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उबैदुल्लाह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ज़्याद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सरक़ूबी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मुजाहेदीन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बड़ा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रवाना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वक़्त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शहरे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मौसल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उबैदुल्लाह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क़ब्ज़ा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इराक़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तैयारियाँ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इब्राहीम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मौसल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पाँच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मील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फ़ासले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दरिया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ख़ेमा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ज़्याद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फ़ौज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इब्राहीम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मुक़ाबले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बढ़ा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लड़ाई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इम्कान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वक़्त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बढ़ता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मोअर्रेख़ीन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लेखक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जुट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आग़ाज़</w:t>
      </w:r>
      <w:r>
        <w:rPr>
          <w:cs/>
          <w:lang w:bidi="hi-IN"/>
        </w:rPr>
        <w:t xml:space="preserve"> </w:t>
      </w:r>
      <w:r>
        <w:t>10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मोहर्रम</w:t>
      </w:r>
      <w:r>
        <w:rPr>
          <w:cs/>
          <w:lang w:bidi="hi-IN"/>
        </w:rPr>
        <w:t xml:space="preserve"> </w:t>
      </w:r>
      <w:r>
        <w:t>67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हिजरी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शुरू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इब्राहीम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बहादुर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मुजाहेदीन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तादाद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t xml:space="preserve">,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जौहरे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मर्दानगी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दिखलाये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भरपूर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ज़्याद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हसीन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नमीर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सरदाराने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उख़ड़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मैदान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छोड़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ख़ड़े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ज़्याद</w:t>
      </w:r>
      <w:r>
        <w:t xml:space="preserve">, </w:t>
      </w:r>
      <w:r>
        <w:rPr>
          <w:rFonts w:hint="cs"/>
          <w:cs/>
          <w:lang w:bidi="hi-IN"/>
        </w:rPr>
        <w:t>हसीन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नमीर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सरदारों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भेज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जूता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मलाईन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मारता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मुलाज़िम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जूते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धोकर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दें।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चिहाग़ां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ख़ुशी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जशन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मनाये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ज़ालिमों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दारूल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लटके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</w:t>
      </w:r>
      <w:r>
        <w:t>0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हनफ़िया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भेज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</w:t>
      </w:r>
      <w:r>
        <w:t>0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हनफ़िया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हदाया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भिजवाये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सज्जाद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ख़िदमत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भेज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दिया।</w:t>
      </w:r>
    </w:p>
    <w:p w:rsidR="009E2CDB" w:rsidRDefault="009E2CDB" w:rsidP="009E2CDB">
      <w:pPr>
        <w:pStyle w:val="libNormal"/>
      </w:pPr>
    </w:p>
    <w:p w:rsidR="009E2CDB" w:rsidRDefault="009E2CDB" w:rsidP="009E2CDB">
      <w:pPr>
        <w:pStyle w:val="Heading1"/>
      </w:pPr>
      <w:bookmarkStart w:id="89" w:name="_Toc419558259"/>
      <w:bookmarkStart w:id="90" w:name="_Toc473593458"/>
      <w:r>
        <w:rPr>
          <w:rFonts w:hint="cs"/>
          <w:cs/>
          <w:lang w:bidi="hi-IN"/>
        </w:rPr>
        <w:lastRenderedPageBreak/>
        <w:t>बयाने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>)</w:t>
      </w:r>
      <w:bookmarkEnd w:id="89"/>
      <w:bookmarkEnd w:id="90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ज़्याद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ख़िदमत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t xml:space="preserve">,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वक़्त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ख़ाना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नौस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ज़्याद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निगाह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पड़ी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ईख़्तियार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रोये।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वक़्त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दरबारे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ज़्याद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कुन्बा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क़ैदी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बनाकर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मलऊन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सजदे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पड़े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कहाः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ख़ुदाया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तेरा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शुक्र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दुश्मनों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इन्तेक़ाम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जज़ाये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सजदे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उठाया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फ़रमाया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दरख़ास्त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ज़्याद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लूँगा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दुनिया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उठाना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शुक्र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क़ूबूल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ली।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मक़सद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उद्देश्य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कामयाब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कामगार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वक़्त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क़ैदख़ाने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हिजाज़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मुट्ठियों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भींचकर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दाँतों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पीसकर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नफ़रत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लहजे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क़सम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ज़ालिमों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आवाज़ों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मुर्दा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मज़लूमों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मुर्दा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साँसों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ज़िन्दा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इन्सानियत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ग़ुलामी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ज़ंजीरों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ज़रूर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आज़ाद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करूँगा।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इरादों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कामयाब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मायूस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इन्सानियत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नियती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आज़ाद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ख़ाही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स्वतन्त्रता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इच्छा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देखकर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शरीके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हाल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सिर्फ़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ख़ुशी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हासिल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सिसकती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इन्सानियत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यज़ीदियत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ज़ालिम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पंजे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निजात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दिलाई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ख़ूने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इन्तेक़ाम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अहलेबैते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सिर्फ़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क़ातिलाने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शोहदा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कर्बला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इन्तेक़ाम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बल्कि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दरमे</w:t>
      </w:r>
      <w:r>
        <w:t xml:space="preserve">, </w:t>
      </w:r>
      <w:r>
        <w:rPr>
          <w:rFonts w:hint="cs"/>
          <w:cs/>
          <w:lang w:bidi="hi-IN"/>
        </w:rPr>
        <w:t>क़दमें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सुख़ने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शरीके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जहन्नम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रसीद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मज़लूमों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दादरसी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कोशिश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ज़ाहिर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देख़ो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बदकारों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बदतीनों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सज़ा</w:t>
      </w:r>
      <w:r>
        <w:t xml:space="preserve">,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ज़ालिमों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ख़ताकारों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नतीजा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बेरहम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हाकिमों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बरहक़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नेकदिल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मुख़्लिस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मुसलमानों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शहीद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बेशक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क़ाबिले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इफ़्तेख़ार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दर्जा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कमीने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क़ातिल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मक़ाम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लालच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मुर्तक़िबे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ज़िल्लत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रूसवाई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तहसबन्नल्लाहा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ग़ाफ़ेलन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अम्मा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यअ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मलुज़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ज़ालेमून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सूरा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इब्राहीम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आयत</w:t>
      </w:r>
      <w:r>
        <w:rPr>
          <w:cs/>
          <w:lang w:bidi="hi-IN"/>
        </w:rPr>
        <w:t xml:space="preserve"> </w:t>
      </w:r>
      <w:r>
        <w:t>43 )</w:t>
      </w:r>
    </w:p>
    <w:p w:rsidR="009E2CDB" w:rsidRDefault="009E2CDB" w:rsidP="009E2CDB">
      <w:pPr>
        <w:pStyle w:val="libNormal"/>
      </w:pPr>
      <w:r>
        <w:t>(</w:t>
      </w:r>
      <w:r>
        <w:rPr>
          <w:rFonts w:hint="cs"/>
          <w:cs/>
          <w:lang w:bidi="hi-IN"/>
        </w:rPr>
        <w:t>हर्गिज़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गुमान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सितमगारों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आमाल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ग़ाफ़िल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>)</w:t>
      </w:r>
    </w:p>
    <w:p w:rsidR="009E2CDB" w:rsidRDefault="009E2CDB" w:rsidP="009E2CDB">
      <w:pPr>
        <w:pStyle w:val="libNormal"/>
      </w:pPr>
    </w:p>
    <w:p w:rsidR="009E2CDB" w:rsidRDefault="009E2CDB" w:rsidP="009E2CDB">
      <w:pPr>
        <w:pStyle w:val="Heading1"/>
      </w:pPr>
      <w:bookmarkStart w:id="91" w:name="_Toc419558260"/>
      <w:bookmarkStart w:id="92" w:name="_Toc473593459"/>
      <w:r>
        <w:rPr>
          <w:rFonts w:hint="cs"/>
          <w:cs/>
          <w:lang w:bidi="hi-IN"/>
        </w:rPr>
        <w:lastRenderedPageBreak/>
        <w:t>आख़री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जंग</w:t>
      </w:r>
      <w:bookmarkEnd w:id="91"/>
      <w:bookmarkEnd w:id="92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क़ातिलाने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शोहदा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कर्बला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निशान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बाक़ी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ज़ुबैर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हाकिमे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मक्का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ज़ुबैर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मामूर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उमय्या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मुख़ालिफ़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बावजूद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अहलेबैते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दुश्मनी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अहलेबैत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मुख़ाल्फ़त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उमय्या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ख़्याल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मेमबर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दुशनाम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बुरा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कहना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हुकूमत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मुस्तहक़म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सकती।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ज़ुबैर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चालीस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दौराने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ख़ुत्बा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रसूले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अकरम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स</w:t>
      </w:r>
      <w:r>
        <w:t xml:space="preserve">0)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दुरूद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भेजा।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वजह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कारण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पूछी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अहलेबैत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नाशाएस्ता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चाहता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दुरूद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भेजकर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तक़वियत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पहुँचाऊँ।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शख़्स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मैदाने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कनासा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सरदार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हातम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मुक़ाबला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हातम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कमज़ोर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सौ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क़बीले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दाख़िल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डर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दरवाज़े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बैठे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दारूल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हुकूमत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घेराव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वफ़ा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वजह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परेशान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घेराव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वजह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भेजकर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बुला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सकता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मुद्दत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मुक़ाबला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आख़ीर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ग़िज़ा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ख़ुराक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वजह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कमज़ोरी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परेशानी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पढ़ती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आख़िर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ग़िज़ा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ख़ुराक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वजह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कमज़ोरी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परेशानी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पढ़ती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आखिर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हालत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तशवीशनाक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ख़तरा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लम्हा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बढ़ता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दुश्मन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गिरफ़्तार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बेहतर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मर्दानावार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लड़कर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ज़िन्दा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कामयाब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क़ुव्वत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बढ़ा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मक़सद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हासिल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यानि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इन्तेक़ामें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शोहदा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कर्बला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वक़्त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ज़ुबैर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हुकूमत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इकराम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तमन्ना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गये।</w:t>
      </w:r>
    </w:p>
    <w:p w:rsidR="009E2CDB" w:rsidRDefault="009E2CDB" w:rsidP="009E2CDB">
      <w:pPr>
        <w:pStyle w:val="Heading1"/>
      </w:pPr>
      <w:bookmarkStart w:id="93" w:name="_Toc419558261"/>
      <w:bookmarkStart w:id="94" w:name="_Toc473593460"/>
      <w:r>
        <w:rPr>
          <w:rFonts w:hint="cs"/>
          <w:cs/>
          <w:lang w:bidi="hi-IN"/>
        </w:rPr>
        <w:t>जाँबाज़ी</w:t>
      </w:r>
      <w:bookmarkEnd w:id="93"/>
      <w:bookmarkEnd w:id="94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कभी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इन्सान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मौत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ख़ूंख़ार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फ़ातेहीन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ज़्यादा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ख़ेज़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अर्थ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ज़फरयाब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आख़ीर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उन्नीस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वफ़ादार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दुश्मन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ख़िलाफ़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आख़ीर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वक़्त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लड़ते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रहेंगे।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असलहा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घोड़ो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बैठे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दारूल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हुकूमत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पीछे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खड़े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तकबीर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बलन्द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दुश्मन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दाख़िल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फ़ौरी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अचानक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हमले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हैरान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तदाबीर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सोचीं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समझ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आया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क़रीब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खड़ें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बीस</w:t>
      </w:r>
      <w:r>
        <w:rPr>
          <w:cs/>
          <w:lang w:bidi="hi-IN"/>
        </w:rPr>
        <w:t xml:space="preserve"> (</w:t>
      </w:r>
      <w:r>
        <w:t xml:space="preserve">20) </w:t>
      </w:r>
      <w:r>
        <w:rPr>
          <w:rFonts w:hint="cs"/>
          <w:cs/>
          <w:lang w:bidi="hi-IN"/>
        </w:rPr>
        <w:t>जाँबाज़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मुजाहिद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लड़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दुश्मन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मुक़ाबला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ताक़त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ख़त्म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सिर्फ़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लड़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सौ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आदमी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वासिले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जहन्नम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मायूसनाक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मन्ज़र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लश्कर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बजाये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तलवार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नैज़ो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नैज़ा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बरदार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मुहासिरा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तलवार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सलामत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दुशमन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बहादुर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तलवार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खाकर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ज़मीन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पड़ा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हालत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तलवार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घोड़े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घोड़ा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मुँह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ज़मीन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पड़ा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बहादुर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पुश्ते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ज़मीन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पैदल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शुरू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आख़री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वक़्त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नैज़े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ज़ख़्मी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ज़ख़्म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ज़मीन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बैठ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उठना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ज़ालिम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तलवार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मक़सद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कामयाबी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हमेंशा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उरूसे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आग़ोश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पोश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अफ़सोस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सिपाही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जिनकी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आज़ादी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निजात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ख़ातिर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साथियो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दुश्मन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मोहब्बत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सच्चे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भुला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बैठे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नज़र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तेग़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दोस्ती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गिरफ़्तार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नोमान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बशीर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लड़की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जुर्म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पेश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आख़री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वक़्त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बेज़ारी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इख़्तेयार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दूँगा।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लड़की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जवाब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शख़्स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रोज़ेदार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नमाज़गुज़ार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अहलेबैते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इन्तेक़ाम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कैसे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बेज़ारी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इख़्तेयार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करूँ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अच्छी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जाऊँगी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जन्नत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ख़िदमते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पहुँचुगी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तुझ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जैसे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ज़ालिम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इताअत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हर्गिज़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क़ुबूल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आसमान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बुलन्द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ख़ुदावन्दा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पैग़म्बर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स</w:t>
      </w:r>
      <w:r>
        <w:t>0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</w:t>
      </w:r>
      <w:r>
        <w:t xml:space="preserve">0)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आल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पैरो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अनुसरण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वाली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हूँ।</w:t>
      </w:r>
    </w:p>
    <w:p w:rsidR="009E2CDB" w:rsidRDefault="009E2CDB" w:rsidP="009E2CDB">
      <w:pPr>
        <w:pStyle w:val="libNormal"/>
      </w:pPr>
    </w:p>
    <w:p w:rsidR="009E2CDB" w:rsidRDefault="009E2CDB" w:rsidP="009E2CDB">
      <w:pPr>
        <w:pStyle w:val="Heading1"/>
      </w:pPr>
      <w:bookmarkStart w:id="95" w:name="_Toc419558262"/>
      <w:bookmarkStart w:id="96" w:name="_Toc473593461"/>
      <w:r>
        <w:rPr>
          <w:rFonts w:hint="cs"/>
          <w:cs/>
          <w:lang w:bidi="hi-IN"/>
        </w:rPr>
        <w:t>हयाते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अबदी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सदैव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ज़िन्दगी</w:t>
      </w:r>
      <w:r>
        <w:rPr>
          <w:cs/>
          <w:lang w:bidi="hi-IN"/>
        </w:rPr>
        <w:t>)</w:t>
      </w:r>
      <w:bookmarkEnd w:id="95"/>
      <w:bookmarkEnd w:id="96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हयाते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ज़ाहिरी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हयाते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शुरू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वाक़ेआ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बरसो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गुज़र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फ़िदाकारी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दास्तान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दिलों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ज़िन्दा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शाहकार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नूरानी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दास्तान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सीना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ब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सीना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मुजादीन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गर्मा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मज़ालिम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सददेबाब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मज़लूम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मुसलमानों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आज़ादी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दिलाने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हुकूमते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आदेलाने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इस्लामी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क़ायम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जुर्म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बेशक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पैरो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सफ़रे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कर्बला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वक़्त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फ़रमाया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यज़ीद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रखे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मज़लूम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मारता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मवाजे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हवलनाक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मौजों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ज़ालिम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ग़रक़ाबे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हमेशा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डाल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आज़ादी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सदाक़त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हयाते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समझी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आज़ादी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चाहने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फ़िदाकार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मुजाहिद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t xml:space="preserve">, </w:t>
      </w:r>
      <w:r>
        <w:rPr>
          <w:rFonts w:hint="cs"/>
          <w:cs/>
          <w:lang w:bidi="hi-IN"/>
        </w:rPr>
        <w:t>हयाते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जावेद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मालिक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वला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तहसबन्नल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लज़ीना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क़ोतेलु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सबीलिल्लाहे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अमवातन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अहयाउन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रब्बेहिम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युर्ज़क़ून</w:t>
      </w:r>
      <w:r>
        <w:rPr>
          <w:cs/>
          <w:lang w:bidi="hi-IN"/>
        </w:rPr>
        <w:t xml:space="preserve"> </w:t>
      </w:r>
    </w:p>
    <w:p w:rsidR="009E2CDB" w:rsidRDefault="009E2CDB" w:rsidP="009E2CDB">
      <w:pPr>
        <w:pStyle w:val="libFootnoteAie"/>
      </w:pPr>
      <w:r>
        <w:t>(</w:t>
      </w:r>
      <w:r>
        <w:rPr>
          <w:rFonts w:hint="cs"/>
          <w:cs/>
          <w:lang w:bidi="hi-IN"/>
        </w:rPr>
        <w:t>सूरे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इमरान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आयत</w:t>
      </w:r>
      <w:r>
        <w:rPr>
          <w:cs/>
          <w:lang w:bidi="hi-IN"/>
        </w:rPr>
        <w:t xml:space="preserve"> </w:t>
      </w:r>
      <w:r>
        <w:t>168)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हर्गिज़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मुर्दा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समझो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बल्कि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ज़िन्दा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परवरदिगार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रोज़ी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</w:p>
    <w:p w:rsidR="009E2CDB" w:rsidRDefault="009E2CDB" w:rsidP="009E2CDB">
      <w:pPr>
        <w:pStyle w:val="libNormal"/>
      </w:pPr>
    </w:p>
    <w:p w:rsidR="009E2CDB" w:rsidRDefault="009E2CDB" w:rsidP="009E2CDB">
      <w:pPr>
        <w:pStyle w:val="Heading1"/>
      </w:pPr>
      <w:bookmarkStart w:id="97" w:name="_Toc419558263"/>
      <w:bookmarkStart w:id="98" w:name="_Toc473593462"/>
      <w:r>
        <w:rPr>
          <w:rFonts w:hint="cs"/>
          <w:cs/>
          <w:lang w:bidi="hi-IN"/>
        </w:rPr>
        <w:t>मुख़्तारे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सक़फ़ी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क़ातिल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अन्जाम</w:t>
      </w:r>
      <w:bookmarkEnd w:id="97"/>
      <w:bookmarkEnd w:id="98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फ़ुज़्तो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रब्बिल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काबा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सच्चे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पैरो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जाँबाज़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मक़सद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वाहिद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मक़सद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इन्तेक़ामें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मुक़द्दसे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कामयाब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शौक़े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ज़ुबैर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हाथों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उरूसे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हमकिनार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हुकूमत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हाकिम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तसल्लुत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फ़ातेहे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कमज़र्फ़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निगाहें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निकलकर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मुल्के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पूर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फ़िज़ा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नज़र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फ़ेरब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सब्ज़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वादियों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तमन्ना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अकेले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दुशवार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बल्कि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दुशवार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बड़े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ग़ोर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फ़िक्र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इब्राहीमे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अश्तर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मौसल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हाकिम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शुजाअत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धाक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इराक़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बैठी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हमनवा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शायद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मुहीम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आसानी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इब्राहीमे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अश्तर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ख़्याल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इस्कीमें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शुरू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ख़बर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उड़ते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उड़ते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अमीरे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मलिक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तख़्त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सोचा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तरक़ीब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चाहिये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बड़े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बड़े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रईस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शख़्सियतें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जोड़कर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बैठी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ज़ुबैर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तैयारियां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मुकम्मल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जंगजूओं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सरकर्दिगी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लश्करे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कसीर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कफ़न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बाँध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खड़ा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फ़ौजे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ज़फ़रे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मौज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टकराया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पड़ा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क़यामत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पड़ा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इब्राहीमे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अश्तर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ख़बर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हवास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फ़ाख़्ता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बेटे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फ़ौरन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मक्का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ज़ुबैर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चचा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हालत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नज़ाकत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मदद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दरख़ास्त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सआदते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पेसरी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ख़िलाफ़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समझा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नाज़ुक़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मौक़े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तन्हा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छोड़कर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मक्के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मर्दाना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मैदाने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कूदकर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मलिक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बेटे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ख़बर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सुनकर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आँखों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दुनिया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तारीक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अँधा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धुँध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तलवार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चलाता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बेटे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ज़ुबैर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लशकर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उखड़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मैदान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मलिक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मलिक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हाकिम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मुन्फ़रिद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तख़्त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बैठा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फ़त्हा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ख़ुशी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हँस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सरदार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बैठा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हँसा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मलिक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हँसने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वजह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पूछी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बोला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बख़्शी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वायदा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फ़रमायें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कहूँ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मलिक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इजाज़त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अमीरे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शाम।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जगह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बैठा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स</w:t>
      </w:r>
      <w:r>
        <w:t xml:space="preserve">0)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नवासे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तख़्त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तख़्त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ज़्याद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बैठा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हँस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मुद्दत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ज़्याद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तख़्त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तख़्त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जलवा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अफ़रोज़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तख़्त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तख़्त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बैठा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हँस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तख़्त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बैठा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हँस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ख़बर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हैय़</w:t>
      </w:r>
    </w:p>
    <w:p w:rsidR="009E2CDB" w:rsidRDefault="009E2CDB" w:rsidP="009E2CDB">
      <w:pPr>
        <w:pStyle w:val="libNormal"/>
      </w:pPr>
    </w:p>
    <w:p w:rsidR="009E2CDB" w:rsidRDefault="009E2CDB" w:rsidP="009E2CDB">
      <w:pPr>
        <w:pStyle w:val="Heading1"/>
      </w:pPr>
      <w:bookmarkStart w:id="99" w:name="_Toc419558264"/>
      <w:bookmarkStart w:id="100" w:name="_Toc473593463"/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बुज़ुर्ग उलामा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नज़र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bookmarkEnd w:id="99"/>
      <w:bookmarkEnd w:id="100"/>
    </w:p>
    <w:p w:rsidR="009E2CDB" w:rsidRDefault="009E2CDB" w:rsidP="009E2CDB">
      <w:pPr>
        <w:pStyle w:val="libNormal"/>
      </w:pPr>
      <w:r>
        <w:t>(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द्रष्टि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>)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lastRenderedPageBreak/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किताबचे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सुबूत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आइम्मा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ताहेरीन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औलादे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शफ़क़्क़त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हमदर्दी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ओलमा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केबार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फ़ेल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कार्य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बेहद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सराहा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हत्ता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शैख़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मुफ़िद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जैसे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आलिमे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अजल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फ़ाज़िले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बदल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किताब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ज़ियारत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क़ब्रे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मुक़द्दसे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पढ़ी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सिर्फ़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तर्जुमा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सक़ाफ़ी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बलन्दिये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मक़ाम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निशान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</w:p>
    <w:p w:rsidR="009E2CDB" w:rsidRDefault="009E2CDB" w:rsidP="009E2CDB">
      <w:pPr>
        <w:pStyle w:val="libNormal"/>
      </w:pPr>
    </w:p>
    <w:p w:rsidR="009E2CDB" w:rsidRDefault="009E2CDB" w:rsidP="009E2CDB">
      <w:pPr>
        <w:pStyle w:val="Heading1"/>
      </w:pPr>
      <w:bookmarkStart w:id="101" w:name="_Toc419558265"/>
      <w:bookmarkStart w:id="102" w:name="_Toc473593464"/>
      <w:r>
        <w:rPr>
          <w:rFonts w:hint="cs"/>
          <w:cs/>
          <w:lang w:bidi="hi-IN"/>
        </w:rPr>
        <w:t>तर्जुमा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ज़ियारते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bookmarkEnd w:id="101"/>
      <w:bookmarkEnd w:id="102"/>
    </w:p>
    <w:p w:rsidR="009E2CDB" w:rsidRDefault="009E2CDB" w:rsidP="009E2CDB">
      <w:pPr>
        <w:pStyle w:val="libNormal"/>
      </w:pPr>
      <w:r>
        <w:t>(1)</w:t>
      </w:r>
      <w:r>
        <w:tab/>
      </w:r>
      <w:r>
        <w:rPr>
          <w:rFonts w:hint="cs"/>
          <w:cs/>
          <w:lang w:bidi="hi-IN"/>
        </w:rPr>
        <w:t>सलाम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बन्दे</w:t>
      </w:r>
    </w:p>
    <w:p w:rsidR="009E2CDB" w:rsidRDefault="009E2CDB" w:rsidP="009E2CDB">
      <w:pPr>
        <w:pStyle w:val="libNormal"/>
      </w:pPr>
      <w:r>
        <w:t>(2)</w:t>
      </w:r>
      <w:r>
        <w:tab/>
      </w:r>
      <w:r>
        <w:rPr>
          <w:rFonts w:hint="cs"/>
          <w:cs/>
          <w:lang w:bidi="hi-IN"/>
        </w:rPr>
        <w:t>सलाम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नसीहत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वली</w:t>
      </w:r>
    </w:p>
    <w:p w:rsidR="009E2CDB" w:rsidRDefault="009E2CDB" w:rsidP="009E2CDB">
      <w:pPr>
        <w:pStyle w:val="libNormal"/>
      </w:pPr>
      <w:r>
        <w:t>(3)</w:t>
      </w:r>
      <w:r>
        <w:tab/>
      </w:r>
      <w:r>
        <w:rPr>
          <w:rFonts w:hint="cs"/>
          <w:cs/>
          <w:lang w:bidi="hi-IN"/>
        </w:rPr>
        <w:t>सलाम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इस्हाक़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</w:p>
    <w:p w:rsidR="009E2CDB" w:rsidRDefault="009E2CDB" w:rsidP="009E2CDB">
      <w:pPr>
        <w:pStyle w:val="libNormal"/>
      </w:pPr>
      <w:r>
        <w:t>(4)</w:t>
      </w:r>
      <w:r>
        <w:tab/>
      </w:r>
      <w:r>
        <w:rPr>
          <w:rFonts w:hint="cs"/>
          <w:cs/>
          <w:lang w:bidi="hi-IN"/>
        </w:rPr>
        <w:t>सलाम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काफ़िरों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फ़ाजिरों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इन्तेक़ाम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बहादुर</w:t>
      </w:r>
    </w:p>
    <w:p w:rsidR="009E2CDB" w:rsidRDefault="009E2CDB" w:rsidP="009E2CDB">
      <w:pPr>
        <w:pStyle w:val="libNormal"/>
      </w:pPr>
      <w:r>
        <w:t>(5)</w:t>
      </w:r>
      <w:r>
        <w:tab/>
      </w:r>
      <w:r>
        <w:rPr>
          <w:rFonts w:hint="cs"/>
          <w:cs/>
          <w:lang w:bidi="hi-IN"/>
        </w:rPr>
        <w:t>सलाम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इतरते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ज़ैनुल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आबेदीन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मुख़्लिस</w:t>
      </w:r>
    </w:p>
    <w:p w:rsidR="009E2CDB" w:rsidRDefault="009E2CDB" w:rsidP="009E2CDB">
      <w:pPr>
        <w:pStyle w:val="libNormal"/>
      </w:pPr>
      <w:r>
        <w:t>(6)</w:t>
      </w:r>
      <w:r>
        <w:tab/>
      </w:r>
      <w:r>
        <w:rPr>
          <w:rFonts w:hint="cs"/>
          <w:cs/>
          <w:lang w:bidi="hi-IN"/>
        </w:rPr>
        <w:t>सलाम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राज़ी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अहमदे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यक्ता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रोज़गार</w:t>
      </w:r>
    </w:p>
    <w:p w:rsidR="009E2CDB" w:rsidRDefault="009E2CDB" w:rsidP="009E2CDB">
      <w:pPr>
        <w:pStyle w:val="libNormal"/>
      </w:pPr>
      <w:r>
        <w:t>(7)</w:t>
      </w:r>
      <w:r>
        <w:tab/>
      </w:r>
      <w:r>
        <w:rPr>
          <w:rFonts w:hint="cs"/>
          <w:cs/>
          <w:lang w:bidi="hi-IN"/>
        </w:rPr>
        <w:t>सलाम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ख़ुशनूदी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नुसरते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आइम्मा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ताहेरीन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</w:t>
      </w:r>
    </w:p>
    <w:p w:rsidR="009E2CDB" w:rsidRDefault="009E2CDB" w:rsidP="009E2CDB">
      <w:pPr>
        <w:pStyle w:val="libNormal"/>
      </w:pPr>
      <w:r>
        <w:lastRenderedPageBreak/>
        <w:t>(8)</w:t>
      </w:r>
      <w:r>
        <w:tab/>
      </w:r>
      <w:r>
        <w:rPr>
          <w:rFonts w:hint="cs"/>
          <w:cs/>
          <w:lang w:bidi="hi-IN"/>
        </w:rPr>
        <w:t>सलाम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t xml:space="preserve">, </w:t>
      </w:r>
      <w:r>
        <w:rPr>
          <w:rFonts w:hint="cs"/>
          <w:cs/>
          <w:lang w:bidi="hi-IN"/>
        </w:rPr>
        <w:t>ख़ुदा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तुम्हें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रसूले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आइम्मा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ताहेरीन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जज़ा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फ़रमाये।</w:t>
      </w:r>
    </w:p>
    <w:p w:rsidR="009E2CDB" w:rsidRDefault="009E2CDB" w:rsidP="009E2CDB">
      <w:pPr>
        <w:pStyle w:val="libNormal"/>
      </w:pPr>
    </w:p>
    <w:p w:rsidR="009E2CDB" w:rsidRDefault="009E2CDB" w:rsidP="009E2CDB">
      <w:pPr>
        <w:pStyle w:val="libNormal"/>
      </w:pPr>
    </w:p>
    <w:p w:rsidR="009E2CDB" w:rsidRDefault="009E2CDB" w:rsidP="009E2CDB">
      <w:pPr>
        <w:pStyle w:val="Heading1"/>
      </w:pPr>
      <w:bookmarkStart w:id="103" w:name="_Toc419558266"/>
      <w:bookmarkStart w:id="104" w:name="_Toc473593465"/>
      <w:r>
        <w:rPr>
          <w:rFonts w:hint="cs"/>
          <w:cs/>
          <w:lang w:bidi="hi-IN"/>
        </w:rPr>
        <w:t>क़ता</w:t>
      </w:r>
      <w:bookmarkEnd w:id="103"/>
      <w:bookmarkEnd w:id="104"/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ईमान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ज़ेबाइश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शहादत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ज़ालिम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आफ़त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क़यामत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</w:p>
    <w:p w:rsidR="009E2CDB" w:rsidRDefault="009E2CDB" w:rsidP="009E2CDB">
      <w:pPr>
        <w:pStyle w:val="libNormal"/>
      </w:pPr>
      <w:r>
        <w:rPr>
          <w:rFonts w:hint="cs"/>
          <w:cs/>
          <w:lang w:bidi="hi-IN"/>
        </w:rPr>
        <w:t>मुख़्तार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ज़ाहिर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अख़्तर</w:t>
      </w:r>
      <w:r>
        <w:t xml:space="preserve">, </w:t>
      </w:r>
      <w:r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दौर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ताबिन्दा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शमशीर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अदालत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9E2CDB" w:rsidRDefault="00092B00" w:rsidP="00092B00">
      <w:pPr>
        <w:pStyle w:val="libLine"/>
      </w:pPr>
      <w:r>
        <w:t xml:space="preserve"> </w:t>
      </w:r>
      <w:r w:rsidR="009E2CDB">
        <w:t>[[</w:t>
      </w:r>
      <w:r w:rsidR="009E2CDB">
        <w:rPr>
          <w:rFonts w:hint="cs"/>
          <w:cs/>
          <w:lang w:bidi="hi-IN"/>
        </w:rPr>
        <w:t>अलहम्दो</w:t>
      </w:r>
      <w:r w:rsidR="009E2CDB">
        <w:rPr>
          <w:cs/>
          <w:lang w:bidi="hi-IN"/>
        </w:rPr>
        <w:t xml:space="preserve"> </w:t>
      </w:r>
      <w:r w:rsidR="009E2CDB">
        <w:rPr>
          <w:rFonts w:hint="cs"/>
          <w:cs/>
          <w:lang w:bidi="hi-IN"/>
        </w:rPr>
        <w:t>लिल्लाह</w:t>
      </w:r>
      <w:r w:rsidR="009E2CDB">
        <w:rPr>
          <w:cs/>
          <w:lang w:bidi="hi-IN"/>
        </w:rPr>
        <w:t xml:space="preserve"> </w:t>
      </w:r>
      <w:r w:rsidR="009E2CDB">
        <w:rPr>
          <w:rFonts w:hint="cs"/>
          <w:cs/>
          <w:lang w:bidi="hi-IN"/>
        </w:rPr>
        <w:t>ये किताब</w:t>
      </w:r>
      <w:r w:rsidR="009E2CDB">
        <w:rPr>
          <w:cs/>
          <w:lang w:bidi="hi-IN"/>
        </w:rPr>
        <w:t xml:space="preserve"> </w:t>
      </w:r>
      <w:r w:rsidR="009E2CDB">
        <w:rPr>
          <w:rFonts w:hint="cs"/>
          <w:cs/>
          <w:lang w:bidi="hi-IN"/>
        </w:rPr>
        <w:t>खुरूजे मुख्तार पूरी</w:t>
      </w:r>
      <w:r w:rsidR="009E2CDB">
        <w:rPr>
          <w:cs/>
          <w:lang w:bidi="hi-IN"/>
        </w:rPr>
        <w:t xml:space="preserve"> </w:t>
      </w:r>
      <w:r w:rsidR="009E2CDB">
        <w:rPr>
          <w:rFonts w:hint="cs"/>
          <w:cs/>
          <w:lang w:bidi="hi-IN"/>
        </w:rPr>
        <w:t>टाईप</w:t>
      </w:r>
      <w:r w:rsidR="009E2CDB">
        <w:rPr>
          <w:cs/>
          <w:lang w:bidi="hi-IN"/>
        </w:rPr>
        <w:t xml:space="preserve"> </w:t>
      </w:r>
      <w:r w:rsidR="009E2CDB">
        <w:rPr>
          <w:rFonts w:hint="cs"/>
          <w:cs/>
          <w:lang w:bidi="hi-IN"/>
        </w:rPr>
        <w:t>हो</w:t>
      </w:r>
      <w:r w:rsidR="009E2CDB">
        <w:rPr>
          <w:cs/>
          <w:lang w:bidi="hi-IN"/>
        </w:rPr>
        <w:t xml:space="preserve"> </w:t>
      </w:r>
      <w:r w:rsidR="009E2CDB">
        <w:rPr>
          <w:rFonts w:hint="cs"/>
          <w:cs/>
          <w:lang w:bidi="hi-IN"/>
        </w:rPr>
        <w:t>गई</w:t>
      </w:r>
      <w:r w:rsidR="009E2CDB">
        <w:rPr>
          <w:cs/>
          <w:lang w:bidi="hi-IN"/>
        </w:rPr>
        <w:t xml:space="preserve"> </w:t>
      </w:r>
      <w:r w:rsidR="009E2CDB">
        <w:rPr>
          <w:rFonts w:hint="cs"/>
          <w:cs/>
          <w:lang w:bidi="hi-IN"/>
        </w:rPr>
        <w:t>खुदा</w:t>
      </w:r>
      <w:r w:rsidR="009E2CDB">
        <w:rPr>
          <w:cs/>
          <w:lang w:bidi="hi-IN"/>
        </w:rPr>
        <w:t xml:space="preserve"> </w:t>
      </w:r>
      <w:r w:rsidR="009E2CDB">
        <w:rPr>
          <w:rFonts w:hint="cs"/>
          <w:cs/>
          <w:lang w:bidi="hi-IN"/>
        </w:rPr>
        <w:t>वंदे</w:t>
      </w:r>
      <w:r w:rsidR="009E2CDB">
        <w:rPr>
          <w:cs/>
          <w:lang w:bidi="hi-IN"/>
        </w:rPr>
        <w:t xml:space="preserve"> </w:t>
      </w:r>
      <w:r w:rsidR="009E2CDB">
        <w:rPr>
          <w:rFonts w:hint="cs"/>
          <w:cs/>
          <w:lang w:bidi="hi-IN"/>
        </w:rPr>
        <w:t>आलम</w:t>
      </w:r>
      <w:r w:rsidR="009E2CDB">
        <w:rPr>
          <w:cs/>
          <w:lang w:bidi="hi-IN"/>
        </w:rPr>
        <w:t xml:space="preserve"> </w:t>
      </w:r>
      <w:r w:rsidR="009E2CDB">
        <w:rPr>
          <w:rFonts w:hint="cs"/>
          <w:cs/>
          <w:lang w:bidi="hi-IN"/>
        </w:rPr>
        <w:t>से</w:t>
      </w:r>
      <w:r w:rsidR="009E2CDB">
        <w:rPr>
          <w:cs/>
          <w:lang w:bidi="hi-IN"/>
        </w:rPr>
        <w:t xml:space="preserve"> </w:t>
      </w:r>
      <w:r w:rsidR="009E2CDB">
        <w:rPr>
          <w:rFonts w:hint="cs"/>
          <w:cs/>
          <w:lang w:bidi="hi-IN"/>
        </w:rPr>
        <w:t>दुआगौ</w:t>
      </w:r>
      <w:r w:rsidR="009E2CDB">
        <w:rPr>
          <w:cs/>
          <w:lang w:bidi="hi-IN"/>
        </w:rPr>
        <w:t xml:space="preserve"> </w:t>
      </w:r>
      <w:r w:rsidR="009E2CDB">
        <w:rPr>
          <w:rFonts w:hint="cs"/>
          <w:cs/>
          <w:lang w:bidi="hi-IN"/>
        </w:rPr>
        <w:t>हुं</w:t>
      </w:r>
      <w:r w:rsidR="009E2CDB">
        <w:rPr>
          <w:cs/>
          <w:lang w:bidi="hi-IN"/>
        </w:rPr>
        <w:t xml:space="preserve"> </w:t>
      </w:r>
      <w:r w:rsidR="009E2CDB">
        <w:rPr>
          <w:rFonts w:hint="cs"/>
          <w:cs/>
          <w:lang w:bidi="hi-IN"/>
        </w:rPr>
        <w:t>कि</w:t>
      </w:r>
      <w:r w:rsidR="009E2CDB">
        <w:rPr>
          <w:cs/>
          <w:lang w:bidi="hi-IN"/>
        </w:rPr>
        <w:t xml:space="preserve"> </w:t>
      </w:r>
      <w:r w:rsidR="009E2CDB">
        <w:rPr>
          <w:rFonts w:hint="cs"/>
          <w:cs/>
          <w:lang w:bidi="hi-IN"/>
        </w:rPr>
        <w:t>हमारे</w:t>
      </w:r>
      <w:r w:rsidR="009E2CDB">
        <w:rPr>
          <w:cs/>
          <w:lang w:bidi="hi-IN"/>
        </w:rPr>
        <w:t xml:space="preserve"> </w:t>
      </w:r>
      <w:r w:rsidR="009E2CDB">
        <w:rPr>
          <w:rFonts w:hint="cs"/>
          <w:cs/>
          <w:lang w:bidi="hi-IN"/>
        </w:rPr>
        <w:t>इस</w:t>
      </w:r>
      <w:r w:rsidR="009E2CDB">
        <w:rPr>
          <w:cs/>
          <w:lang w:bidi="hi-IN"/>
        </w:rPr>
        <w:t xml:space="preserve"> </w:t>
      </w:r>
      <w:r w:rsidR="009E2CDB">
        <w:rPr>
          <w:rFonts w:hint="cs"/>
          <w:cs/>
          <w:lang w:bidi="hi-IN"/>
        </w:rPr>
        <w:t>अमल</w:t>
      </w:r>
      <w:r w:rsidR="009E2CDB">
        <w:rPr>
          <w:cs/>
          <w:lang w:bidi="hi-IN"/>
        </w:rPr>
        <w:t xml:space="preserve"> </w:t>
      </w:r>
      <w:r w:rsidR="009E2CDB">
        <w:rPr>
          <w:rFonts w:hint="cs"/>
          <w:cs/>
          <w:lang w:bidi="hi-IN"/>
        </w:rPr>
        <w:t>को</w:t>
      </w:r>
      <w:r w:rsidR="009E2CDB">
        <w:rPr>
          <w:cs/>
          <w:lang w:bidi="hi-IN"/>
        </w:rPr>
        <w:t xml:space="preserve"> </w:t>
      </w:r>
      <w:r w:rsidR="009E2CDB">
        <w:rPr>
          <w:rFonts w:hint="cs"/>
          <w:cs/>
          <w:lang w:bidi="hi-IN"/>
        </w:rPr>
        <w:t>कुबुल</w:t>
      </w:r>
      <w:r w:rsidR="009E2CDB">
        <w:rPr>
          <w:cs/>
          <w:lang w:bidi="hi-IN"/>
        </w:rPr>
        <w:t xml:space="preserve"> </w:t>
      </w:r>
      <w:r w:rsidR="009E2CDB">
        <w:rPr>
          <w:rFonts w:hint="cs"/>
          <w:cs/>
          <w:lang w:bidi="hi-IN"/>
        </w:rPr>
        <w:t>फरमाऐ</w:t>
      </w:r>
      <w:r w:rsidR="009E2CDB">
        <w:rPr>
          <w:cs/>
          <w:lang w:bidi="hi-IN"/>
        </w:rPr>
        <w:t xml:space="preserve"> </w:t>
      </w:r>
      <w:r w:rsidR="009E2CDB">
        <w:rPr>
          <w:rFonts w:hint="cs"/>
          <w:cs/>
          <w:lang w:bidi="hi-IN"/>
        </w:rPr>
        <w:t>और</w:t>
      </w:r>
      <w:r w:rsidR="009E2CDB">
        <w:rPr>
          <w:cs/>
          <w:lang w:bidi="hi-IN"/>
        </w:rPr>
        <w:t xml:space="preserve"> </w:t>
      </w:r>
      <w:r w:rsidR="009E2CDB">
        <w:rPr>
          <w:rFonts w:hint="cs"/>
          <w:cs/>
          <w:lang w:bidi="hi-IN"/>
        </w:rPr>
        <w:t>इमाम</w:t>
      </w:r>
      <w:r w:rsidR="009E2CDB">
        <w:rPr>
          <w:cs/>
          <w:lang w:bidi="hi-IN"/>
        </w:rPr>
        <w:t xml:space="preserve"> </w:t>
      </w:r>
      <w:r w:rsidR="009E2CDB">
        <w:rPr>
          <w:rFonts w:hint="cs"/>
          <w:cs/>
          <w:lang w:bidi="hi-IN"/>
        </w:rPr>
        <w:t>हुसैन</w:t>
      </w:r>
      <w:r w:rsidR="009E2CDB">
        <w:rPr>
          <w:cs/>
          <w:lang w:bidi="hi-IN"/>
        </w:rPr>
        <w:t xml:space="preserve"> (</w:t>
      </w:r>
      <w:r w:rsidR="009E2CDB">
        <w:rPr>
          <w:rFonts w:hint="cs"/>
          <w:cs/>
          <w:lang w:bidi="hi-IN"/>
        </w:rPr>
        <w:t>अ</w:t>
      </w:r>
      <w:r w:rsidR="009E2CDB">
        <w:rPr>
          <w:cs/>
          <w:lang w:bidi="hi-IN"/>
        </w:rPr>
        <w:t xml:space="preserve">.) </w:t>
      </w:r>
      <w:r w:rsidR="009E2CDB">
        <w:rPr>
          <w:rFonts w:hint="cs"/>
          <w:cs/>
          <w:lang w:bidi="hi-IN"/>
        </w:rPr>
        <w:t>फाउनडेशन</w:t>
      </w:r>
      <w:r w:rsidR="009E2CDB">
        <w:rPr>
          <w:cs/>
          <w:lang w:bidi="hi-IN"/>
        </w:rPr>
        <w:t xml:space="preserve"> </w:t>
      </w:r>
      <w:r w:rsidR="009E2CDB">
        <w:rPr>
          <w:rFonts w:hint="cs"/>
          <w:cs/>
          <w:lang w:bidi="hi-IN"/>
        </w:rPr>
        <w:t>को</w:t>
      </w:r>
      <w:r w:rsidR="009E2CDB">
        <w:rPr>
          <w:cs/>
          <w:lang w:bidi="hi-IN"/>
        </w:rPr>
        <w:t xml:space="preserve"> </w:t>
      </w:r>
      <w:r w:rsidR="009E2CDB">
        <w:rPr>
          <w:rFonts w:hint="cs"/>
          <w:cs/>
          <w:lang w:bidi="hi-IN"/>
        </w:rPr>
        <w:t>को</w:t>
      </w:r>
      <w:r w:rsidR="009E2CDB">
        <w:rPr>
          <w:cs/>
          <w:lang w:bidi="hi-IN"/>
        </w:rPr>
        <w:t xml:space="preserve"> </w:t>
      </w:r>
      <w:r w:rsidR="009E2CDB">
        <w:rPr>
          <w:rFonts w:hint="cs"/>
          <w:cs/>
          <w:lang w:bidi="hi-IN"/>
        </w:rPr>
        <w:t>तरक्की</w:t>
      </w:r>
      <w:r w:rsidR="009E2CDB">
        <w:rPr>
          <w:cs/>
          <w:lang w:bidi="hi-IN"/>
        </w:rPr>
        <w:t xml:space="preserve"> </w:t>
      </w:r>
      <w:r w:rsidR="009E2CDB">
        <w:rPr>
          <w:rFonts w:hint="cs"/>
          <w:cs/>
          <w:lang w:bidi="hi-IN"/>
        </w:rPr>
        <w:t>इनायत</w:t>
      </w:r>
      <w:r w:rsidR="009E2CDB">
        <w:rPr>
          <w:cs/>
          <w:lang w:bidi="hi-IN"/>
        </w:rPr>
        <w:t xml:space="preserve"> </w:t>
      </w:r>
      <w:r w:rsidR="009E2CDB">
        <w:rPr>
          <w:rFonts w:hint="cs"/>
          <w:cs/>
          <w:lang w:bidi="hi-IN"/>
        </w:rPr>
        <w:t>फरमाए</w:t>
      </w:r>
      <w:r w:rsidR="009E2CDB">
        <w:rPr>
          <w:cs/>
          <w:lang w:bidi="hi-IN"/>
        </w:rPr>
        <w:t xml:space="preserve"> </w:t>
      </w:r>
      <w:r w:rsidR="009E2CDB">
        <w:rPr>
          <w:rFonts w:hint="cs"/>
          <w:cs/>
          <w:lang w:bidi="hi-IN"/>
        </w:rPr>
        <w:t>कि</w:t>
      </w:r>
      <w:r w:rsidR="009E2CDB">
        <w:rPr>
          <w:cs/>
          <w:lang w:bidi="hi-IN"/>
        </w:rPr>
        <w:t xml:space="preserve"> </w:t>
      </w:r>
      <w:r w:rsidR="009E2CDB">
        <w:rPr>
          <w:rFonts w:hint="cs"/>
          <w:cs/>
          <w:lang w:bidi="hi-IN"/>
        </w:rPr>
        <w:t>जिन्होने</w:t>
      </w:r>
      <w:r w:rsidR="009E2CDB">
        <w:rPr>
          <w:cs/>
          <w:lang w:bidi="hi-IN"/>
        </w:rPr>
        <w:t xml:space="preserve"> </w:t>
      </w:r>
      <w:r w:rsidR="009E2CDB">
        <w:rPr>
          <w:rFonts w:hint="cs"/>
          <w:cs/>
          <w:lang w:bidi="hi-IN"/>
        </w:rPr>
        <w:t>इस</w:t>
      </w:r>
      <w:r w:rsidR="009E2CDB">
        <w:rPr>
          <w:cs/>
          <w:lang w:bidi="hi-IN"/>
        </w:rPr>
        <w:t xml:space="preserve"> </w:t>
      </w:r>
      <w:r w:rsidR="009E2CDB">
        <w:rPr>
          <w:rFonts w:hint="cs"/>
          <w:cs/>
          <w:lang w:bidi="hi-IN"/>
        </w:rPr>
        <w:t>किताब</w:t>
      </w:r>
      <w:r w:rsidR="009E2CDB">
        <w:rPr>
          <w:cs/>
          <w:lang w:bidi="hi-IN"/>
        </w:rPr>
        <w:t xml:space="preserve"> </w:t>
      </w:r>
      <w:r w:rsidR="009E2CDB">
        <w:rPr>
          <w:rFonts w:hint="cs"/>
          <w:cs/>
          <w:lang w:bidi="hi-IN"/>
        </w:rPr>
        <w:t>को</w:t>
      </w:r>
      <w:r w:rsidR="009E2CDB">
        <w:rPr>
          <w:cs/>
          <w:lang w:bidi="hi-IN"/>
        </w:rPr>
        <w:t xml:space="preserve"> </w:t>
      </w:r>
      <w:r w:rsidR="009E2CDB">
        <w:rPr>
          <w:rFonts w:hint="cs"/>
          <w:cs/>
          <w:lang w:bidi="hi-IN"/>
        </w:rPr>
        <w:t>अपनी</w:t>
      </w:r>
      <w:r w:rsidR="009E2CDB">
        <w:rPr>
          <w:cs/>
          <w:lang w:bidi="hi-IN"/>
        </w:rPr>
        <w:t xml:space="preserve"> </w:t>
      </w:r>
      <w:r w:rsidR="009E2CDB">
        <w:rPr>
          <w:rFonts w:hint="cs"/>
          <w:cs/>
          <w:lang w:bidi="hi-IN"/>
        </w:rPr>
        <w:t>साइट</w:t>
      </w:r>
      <w:r w:rsidR="009E2CDB">
        <w:rPr>
          <w:cs/>
          <w:lang w:bidi="hi-IN"/>
        </w:rPr>
        <w:t xml:space="preserve"> (</w:t>
      </w:r>
      <w:r w:rsidR="009E2CDB">
        <w:rPr>
          <w:rFonts w:hint="cs"/>
          <w:cs/>
          <w:lang w:bidi="hi-IN"/>
        </w:rPr>
        <w:t>अलहसनैन</w:t>
      </w:r>
      <w:r w:rsidR="009E2CDB">
        <w:rPr>
          <w:cs/>
          <w:lang w:bidi="hi-IN"/>
        </w:rPr>
        <w:t xml:space="preserve"> </w:t>
      </w:r>
      <w:r w:rsidR="009E2CDB">
        <w:rPr>
          <w:rFonts w:hint="cs"/>
          <w:cs/>
          <w:lang w:bidi="hi-IN"/>
        </w:rPr>
        <w:t>इस्लामी</w:t>
      </w:r>
      <w:r w:rsidR="009E2CDB"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नेटवर्क</w:t>
      </w:r>
      <w:r w:rsidR="009E2CDB">
        <w:rPr>
          <w:cs/>
          <w:lang w:bidi="hi-IN"/>
        </w:rPr>
        <w:t xml:space="preserve">) </w:t>
      </w:r>
      <w:r w:rsidR="009E2CDB">
        <w:rPr>
          <w:rFonts w:hint="cs"/>
          <w:cs/>
          <w:lang w:bidi="hi-IN"/>
        </w:rPr>
        <w:t>के</w:t>
      </w:r>
      <w:r w:rsidR="009E2CDB">
        <w:rPr>
          <w:cs/>
          <w:lang w:bidi="hi-IN"/>
        </w:rPr>
        <w:t xml:space="preserve"> </w:t>
      </w:r>
      <w:r w:rsidR="009E2CDB">
        <w:rPr>
          <w:rFonts w:hint="cs"/>
          <w:cs/>
          <w:lang w:bidi="hi-IN"/>
        </w:rPr>
        <w:t>लिऐ</w:t>
      </w:r>
      <w:r w:rsidR="009E2CDB">
        <w:rPr>
          <w:cs/>
          <w:lang w:bidi="hi-IN"/>
        </w:rPr>
        <w:t xml:space="preserve"> </w:t>
      </w:r>
      <w:r w:rsidR="009E2CDB">
        <w:rPr>
          <w:rFonts w:hint="cs"/>
          <w:cs/>
          <w:lang w:bidi="hi-IN"/>
        </w:rPr>
        <w:t>टाइप</w:t>
      </w:r>
      <w:r w:rsidR="009E2CDB">
        <w:rPr>
          <w:cs/>
          <w:lang w:bidi="hi-IN"/>
        </w:rPr>
        <w:t xml:space="preserve"> </w:t>
      </w:r>
      <w:r w:rsidR="009E2CDB">
        <w:rPr>
          <w:rFonts w:hint="cs"/>
          <w:cs/>
          <w:lang w:bidi="hi-IN"/>
        </w:rPr>
        <w:t>कराया।</w:t>
      </w:r>
      <w:r w:rsidR="009E2CDB" w:rsidRPr="00FA4AE8">
        <w:rPr>
          <w:cs/>
          <w:lang w:bidi="hi-IN"/>
        </w:rPr>
        <w:t>]]</w:t>
      </w:r>
    </w:p>
    <w:p w:rsidR="00092B00" w:rsidRDefault="00092B00">
      <w:pPr>
        <w:spacing w:after="0" w:line="240" w:lineRule="auto"/>
        <w:rPr>
          <w:rFonts w:ascii="Mangal" w:hAnsi="Mangal" w:cs="Mangal"/>
          <w:color w:val="000000"/>
          <w:sz w:val="28"/>
          <w:szCs w:val="28"/>
          <w:cs/>
          <w:lang w:bidi="hi-IN"/>
        </w:rPr>
      </w:pPr>
      <w:r>
        <w:rPr>
          <w:rFonts w:ascii="Mangal" w:hAnsi="Mangal"/>
          <w:b/>
          <w:bCs/>
          <w:color w:val="000000"/>
          <w:cs/>
          <w:lang w:bidi="hi-IN"/>
        </w:rPr>
        <w:br w:type="page"/>
      </w:r>
    </w:p>
    <w:sdt>
      <w:sdtPr>
        <w:id w:val="12701079"/>
        <w:docPartObj>
          <w:docPartGallery w:val="Table of Contents"/>
          <w:docPartUnique/>
        </w:docPartObj>
      </w:sdtPr>
      <w:sdtEndPr>
        <w:rPr>
          <w:rFonts w:ascii="Calibri" w:eastAsia="Calibri" w:hAnsi="Calibri" w:cs="Arial"/>
          <w:b w:val="0"/>
          <w:bCs w:val="0"/>
          <w:color w:val="auto"/>
          <w:sz w:val="32"/>
          <w:szCs w:val="32"/>
        </w:rPr>
      </w:sdtEndPr>
      <w:sdtContent>
        <w:p w:rsidR="00092B00" w:rsidRDefault="00092B00">
          <w:pPr>
            <w:pStyle w:val="TOCHeading"/>
            <w:rPr>
              <w:rFonts w:hint="cs"/>
              <w:lang w:bidi="hi-IN"/>
            </w:rPr>
          </w:pPr>
          <w:r>
            <w:rPr>
              <w:rFonts w:hint="cs"/>
              <w:cs/>
              <w:lang w:bidi="hi-IN"/>
            </w:rPr>
            <w:t>फेहरिस्त</w:t>
          </w:r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73593415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अर्ज़े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नाशिर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16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मुख़्तसर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गुफ़्तुगू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17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बयाने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हक़ीक़त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18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हासिले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रवायात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19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हमारे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उलमा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फ़ैसला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20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नतीजा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21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ज़िन्दगी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ए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मुख़्तार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22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क़बीला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ए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सक़ीफ़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23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पिदरे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मुख़्तार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24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मादरे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मुख़्तार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25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कारनामा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ए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मुख़्तार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26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मुख़्तार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फ़िदाकारी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27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शख़्सियते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मुख़्तार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28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तारीख़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29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हज़रते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मुस्लिम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)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कूफ़े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में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दाख़िला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30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मुख़्तार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कूफ़े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तरफ़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वापसी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31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शेर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पिंजरे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में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32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मुख़्तार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हिजाज़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को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रवानगी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33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तव्वाबीन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तौबा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करने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वाले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>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34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गिरोहे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तव्वाबीन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35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आग़ाज़े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कार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शुरूआत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>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36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सौगन्दे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वफ़ादारी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37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आग़ाज़े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जंगे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मुख़्तार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जंगे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मुख़्तार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शुरूआत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>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38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नया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क़ैद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ख़ाना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39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मदीना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तरफ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40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मो</w:t>
            </w:r>
            <w:r w:rsidRPr="0080275C">
              <w:rPr>
                <w:rStyle w:val="Hyperlink"/>
                <w:noProof/>
              </w:rPr>
              <w:t>0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हनफ़िया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जवाब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41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हज़रत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सज्जाद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)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जवाब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42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पहला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मुक़ाबला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43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जंग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युध्द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>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44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पहली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ख़ुशख़बरी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45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आग़ाज़े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इन्तेक़ाम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बदला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लेने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शुरूआत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>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46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कमीनों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अंजाम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47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हुर्मुला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48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दो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और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गुनाहगार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49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हकीम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इब्ने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तुफ़ैल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50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अब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शिम्र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क़त्ल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किया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जाता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है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51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यह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है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ज़ालिमो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अंजाम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52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कुछ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और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ख़ताकार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53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अन्जामे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ख़ूली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54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दो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और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ख़ताकार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55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उमरे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साद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मौत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56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उमरे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साद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बेटा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57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आख़िरी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फतेह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58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बयाने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इमाम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>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59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आख़री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जंग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60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जाँबाज़ी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61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हयाते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अबदी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सदैव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ज़िन्दगी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>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62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मुख़्तारे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सक़फ़ी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क़ातिल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अन्जाम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63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मुख़्तार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बुज़ुर्ग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उलामा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नज़र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में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64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तर्जुमा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ज़ियारते</w:t>
            </w:r>
            <w:r w:rsidRPr="0080275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मुख़्तार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73593465" w:history="1">
            <w:r w:rsidRPr="0080275C">
              <w:rPr>
                <w:rStyle w:val="Hyperlink"/>
                <w:rFonts w:cs="Mangal" w:hint="cs"/>
                <w:noProof/>
                <w:cs/>
                <w:lang w:bidi="hi-IN"/>
              </w:rPr>
              <w:t>क़ता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_Toc473593465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2B00" w:rsidRDefault="00092B00">
          <w:r>
            <w:fldChar w:fldCharType="end"/>
          </w:r>
        </w:p>
      </w:sdtContent>
    </w:sdt>
    <w:p w:rsidR="00092B00" w:rsidRPr="00F11A1C" w:rsidRDefault="00092B00" w:rsidP="00092B00">
      <w:pPr>
        <w:pStyle w:val="Heading1"/>
      </w:pPr>
    </w:p>
    <w:p w:rsidR="00C60BAA" w:rsidRPr="00A62D76" w:rsidRDefault="00C60BAA" w:rsidP="00A62D76">
      <w:pPr>
        <w:rPr>
          <w:rtl/>
          <w:cs/>
        </w:rPr>
      </w:pPr>
    </w:p>
    <w:sectPr w:rsidR="00C60BAA" w:rsidRPr="00A62D76" w:rsidSect="0023507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6D31" w:rsidRDefault="003F6D31" w:rsidP="008B7801">
      <w:pPr>
        <w:spacing w:after="0" w:line="240" w:lineRule="auto"/>
      </w:pPr>
      <w:r>
        <w:separator/>
      </w:r>
    </w:p>
  </w:endnote>
  <w:endnote w:type="continuationSeparator" w:id="0">
    <w:p w:rsidR="003F6D31" w:rsidRDefault="003F6D31" w:rsidP="008B7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olaimanLipi">
    <w:altName w:val="Corbel"/>
    <w:charset w:val="00"/>
    <w:family w:val="script"/>
    <w:pitch w:val="fixed"/>
    <w:sig w:usb0="00000001" w:usb1="00002000" w:usb2="00000000" w:usb3="00000000" w:csb0="00000093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utonnyMJ">
    <w:altName w:val="Times New Roman"/>
    <w:charset w:val="00"/>
    <w:family w:val="auto"/>
    <w:pitch w:val="variable"/>
    <w:sig w:usb0="00000000" w:usb1="00000048" w:usb2="00000000" w:usb3="00000000" w:csb0="0000003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1E1" w:rsidRDefault="0086587B" w:rsidP="00DD52E9">
    <w:pPr>
      <w:pStyle w:val="Footer"/>
      <w:jc w:val="center"/>
    </w:pPr>
    <w:r w:rsidRPr="00AA7385">
      <w:rPr>
        <w:rFonts w:ascii="SutonnyMJ" w:hAnsi="SutonnyMJ" w:cs="SutonnyMJ"/>
      </w:rPr>
      <w:fldChar w:fldCharType="begin"/>
    </w:r>
    <w:r w:rsidR="000821E1" w:rsidRPr="00AA7385">
      <w:rPr>
        <w:rFonts w:ascii="SutonnyMJ" w:hAnsi="SutonnyMJ" w:cs="SutonnyMJ"/>
      </w:rPr>
      <w:instrText xml:space="preserve"> PAGE   \* MERGEFORMAT </w:instrText>
    </w:r>
    <w:r w:rsidRPr="00AA7385">
      <w:rPr>
        <w:rFonts w:ascii="SutonnyMJ" w:hAnsi="SutonnyMJ" w:cs="SutonnyMJ"/>
      </w:rPr>
      <w:fldChar w:fldCharType="separate"/>
    </w:r>
    <w:r w:rsidR="00092B00">
      <w:rPr>
        <w:rFonts w:ascii="SutonnyMJ" w:hAnsi="SutonnyMJ" w:cs="SutonnyMJ"/>
        <w:noProof/>
      </w:rPr>
      <w:t>73</w:t>
    </w:r>
    <w:r w:rsidRPr="00AA7385">
      <w:rPr>
        <w:rFonts w:ascii="SutonnyMJ" w:hAnsi="SutonnyMJ" w:cs="SutonnyMJ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6D31" w:rsidRDefault="003F6D31" w:rsidP="008B7801">
      <w:pPr>
        <w:spacing w:after="0" w:line="240" w:lineRule="auto"/>
      </w:pPr>
      <w:r>
        <w:separator/>
      </w:r>
    </w:p>
  </w:footnote>
  <w:footnote w:type="continuationSeparator" w:id="0">
    <w:p w:rsidR="003F6D31" w:rsidRDefault="003F6D31" w:rsidP="008B78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27B3C"/>
    <w:multiLevelType w:val="hybridMultilevel"/>
    <w:tmpl w:val="E4FE64C4"/>
    <w:lvl w:ilvl="0" w:tplc="DA767CD8">
      <w:start w:val="1"/>
      <w:numFmt w:val="decimal"/>
      <w:lvlText w:val="%1."/>
      <w:lvlJc w:val="left"/>
      <w:pPr>
        <w:ind w:left="949" w:hanging="6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1">
    <w:nsid w:val="6DA34A37"/>
    <w:multiLevelType w:val="hybridMultilevel"/>
    <w:tmpl w:val="B406F6DA"/>
    <w:lvl w:ilvl="0" w:tplc="7A50CF00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hideSpellingErrors/>
  <w:hideGrammaticalErrors/>
  <w:attachedTemplate r:id="rId1"/>
  <w:stylePaneFormatFilter w:val="17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092B00"/>
    <w:rsid w:val="00007817"/>
    <w:rsid w:val="00017F8E"/>
    <w:rsid w:val="00041E80"/>
    <w:rsid w:val="00043999"/>
    <w:rsid w:val="000451DA"/>
    <w:rsid w:val="0007490F"/>
    <w:rsid w:val="000821E1"/>
    <w:rsid w:val="00092B00"/>
    <w:rsid w:val="000A16E2"/>
    <w:rsid w:val="000A787D"/>
    <w:rsid w:val="000D0FC8"/>
    <w:rsid w:val="000D641E"/>
    <w:rsid w:val="000E6001"/>
    <w:rsid w:val="00112743"/>
    <w:rsid w:val="00137658"/>
    <w:rsid w:val="001652D2"/>
    <w:rsid w:val="00166B2A"/>
    <w:rsid w:val="0016774F"/>
    <w:rsid w:val="001829DB"/>
    <w:rsid w:val="001A0CC2"/>
    <w:rsid w:val="001A3437"/>
    <w:rsid w:val="001C49F5"/>
    <w:rsid w:val="001F5D63"/>
    <w:rsid w:val="0020120B"/>
    <w:rsid w:val="00202634"/>
    <w:rsid w:val="00207CEC"/>
    <w:rsid w:val="0021625C"/>
    <w:rsid w:val="00235071"/>
    <w:rsid w:val="00266853"/>
    <w:rsid w:val="00275890"/>
    <w:rsid w:val="00277517"/>
    <w:rsid w:val="00280632"/>
    <w:rsid w:val="0028094A"/>
    <w:rsid w:val="0028663A"/>
    <w:rsid w:val="00292BC3"/>
    <w:rsid w:val="00296130"/>
    <w:rsid w:val="002A5FAC"/>
    <w:rsid w:val="002B6ACF"/>
    <w:rsid w:val="002B709B"/>
    <w:rsid w:val="002C1B77"/>
    <w:rsid w:val="002D15B8"/>
    <w:rsid w:val="002E4766"/>
    <w:rsid w:val="00304CCF"/>
    <w:rsid w:val="003137DA"/>
    <w:rsid w:val="003277AE"/>
    <w:rsid w:val="00327E10"/>
    <w:rsid w:val="00331D48"/>
    <w:rsid w:val="0033697A"/>
    <w:rsid w:val="00376475"/>
    <w:rsid w:val="00385BC7"/>
    <w:rsid w:val="003A1605"/>
    <w:rsid w:val="003A380C"/>
    <w:rsid w:val="003E4BC2"/>
    <w:rsid w:val="003E6793"/>
    <w:rsid w:val="003F6D31"/>
    <w:rsid w:val="00406D51"/>
    <w:rsid w:val="00466FB5"/>
    <w:rsid w:val="00495B54"/>
    <w:rsid w:val="004A56BA"/>
    <w:rsid w:val="004C57A4"/>
    <w:rsid w:val="004D6143"/>
    <w:rsid w:val="004D783B"/>
    <w:rsid w:val="004E1F6D"/>
    <w:rsid w:val="004E6557"/>
    <w:rsid w:val="004E710D"/>
    <w:rsid w:val="00506800"/>
    <w:rsid w:val="0053165C"/>
    <w:rsid w:val="00544132"/>
    <w:rsid w:val="00553605"/>
    <w:rsid w:val="0056112A"/>
    <w:rsid w:val="00580F04"/>
    <w:rsid w:val="00581C01"/>
    <w:rsid w:val="00584195"/>
    <w:rsid w:val="005862E0"/>
    <w:rsid w:val="00593844"/>
    <w:rsid w:val="0059796A"/>
    <w:rsid w:val="005B568F"/>
    <w:rsid w:val="005B7D24"/>
    <w:rsid w:val="005D2D86"/>
    <w:rsid w:val="005D3333"/>
    <w:rsid w:val="005E1043"/>
    <w:rsid w:val="0061174D"/>
    <w:rsid w:val="00641F16"/>
    <w:rsid w:val="00650534"/>
    <w:rsid w:val="00663BEC"/>
    <w:rsid w:val="006746F0"/>
    <w:rsid w:val="006877F6"/>
    <w:rsid w:val="00690232"/>
    <w:rsid w:val="00690B60"/>
    <w:rsid w:val="006A5305"/>
    <w:rsid w:val="006B240B"/>
    <w:rsid w:val="006C230E"/>
    <w:rsid w:val="006D197A"/>
    <w:rsid w:val="006F73E6"/>
    <w:rsid w:val="0070563E"/>
    <w:rsid w:val="00707890"/>
    <w:rsid w:val="0071325E"/>
    <w:rsid w:val="00714388"/>
    <w:rsid w:val="007243F7"/>
    <w:rsid w:val="00733E6E"/>
    <w:rsid w:val="0075520E"/>
    <w:rsid w:val="0076100E"/>
    <w:rsid w:val="007719FE"/>
    <w:rsid w:val="00776659"/>
    <w:rsid w:val="00780F9A"/>
    <w:rsid w:val="007A740B"/>
    <w:rsid w:val="007B649B"/>
    <w:rsid w:val="007C711A"/>
    <w:rsid w:val="007D0C93"/>
    <w:rsid w:val="007E3A6A"/>
    <w:rsid w:val="00840C16"/>
    <w:rsid w:val="008521C9"/>
    <w:rsid w:val="0086587B"/>
    <w:rsid w:val="00870944"/>
    <w:rsid w:val="008715EA"/>
    <w:rsid w:val="00884972"/>
    <w:rsid w:val="008A5A1E"/>
    <w:rsid w:val="008B7801"/>
    <w:rsid w:val="008C77D1"/>
    <w:rsid w:val="008D4279"/>
    <w:rsid w:val="008D4310"/>
    <w:rsid w:val="008D6263"/>
    <w:rsid w:val="008E5C68"/>
    <w:rsid w:val="008E7A39"/>
    <w:rsid w:val="008F0D7B"/>
    <w:rsid w:val="008F3D9F"/>
    <w:rsid w:val="009117EC"/>
    <w:rsid w:val="00932A77"/>
    <w:rsid w:val="00934323"/>
    <w:rsid w:val="0094613E"/>
    <w:rsid w:val="0094696C"/>
    <w:rsid w:val="00961F33"/>
    <w:rsid w:val="00976CDC"/>
    <w:rsid w:val="00991F81"/>
    <w:rsid w:val="00992F23"/>
    <w:rsid w:val="009E2CDB"/>
    <w:rsid w:val="00A069B8"/>
    <w:rsid w:val="00A07514"/>
    <w:rsid w:val="00A07CA6"/>
    <w:rsid w:val="00A2744B"/>
    <w:rsid w:val="00A32F52"/>
    <w:rsid w:val="00A357FF"/>
    <w:rsid w:val="00A455D0"/>
    <w:rsid w:val="00A555DC"/>
    <w:rsid w:val="00A560EA"/>
    <w:rsid w:val="00A62D76"/>
    <w:rsid w:val="00A73C64"/>
    <w:rsid w:val="00A77675"/>
    <w:rsid w:val="00A77932"/>
    <w:rsid w:val="00A82FC6"/>
    <w:rsid w:val="00A9511C"/>
    <w:rsid w:val="00AA7385"/>
    <w:rsid w:val="00AB18E8"/>
    <w:rsid w:val="00AB6543"/>
    <w:rsid w:val="00B12C60"/>
    <w:rsid w:val="00B22407"/>
    <w:rsid w:val="00B3251F"/>
    <w:rsid w:val="00B34C00"/>
    <w:rsid w:val="00B72F9C"/>
    <w:rsid w:val="00BC4A6D"/>
    <w:rsid w:val="00BD2034"/>
    <w:rsid w:val="00BE1409"/>
    <w:rsid w:val="00BE360D"/>
    <w:rsid w:val="00C2470C"/>
    <w:rsid w:val="00C25C33"/>
    <w:rsid w:val="00C303C9"/>
    <w:rsid w:val="00C436E2"/>
    <w:rsid w:val="00C43F9B"/>
    <w:rsid w:val="00C53098"/>
    <w:rsid w:val="00C539D3"/>
    <w:rsid w:val="00C60BAA"/>
    <w:rsid w:val="00C747C4"/>
    <w:rsid w:val="00C966ED"/>
    <w:rsid w:val="00CA0F1B"/>
    <w:rsid w:val="00CB1DE2"/>
    <w:rsid w:val="00CB2CAE"/>
    <w:rsid w:val="00CC48FE"/>
    <w:rsid w:val="00CD6645"/>
    <w:rsid w:val="00CE088A"/>
    <w:rsid w:val="00CE09E4"/>
    <w:rsid w:val="00CE5C16"/>
    <w:rsid w:val="00CF7EA6"/>
    <w:rsid w:val="00D02065"/>
    <w:rsid w:val="00D44DB1"/>
    <w:rsid w:val="00D450D2"/>
    <w:rsid w:val="00D457C0"/>
    <w:rsid w:val="00D7533E"/>
    <w:rsid w:val="00D822B6"/>
    <w:rsid w:val="00D94704"/>
    <w:rsid w:val="00D970EB"/>
    <w:rsid w:val="00DA0646"/>
    <w:rsid w:val="00DA5618"/>
    <w:rsid w:val="00DB0CD5"/>
    <w:rsid w:val="00DD52E9"/>
    <w:rsid w:val="00DD7EF1"/>
    <w:rsid w:val="00DE7D70"/>
    <w:rsid w:val="00DF0DAD"/>
    <w:rsid w:val="00DF1559"/>
    <w:rsid w:val="00E21BCB"/>
    <w:rsid w:val="00E2613F"/>
    <w:rsid w:val="00E30987"/>
    <w:rsid w:val="00E32589"/>
    <w:rsid w:val="00E33510"/>
    <w:rsid w:val="00E35DBB"/>
    <w:rsid w:val="00E400A5"/>
    <w:rsid w:val="00E51F4C"/>
    <w:rsid w:val="00E52113"/>
    <w:rsid w:val="00E61F44"/>
    <w:rsid w:val="00E82A24"/>
    <w:rsid w:val="00E84EB1"/>
    <w:rsid w:val="00E9343A"/>
    <w:rsid w:val="00EA6470"/>
    <w:rsid w:val="00EB08B0"/>
    <w:rsid w:val="00EB1BF3"/>
    <w:rsid w:val="00EC4B61"/>
    <w:rsid w:val="00EC59F9"/>
    <w:rsid w:val="00ED0C42"/>
    <w:rsid w:val="00F0394E"/>
    <w:rsid w:val="00F11A1C"/>
    <w:rsid w:val="00F20557"/>
    <w:rsid w:val="00F2413E"/>
    <w:rsid w:val="00F25523"/>
    <w:rsid w:val="00F25B39"/>
    <w:rsid w:val="00F46E01"/>
    <w:rsid w:val="00F525D6"/>
    <w:rsid w:val="00F5263F"/>
    <w:rsid w:val="00F538E3"/>
    <w:rsid w:val="00F578A8"/>
    <w:rsid w:val="00F82475"/>
    <w:rsid w:val="00F860D8"/>
    <w:rsid w:val="00F91E16"/>
    <w:rsid w:val="00FA2BBB"/>
    <w:rsid w:val="00FB3623"/>
    <w:rsid w:val="00FD2E0A"/>
    <w:rsid w:val="00FF4EDF"/>
    <w:rsid w:val="00FF61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unhideWhenUsed="0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semiHidden="0" w:uiPriority="5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CDB"/>
    <w:pPr>
      <w:spacing w:after="200" w:line="276" w:lineRule="auto"/>
    </w:pPr>
    <w:rPr>
      <w:sz w:val="32"/>
      <w:szCs w:val="32"/>
    </w:rPr>
  </w:style>
  <w:style w:type="paragraph" w:styleId="Heading1">
    <w:name w:val="heading 1"/>
    <w:basedOn w:val="libNormal"/>
    <w:link w:val="Heading1Char"/>
    <w:uiPriority w:val="9"/>
    <w:qFormat/>
    <w:rsid w:val="003137DA"/>
    <w:pPr>
      <w:keepNext/>
      <w:keepLines/>
      <w:spacing w:before="120"/>
      <w:outlineLvl w:val="0"/>
    </w:pPr>
    <w:rPr>
      <w:rFonts w:ascii="SolaimanLipi" w:eastAsia="Times New Roman" w:hAnsi="SolaimanLipi"/>
      <w:b/>
      <w:bCs/>
      <w:color w:val="1F497D"/>
      <w:sz w:val="36"/>
      <w:szCs w:val="36"/>
    </w:rPr>
  </w:style>
  <w:style w:type="paragraph" w:styleId="Heading2">
    <w:name w:val="heading 2"/>
    <w:basedOn w:val="libNormal"/>
    <w:link w:val="Heading2Char"/>
    <w:uiPriority w:val="9"/>
    <w:qFormat/>
    <w:rsid w:val="00CE088A"/>
    <w:pPr>
      <w:keepNext/>
      <w:keepLines/>
      <w:spacing w:before="120"/>
      <w:outlineLvl w:val="1"/>
    </w:pPr>
    <w:rPr>
      <w:rFonts w:ascii="SolaimanLipi" w:eastAsia="Times New Roman" w:hAnsi="SolaimanLipi"/>
      <w:b/>
      <w:bCs/>
      <w:color w:val="1F497D"/>
      <w:sz w:val="32"/>
      <w:szCs w:val="32"/>
    </w:rPr>
  </w:style>
  <w:style w:type="paragraph" w:styleId="Heading3">
    <w:name w:val="heading 3"/>
    <w:basedOn w:val="libNormal"/>
    <w:link w:val="Heading3Char"/>
    <w:uiPriority w:val="9"/>
    <w:qFormat/>
    <w:rsid w:val="00E32589"/>
    <w:pPr>
      <w:keepNext/>
      <w:keepLines/>
      <w:spacing w:before="120"/>
      <w:outlineLvl w:val="2"/>
    </w:pPr>
    <w:rPr>
      <w:rFonts w:ascii="Times New Roman" w:eastAsia="Times New Roman" w:hAnsi="Times New Roman"/>
      <w:color w:val="1F497D"/>
      <w:szCs w:val="32"/>
    </w:rPr>
  </w:style>
  <w:style w:type="paragraph" w:styleId="Heading4">
    <w:name w:val="heading 4"/>
    <w:basedOn w:val="libNormal"/>
    <w:link w:val="Heading4Char"/>
    <w:uiPriority w:val="9"/>
    <w:qFormat/>
    <w:rsid w:val="00714388"/>
    <w:pPr>
      <w:outlineLvl w:val="3"/>
    </w:pPr>
    <w:rPr>
      <w:lang w:bidi="hi-IN"/>
    </w:rPr>
  </w:style>
  <w:style w:type="paragraph" w:styleId="Heading5">
    <w:name w:val="heading 5"/>
    <w:basedOn w:val="libNormal"/>
    <w:link w:val="Heading5Char"/>
    <w:uiPriority w:val="9"/>
    <w:qFormat/>
    <w:rsid w:val="00E32589"/>
    <w:pPr>
      <w:keepNext/>
      <w:keepLines/>
      <w:spacing w:before="240" w:after="60"/>
      <w:outlineLvl w:val="4"/>
    </w:pPr>
    <w:rPr>
      <w:rFonts w:ascii="Times New Roman" w:eastAsia="Times New Roman" w:hAnsi="Times New Roman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007817"/>
    <w:pPr>
      <w:spacing w:line="360" w:lineRule="auto"/>
      <w:ind w:firstLine="289"/>
      <w:jc w:val="both"/>
    </w:pPr>
    <w:rPr>
      <w:rFonts w:ascii="Mangal" w:hAnsi="Mangal" w:cs="Mangal"/>
      <w:color w:val="000000"/>
      <w:sz w:val="28"/>
      <w:szCs w:val="28"/>
    </w:rPr>
  </w:style>
  <w:style w:type="character" w:customStyle="1" w:styleId="libNormalChar">
    <w:name w:val="libNormal Char"/>
    <w:link w:val="libNormal"/>
    <w:rsid w:val="00007817"/>
    <w:rPr>
      <w:rFonts w:ascii="Mangal" w:hAnsi="Mangal" w:cs="Mangal"/>
      <w:color w:val="000000"/>
      <w:sz w:val="28"/>
      <w:szCs w:val="28"/>
    </w:rPr>
  </w:style>
  <w:style w:type="character" w:customStyle="1" w:styleId="Heading1Char">
    <w:name w:val="Heading 1 Char"/>
    <w:link w:val="Heading1"/>
    <w:uiPriority w:val="9"/>
    <w:rsid w:val="003137DA"/>
    <w:rPr>
      <w:rFonts w:ascii="SolaimanLipi" w:eastAsia="Times New Roman" w:hAnsi="SolaimanLipi" w:cs="SolaimanLipi"/>
      <w:b/>
      <w:bCs/>
      <w:color w:val="1F497D"/>
      <w:sz w:val="36"/>
      <w:szCs w:val="36"/>
    </w:rPr>
  </w:style>
  <w:style w:type="character" w:customStyle="1" w:styleId="Heading2Char">
    <w:name w:val="Heading 2 Char"/>
    <w:link w:val="Heading2"/>
    <w:uiPriority w:val="9"/>
    <w:rsid w:val="00CE088A"/>
    <w:rPr>
      <w:rFonts w:ascii="SolaimanLipi" w:eastAsia="Times New Roman" w:hAnsi="SolaimanLipi" w:cs="SolaimanLipi"/>
      <w:b/>
      <w:bCs/>
      <w:color w:val="1F497D"/>
      <w:sz w:val="32"/>
      <w:szCs w:val="32"/>
    </w:rPr>
  </w:style>
  <w:style w:type="character" w:customStyle="1" w:styleId="Heading3Char">
    <w:name w:val="Heading 3 Char"/>
    <w:link w:val="Heading3"/>
    <w:uiPriority w:val="9"/>
    <w:rsid w:val="00E32589"/>
    <w:rPr>
      <w:rFonts w:ascii="Times New Roman" w:eastAsia="Times New Roman" w:hAnsi="Times New Roman" w:cs="SolaimanLipi"/>
      <w:color w:val="1F497D"/>
      <w:sz w:val="28"/>
      <w:szCs w:val="32"/>
    </w:rPr>
  </w:style>
  <w:style w:type="character" w:customStyle="1" w:styleId="Heading4Char">
    <w:name w:val="Heading 4 Char"/>
    <w:link w:val="Heading4"/>
    <w:uiPriority w:val="9"/>
    <w:rsid w:val="00714388"/>
    <w:rPr>
      <w:rFonts w:ascii="Mangal" w:hAnsi="Mangal" w:cs="Mangal"/>
      <w:color w:val="000000"/>
      <w:sz w:val="28"/>
      <w:szCs w:val="28"/>
      <w:lang w:bidi="hi-IN"/>
    </w:rPr>
  </w:style>
  <w:style w:type="character" w:customStyle="1" w:styleId="Heading5Char">
    <w:name w:val="Heading 5 Char"/>
    <w:link w:val="Heading5"/>
    <w:uiPriority w:val="9"/>
    <w:rsid w:val="00E32589"/>
    <w:rPr>
      <w:rFonts w:ascii="Times New Roman" w:eastAsia="Times New Roman" w:hAnsi="Times New Roman" w:cs="SolaimanLipi"/>
      <w:color w:val="000000"/>
      <w:sz w:val="28"/>
      <w:szCs w:val="32"/>
    </w:rPr>
  </w:style>
  <w:style w:type="paragraph" w:customStyle="1" w:styleId="libAr">
    <w:name w:val="libAr"/>
    <w:link w:val="libArChar"/>
    <w:qFormat/>
    <w:rsid w:val="00E32589"/>
    <w:pPr>
      <w:bidi/>
      <w:ind w:firstLine="289"/>
      <w:jc w:val="both"/>
    </w:pPr>
    <w:rPr>
      <w:rFonts w:ascii="Times New Roman" w:hAnsi="Times New Roman" w:cs="Traditional Arabic"/>
      <w:color w:val="000000"/>
      <w:sz w:val="28"/>
      <w:szCs w:val="32"/>
    </w:rPr>
  </w:style>
  <w:style w:type="character" w:customStyle="1" w:styleId="libArChar">
    <w:name w:val="libAr Char"/>
    <w:link w:val="libAr"/>
    <w:rsid w:val="00E32589"/>
    <w:rPr>
      <w:rFonts w:ascii="Times New Roman" w:hAnsi="Times New Roman" w:cs="Traditional Arabic"/>
      <w:color w:val="000000"/>
      <w:sz w:val="28"/>
      <w:szCs w:val="32"/>
      <w:lang w:val="en-US" w:eastAsia="en-US" w:bidi="ar-SA"/>
    </w:rPr>
  </w:style>
  <w:style w:type="paragraph" w:customStyle="1" w:styleId="Heading1Center">
    <w:name w:val="Heading 1 Center"/>
    <w:basedOn w:val="Heading1"/>
    <w:link w:val="Heading1CenterChar"/>
    <w:qFormat/>
    <w:rsid w:val="0028094A"/>
    <w:pPr>
      <w:jc w:val="center"/>
    </w:pPr>
    <w:rPr>
      <w:rFonts w:ascii="Mangal" w:hAnsi="Mangal"/>
      <w:lang w:bidi="fa-IR"/>
    </w:rPr>
  </w:style>
  <w:style w:type="character" w:customStyle="1" w:styleId="Heading1CenterChar">
    <w:name w:val="Heading 1 Center Char"/>
    <w:link w:val="Heading1Center"/>
    <w:rsid w:val="0028094A"/>
    <w:rPr>
      <w:rFonts w:ascii="Mangal" w:eastAsia="Times New Roman" w:hAnsi="Mangal" w:cs="Mangal"/>
      <w:b/>
      <w:bCs/>
      <w:color w:val="1F497D"/>
      <w:sz w:val="36"/>
      <w:szCs w:val="36"/>
      <w:lang w:bidi="fa-IR"/>
    </w:rPr>
  </w:style>
  <w:style w:type="paragraph" w:customStyle="1" w:styleId="Heading2Center">
    <w:name w:val="Heading 2 Center"/>
    <w:basedOn w:val="Heading2"/>
    <w:link w:val="Heading2CenterChar"/>
    <w:qFormat/>
    <w:rsid w:val="00CE088A"/>
    <w:pPr>
      <w:jc w:val="center"/>
    </w:pPr>
  </w:style>
  <w:style w:type="character" w:customStyle="1" w:styleId="Heading2CenterChar">
    <w:name w:val="Heading 2 Center Char"/>
    <w:link w:val="Heading2Center"/>
    <w:rsid w:val="00CE088A"/>
    <w:rPr>
      <w:rFonts w:ascii="SolaimanLipi" w:eastAsia="Times New Roman" w:hAnsi="SolaimanLipi" w:cs="SolaimanLipi"/>
      <w:b/>
      <w:bCs/>
      <w:color w:val="1F497D"/>
      <w:sz w:val="32"/>
      <w:szCs w:val="32"/>
    </w:rPr>
  </w:style>
  <w:style w:type="paragraph" w:customStyle="1" w:styleId="Heading3Center">
    <w:name w:val="Heading 3 Center"/>
    <w:basedOn w:val="Heading3"/>
    <w:link w:val="Heading3CenterChar"/>
    <w:qFormat/>
    <w:rsid w:val="00E32589"/>
    <w:pPr>
      <w:jc w:val="center"/>
    </w:pPr>
  </w:style>
  <w:style w:type="character" w:customStyle="1" w:styleId="Heading3CenterChar">
    <w:name w:val="Heading 3 Center Char"/>
    <w:basedOn w:val="Heading3Char"/>
    <w:link w:val="Heading3Center"/>
    <w:rsid w:val="00E32589"/>
    <w:rPr>
      <w:rFonts w:ascii="Times New Roman" w:eastAsia="Times New Roman" w:hAnsi="Times New Roman" w:cs="SolaimanLipi"/>
      <w:color w:val="1F497D"/>
      <w:sz w:val="28"/>
      <w:szCs w:val="32"/>
    </w:rPr>
  </w:style>
  <w:style w:type="paragraph" w:customStyle="1" w:styleId="Heading4Center">
    <w:name w:val="Heading 4 Center"/>
    <w:basedOn w:val="Heading4"/>
    <w:link w:val="Heading4CenterChar"/>
    <w:qFormat/>
    <w:rsid w:val="00E32589"/>
    <w:pPr>
      <w:jc w:val="center"/>
    </w:pPr>
  </w:style>
  <w:style w:type="character" w:customStyle="1" w:styleId="Heading4CenterChar">
    <w:name w:val="Heading 4 Center Char"/>
    <w:basedOn w:val="Heading4Char"/>
    <w:link w:val="Heading4Center"/>
    <w:rsid w:val="00E32589"/>
    <w:rPr>
      <w:rFonts w:ascii="Times New Roman" w:eastAsia="Times New Roman" w:hAnsi="Times New Roman" w:cs="SolaimanLipi"/>
      <w:b/>
      <w:bCs/>
      <w:color w:val="000000"/>
      <w:sz w:val="28"/>
      <w:szCs w:val="32"/>
    </w:rPr>
  </w:style>
  <w:style w:type="paragraph" w:customStyle="1" w:styleId="Heading5Center">
    <w:name w:val="Heading 5 Center"/>
    <w:basedOn w:val="Heading5"/>
    <w:link w:val="Heading5CenterChar"/>
    <w:qFormat/>
    <w:rsid w:val="00E32589"/>
    <w:pPr>
      <w:jc w:val="center"/>
    </w:pPr>
  </w:style>
  <w:style w:type="character" w:customStyle="1" w:styleId="Heading5CenterChar">
    <w:name w:val="Heading 5 Center Char"/>
    <w:basedOn w:val="Heading5Char"/>
    <w:link w:val="Heading5Center"/>
    <w:rsid w:val="00E32589"/>
    <w:rPr>
      <w:rFonts w:ascii="Times New Roman" w:eastAsia="Times New Roman" w:hAnsi="Times New Roman" w:cs="SolaimanLipi"/>
      <w:color w:val="000000"/>
      <w:sz w:val="28"/>
      <w:szCs w:val="32"/>
    </w:rPr>
  </w:style>
  <w:style w:type="paragraph" w:customStyle="1" w:styleId="libArAie">
    <w:name w:val="libArAie"/>
    <w:basedOn w:val="libAr"/>
    <w:link w:val="libArAieChar"/>
    <w:rsid w:val="00E32589"/>
    <w:rPr>
      <w:color w:val="008000"/>
    </w:rPr>
  </w:style>
  <w:style w:type="character" w:customStyle="1" w:styleId="libArAieChar">
    <w:name w:val="libArAie Char"/>
    <w:link w:val="libArAie"/>
    <w:rsid w:val="00E32589"/>
    <w:rPr>
      <w:rFonts w:ascii="Times New Roman" w:hAnsi="Times New Roman" w:cs="Traditional Arabic"/>
      <w:color w:val="008000"/>
      <w:sz w:val="28"/>
      <w:szCs w:val="32"/>
      <w:lang w:val="en-US" w:eastAsia="en-US" w:bidi="ar-SA"/>
    </w:rPr>
  </w:style>
  <w:style w:type="paragraph" w:customStyle="1" w:styleId="libAie">
    <w:name w:val="libAie"/>
    <w:basedOn w:val="libNormal"/>
    <w:link w:val="libAieChar"/>
    <w:rsid w:val="00DD52E9"/>
    <w:rPr>
      <w:rFonts w:eastAsia="SolaimanLipi" w:cs="Traditional Arabic"/>
      <w:color w:val="008000"/>
      <w:szCs w:val="32"/>
    </w:rPr>
  </w:style>
  <w:style w:type="character" w:customStyle="1" w:styleId="libAieChar">
    <w:name w:val="libAie Char"/>
    <w:link w:val="libAie"/>
    <w:rsid w:val="00DD52E9"/>
    <w:rPr>
      <w:rFonts w:ascii="Mangal" w:eastAsia="SolaimanLipi" w:hAnsi="Mangal" w:cs="Traditional Arabic"/>
      <w:color w:val="008000"/>
      <w:sz w:val="28"/>
      <w:szCs w:val="32"/>
    </w:rPr>
  </w:style>
  <w:style w:type="paragraph" w:customStyle="1" w:styleId="libBold1">
    <w:name w:val="libBold1"/>
    <w:basedOn w:val="libNormal"/>
    <w:link w:val="libBold1Char"/>
    <w:rsid w:val="00E32589"/>
    <w:rPr>
      <w:b/>
      <w:bCs/>
    </w:rPr>
  </w:style>
  <w:style w:type="character" w:customStyle="1" w:styleId="libBold1Char">
    <w:name w:val="libBold1 Char"/>
    <w:link w:val="libBold1"/>
    <w:rsid w:val="00E32589"/>
    <w:rPr>
      <w:rFonts w:ascii="Mangal" w:hAnsi="Mangal" w:cs="Mangal"/>
      <w:b/>
      <w:bCs/>
      <w:color w:val="000000"/>
      <w:sz w:val="28"/>
      <w:szCs w:val="28"/>
    </w:rPr>
  </w:style>
  <w:style w:type="paragraph" w:customStyle="1" w:styleId="libFootnote">
    <w:name w:val="libFootnote"/>
    <w:basedOn w:val="libNormal"/>
    <w:link w:val="libFootnoteChar"/>
    <w:rsid w:val="00235071"/>
    <w:rPr>
      <w:sz w:val="24"/>
      <w:szCs w:val="24"/>
    </w:rPr>
  </w:style>
  <w:style w:type="character" w:customStyle="1" w:styleId="libFootnoteChar">
    <w:name w:val="libFootnote Char"/>
    <w:link w:val="libFootnote"/>
    <w:rsid w:val="00235071"/>
    <w:rPr>
      <w:rFonts w:ascii="Mangal" w:hAnsi="Mangal" w:cs="Mangal"/>
      <w:color w:val="000000"/>
      <w:sz w:val="24"/>
      <w:szCs w:val="24"/>
    </w:rPr>
  </w:style>
  <w:style w:type="paragraph" w:customStyle="1" w:styleId="libFootnote0">
    <w:name w:val="libFootnote0"/>
    <w:basedOn w:val="libFootnote"/>
    <w:link w:val="libFootnote0Char"/>
    <w:rsid w:val="008A5A1E"/>
    <w:pPr>
      <w:ind w:firstLine="0"/>
    </w:pPr>
    <w:rPr>
      <w:rFonts w:eastAsia="Times New Roman"/>
    </w:rPr>
  </w:style>
  <w:style w:type="character" w:customStyle="1" w:styleId="libFootnote0Char">
    <w:name w:val="libFootnote0 Char"/>
    <w:link w:val="libFootnote0"/>
    <w:rsid w:val="008A5A1E"/>
    <w:rPr>
      <w:rFonts w:ascii="Mangal" w:eastAsia="Times New Roman" w:hAnsi="Mangal" w:cs="Mangal"/>
      <w:color w:val="000000"/>
      <w:sz w:val="24"/>
      <w:szCs w:val="24"/>
    </w:rPr>
  </w:style>
  <w:style w:type="paragraph" w:customStyle="1" w:styleId="libBold2">
    <w:name w:val="libBold2"/>
    <w:basedOn w:val="libBold1"/>
    <w:link w:val="libBold2Char"/>
    <w:rsid w:val="00235071"/>
    <w:rPr>
      <w:sz w:val="26"/>
      <w:szCs w:val="26"/>
    </w:rPr>
  </w:style>
  <w:style w:type="character" w:customStyle="1" w:styleId="libBold2Char">
    <w:name w:val="libBold2 Char"/>
    <w:link w:val="libBold2"/>
    <w:rsid w:val="00235071"/>
    <w:rPr>
      <w:rFonts w:ascii="Mangal" w:hAnsi="Mangal" w:cs="Mangal"/>
      <w:b/>
      <w:bCs/>
      <w:color w:val="000000"/>
      <w:sz w:val="26"/>
      <w:szCs w:val="26"/>
    </w:rPr>
  </w:style>
  <w:style w:type="paragraph" w:customStyle="1" w:styleId="libCenterBold1">
    <w:name w:val="libCenterBold1"/>
    <w:basedOn w:val="libBold1"/>
    <w:rsid w:val="00235071"/>
    <w:pPr>
      <w:jc w:val="center"/>
    </w:pPr>
    <w:rPr>
      <w:rFonts w:eastAsia="Times New Roman"/>
      <w:sz w:val="32"/>
      <w:szCs w:val="32"/>
    </w:rPr>
  </w:style>
  <w:style w:type="paragraph" w:customStyle="1" w:styleId="libCenterBold2">
    <w:name w:val="libCenterBold2"/>
    <w:basedOn w:val="libCenterBold1"/>
    <w:rsid w:val="008A5A1E"/>
    <w:rPr>
      <w:sz w:val="28"/>
      <w:szCs w:val="28"/>
    </w:rPr>
  </w:style>
  <w:style w:type="paragraph" w:customStyle="1" w:styleId="libCenter">
    <w:name w:val="libCenter"/>
    <w:basedOn w:val="libCenterBold2"/>
    <w:rsid w:val="00235071"/>
    <w:rPr>
      <w:b w:val="0"/>
      <w:bCs w:val="0"/>
    </w:rPr>
  </w:style>
  <w:style w:type="paragraph" w:customStyle="1" w:styleId="libFootnoteCenter">
    <w:name w:val="libFootnoteCenter"/>
    <w:basedOn w:val="libFootnote"/>
    <w:link w:val="libFootnoteCenterChar"/>
    <w:rsid w:val="00A455D0"/>
    <w:pPr>
      <w:jc w:val="center"/>
    </w:pPr>
    <w:rPr>
      <w:rFonts w:eastAsia="Times New Roman"/>
    </w:rPr>
  </w:style>
  <w:style w:type="character" w:customStyle="1" w:styleId="libFootnoteCenterChar">
    <w:name w:val="libFootnoteCenter Char"/>
    <w:link w:val="libFootnoteCenter"/>
    <w:rsid w:val="00A455D0"/>
    <w:rPr>
      <w:rFonts w:ascii="Mangal" w:eastAsia="Times New Roman" w:hAnsi="Mangal" w:cs="Mangal"/>
      <w:color w:val="000000"/>
      <w:sz w:val="24"/>
      <w:szCs w:val="24"/>
    </w:rPr>
  </w:style>
  <w:style w:type="paragraph" w:customStyle="1" w:styleId="libFootnoteCenterBold">
    <w:name w:val="libFootnoteCenterBold"/>
    <w:basedOn w:val="libFootnoteCenter"/>
    <w:link w:val="libFootnoteCenterBoldChar"/>
    <w:rsid w:val="00A455D0"/>
    <w:rPr>
      <w:b/>
      <w:bCs/>
    </w:rPr>
  </w:style>
  <w:style w:type="character" w:customStyle="1" w:styleId="libFootnoteCenterBoldChar">
    <w:name w:val="libFootnoteCenterBold Char"/>
    <w:link w:val="libFootnoteCenterBold"/>
    <w:rsid w:val="00A455D0"/>
    <w:rPr>
      <w:rFonts w:ascii="Mangal" w:eastAsia="Times New Roman" w:hAnsi="Mangal" w:cs="Mangal"/>
      <w:b/>
      <w:bCs/>
      <w:color w:val="000000"/>
      <w:sz w:val="24"/>
      <w:szCs w:val="24"/>
    </w:rPr>
  </w:style>
  <w:style w:type="paragraph" w:customStyle="1" w:styleId="libFootnoteBold">
    <w:name w:val="libFootnoteBold"/>
    <w:basedOn w:val="libFootnote"/>
    <w:link w:val="libFootnoteBoldChar"/>
    <w:rsid w:val="00A455D0"/>
    <w:rPr>
      <w:b/>
      <w:bCs/>
    </w:rPr>
  </w:style>
  <w:style w:type="character" w:customStyle="1" w:styleId="libFootnoteBoldChar">
    <w:name w:val="libFootnoteBold Char"/>
    <w:link w:val="libFootnoteBold"/>
    <w:rsid w:val="00A455D0"/>
    <w:rPr>
      <w:rFonts w:ascii="Mangal" w:hAnsi="Mangal" w:cs="Mangal"/>
      <w:b/>
      <w:bCs/>
      <w:color w:val="000000"/>
      <w:sz w:val="24"/>
      <w:szCs w:val="24"/>
    </w:rPr>
  </w:style>
  <w:style w:type="paragraph" w:customStyle="1" w:styleId="libFootnoteAie">
    <w:name w:val="libFootnoteAie"/>
    <w:basedOn w:val="libFootnote"/>
    <w:link w:val="libFootnoteAieChar"/>
    <w:rsid w:val="00DD52E9"/>
    <w:rPr>
      <w:rFonts w:cs="Traditional Arabic"/>
      <w:color w:val="008000"/>
      <w:szCs w:val="32"/>
    </w:rPr>
  </w:style>
  <w:style w:type="character" w:customStyle="1" w:styleId="libFootnoteAieChar">
    <w:name w:val="libFootnoteAie Char"/>
    <w:link w:val="libFootnoteAie"/>
    <w:rsid w:val="00DD52E9"/>
    <w:rPr>
      <w:rFonts w:ascii="Mangal" w:hAnsi="Mangal" w:cs="Traditional Arabic"/>
      <w:color w:val="008000"/>
      <w:sz w:val="24"/>
      <w:szCs w:val="32"/>
    </w:rPr>
  </w:style>
  <w:style w:type="paragraph" w:customStyle="1" w:styleId="libFootnoteRight">
    <w:name w:val="libFootnoteRight"/>
    <w:basedOn w:val="libFootnote"/>
    <w:link w:val="libFootnoteRightChar"/>
    <w:rsid w:val="00A455D0"/>
    <w:pPr>
      <w:jc w:val="right"/>
    </w:pPr>
    <w:rPr>
      <w:rFonts w:eastAsia="Times New Roman"/>
    </w:rPr>
  </w:style>
  <w:style w:type="character" w:customStyle="1" w:styleId="libFootnoteRightChar">
    <w:name w:val="libFootnoteRight Char"/>
    <w:link w:val="libFootnoteRight"/>
    <w:rsid w:val="00A455D0"/>
    <w:rPr>
      <w:rFonts w:ascii="Mangal" w:eastAsia="Times New Roman" w:hAnsi="Mangal" w:cs="Mangal"/>
      <w:color w:val="000000"/>
      <w:sz w:val="24"/>
      <w:szCs w:val="24"/>
    </w:rPr>
  </w:style>
  <w:style w:type="paragraph" w:customStyle="1" w:styleId="libFootnoteRightBold">
    <w:name w:val="libFootnoteRightBold"/>
    <w:basedOn w:val="libFootnoteRight"/>
    <w:link w:val="libFootnoteRightBoldChar"/>
    <w:rsid w:val="00A455D0"/>
    <w:rPr>
      <w:b/>
      <w:bCs/>
    </w:rPr>
  </w:style>
  <w:style w:type="character" w:customStyle="1" w:styleId="libFootnoteRightBoldChar">
    <w:name w:val="libFootnoteRightBold Char"/>
    <w:link w:val="libFootnoteRightBold"/>
    <w:rsid w:val="00A455D0"/>
    <w:rPr>
      <w:rFonts w:ascii="Mangal" w:eastAsia="Times New Roman" w:hAnsi="Mangal" w:cs="Mangal"/>
      <w:b/>
      <w:bCs/>
      <w:color w:val="000000"/>
      <w:sz w:val="24"/>
      <w:szCs w:val="24"/>
    </w:rPr>
  </w:style>
  <w:style w:type="paragraph" w:customStyle="1" w:styleId="libRight">
    <w:name w:val="libRight"/>
    <w:basedOn w:val="libNormal"/>
    <w:link w:val="libRightChar"/>
    <w:rsid w:val="00A455D0"/>
    <w:pPr>
      <w:jc w:val="right"/>
    </w:pPr>
  </w:style>
  <w:style w:type="character" w:customStyle="1" w:styleId="libRightChar">
    <w:name w:val="libRight Char"/>
    <w:basedOn w:val="libNormalChar"/>
    <w:link w:val="libRight"/>
    <w:rsid w:val="00A455D0"/>
    <w:rPr>
      <w:rFonts w:ascii="Mangal" w:hAnsi="Mangal" w:cs="Mangal"/>
      <w:color w:val="000000"/>
      <w:sz w:val="28"/>
      <w:szCs w:val="28"/>
    </w:rPr>
  </w:style>
  <w:style w:type="paragraph" w:customStyle="1" w:styleId="libRightBold">
    <w:name w:val="libRightBold"/>
    <w:basedOn w:val="libRight"/>
    <w:link w:val="libRightBoldChar"/>
    <w:rsid w:val="00A455D0"/>
    <w:rPr>
      <w:b/>
      <w:bCs/>
    </w:rPr>
  </w:style>
  <w:style w:type="character" w:customStyle="1" w:styleId="libRightBoldChar">
    <w:name w:val="libRightBold Char"/>
    <w:link w:val="libRightBold"/>
    <w:rsid w:val="00A455D0"/>
    <w:rPr>
      <w:rFonts w:ascii="Mangal" w:hAnsi="Mangal" w:cs="Mangal"/>
      <w:b/>
      <w:bCs/>
      <w:color w:val="000000"/>
      <w:sz w:val="28"/>
      <w:szCs w:val="28"/>
    </w:rPr>
  </w:style>
  <w:style w:type="paragraph" w:customStyle="1" w:styleId="libLine">
    <w:name w:val="libLine"/>
    <w:basedOn w:val="libNormal"/>
    <w:link w:val="libLineChar"/>
    <w:rsid w:val="00A455D0"/>
    <w:pPr>
      <w:ind w:firstLine="0"/>
    </w:pPr>
    <w:rPr>
      <w:rFonts w:eastAsia="Times New Roman"/>
      <w:sz w:val="26"/>
      <w:szCs w:val="26"/>
    </w:rPr>
  </w:style>
  <w:style w:type="character" w:customStyle="1" w:styleId="libLineChar">
    <w:name w:val="libLine Char"/>
    <w:link w:val="libLine"/>
    <w:rsid w:val="00A455D0"/>
    <w:rPr>
      <w:rFonts w:ascii="Mangal" w:eastAsia="Times New Roman" w:hAnsi="Mangal" w:cs="Mangal"/>
      <w:color w:val="000000"/>
      <w:sz w:val="26"/>
      <w:szCs w:val="26"/>
    </w:rPr>
  </w:style>
  <w:style w:type="paragraph" w:customStyle="1" w:styleId="libBoldItalic">
    <w:name w:val="libBoldItalic"/>
    <w:basedOn w:val="libNormal"/>
    <w:link w:val="libBoldItalicChar"/>
    <w:rsid w:val="0028663A"/>
    <w:rPr>
      <w:b/>
      <w:bCs/>
      <w:i/>
      <w:iCs/>
    </w:rPr>
  </w:style>
  <w:style w:type="character" w:customStyle="1" w:styleId="libBoldItalicChar">
    <w:name w:val="libBoldItalic Char"/>
    <w:link w:val="libBoldItalic"/>
    <w:rsid w:val="0028663A"/>
    <w:rPr>
      <w:rFonts w:ascii="Mangal" w:hAnsi="Mangal" w:cs="Mangal"/>
      <w:b/>
      <w:bCs/>
      <w:i/>
      <w:iCs/>
      <w:color w:val="000000"/>
      <w:sz w:val="28"/>
      <w:szCs w:val="28"/>
    </w:rPr>
  </w:style>
  <w:style w:type="paragraph" w:customStyle="1" w:styleId="libFootnoteNum">
    <w:name w:val="libFootnoteNum"/>
    <w:basedOn w:val="libNormal"/>
    <w:link w:val="libFootnoteNumChar"/>
    <w:rsid w:val="00235071"/>
    <w:rPr>
      <w:color w:val="C00000"/>
      <w:sz w:val="24"/>
      <w:szCs w:val="24"/>
      <w:vertAlign w:val="superscript"/>
    </w:rPr>
  </w:style>
  <w:style w:type="character" w:customStyle="1" w:styleId="libFootnoteNumChar">
    <w:name w:val="libFootnoteNum Char"/>
    <w:link w:val="libFootnoteNum"/>
    <w:rsid w:val="00235071"/>
    <w:rPr>
      <w:rFonts w:ascii="Mangal" w:hAnsi="Mangal" w:cs="Mangal"/>
      <w:color w:val="C00000"/>
      <w:sz w:val="24"/>
      <w:szCs w:val="24"/>
      <w:vertAlign w:val="superscript"/>
    </w:rPr>
  </w:style>
  <w:style w:type="paragraph" w:customStyle="1" w:styleId="libAlaem">
    <w:name w:val="libAlaem"/>
    <w:basedOn w:val="libNormal"/>
    <w:link w:val="libAlaemChar"/>
    <w:rsid w:val="00235071"/>
    <w:rPr>
      <w:rFonts w:ascii="Times New Roman" w:hAnsi="Times New Roman"/>
    </w:rPr>
  </w:style>
  <w:style w:type="character" w:customStyle="1" w:styleId="libAlaemChar">
    <w:name w:val="libAlaem Char"/>
    <w:link w:val="libAlaem"/>
    <w:rsid w:val="00235071"/>
    <w:rPr>
      <w:rFonts w:ascii="Times New Roman" w:hAnsi="Times New Roman" w:cs="Times New Roman"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8B7801"/>
    <w:pPr>
      <w:tabs>
        <w:tab w:val="center" w:pos="4513"/>
        <w:tab w:val="right" w:pos="9026"/>
      </w:tabs>
      <w:spacing w:after="0" w:line="240" w:lineRule="auto"/>
    </w:pPr>
    <w:rPr>
      <w:rFonts w:cs="Times New Roman"/>
      <w:sz w:val="22"/>
      <w:szCs w:val="22"/>
    </w:rPr>
  </w:style>
  <w:style w:type="character" w:customStyle="1" w:styleId="HeaderChar">
    <w:name w:val="Header Char"/>
    <w:link w:val="Header"/>
    <w:uiPriority w:val="99"/>
    <w:rsid w:val="008B7801"/>
    <w:rPr>
      <w:rFonts w:ascii="Calibri" w:eastAsia="Calibri" w:hAnsi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B7801"/>
    <w:pPr>
      <w:tabs>
        <w:tab w:val="center" w:pos="4513"/>
        <w:tab w:val="right" w:pos="9026"/>
      </w:tabs>
      <w:spacing w:after="0" w:line="240" w:lineRule="auto"/>
    </w:pPr>
    <w:rPr>
      <w:rFonts w:cs="Times New Roman"/>
      <w:sz w:val="22"/>
      <w:szCs w:val="22"/>
    </w:rPr>
  </w:style>
  <w:style w:type="character" w:customStyle="1" w:styleId="FooterChar">
    <w:name w:val="Footer Char"/>
    <w:link w:val="Footer"/>
    <w:uiPriority w:val="99"/>
    <w:rsid w:val="008B7801"/>
    <w:rPr>
      <w:rFonts w:ascii="Calibri" w:eastAsia="Calibri" w:hAnsi="Calibri" w:cs="Times New Roman"/>
      <w:sz w:val="22"/>
      <w:szCs w:val="22"/>
    </w:rPr>
  </w:style>
  <w:style w:type="character" w:styleId="Hyperlink">
    <w:name w:val="Hyperlink"/>
    <w:uiPriority w:val="99"/>
    <w:rsid w:val="00776659"/>
    <w:rPr>
      <w:rFonts w:ascii="SolaimanLipi" w:hAnsi="SolaimanLipi" w:cs="SolaimanLipi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7385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A7385"/>
    <w:rPr>
      <w:rFonts w:ascii="Tahoma" w:eastAsia="Calibri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FD2E0A"/>
    <w:pPr>
      <w:spacing w:before="480" w:line="276" w:lineRule="auto"/>
      <w:ind w:firstLine="0"/>
      <w:jc w:val="left"/>
      <w:outlineLvl w:val="9"/>
    </w:pPr>
    <w:rPr>
      <w:rFonts w:ascii="Cambria" w:hAnsi="Cambria"/>
      <w:color w:val="365F91"/>
      <w:sz w:val="28"/>
      <w:szCs w:val="28"/>
    </w:rPr>
  </w:style>
  <w:style w:type="paragraph" w:styleId="TOC1">
    <w:name w:val="toc 1"/>
    <w:basedOn w:val="libNormal"/>
    <w:next w:val="Normal"/>
    <w:autoRedefine/>
    <w:uiPriority w:val="39"/>
    <w:unhideWhenUsed/>
    <w:qFormat/>
    <w:rsid w:val="0077665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FD2E0A"/>
    <w:pPr>
      <w:spacing w:after="100"/>
      <w:ind w:left="220"/>
    </w:pPr>
    <w:rPr>
      <w:rFonts w:eastAsia="Times New Roman"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FD2E0A"/>
    <w:pPr>
      <w:spacing w:after="100"/>
      <w:ind w:left="440"/>
    </w:pPr>
    <w:rPr>
      <w:rFonts w:eastAsia="Times New Roman"/>
      <w:sz w:val="22"/>
      <w:szCs w:val="22"/>
    </w:rPr>
  </w:style>
  <w:style w:type="paragraph" w:customStyle="1" w:styleId="libTitr1">
    <w:name w:val="libTitr1"/>
    <w:basedOn w:val="libCenterBold1"/>
    <w:rsid w:val="00776659"/>
    <w:rPr>
      <w:sz w:val="56"/>
      <w:szCs w:val="56"/>
    </w:rPr>
  </w:style>
  <w:style w:type="paragraph" w:styleId="TOC4">
    <w:name w:val="toc 4"/>
    <w:basedOn w:val="Normal"/>
    <w:next w:val="Normal"/>
    <w:autoRedefine/>
    <w:uiPriority w:val="39"/>
    <w:unhideWhenUsed/>
    <w:rsid w:val="006C230E"/>
    <w:pPr>
      <w:spacing w:after="100"/>
      <w:ind w:left="660"/>
    </w:pPr>
    <w:rPr>
      <w:rFonts w:eastAsia="Times New Roman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6C230E"/>
    <w:pPr>
      <w:spacing w:after="100"/>
      <w:ind w:left="880"/>
    </w:pPr>
    <w:rPr>
      <w:rFonts w:eastAsia="Times New Roman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6C230E"/>
    <w:pPr>
      <w:spacing w:after="100"/>
      <w:ind w:left="1100"/>
    </w:pPr>
    <w:rPr>
      <w:rFonts w:eastAsia="Times New Roman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6C230E"/>
    <w:pPr>
      <w:spacing w:after="100"/>
      <w:ind w:left="1320"/>
    </w:pPr>
    <w:rPr>
      <w:rFonts w:eastAsia="Times New Roman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6C230E"/>
    <w:pPr>
      <w:spacing w:after="100"/>
      <w:ind w:left="1540"/>
    </w:pPr>
    <w:rPr>
      <w:rFonts w:eastAsia="Times New Roman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6C230E"/>
    <w:pPr>
      <w:spacing w:after="100"/>
      <w:ind w:left="1760"/>
    </w:pPr>
    <w:rPr>
      <w:rFonts w:eastAsia="Times New Roman"/>
      <w:sz w:val="22"/>
      <w:szCs w:val="22"/>
    </w:rPr>
  </w:style>
  <w:style w:type="paragraph" w:customStyle="1" w:styleId="libNotice">
    <w:name w:val="libNotice"/>
    <w:basedOn w:val="libNormal"/>
    <w:link w:val="libNoticeChar"/>
    <w:qFormat/>
    <w:rsid w:val="006B240B"/>
    <w:rPr>
      <w:color w:val="FF0000"/>
      <w:szCs w:val="32"/>
    </w:rPr>
  </w:style>
  <w:style w:type="character" w:customStyle="1" w:styleId="libNoticeChar">
    <w:name w:val="libNotice Char"/>
    <w:basedOn w:val="libNormalChar"/>
    <w:link w:val="libNotice"/>
    <w:rsid w:val="006B240B"/>
    <w:rPr>
      <w:color w:val="FF0000"/>
      <w:szCs w:val="32"/>
    </w:rPr>
  </w:style>
  <w:style w:type="paragraph" w:customStyle="1" w:styleId="libTitr2">
    <w:name w:val="libTitr2"/>
    <w:basedOn w:val="libTitr1"/>
    <w:rsid w:val="00DD7EF1"/>
    <w:rPr>
      <w:sz w:val="44"/>
      <w:szCs w:val="44"/>
    </w:rPr>
  </w:style>
  <w:style w:type="paragraph" w:customStyle="1" w:styleId="libCenterTitr">
    <w:name w:val="libCenterTitr"/>
    <w:basedOn w:val="libCenterBold1"/>
    <w:rsid w:val="006B240B"/>
    <w:rPr>
      <w:sz w:val="56"/>
      <w:szCs w:val="56"/>
    </w:rPr>
  </w:style>
  <w:style w:type="paragraph" w:customStyle="1" w:styleId="libPoem">
    <w:name w:val="libPoem"/>
    <w:basedOn w:val="libNormal"/>
    <w:qFormat/>
    <w:rsid w:val="006B240B"/>
    <w:pPr>
      <w:jc w:val="center"/>
    </w:pPr>
    <w:rPr>
      <w:lang w:bidi="hi-IN"/>
    </w:rPr>
  </w:style>
  <w:style w:type="paragraph" w:customStyle="1" w:styleId="libcenterbold10">
    <w:name w:val="libcenterbold1"/>
    <w:basedOn w:val="Normal"/>
    <w:rsid w:val="006B2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bfootnote00">
    <w:name w:val="libfootnote0"/>
    <w:basedOn w:val="Normal"/>
    <w:rsid w:val="006B2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bnotice0">
    <w:name w:val="libnotice"/>
    <w:basedOn w:val="Normal"/>
    <w:rsid w:val="006B2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libItalic">
    <w:name w:val="libItalic"/>
    <w:basedOn w:val="libNormal"/>
    <w:link w:val="libItalicChar"/>
    <w:rsid w:val="009E2CDB"/>
    <w:rPr>
      <w:i/>
      <w:iCs/>
    </w:rPr>
  </w:style>
  <w:style w:type="character" w:customStyle="1" w:styleId="libItalicChar">
    <w:name w:val="libItalic Char"/>
    <w:link w:val="libItalic"/>
    <w:rsid w:val="009E2CDB"/>
    <w:rPr>
      <w:rFonts w:ascii="Mangal" w:hAnsi="Mangal" w:cs="Mangal"/>
      <w:i/>
      <w:iCs/>
      <w:color w:val="000000"/>
      <w:sz w:val="28"/>
      <w:szCs w:val="28"/>
    </w:rPr>
  </w:style>
  <w:style w:type="paragraph" w:customStyle="1" w:styleId="libUnderline">
    <w:name w:val="libUnderline"/>
    <w:basedOn w:val="libNormal"/>
    <w:link w:val="libUnderlineChar"/>
    <w:rsid w:val="009E2CDB"/>
    <w:rPr>
      <w:u w:val="single"/>
    </w:rPr>
  </w:style>
  <w:style w:type="character" w:customStyle="1" w:styleId="libUnderlineChar">
    <w:name w:val="libUnderline Char"/>
    <w:link w:val="libUnderline"/>
    <w:rsid w:val="009E2CDB"/>
    <w:rPr>
      <w:rFonts w:ascii="Mangal" w:hAnsi="Mangal" w:cs="Mangal"/>
      <w:color w:val="000000"/>
      <w:sz w:val="28"/>
      <w:szCs w:val="28"/>
      <w:u w:val="single"/>
    </w:rPr>
  </w:style>
  <w:style w:type="paragraph" w:customStyle="1" w:styleId="libUnderlineBold">
    <w:name w:val="libUnderlineBold"/>
    <w:basedOn w:val="libUnderline"/>
    <w:link w:val="libUnderlineBoldChar"/>
    <w:rsid w:val="009E2CDB"/>
    <w:rPr>
      <w:b/>
      <w:bCs/>
    </w:rPr>
  </w:style>
  <w:style w:type="character" w:customStyle="1" w:styleId="libUnderlineBoldChar">
    <w:name w:val="libUnderlineBold Char"/>
    <w:link w:val="libUnderlineBold"/>
    <w:rsid w:val="009E2CDB"/>
    <w:rPr>
      <w:rFonts w:ascii="Mangal" w:hAnsi="Mangal" w:cs="Mangal"/>
      <w:b/>
      <w:bCs/>
      <w:color w:val="000000"/>
      <w:sz w:val="28"/>
      <w:szCs w:val="28"/>
      <w:u w:val="single"/>
    </w:rPr>
  </w:style>
  <w:style w:type="paragraph" w:customStyle="1" w:styleId="libUnderlineItalic">
    <w:name w:val="libUnderlineItalic"/>
    <w:basedOn w:val="libUnderline"/>
    <w:link w:val="libUnderlineItalicChar"/>
    <w:rsid w:val="009E2CDB"/>
    <w:rPr>
      <w:i/>
      <w:iCs/>
    </w:rPr>
  </w:style>
  <w:style w:type="character" w:customStyle="1" w:styleId="libUnderlineItalicChar">
    <w:name w:val="libUnderlineItalic Char"/>
    <w:link w:val="libUnderlineItalic"/>
    <w:rsid w:val="009E2CDB"/>
    <w:rPr>
      <w:rFonts w:ascii="Mangal" w:hAnsi="Mangal" w:cs="Mangal"/>
      <w:i/>
      <w:iCs/>
      <w:color w:val="000000"/>
      <w:sz w:val="28"/>
      <w:szCs w:val="28"/>
      <w:u w:val="single"/>
    </w:rPr>
  </w:style>
  <w:style w:type="paragraph" w:customStyle="1" w:styleId="libUnderlineBoldItalic">
    <w:name w:val="libUnderlineBoldItalic"/>
    <w:basedOn w:val="libNormal"/>
    <w:link w:val="libUnderlineBoldItalicChar"/>
    <w:rsid w:val="009E2CDB"/>
    <w:rPr>
      <w:b/>
      <w:bCs/>
      <w:i/>
      <w:iCs/>
      <w:u w:val="single"/>
    </w:rPr>
  </w:style>
  <w:style w:type="character" w:customStyle="1" w:styleId="libUnderlineBoldItalicChar">
    <w:name w:val="libUnderlineBoldItalic Char"/>
    <w:link w:val="libUnderlineBoldItalic"/>
    <w:rsid w:val="009E2CDB"/>
    <w:rPr>
      <w:rFonts w:ascii="Mangal" w:hAnsi="Mangal" w:cs="Mangal"/>
      <w:b/>
      <w:bCs/>
      <w:i/>
      <w:iCs/>
      <w:color w:val="000000"/>
      <w:sz w:val="28"/>
      <w:szCs w:val="28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qavi\Desktop\templet_hind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979D4C-4FE3-4735-B65A-365796057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templet_hindi</Template>
  <TotalTime>15</TotalTime>
  <Pages>76</Pages>
  <Words>11540</Words>
  <Characters>65780</Characters>
  <Application>Microsoft Office Word</Application>
  <DocSecurity>0</DocSecurity>
  <Lines>548</Lines>
  <Paragraphs>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High Defenition</Company>
  <LinksUpToDate>false</LinksUpToDate>
  <CharactersWithSpaces>77166</CharactersWithSpaces>
  <SharedDoc>false</SharedDoc>
  <HLinks>
    <vt:vector size="486" baseType="variant">
      <vt:variant>
        <vt:i4>1245232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_Toc442215770</vt:lpwstr>
      </vt:variant>
      <vt:variant>
        <vt:i4>1179696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_Toc442215769</vt:lpwstr>
      </vt:variant>
      <vt:variant>
        <vt:i4>1179696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_Toc442215768</vt:lpwstr>
      </vt:variant>
      <vt:variant>
        <vt:i4>1179696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_Toc442215767</vt:lpwstr>
      </vt:variant>
      <vt:variant>
        <vt:i4>1179696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_Toc442215766</vt:lpwstr>
      </vt:variant>
      <vt:variant>
        <vt:i4>1179696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_Toc442215765</vt:lpwstr>
      </vt:variant>
      <vt:variant>
        <vt:i4>1179696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_Toc442215764</vt:lpwstr>
      </vt:variant>
      <vt:variant>
        <vt:i4>1179696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_Toc442215763</vt:lpwstr>
      </vt:variant>
      <vt:variant>
        <vt:i4>1179696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_Toc442215762</vt:lpwstr>
      </vt:variant>
      <vt:variant>
        <vt:i4>1179696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_Toc442215761</vt:lpwstr>
      </vt:variant>
      <vt:variant>
        <vt:i4>1179696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_Toc442215760</vt:lpwstr>
      </vt:variant>
      <vt:variant>
        <vt:i4>1114160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_Toc442215759</vt:lpwstr>
      </vt:variant>
      <vt:variant>
        <vt:i4>1114160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_Toc442215758</vt:lpwstr>
      </vt:variant>
      <vt:variant>
        <vt:i4>1114160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_Toc442215757</vt:lpwstr>
      </vt:variant>
      <vt:variant>
        <vt:i4>1114160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_Toc442215756</vt:lpwstr>
      </vt:variant>
      <vt:variant>
        <vt:i4>1114160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_Toc442215755</vt:lpwstr>
      </vt:variant>
      <vt:variant>
        <vt:i4>1114160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_Toc442215754</vt:lpwstr>
      </vt:variant>
      <vt:variant>
        <vt:i4>1114160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_Toc442215753</vt:lpwstr>
      </vt:variant>
      <vt:variant>
        <vt:i4>1114160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_Toc442215752</vt:lpwstr>
      </vt:variant>
      <vt:variant>
        <vt:i4>1114160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_Toc442215751</vt:lpwstr>
      </vt:variant>
      <vt:variant>
        <vt:i4>1114160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_Toc442215750</vt:lpwstr>
      </vt:variant>
      <vt:variant>
        <vt:i4>1048624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_Toc442215749</vt:lpwstr>
      </vt:variant>
      <vt:variant>
        <vt:i4>1048624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_Toc442215748</vt:lpwstr>
      </vt:variant>
      <vt:variant>
        <vt:i4>1048624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_Toc442215747</vt:lpwstr>
      </vt:variant>
      <vt:variant>
        <vt:i4>1048624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_Toc442215746</vt:lpwstr>
      </vt:variant>
      <vt:variant>
        <vt:i4>1048624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_Toc442215745</vt:lpwstr>
      </vt:variant>
      <vt:variant>
        <vt:i4>1048624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_Toc442215744</vt:lpwstr>
      </vt:variant>
      <vt:variant>
        <vt:i4>1048624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_Toc442215743</vt:lpwstr>
      </vt:variant>
      <vt:variant>
        <vt:i4>1048624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_Toc442215742</vt:lpwstr>
      </vt:variant>
      <vt:variant>
        <vt:i4>1048624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_Toc442215741</vt:lpwstr>
      </vt:variant>
      <vt:variant>
        <vt:i4>1048624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_Toc442215740</vt:lpwstr>
      </vt:variant>
      <vt:variant>
        <vt:i4>1507376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_Toc442215739</vt:lpwstr>
      </vt:variant>
      <vt:variant>
        <vt:i4>1507376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_Toc442215738</vt:lpwstr>
      </vt:variant>
      <vt:variant>
        <vt:i4>1507376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_Toc442215737</vt:lpwstr>
      </vt:variant>
      <vt:variant>
        <vt:i4>1507376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_Toc442215736</vt:lpwstr>
      </vt:variant>
      <vt:variant>
        <vt:i4>1507376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_Toc442215735</vt:lpwstr>
      </vt:variant>
      <vt:variant>
        <vt:i4>1507376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_Toc442215734</vt:lpwstr>
      </vt:variant>
      <vt:variant>
        <vt:i4>1507376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_Toc442215733</vt:lpwstr>
      </vt:variant>
      <vt:variant>
        <vt:i4>1507376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_Toc442215732</vt:lpwstr>
      </vt:variant>
      <vt:variant>
        <vt:i4>1507376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_Toc442215731</vt:lpwstr>
      </vt:variant>
      <vt:variant>
        <vt:i4>1507376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_Toc442215730</vt:lpwstr>
      </vt:variant>
      <vt:variant>
        <vt:i4>1441840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_Toc442215729</vt:lpwstr>
      </vt:variant>
      <vt:variant>
        <vt:i4>1441840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_Toc442215728</vt:lpwstr>
      </vt:variant>
      <vt:variant>
        <vt:i4>1441840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_Toc442215727</vt:lpwstr>
      </vt:variant>
      <vt:variant>
        <vt:i4>1441840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_Toc442215726</vt:lpwstr>
      </vt:variant>
      <vt:variant>
        <vt:i4>1441840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_Toc442215725</vt:lpwstr>
      </vt:variant>
      <vt:variant>
        <vt:i4>1441840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_Toc442215724</vt:lpwstr>
      </vt:variant>
      <vt:variant>
        <vt:i4>1441840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_Toc442215723</vt:lpwstr>
      </vt:variant>
      <vt:variant>
        <vt:i4>1441840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_Toc442215722</vt:lpwstr>
      </vt:variant>
      <vt:variant>
        <vt:i4>1441840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_Toc442215721</vt:lpwstr>
      </vt:variant>
      <vt:variant>
        <vt:i4>1441840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_Toc442215720</vt:lpwstr>
      </vt:variant>
      <vt:variant>
        <vt:i4>1376304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_Toc442215719</vt:lpwstr>
      </vt:variant>
      <vt:variant>
        <vt:i4>1376304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_Toc442215718</vt:lpwstr>
      </vt:variant>
      <vt:variant>
        <vt:i4>1376304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_Toc442215717</vt:lpwstr>
      </vt:variant>
      <vt:variant>
        <vt:i4>1376304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_Toc442215716</vt:lpwstr>
      </vt:variant>
      <vt:variant>
        <vt:i4>1376304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_Toc442215715</vt:lpwstr>
      </vt:variant>
      <vt:variant>
        <vt:i4>1376304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_Toc442215714</vt:lpwstr>
      </vt:variant>
      <vt:variant>
        <vt:i4>1376304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_Toc442215713</vt:lpwstr>
      </vt:variant>
      <vt:variant>
        <vt:i4>1376304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_Toc442215712</vt:lpwstr>
      </vt:variant>
      <vt:variant>
        <vt:i4>1376304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_Toc442215711</vt:lpwstr>
      </vt:variant>
      <vt:variant>
        <vt:i4>1376304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_Toc442215710</vt:lpwstr>
      </vt:variant>
      <vt:variant>
        <vt:i4>1310768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_Toc442215709</vt:lpwstr>
      </vt:variant>
      <vt:variant>
        <vt:i4>1310768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_Toc442215708</vt:lpwstr>
      </vt:variant>
      <vt:variant>
        <vt:i4>1310768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_Toc442215707</vt:lpwstr>
      </vt:variant>
      <vt:variant>
        <vt:i4>1310768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_Toc442215706</vt:lpwstr>
      </vt:variant>
      <vt:variant>
        <vt:i4>1310768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_Toc442215705</vt:lpwstr>
      </vt:variant>
      <vt:variant>
        <vt:i4>1310768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_Toc442215704</vt:lpwstr>
      </vt:variant>
      <vt:variant>
        <vt:i4>1310768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_Toc442215703</vt:lpwstr>
      </vt:variant>
      <vt:variant>
        <vt:i4>1310768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_Toc442215702</vt:lpwstr>
      </vt:variant>
      <vt:variant>
        <vt:i4>1310768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_Toc442215701</vt:lpwstr>
      </vt:variant>
      <vt:variant>
        <vt:i4>1310768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_Toc442215700</vt:lpwstr>
      </vt:variant>
      <vt:variant>
        <vt:i4>1900593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_Toc442215699</vt:lpwstr>
      </vt:variant>
      <vt:variant>
        <vt:i4>1900593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_Toc442215698</vt:lpwstr>
      </vt:variant>
      <vt:variant>
        <vt:i4>1900593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_Toc442215697</vt:lpwstr>
      </vt:variant>
      <vt:variant>
        <vt:i4>1900593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_Toc442215696</vt:lpwstr>
      </vt:variant>
      <vt:variant>
        <vt:i4>1900593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_Toc442215695</vt:lpwstr>
      </vt:variant>
      <vt:variant>
        <vt:i4>1900593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_Toc442215694</vt:lpwstr>
      </vt:variant>
      <vt:variant>
        <vt:i4>1900593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_Toc442215693</vt:lpwstr>
      </vt:variant>
      <vt:variant>
        <vt:i4>1900593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_Toc442215692</vt:lpwstr>
      </vt:variant>
      <vt:variant>
        <vt:i4>1900593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_Toc442215691</vt:lpwstr>
      </vt:variant>
      <vt:variant>
        <vt:i4>1900593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_Toc442215690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cp:lastPrinted>2016-11-21T11:54:00Z</cp:lastPrinted>
  <dcterms:created xsi:type="dcterms:W3CDTF">2017-01-30T22:50:00Z</dcterms:created>
  <dcterms:modified xsi:type="dcterms:W3CDTF">2017-01-30T23:06:00Z</dcterms:modified>
</cp:coreProperties>
</file>