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500" w:rsidRPr="00C64EB4" w:rsidRDefault="00510500" w:rsidP="00510500">
      <w:pPr>
        <w:pStyle w:val="libTitr1"/>
        <w:rPr>
          <w:lang w:bidi="hi-IN"/>
        </w:rPr>
      </w:pPr>
      <w:bookmarkStart w:id="0" w:name="_Toc472853646"/>
      <w:r w:rsidRPr="00C64EB4"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शहीदे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कर्बला</w:t>
      </w:r>
      <w:bookmarkEnd w:id="0"/>
    </w:p>
    <w:p w:rsidR="00510500" w:rsidRPr="00D822B6" w:rsidRDefault="00510500" w:rsidP="00510500">
      <w:pPr>
        <w:pStyle w:val="libCenterBold1"/>
        <w:rPr>
          <w:lang w:bidi="hi-IN"/>
        </w:rPr>
      </w:pPr>
      <w:r>
        <w:rPr>
          <w:rFonts w:hint="cs"/>
          <w:cs/>
          <w:lang w:bidi="hi-IN"/>
        </w:rPr>
        <w:t xml:space="preserve"> (</w:t>
      </w:r>
      <w:r w:rsidRPr="00D822B6">
        <w:rPr>
          <w:rFonts w:hint="cs"/>
          <w:cs/>
          <w:lang w:bidi="hi-IN"/>
        </w:rPr>
        <w:t>चौदह</w:t>
      </w:r>
      <w:r w:rsidRPr="00D822B6">
        <w:rPr>
          <w:rFonts w:hint="cs"/>
          <w:rtl/>
          <w:cs/>
        </w:rPr>
        <w:t xml:space="preserve"> </w:t>
      </w:r>
      <w:r w:rsidRPr="00D822B6">
        <w:rPr>
          <w:rFonts w:hint="cs"/>
          <w:cs/>
          <w:lang w:bidi="hi-IN"/>
        </w:rPr>
        <w:t>सितारे</w:t>
      </w:r>
      <w:r>
        <w:rPr>
          <w:rFonts w:hint="cs"/>
          <w:cs/>
          <w:lang w:bidi="hi-IN"/>
        </w:rPr>
        <w:t>)</w:t>
      </w:r>
    </w:p>
    <w:p w:rsidR="00510500" w:rsidRDefault="00510500" w:rsidP="00510500">
      <w:pPr>
        <w:pStyle w:val="libTitr2"/>
        <w:rPr>
          <w:cs/>
          <w:lang w:bidi="hi-IN"/>
        </w:rPr>
      </w:pPr>
      <w:r w:rsidRPr="00C64EB4">
        <w:rPr>
          <w:rFonts w:hint="cs"/>
          <w:cs/>
          <w:lang w:bidi="hi-IN"/>
        </w:rPr>
        <w:t>लेखकः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कर्रारवी</w:t>
      </w:r>
    </w:p>
    <w:p w:rsidR="00510500" w:rsidRPr="00C64EB4" w:rsidRDefault="00510500" w:rsidP="00510500">
      <w:pPr>
        <w:pStyle w:val="libnotice0"/>
      </w:pPr>
      <w:r w:rsidRPr="006B240B">
        <w:rPr>
          <w:rStyle w:val="libNoticeChar"/>
          <w:rFonts w:hint="cs"/>
          <w:cs/>
          <w:lang w:bidi="hi-IN"/>
        </w:rPr>
        <w:t>नोटः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ये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किताब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अलहसनैन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इस्लामी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नेटवर्क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ज़रीऐ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अपने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पाठको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लिऐ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टाइप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कराई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गई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है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और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इस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किताब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मे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टाइप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वग़ैरा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की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ग़लतीयो</w:t>
      </w:r>
      <w:r w:rsidRPr="00EA6470">
        <w:rPr>
          <w:rStyle w:val="libNoticeChar"/>
          <w:rtl/>
          <w:cs/>
        </w:rPr>
        <w:t xml:space="preserve"> </w:t>
      </w:r>
      <w:r>
        <w:rPr>
          <w:rStyle w:val="libNoticeChar"/>
          <w:rFonts w:hint="cs"/>
          <w:cs/>
          <w:lang w:bidi="hi-IN"/>
        </w:rPr>
        <w:t>को ठीक किया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गया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है।</w:t>
      </w:r>
    </w:p>
    <w:p w:rsidR="00510500" w:rsidRDefault="00510500" w:rsidP="00510500">
      <w:pPr>
        <w:pStyle w:val="libNotice"/>
      </w:pPr>
      <w:r w:rsidRPr="00C64EB4">
        <w:t>Alhassanain.org/hindi</w:t>
      </w:r>
    </w:p>
    <w:p w:rsidR="00510500" w:rsidRDefault="00510500" w:rsidP="00510500">
      <w:pPr>
        <w:rPr>
          <w:rFonts w:ascii="Mangal" w:hAnsi="Mangal" w:cs="Mangal"/>
          <w:color w:val="FF0000"/>
          <w:sz w:val="28"/>
        </w:rPr>
      </w:pPr>
      <w:r>
        <w:br w:type="page"/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तेग़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सजदा</w:t>
      </w:r>
      <w:r>
        <w:rPr>
          <w:cs/>
          <w:lang w:bidi="hi-IN"/>
        </w:rPr>
        <w:t>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फ़ख़्र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इताअत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>।</w:t>
      </w:r>
      <w:r w:rsidRPr="00C64EB4">
        <w:rPr>
          <w:rFonts w:hint="cs"/>
          <w:cs/>
          <w:lang w:bidi="hi-IN"/>
        </w:rPr>
        <w:t>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फ़क़त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इफ़्तेख़ार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उलूहियत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नाज़ां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>।</w:t>
      </w:r>
      <w:r w:rsidRPr="00C64EB4">
        <w:rPr>
          <w:rFonts w:hint="cs"/>
          <w:cs/>
          <w:lang w:bidi="hi-IN"/>
        </w:rPr>
        <w:t>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साबिर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थरयानी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कराची</w:t>
      </w:r>
      <w:r>
        <w:rPr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यूँही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चौ</w:t>
      </w:r>
      <w:r w:rsidRPr="00C64EB4">
        <w:rPr>
          <w:rFonts w:hint="cs"/>
          <w:cs/>
          <w:lang w:bidi="hi-IN"/>
        </w:rPr>
        <w:t>गनी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>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पांचवां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>।</w:t>
      </w:r>
      <w:r w:rsidRPr="00C64EB4">
        <w:rPr>
          <w:rFonts w:hint="cs"/>
          <w:cs/>
          <w:lang w:bidi="hi-IN"/>
        </w:rPr>
        <w:t>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साक़ीए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कौसर</w:t>
      </w:r>
      <w:r>
        <w:rPr>
          <w:cs/>
          <w:lang w:bidi="hi-IN"/>
        </w:rPr>
        <w:t>।</w:t>
      </w:r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निहां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दरिया</w:t>
      </w:r>
      <w:r>
        <w:rPr>
          <w:cs/>
          <w:lang w:bidi="hi-IN"/>
        </w:rPr>
        <w:t>।</w:t>
      </w:r>
      <w:r w:rsidRPr="00C64EB4">
        <w:rPr>
          <w:rFonts w:hint="cs"/>
          <w:cs/>
          <w:lang w:bidi="hi-IN"/>
        </w:rPr>
        <w:t>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अबुल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आइम्मा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सय्यदुन्निसां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फ़ात्मातुज़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ख़दीजातुल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कुबरा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नवासे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कु़व्वते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आइम्मातुस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मुतावल्लिद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पदरे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बुज़ुर्गवार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बरादरे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वक़ार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मन्सूस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अफ़ज़ले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आलिमे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लदुन्नी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510500" w:rsidRPr="00C64EB4" w:rsidRDefault="00510500" w:rsidP="00510500">
      <w:pPr>
        <w:pStyle w:val="libNormal"/>
        <w:rPr>
          <w:lang w:bidi="hi-IN"/>
        </w:rPr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" w:name="_Toc467350025"/>
      <w:bookmarkStart w:id="2" w:name="_Toc472853647"/>
      <w:bookmarkStart w:id="3" w:name="_Toc473096894"/>
      <w:r w:rsidRPr="00C64EB4">
        <w:rPr>
          <w:rFonts w:hint="cs"/>
          <w:cs/>
          <w:lang w:bidi="hi-IN"/>
        </w:rPr>
        <w:lastRenderedPageBreak/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bookmarkEnd w:id="1"/>
      <w:bookmarkEnd w:id="2"/>
      <w:bookmarkEnd w:id="3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पचास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नुक़ता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सादिक़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इस्तेक़रारे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असाबा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नज़लुल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अबरार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वाक़ेदी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घबराई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परदाज़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मुस्कुराते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निहायत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परवरिश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पाऐगा।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ख़ुसूसी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मुद्दते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 w:rsidRPr="00C64EB4">
        <w:t>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बातारीख़</w:t>
      </w:r>
      <w:r>
        <w:rPr>
          <w:cs/>
          <w:lang w:bidi="hi-IN"/>
        </w:rPr>
        <w:t xml:space="preserve"> </w:t>
      </w:r>
      <w:r w:rsidRPr="00C64EB4">
        <w:t>3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सन्</w:t>
      </w:r>
      <w:r>
        <w:rPr>
          <w:cs/>
          <w:lang w:bidi="hi-IN"/>
        </w:rPr>
        <w:t xml:space="preserve"> </w:t>
      </w:r>
      <w:r w:rsidRPr="00C64EB4">
        <w:t>4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बमुक़ाम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आग़ोशे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शवाहेदुन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नबूवत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अनवारे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हुसैनिया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हवालाए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साफ़ी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298,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जामए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अब्बासी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59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बेहारूल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अनवार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मिसबाहे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तूसी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मक़तल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इब्ने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नम्मा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वग़ैरा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हसबुल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आग़ोशे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मोहब्बत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दरियाफ़्त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निहायत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ज़ुल्मों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सितम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सुखऱ्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मिट्टी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मिशकात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>
        <w:rPr>
          <w:cs/>
          <w:lang w:bidi="hi-IN"/>
        </w:rPr>
        <w:t xml:space="preserve"> </w:t>
      </w:r>
      <w:r w:rsidRPr="00C64EB4">
        <w:t>8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पृष्ठ</w:t>
      </w:r>
      <w:r>
        <w:rPr>
          <w:cs/>
          <w:lang w:bidi="hi-IN"/>
        </w:rPr>
        <w:t xml:space="preserve"> </w:t>
      </w:r>
      <w:r w:rsidRPr="00C64EB4">
        <w:t>140</w:t>
      </w:r>
      <w:r>
        <w:rPr>
          <w:cs/>
          <w:lang w:bidi="hi-IN"/>
        </w:rPr>
        <w:t xml:space="preserve"> प्रकाशित </w:t>
      </w:r>
      <w:r w:rsidRPr="00C64EB4">
        <w:rPr>
          <w:rFonts w:hint="cs"/>
          <w:cs/>
          <w:lang w:bidi="hi-IN"/>
        </w:rPr>
        <w:t>लाहौर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मसनद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पृष्ठ</w:t>
      </w:r>
      <w:r>
        <w:rPr>
          <w:cs/>
          <w:lang w:bidi="hi-IN"/>
        </w:rPr>
        <w:t xml:space="preserve"> </w:t>
      </w:r>
      <w:r w:rsidRPr="00C64EB4">
        <w:t>38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बतलाए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परेशान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होंगी।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मुल्ला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बिखरे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चहरे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परेशानी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ईराक़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देखी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मिट्टी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महफ़ूज़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शवाहेदुन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नबूवत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174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Default="00510500" w:rsidP="00510500">
      <w:pPr>
        <w:pStyle w:val="Heading1"/>
        <w:rPr>
          <w:lang w:bidi="hi-IN"/>
        </w:rPr>
      </w:pPr>
      <w:bookmarkStart w:id="4" w:name="_Toc472853648"/>
      <w:bookmarkStart w:id="5" w:name="_Toc473096895"/>
      <w:r w:rsidRPr="00C64EB4">
        <w:rPr>
          <w:rFonts w:hint="cs"/>
          <w:cs/>
          <w:lang w:bidi="hi-IN"/>
        </w:rPr>
        <w:lastRenderedPageBreak/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गेरामी</w:t>
      </w:r>
      <w:bookmarkEnd w:id="4"/>
      <w:bookmarkEnd w:id="5"/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शिब्लन्जी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आंखों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लोआबे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मूंह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चुसाया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दाहिने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बायें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अक़ामत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अबसार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113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उलेमा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अरजहुल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मतालिब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आइम्मा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लौहे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महफ़ूज़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6" w:name="_Toc467350026"/>
      <w:bookmarkStart w:id="7" w:name="_Toc472853649"/>
      <w:bookmarkStart w:id="8" w:name="_Toc473096896"/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अक़ीक़ा</w:t>
      </w:r>
      <w:bookmarkEnd w:id="6"/>
      <w:bookmarkEnd w:id="7"/>
      <w:bookmarkEnd w:id="8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इन्तेज़ाम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चांदी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तसद्दुक़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मेंढा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मंगवाया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मतालेबुस</w:t>
      </w:r>
      <w:r>
        <w:rPr>
          <w:rStyle w:val="libFootnote0Char"/>
          <w:rFonts w:eastAsia="Calibri" w:hint="cs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सूऊल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सुनन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241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माअसरीन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मख़्तून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मुसल्लेमात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  <w:rPr>
          <w:lang w:bidi="hi-IN"/>
        </w:rPr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9" w:name="_Toc467350027"/>
      <w:bookmarkStart w:id="10" w:name="_Toc472853650"/>
      <w:bookmarkStart w:id="11" w:name="_Toc473096897"/>
      <w:r w:rsidRPr="00C64EB4">
        <w:rPr>
          <w:rFonts w:hint="cs"/>
          <w:cs/>
          <w:lang w:bidi="hi-IN"/>
        </w:rPr>
        <w:t>कुन्नियत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अलक़ाब</w:t>
      </w:r>
      <w:bookmarkEnd w:id="9"/>
      <w:bookmarkEnd w:id="10"/>
      <w:bookmarkEnd w:id="11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कुन्नियत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अलक़ाब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सिब्ते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सय्यदुश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तल्हा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शाफ़ेई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सिब्ते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मोअय्यन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अलक़ाब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मतालेबुस</w:t>
      </w:r>
      <w:r>
        <w:rPr>
          <w:rStyle w:val="libFootnote0Char"/>
          <w:rFonts w:eastAsia="Calibri" w:hint="cs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सूऊल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321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Default="00510500" w:rsidP="00510500">
      <w:pPr>
        <w:pStyle w:val="Heading1"/>
        <w:rPr>
          <w:lang w:bidi="hi-IN"/>
        </w:rPr>
      </w:pPr>
      <w:bookmarkStart w:id="12" w:name="_Toc472853651"/>
      <w:bookmarkStart w:id="13" w:name="_Toc473096898"/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रज़ाअत</w:t>
      </w:r>
      <w:bookmarkEnd w:id="12"/>
      <w:bookmarkEnd w:id="13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उसूले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मौलूदुल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>
        <w:rPr>
          <w:rFonts w:hint="cs"/>
          <w:cs/>
          <w:lang w:bidi="hi-IN"/>
        </w:rPr>
        <w:t>पृष्ठ</w:t>
      </w:r>
      <w:r>
        <w:rPr>
          <w:cs/>
          <w:lang w:bidi="hi-IN"/>
        </w:rPr>
        <w:t xml:space="preserve"> </w:t>
      </w:r>
      <w:r w:rsidRPr="00C64EB4">
        <w:t>114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शीरे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सेराब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पोस्त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लोआबे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परवरिश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अंजाम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सलाहियत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मुशाबेह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अबसार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113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14" w:name="_Toc467350028"/>
      <w:bookmarkStart w:id="15" w:name="_Toc472853652"/>
      <w:bookmarkStart w:id="16" w:name="_Toc473096899"/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तहनियत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ताज़ियत</w:t>
      </w:r>
      <w:bookmarkEnd w:id="14"/>
      <w:bookmarkEnd w:id="15"/>
      <w:bookmarkEnd w:id="16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वाएज़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काशेफ़ी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रक़म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ख़ल्लाक़े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उज़मा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तहनियत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परदाज़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ठन्का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माजेरा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तहनियत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चहिते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गुलूए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ख़न्जरे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मद्दगार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यक्काओ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तन्हा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महवे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तहनियत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गुलूगीर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हूंगा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बिल्कुल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जुर्म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बिछायेगा।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रावी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हातिफ़े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ग़यबी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रहेगा।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हमेशा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रहेगा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बूढ़े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बूढ़ों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रहेंगे।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bookmarkStart w:id="17" w:name="_Toc467350029"/>
      <w:r w:rsidRPr="00C64EB4">
        <w:rPr>
          <w:rFonts w:hint="cs"/>
          <w:cs/>
          <w:lang w:bidi="hi-IN"/>
        </w:rPr>
        <w:t>फ़ितरूस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bookmarkEnd w:id="17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मज़कूर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बाहवालाए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मुफ़ीद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रक़म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तहनियत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फ़रिश्तों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मारूफ़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फ़रिश्ता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माजरा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फ़रिश्ता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सत्तर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फ़रिश्तों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फ़ितरूस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जुर्म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मरज़ीए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माबूद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भुगत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कुंजे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तन्हाई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रूहुल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आख़ेरूज़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तहनियत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फ़ितरूस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आग़ोशे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फ़ितरूस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फ़ितरूस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सेहत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फ़ख़्रो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मुबाहात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सेयुम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सत्तर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फ़रिश्तों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लगा।</w:t>
      </w:r>
    </w:p>
    <w:p w:rsidR="00510500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चूँ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क़ज़िया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शुद</w:t>
      </w:r>
      <w:r>
        <w:rPr>
          <w:cs/>
          <w:lang w:bidi="hi-IN"/>
        </w:rPr>
        <w:t xml:space="preserve"> </w:t>
      </w:r>
      <w:r w:rsidRPr="00C64EB4">
        <w:t>’’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आगाही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बारगाहे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अलबत्ता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सत्तर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फ़रिश्ते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फ़ितरूस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रहेगा।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अज़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238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बम्बई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1385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हिजरी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ग़नीमतुल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तालेबीन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शेख़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अब्दुल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क़ादिर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जीलानी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18" w:name="_Toc467350030"/>
      <w:bookmarkStart w:id="19" w:name="_Toc472853653"/>
      <w:bookmarkStart w:id="20" w:name="_Toc473096900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चमकता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चेहरा</w:t>
      </w:r>
      <w:bookmarkEnd w:id="18"/>
      <w:bookmarkEnd w:id="19"/>
      <w:bookmarkEnd w:id="20"/>
      <w:r>
        <w:rPr>
          <w:rFonts w:hint="cs"/>
          <w:cs/>
          <w:lang w:bidi="hi-IN"/>
        </w:rPr>
        <w:t xml:space="preserve"> </w:t>
      </w:r>
    </w:p>
    <w:p w:rsidR="00510500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मुल्ला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रहमतुल्लाह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अलैहा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हुस्न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रौशन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रौशन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राहबरी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शवाहेदुन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नबूवत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रूकन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174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बाब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238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वासेए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वासेई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हसबुल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रौशनी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रौशनी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हम्दो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लिल्लाहिल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अकरामना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बैत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इज़्ज़त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मुसनदे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इमाम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रज़ा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मतबुआ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मिस्र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1341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हिजरी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Default="00510500" w:rsidP="00510500">
      <w:pPr>
        <w:pStyle w:val="libNormal"/>
        <w:rPr>
          <w:lang w:bidi="hi-IN"/>
        </w:rPr>
      </w:pPr>
    </w:p>
    <w:p w:rsidR="00510500" w:rsidRDefault="00510500" w:rsidP="00510500">
      <w:pPr>
        <w:pStyle w:val="Heading1"/>
        <w:rPr>
          <w:lang w:bidi="hi-IN"/>
        </w:rPr>
      </w:pPr>
      <w:bookmarkStart w:id="21" w:name="_Toc472853654"/>
      <w:bookmarkStart w:id="22" w:name="_Toc473096901"/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होना</w:t>
      </w:r>
      <w:bookmarkEnd w:id="21"/>
      <w:bookmarkEnd w:id="22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उलेमा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दाहिने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ज़ानू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बायें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ज़ानू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बिठाये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वन्दी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तरजीह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शवाहेदुन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नबूवत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174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बग़दाद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204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23" w:name="_Toc467350031"/>
      <w:bookmarkStart w:id="24" w:name="_Toc472853655"/>
      <w:bookmarkStart w:id="25" w:name="_Toc473096902"/>
      <w:r w:rsidRPr="00C64EB4">
        <w:rPr>
          <w:rFonts w:hint="cs"/>
          <w:cs/>
          <w:lang w:bidi="hi-IN"/>
        </w:rPr>
        <w:lastRenderedPageBreak/>
        <w:t>हसनैन</w:t>
      </w:r>
      <w:r>
        <w:rPr>
          <w:cs/>
          <w:lang w:bidi="hi-IN"/>
        </w:rPr>
        <w:t>(</w:t>
      </w:r>
      <w:r w:rsidRPr="0056112A">
        <w:rPr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स</w:t>
      </w:r>
      <w:r w:rsidRPr="0056112A">
        <w:rPr>
          <w:rtl/>
          <w:cs/>
        </w:rPr>
        <w:t>.</w:t>
      </w:r>
      <w:r>
        <w:rPr>
          <w:cs/>
          <w:lang w:bidi="hi-IN"/>
        </w:rPr>
        <w:t>)</w:t>
      </w:r>
      <w:r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आज़माई</w:t>
      </w:r>
      <w:bookmarkEnd w:id="23"/>
      <w:bookmarkEnd w:id="24"/>
      <w:bookmarkEnd w:id="25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इब्नल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ख़शाब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कमालउद्दीन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मुल्ला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कमसिनी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कुश्ती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लिपट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बगीर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हिम्मत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हिम्मत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अफ़ज़ाई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बगीर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चित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</w:p>
    <w:p w:rsidR="00510500" w:rsidRPr="00C64EB4" w:rsidRDefault="00510500" w:rsidP="00510500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शवाहेदुन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नबूवत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174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239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अबसार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मिस्र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26" w:name="_Toc467350032"/>
      <w:bookmarkStart w:id="27" w:name="_Toc472853656"/>
      <w:bookmarkStart w:id="28" w:name="_Toc473096903"/>
      <w:r w:rsidRPr="00C64EB4">
        <w:rPr>
          <w:rFonts w:hint="cs"/>
          <w:cs/>
          <w:lang w:bidi="hi-IN"/>
        </w:rPr>
        <w:t>ख़ाके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मज़ाहिर</w:t>
      </w:r>
      <w:bookmarkEnd w:id="26"/>
      <w:bookmarkEnd w:id="27"/>
      <w:bookmarkEnd w:id="28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वाएज़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खेल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ख़ुसूसियत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अफ़ज़ाई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आंखों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मज़ाहिर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पिसरे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मुर्तज़ा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--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बूदा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कौनैन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कशीदा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बदोश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--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मुर्तज़ा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वरीदा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आग़ोश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अक़्ल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पैमाईश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--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बूदा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lang w:bidi="hi-IN"/>
        </w:rPr>
        <w:t>,</w:t>
      </w:r>
      <w:r w:rsidRPr="00C64EB4">
        <w:rPr>
          <w:rFonts w:hint="cs"/>
          <w:cs/>
          <w:lang w:bidi="hi-IN"/>
        </w:rPr>
        <w:t>महद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जुम्बानिश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29" w:name="_Toc467350033"/>
      <w:bookmarkStart w:id="30" w:name="_Toc472853657"/>
      <w:bookmarkStart w:id="31" w:name="_Toc473096904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आना</w:t>
      </w:r>
      <w:bookmarkEnd w:id="29"/>
      <w:bookmarkEnd w:id="30"/>
      <w:bookmarkEnd w:id="31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कनज़ुल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ग़राएब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काएनात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आहू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हिरन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हदिये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दीजिए।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तसल्ली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कमसिनी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इंसानी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इज़हारे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फ़ज़ीलत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करवट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नागाह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आहू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हिरन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सीधा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फ़सीह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मतलब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परवरदा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बच्चा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आहू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मचला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आहू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220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32" w:name="_Toc467350034"/>
      <w:bookmarkStart w:id="33" w:name="_Toc472853658"/>
      <w:bookmarkStart w:id="34" w:name="_Toc473096905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पर</w:t>
      </w:r>
      <w:bookmarkEnd w:id="32"/>
      <w:bookmarkEnd w:id="33"/>
      <w:bookmarkEnd w:id="34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सहाबिये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हुरैरा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आंखों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लेटे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निहायत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कमसिनी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पकड़े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कूदने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मूंह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पालने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महबूब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लोआबे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चूसते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खजूर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चूसे।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अरजहुल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मतालिब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359,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361,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इस्तेआब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144,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असाबा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कंज़ुल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आमाल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104,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कंज़ुल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हक़ाएक़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59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35" w:name="_Toc467350035"/>
      <w:bookmarkStart w:id="36" w:name="_Toc472853659"/>
      <w:bookmarkStart w:id="37" w:name="_Toc473096906"/>
      <w:r w:rsidRPr="00C64EB4">
        <w:rPr>
          <w:rFonts w:hint="cs"/>
          <w:cs/>
          <w:lang w:bidi="hi-IN"/>
        </w:rPr>
        <w:t>हसनैन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ख़ुशनवीसी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मुक़ाबला</w:t>
      </w:r>
      <w:bookmarkEnd w:id="35"/>
      <w:bookmarkEnd w:id="36"/>
      <w:bookmarkEnd w:id="37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शहज़ादे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कराओ।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लख़्ते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गेरामी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दीजिये।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गुलू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तोड़ती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गुलू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टूटा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बिखरे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क़ब्ज़ा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तरजीह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ख़ासेतुल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मसाएब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335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वुदूद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लखनवी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खलफ़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उस्ताद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मुदीर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लखनऊ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भारत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क़सीदे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फ़रमाएं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ज़ाएद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उठाये।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मोती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हिस्सा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38" w:name="_Toc467350036"/>
      <w:bookmarkStart w:id="39" w:name="_Toc472853660"/>
      <w:bookmarkStart w:id="40" w:name="_Toc473096907"/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ईद</w:t>
      </w:r>
      <w:bookmarkEnd w:id="38"/>
      <w:bookmarkEnd w:id="39"/>
      <w:bookmarkEnd w:id="40"/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बचपन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असखि़याये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जौ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रोटियां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गेरामी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ज़र्क़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बर्क़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निकलेंगे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नये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मनायेंगे।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घबराओ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तक़ाज़ा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नौनिहालों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ख़ामोश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खटखटाया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फ़िज़्ज़ा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गठरी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फ़िज़्ज़ा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अम्मामे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क़बाऐं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अबाऐं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मुँह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गेरामी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रंगीन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रंगीन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अनवर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घबराओ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रंगीन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आफ़ताबा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चौड़ा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बरतन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सुखऱ्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सब्ज़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हरा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जोड़ा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सुखऱ्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जे़गे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मेहार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ज़ुल्फ़ें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नौनिहालों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जिधर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चलो।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189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बेहारूल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अनवार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उलेमा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ऊंट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निकालने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महजूब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41" w:name="_Toc467350037"/>
      <w:bookmarkStart w:id="42" w:name="_Toc472853661"/>
      <w:bookmarkStart w:id="43" w:name="_Toc473096908"/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>)</w:t>
      </w:r>
      <w:bookmarkEnd w:id="41"/>
      <w:bookmarkEnd w:id="42"/>
      <w:bookmarkEnd w:id="43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शिबलंजी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बदख़्शी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ख़ाना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आयशा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बक़ाराह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यूज़ीनी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तकलीफ़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अबसार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मम्बए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अहतमी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9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201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ज़ख़ाएर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अक़बा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123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मदरसे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मदरसा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उस्ताद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हिदायत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44" w:name="_Toc467350038"/>
      <w:bookmarkStart w:id="45" w:name="_Toc472853662"/>
      <w:bookmarkStart w:id="46" w:name="_Toc473096909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bookmarkEnd w:id="44"/>
      <w:bookmarkEnd w:id="45"/>
      <w:bookmarkEnd w:id="46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पैग़म्बरे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मुसल्लेमात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मुतावातेरात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जन्नतः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मिन्हमा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जवानाने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पदरे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बुज़ुर्गवार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इब्ने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माजा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हुज़ैफ़ा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यमानी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बेइन्तेहा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इफ़राते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मसर्रत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हुज़ैफ़ा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निसाए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जन्नतः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जन्नतः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मरदों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कन्ज़ुल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आमाल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107,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तारीख़ुल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ख़ोलफ़ा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132,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असदउल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ग़ाबा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12,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असाबा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12,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तिर्मिज़ी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शरीफ़</w:t>
      </w:r>
      <w:r w:rsidRPr="00C25C33">
        <w:rPr>
          <w:rStyle w:val="libFootnote0Char"/>
          <w:rFonts w:eastAsia="Calibri"/>
        </w:rPr>
        <w:t>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मतालेबुस</w:t>
      </w:r>
      <w:r>
        <w:rPr>
          <w:rStyle w:val="libFootnote0Char"/>
          <w:rFonts w:eastAsia="Calibri" w:hint="cs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सूऊल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242,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सवाएक़े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मोहर्रेक़ा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114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सियादते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सियादत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सियादत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तसदीक़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मुत्तक़ीन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वग़ैरा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अल्फ़ाज़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सरदाराने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वाज़ेह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सियादत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मुसल्लम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अवलादे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सय्यद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47" w:name="_Toc467350039"/>
      <w:bookmarkStart w:id="48" w:name="_Toc472853663"/>
      <w:bookmarkStart w:id="49" w:name="_Toc473096910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आलमे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पर</w:t>
      </w:r>
      <w:bookmarkEnd w:id="47"/>
      <w:bookmarkEnd w:id="48"/>
      <w:bookmarkEnd w:id="49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मोहब्बत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नौनेहाले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स</w:t>
      </w:r>
      <w:r w:rsidRPr="00C64EB4">
        <w:rPr>
          <w:cs/>
          <w:lang w:bidi="hi-IN"/>
        </w:rPr>
        <w:t>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</w:t>
      </w:r>
      <w:r w:rsidRPr="00C64EB4">
        <w:rPr>
          <w:cs/>
          <w:lang w:bidi="hi-IN"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इशारे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सजदे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मशग़ूले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मोहब्बत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दोस्त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मोहब्बत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असाबा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मुसतदरिक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इमाम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हाकिम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मतालेबुस</w:t>
      </w:r>
      <w:r>
        <w:rPr>
          <w:rStyle w:val="libFootnote0Char"/>
          <w:rFonts w:eastAsia="Calibri" w:hint="cs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सूऊल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223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50" w:name="_Toc467350040"/>
      <w:bookmarkStart w:id="51" w:name="_Toc472853664"/>
      <w:bookmarkStart w:id="52" w:name="_Toc473096911"/>
      <w:r w:rsidRPr="00C64EB4">
        <w:rPr>
          <w:rFonts w:hint="cs"/>
          <w:cs/>
          <w:lang w:bidi="hi-IN"/>
        </w:rPr>
        <w:t>हदीसे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मिन्नी</w:t>
      </w:r>
      <w:bookmarkEnd w:id="50"/>
      <w:bookmarkEnd w:id="51"/>
      <w:bookmarkEnd w:id="52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मिन्नी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।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मतालेबुस</w:t>
      </w:r>
      <w:r>
        <w:rPr>
          <w:rStyle w:val="libFootnote0Char"/>
          <w:rFonts w:eastAsia="Calibri" w:hint="cs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सूऊल</w:t>
      </w:r>
      <w:r w:rsidRPr="00C25C33">
        <w:rPr>
          <w:rStyle w:val="libFootnote0Char"/>
          <w:rFonts w:eastAsia="Calibri"/>
        </w:rPr>
        <w:t>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242,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सवाएक़े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मोहर्रेक़ा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114,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अबसार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सही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तिर्मिज़ी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307,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मुस्तदरिक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इमाम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हाकिम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177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मस्नदे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अहमद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972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असदउल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ग़ाबता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91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कंज़ुल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आमाल</w:t>
      </w:r>
      <w:r w:rsidRPr="00C25C33">
        <w:rPr>
          <w:rStyle w:val="libFootnote0Char"/>
          <w:rFonts w:eastAsia="Calibri"/>
        </w:rPr>
        <w:t>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221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53" w:name="_Toc467350041"/>
      <w:bookmarkStart w:id="54" w:name="_Toc472853665"/>
      <w:bookmarkStart w:id="55" w:name="_Toc473096912"/>
      <w:r w:rsidRPr="00C64EB4">
        <w:rPr>
          <w:rFonts w:hint="cs"/>
          <w:cs/>
          <w:lang w:bidi="hi-IN"/>
        </w:rPr>
        <w:t>मकतूबाते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bookmarkEnd w:id="53"/>
      <w:bookmarkEnd w:id="54"/>
      <w:bookmarkEnd w:id="55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सैरे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हुरूफ़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इल्ललाह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अलीयन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बुग़ज़हुम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t>’’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तरजुमाः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माबूद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कनीज़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बुरगुज़ीदा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बुग़्ज़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510500" w:rsidRPr="00C64EB4" w:rsidRDefault="00510500" w:rsidP="00510500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अरजहुल</w:t>
      </w:r>
      <w:r>
        <w:rPr>
          <w:rStyle w:val="libFootnote0Char"/>
          <w:rFonts w:eastAsia="Calibri" w:hint="cs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मतालिब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बाब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313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लाहौर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1251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ई</w:t>
      </w:r>
      <w:r w:rsidRPr="00C25C33">
        <w:rPr>
          <w:rStyle w:val="libFootnote0Char"/>
          <w:rFonts w:eastAsia="Calibri"/>
        </w:rPr>
        <w:t>0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56" w:name="_Toc467350042"/>
      <w:bookmarkStart w:id="57" w:name="_Toc472853666"/>
      <w:bookmarkStart w:id="58" w:name="_Toc473096913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मरकज़ीयत</w:t>
      </w:r>
      <w:bookmarkEnd w:id="56"/>
      <w:bookmarkEnd w:id="57"/>
      <w:bookmarkEnd w:id="58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नवासे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पंजेतन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पंजेतन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इक़तेसाब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इम्कानात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t>3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शाबान</w:t>
      </w:r>
      <w:r>
        <w:rPr>
          <w:cs/>
          <w:lang w:bidi="hi-IN"/>
        </w:rPr>
        <w:t xml:space="preserve"> </w:t>
      </w:r>
      <w:r w:rsidRPr="00C64EB4">
        <w:t>4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परवरिश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परदाख़्त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आग़ोशे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हरे।</w:t>
      </w:r>
      <w:r>
        <w:rPr>
          <w:cs/>
          <w:lang w:bidi="hi-IN"/>
        </w:rPr>
        <w:t xml:space="preserve"> </w:t>
      </w:r>
      <w:r w:rsidRPr="00C64EB4">
        <w:t>28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>
        <w:rPr>
          <w:cs/>
          <w:lang w:bidi="hi-IN"/>
        </w:rPr>
        <w:t xml:space="preserve"> </w:t>
      </w:r>
      <w:r w:rsidRPr="00C64EB4">
        <w:t>11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t>3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जमादिउस्सानी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बरकतों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महरूम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इलाहिया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बहरावर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t>21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रमज़ान</w:t>
      </w:r>
      <w:r>
        <w:rPr>
          <w:cs/>
          <w:lang w:bidi="hi-IN"/>
        </w:rPr>
        <w:t xml:space="preserve"> </w:t>
      </w:r>
      <w:r w:rsidRPr="00C64EB4">
        <w:t>40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ज़िम्मेदारी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इस्तेमदाद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इस्तेयानते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ख़ानदानी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फ़ैज़ाने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</w:p>
    <w:p w:rsidR="00510500" w:rsidRPr="00C64EB4" w:rsidRDefault="00510500" w:rsidP="00510500">
      <w:pPr>
        <w:pStyle w:val="libNormal"/>
      </w:pPr>
      <w:r w:rsidRPr="00C64EB4">
        <w:t>28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>
        <w:rPr>
          <w:cs/>
          <w:lang w:bidi="hi-IN"/>
        </w:rPr>
        <w:t xml:space="preserve"> </w:t>
      </w:r>
      <w:r w:rsidRPr="00C64EB4">
        <w:t>50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सिफ़ाते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वाहिद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मरक़ज़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स</w:t>
      </w:r>
      <w:r w:rsidRPr="0056112A">
        <w:rPr>
          <w:rtl/>
          <w:cs/>
        </w:rPr>
        <w:t>.</w:t>
      </w:r>
      <w:r>
        <w:rPr>
          <w:cs/>
          <w:lang w:bidi="hi-IN"/>
        </w:rPr>
        <w:t>)</w:t>
      </w:r>
      <w:r w:rsidRPr="0056112A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किरदार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नुमायां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रौशनी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कुतुबे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मक़ातिल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रूख़्सते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ख़ामेसे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जुदाई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तसव्वुर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मुर्तुज़ा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हसने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मुजतबा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59" w:name="_Toc467350043"/>
      <w:bookmarkStart w:id="60" w:name="_Toc472853667"/>
      <w:bookmarkStart w:id="61" w:name="_Toc473096914"/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एतेराफ़े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>)</w:t>
      </w:r>
      <w:bookmarkEnd w:id="59"/>
      <w:bookmarkEnd w:id="60"/>
      <w:bookmarkEnd w:id="61"/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अहदे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आंखें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तालिमात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सच्ची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मिम्बरे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उधर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मुख़ातिब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बोले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अन्ज़ल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मिम्बर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मिम्बर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जाईये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मिम्बर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मिम्बर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मिम्बर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</w:t>
      </w:r>
      <w:r>
        <w:rPr>
          <w:rFonts w:hint="cs"/>
          <w:cs/>
          <w:lang w:bidi="hi-IN"/>
        </w:rPr>
        <w:t>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सिखाई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सिखाया।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तनहाई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महवे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गुफ़्तुगू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महसूस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मुलाक़ात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महवे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गुफ़्तुगू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अन्नमा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अनतुम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वुजूद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असाबा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25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कनज़ुल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आमाल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107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इज़ालतुल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ख़फ़ा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80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बग़दाद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141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62" w:name="_Toc467350044"/>
      <w:bookmarkStart w:id="63" w:name="_Toc472853668"/>
      <w:bookmarkStart w:id="64" w:name="_Toc473096915"/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एतराफ़े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हुसैनी</w:t>
      </w:r>
      <w:bookmarkEnd w:id="62"/>
      <w:bookmarkEnd w:id="63"/>
      <w:bookmarkEnd w:id="64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दिखाई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मुख़ातिब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महबूब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असाबा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15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65" w:name="_Toc467350045"/>
      <w:bookmarkStart w:id="66" w:name="_Toc472853669"/>
      <w:bookmarkStart w:id="67" w:name="_Toc473096916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रक़ाब</w:t>
      </w:r>
      <w:bookmarkEnd w:id="65"/>
      <w:bookmarkEnd w:id="66"/>
      <w:bookmarkEnd w:id="67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रक़ाब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रिश्ते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रक़ाब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थामी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गु़स्से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कमबख़्त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नेमतों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भरपूर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बहरावर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रकाब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नासेख़ुल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तवारीख़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45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68" w:name="_Toc467350046"/>
      <w:bookmarkStart w:id="69" w:name="_Toc472853670"/>
      <w:bookmarkStart w:id="70" w:name="_Toc473096917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हुरैरा</w:t>
      </w:r>
      <w:bookmarkEnd w:id="68"/>
      <w:bookmarkEnd w:id="69"/>
      <w:bookmarkEnd w:id="70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हुरैरा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एतमाद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एतमाद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हदीसें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गढ़ने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स्कीम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स्कीम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मीज़ान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बक़रा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इमाम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शेरानी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21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दस्तरख़्वान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लुत्फ़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मुवर्रिख़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मय्यत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हुरैरा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शिरकत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हुरैरा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रूमाल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तूतियों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झाड़ना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हुरैरा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जूतियों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झाड़ने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दाअनी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फ़लो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अलनास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मिनका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लहमलूक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तक़ाहुम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किजीये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फ़ज़ाएल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कंधों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फिरें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19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तबअ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मिस्र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71" w:name="_Toc467350047"/>
      <w:bookmarkStart w:id="72" w:name="_Toc472853671"/>
      <w:bookmarkStart w:id="73" w:name="_Toc473096918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ज़ुर्रियते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होना</w:t>
      </w:r>
      <w:bookmarkEnd w:id="71"/>
      <w:bookmarkEnd w:id="72"/>
      <w:bookmarkEnd w:id="73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ज़ुर्रियते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मुबाहेला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गवाह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अबनअना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तामील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तकमील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दलीले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मोहकम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एतराज़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गुन्जाईश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रहती।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बहदेला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हज्जाज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युसूफ़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हज्जाज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ज़ुर्रियते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ताअल्लुक़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अहिय्या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बिल्कुल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झूठ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यक़ीनन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जु़र्रियते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सुबूत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क़तलनका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क़तलन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ज़ुर्रियते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दाऊदो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सुलैमान</w:t>
      </w:r>
      <w:r>
        <w:rPr>
          <w:cs/>
          <w:lang w:bidi="hi-IN"/>
        </w:rPr>
        <w:t xml:space="preserve"> ....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ज़करया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ज़ुर्रियते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ज़ुर्रियते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हज्जाज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तक़ज़ीब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इज़्ज़ती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लेहाज़ा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ख़ुरासान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मुस्तदरिक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सहीहीन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164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74" w:name="_Toc467350048"/>
      <w:bookmarkStart w:id="75" w:name="_Toc472853672"/>
      <w:bookmarkStart w:id="76" w:name="_Toc473096919"/>
      <w:r w:rsidRPr="00C64EB4">
        <w:rPr>
          <w:rFonts w:hint="cs"/>
          <w:cs/>
          <w:lang w:bidi="hi-IN"/>
        </w:rPr>
        <w:t>करमे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मिसाल</w:t>
      </w:r>
      <w:bookmarkEnd w:id="74"/>
      <w:bookmarkEnd w:id="75"/>
      <w:bookmarkEnd w:id="76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फ़ख़रूद्दीन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कबीर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कुल्लेहा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एराबी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जद्दे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मांगों।</w:t>
      </w:r>
      <w:r>
        <w:rPr>
          <w:cs/>
          <w:lang w:bidi="hi-IN"/>
        </w:rPr>
        <w:t xml:space="preserve"> </w:t>
      </w:r>
      <w:r w:rsidRPr="00C64EB4">
        <w:t>1.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t>2.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हाकिम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t>3.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हामिले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t>4.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सबीह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लेहाज़ा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अतीये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सरफ़राज़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जद्दे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मारूफ़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मारफ़ते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मारफ़त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t>1.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लाना।</w:t>
      </w:r>
      <w:r>
        <w:rPr>
          <w:cs/>
          <w:lang w:bidi="hi-IN"/>
        </w:rPr>
        <w:t xml:space="preserve"> </w:t>
      </w:r>
      <w:r w:rsidRPr="00C64EB4">
        <w:t>2.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हलाकत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भरोसा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करना।</w:t>
      </w:r>
      <w:r>
        <w:rPr>
          <w:cs/>
          <w:lang w:bidi="hi-IN"/>
        </w:rPr>
        <w:t xml:space="preserve"> </w:t>
      </w:r>
      <w:r w:rsidRPr="00C64EB4">
        <w:t>3.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ज़ीनत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हिल्म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हिल्म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दुरूस्त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इल्हे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फ़ज़ाएल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उल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ख़मसते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मिन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सहायसित्ता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268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77" w:name="_Toc467350049"/>
      <w:bookmarkStart w:id="78" w:name="_Toc472853673"/>
      <w:bookmarkStart w:id="79" w:name="_Toc473096920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करामत</w:t>
      </w:r>
      <w:bookmarkEnd w:id="77"/>
      <w:bookmarkEnd w:id="78"/>
      <w:bookmarkEnd w:id="79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तबाक़ात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सआद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>
        <w:rPr>
          <w:cs/>
          <w:lang w:bidi="hi-IN"/>
        </w:rPr>
        <w:t xml:space="preserve"> </w:t>
      </w:r>
      <w:r w:rsidRPr="00C64EB4">
        <w:t>5</w:t>
      </w:r>
      <w:r>
        <w:rPr>
          <w:cs/>
          <w:lang w:bidi="hi-IN"/>
        </w:rPr>
        <w:t xml:space="preserve"> पृष्ठ </w:t>
      </w:r>
      <w:r w:rsidRPr="00C64EB4">
        <w:t>107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मतीह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शायद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मुलतवी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दिजीए।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मुम्किन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इधर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।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कुल्ली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कुएं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वमही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शीरीं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मीठा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80" w:name="_Toc467350050"/>
      <w:bookmarkStart w:id="81" w:name="_Toc472853674"/>
      <w:bookmarkStart w:id="82" w:name="_Toc473096921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नुसरत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bookmarkEnd w:id="80"/>
      <w:bookmarkEnd w:id="81"/>
      <w:bookmarkEnd w:id="82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सुफ़फ़ा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यक़तेदा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यक़ाला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ज़ालेका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यनसेरहा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रावी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चश्म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गवाह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510500" w:rsidRPr="00C64EB4" w:rsidRDefault="00510500" w:rsidP="00510500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असदुल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ग़ाबेआ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123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349,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असाबा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48,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कन्ज़ुल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आमाल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223,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ज़ख़ायर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अक़बा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मुहिब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146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83" w:name="_Toc467350051"/>
      <w:bookmarkStart w:id="84" w:name="_Toc472853675"/>
      <w:bookmarkStart w:id="85" w:name="_Toc473096922"/>
      <w:r w:rsidRPr="00C64EB4">
        <w:rPr>
          <w:rFonts w:hint="cs"/>
          <w:cs/>
          <w:lang w:bidi="hi-IN"/>
        </w:rPr>
        <w:lastRenderedPageBreak/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bookmarkEnd w:id="83"/>
      <w:bookmarkEnd w:id="84"/>
      <w:bookmarkEnd w:id="85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उलेमा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ज़बरदस्त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बेशुमार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अनवाए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अक़साम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सरफ़राज़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अच्चीस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हंगामा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आराइयों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असद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उल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ग़ाबा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27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Default="00510500" w:rsidP="00510500">
      <w:pPr>
        <w:pStyle w:val="libNormal"/>
        <w:rPr>
          <w:lang w:bidi="hi-IN"/>
        </w:rPr>
      </w:pPr>
      <w:bookmarkStart w:id="86" w:name="_Toc467350052"/>
    </w:p>
    <w:p w:rsidR="00510500" w:rsidRPr="00C64EB4" w:rsidRDefault="00510500" w:rsidP="00510500">
      <w:pPr>
        <w:pStyle w:val="Heading1"/>
        <w:rPr>
          <w:lang w:bidi="hi-IN"/>
        </w:rPr>
      </w:pPr>
      <w:bookmarkStart w:id="87" w:name="_Toc472853676"/>
      <w:bookmarkStart w:id="88" w:name="_Toc473096923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सख़ावत</w:t>
      </w:r>
      <w:bookmarkEnd w:id="86"/>
      <w:bookmarkEnd w:id="87"/>
      <w:bookmarkEnd w:id="88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मसनदे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रज़ा</w:t>
      </w:r>
      <w:r>
        <w:rPr>
          <w:cs/>
          <w:lang w:bidi="hi-IN"/>
        </w:rPr>
        <w:t xml:space="preserve"> पृष्ठ </w:t>
      </w:r>
      <w:r w:rsidRPr="00C64EB4">
        <w:t>35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सख़ी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आख़ेरत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सख़ी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बीमार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उन्हे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महसूस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रंजीदा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t>‘‘</w:t>
      </w:r>
      <w:r w:rsidRPr="00C64EB4">
        <w:rPr>
          <w:rFonts w:hint="cs"/>
          <w:cs/>
          <w:lang w:bidi="hi-IN"/>
        </w:rPr>
        <w:t>वाग़माहो</w:t>
      </w:r>
      <w:r w:rsidRPr="00C64EB4">
        <w:rPr>
          <w:rFonts w:hint="eastAsia"/>
        </w:rPr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दिरहम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क़र्ज़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घबराओ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दूंगा</w:t>
      </w:r>
      <w:r>
        <w:rPr>
          <w:cs/>
          <w:lang w:bidi="hi-IN"/>
        </w:rPr>
        <w:t xml:space="preserve">।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सुबुक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lastRenderedPageBreak/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देहाती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दरयाफ़्त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सख़ी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अशआर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अशरफ़ियां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शईब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बरदारी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घट्टे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वज़ाहत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अशरफ़ियां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ग़ल्लों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बेवाओं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यतीमो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पहुंचाया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अशरफ़ियां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क़ीमती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ख़लअतें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फ़रमाई।</w:t>
      </w:r>
    </w:p>
    <w:p w:rsidR="00510500" w:rsidRPr="00C64EB4" w:rsidRDefault="00510500" w:rsidP="00510500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मनाक़िब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इब्ने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शहरे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आशोब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74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शिब्लंजी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तल्हा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शाफ़ेई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मतालेबुस सूऊल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सख़ावत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मुताअल्लिक़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सख़ावत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89" w:name="_Toc467350053"/>
      <w:bookmarkStart w:id="90" w:name="_Toc472853677"/>
      <w:bookmarkStart w:id="91" w:name="_Toc473096924"/>
      <w:r w:rsidRPr="00C64EB4">
        <w:rPr>
          <w:rFonts w:hint="cs"/>
          <w:cs/>
          <w:lang w:bidi="hi-IN"/>
        </w:rPr>
        <w:lastRenderedPageBreak/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bookmarkEnd w:id="89"/>
      <w:bookmarkEnd w:id="90"/>
      <w:bookmarkEnd w:id="91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अवलाद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तरजुमा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कमज़ोर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ज़लील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चिड़यों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परिन्दे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वग़ैरा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क़ुदरतन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मूंछों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गन्दा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मक़ारबत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बुख़ारात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मूछों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दाढ़ी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तरजुमा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उगता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पारा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रूकू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14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फ़ारसी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तरजुमा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नैश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अक़रब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अस्त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---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मुक़्तज़ाए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तबीअतश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मनाक़िब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इब्ने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शहरे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आशोब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75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बेहार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148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92" w:name="_Toc467350054"/>
      <w:bookmarkStart w:id="93" w:name="_Toc472853678"/>
      <w:bookmarkStart w:id="94" w:name="_Toc473096925"/>
      <w:r w:rsidRPr="00C64EB4">
        <w:rPr>
          <w:rFonts w:hint="cs"/>
          <w:cs/>
          <w:lang w:bidi="hi-IN"/>
        </w:rPr>
        <w:lastRenderedPageBreak/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वसीयत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गु़लामी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नविशता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कफ़न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जाऐ</w:t>
      </w:r>
      <w:bookmarkEnd w:id="92"/>
      <w:bookmarkEnd w:id="93"/>
      <w:bookmarkEnd w:id="94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उल्माए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मनाख़ेरत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फ़ख़रो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इफ़तेख़ार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रंजीदा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कफ़न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वसीयत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कफ़न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बख़शिश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शोअरा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रहबरे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तरीक़त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फ़ाज़िल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मख़दमू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नासिर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ज़िल्लहुल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उनवान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अदब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हाफ़िज़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शफ़ीक़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नासरी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बंगाल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जहांगीर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रोड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नम्बर</w:t>
      </w:r>
      <w:r>
        <w:rPr>
          <w:cs/>
          <w:lang w:bidi="hi-IN"/>
        </w:rPr>
        <w:t xml:space="preserve"> </w:t>
      </w:r>
      <w:r w:rsidRPr="00C64EB4">
        <w:t>5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आंसू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मुनदरजात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जानते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हमसरी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दावा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साफ़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मुस्तहसन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जानता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गु़लाम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रूतबे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वतन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मुलूल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ज़रदिये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उलझन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ख़ामोश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खि़ज़ालत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झुका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फ़ख़र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तख़्ते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फ़िगन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एयवाने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रशके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चमन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तौक़ीर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शराफ़त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क़ायम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आज़ादिये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रौशन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ग़ौर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कीजिए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कोहन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जाके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फ़रियाद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नज़दिके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अश्क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आंखों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लबों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शेवन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दाद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लिजिये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माजरा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सुख़न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दीजिए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काग़ज़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मुनासिब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साफ़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मेहन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सुनो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मुझ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लाओ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काग़ज़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नविश्ता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दूँ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किज़्ब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कांटों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दामन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काग़ज़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लाये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क़िरतासे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ग़ुस्से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ताजी़र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वहम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काग़ज़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बल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झूम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मसर्रत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बारे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एहसाने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दस्ते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नामा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कांटों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गुलशन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मुरसल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गु़लामी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सनद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दुर्रे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मक़सूद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दामन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दीनो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बाएसे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फ़ख़्र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वसीयत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कफ़न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95" w:name="_Toc467350055"/>
      <w:bookmarkStart w:id="96" w:name="_Toc472853679"/>
      <w:bookmarkStart w:id="97" w:name="_Toc473096926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मुनाजात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bookmarkEnd w:id="95"/>
      <w:bookmarkEnd w:id="96"/>
      <w:bookmarkEnd w:id="97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आशोब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मजलिसी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बारगाहे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ख़ुदावन्दी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महवे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मुनाजात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मुनाजात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t>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अश्आर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-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अबीदन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इलैका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मलजाहा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तरजुमा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मुनाजात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हातिफ़े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गै़बी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मनजूम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लब्बैक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कन्फ़ी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अलमनहा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तरजुमा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मनाक़िब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78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बेहार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144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98" w:name="_Toc467350056"/>
      <w:bookmarkStart w:id="99" w:name="_Toc472853680"/>
      <w:bookmarkStart w:id="100" w:name="_Toc473096927"/>
      <w:r w:rsidRPr="00C64EB4">
        <w:rPr>
          <w:rFonts w:hint="cs"/>
          <w:cs/>
          <w:lang w:bidi="hi-IN"/>
        </w:rPr>
        <w:t>जंगे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सिफ़्फ़ीन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जद्दो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जेहद</w:t>
      </w:r>
      <w:bookmarkEnd w:id="98"/>
      <w:bookmarkEnd w:id="99"/>
      <w:bookmarkEnd w:id="100"/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अगरचे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तक़रीबन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अहदे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अकरम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अनवारूल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हुसैनिया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44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नदरानी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तहक़ीक़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बन्दिशे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सिफ़्फ़ीन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शजरा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तूबा</w:t>
      </w:r>
      <w:r w:rsidRPr="00C25C33">
        <w:rPr>
          <w:rStyle w:val="libFootnote0Char"/>
          <w:rFonts w:eastAsia="Calibri"/>
        </w:rPr>
        <w:t>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नजफ़े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अशरफ़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1354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हिजरी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बेहारल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अनवार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257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ईरान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ख़ुरासानी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510500" w:rsidRPr="00C64EB4" w:rsidRDefault="00510500" w:rsidP="00510500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किबरियत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अहमर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25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ज़िकरूल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अब्बास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26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101" w:name="_Toc467350057"/>
      <w:bookmarkStart w:id="102" w:name="_Toc472853681"/>
      <w:bookmarkStart w:id="103" w:name="_Toc473096928"/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गिरदाबे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मसाएब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(</w:t>
      </w:r>
      <w:r w:rsidRPr="00C64EB4">
        <w:rPr>
          <w:rFonts w:hint="cs"/>
          <w:cs/>
          <w:lang w:bidi="hi-IN"/>
        </w:rPr>
        <w:t>वाक़िए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आग़ाज़</w:t>
      </w:r>
      <w:r>
        <w:rPr>
          <w:rFonts w:hint="cs"/>
          <w:cs/>
          <w:lang w:bidi="hi-IN"/>
        </w:rPr>
        <w:t>)</w:t>
      </w:r>
      <w:bookmarkEnd w:id="101"/>
      <w:bookmarkEnd w:id="102"/>
      <w:bookmarkEnd w:id="103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लम्हात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अय्याम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मसाएब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खेलते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पंजेतन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गिरदाबे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मसाएब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जद्दो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चिराग़े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दाँव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मनसूबे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परवान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चढ़ाये।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t>56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समेत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मुलाक़ात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लफ़्ज़ों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बदकारी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सिधे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अल्फ़ाज़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वाएज़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बक्र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ज़ुबैर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रफ़्ए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दबाव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243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बेएते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क़तीबा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ख़रीद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रजब</w:t>
      </w:r>
      <w:r>
        <w:rPr>
          <w:cs/>
          <w:lang w:bidi="hi-IN"/>
        </w:rPr>
        <w:t xml:space="preserve"> </w:t>
      </w:r>
      <w:r w:rsidRPr="00C64EB4">
        <w:t>60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रख़्ते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बांध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यजी़द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मिशन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मुतवज्जे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उक़बा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स</w:t>
      </w:r>
      <w:r w:rsidRPr="0056112A">
        <w:rPr>
          <w:rtl/>
          <w:cs/>
        </w:rPr>
        <w:t>.</w:t>
      </w:r>
      <w:r>
        <w:rPr>
          <w:cs/>
          <w:lang w:bidi="hi-IN"/>
        </w:rPr>
        <w:t>)</w:t>
      </w:r>
      <w:r w:rsidRPr="0056112A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बक्र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ज़ुबैर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मरवान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मशविरा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हरगिज़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बरताव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पड़ेगा।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साहेबे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वाएज़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उस्मान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ज़ुबैर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क़ासिद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महवे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गुफ़्तुगू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क़ासिद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</w:t>
      </w:r>
      <w:r>
        <w:rPr>
          <w:rFonts w:hint="cs"/>
          <w:cs/>
          <w:lang w:bidi="hi-IN"/>
        </w:rPr>
        <w:t>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तबादला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क़ासिद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दौलत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t>30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बैरूने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मुतालेआ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मुकम्मल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इज़्हारे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लाइयेगा।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मरवान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आयेंगे।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मजबूर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सुन्ना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ज़रक़ा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किस्में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फ़रिश्तें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मजबूर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फ़ाजिर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शराबी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हंगामा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ख़ामोश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दरपै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बेइन्तेहा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मुनाजात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</w:t>
      </w:r>
      <w:r>
        <w:rPr>
          <w:rFonts w:hint="cs"/>
          <w:cs/>
          <w:lang w:bidi="hi-IN"/>
        </w:rPr>
        <w:t>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देगी।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होंगे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आइज़्ज़ा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तरके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रूख़सत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रूख़्सते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कायनात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तलक़ीन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उलेमा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t>28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रजब</w:t>
      </w:r>
      <w:r>
        <w:rPr>
          <w:cs/>
          <w:lang w:bidi="hi-IN"/>
        </w:rPr>
        <w:t xml:space="preserve"> </w:t>
      </w:r>
      <w:r w:rsidRPr="00C64EB4">
        <w:t>60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नफ़रूल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ख़ौफ़न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नफ़सहू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ख़ौफ़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सवाएक़े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मोहर्रेक़ा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47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मुख़द्देराते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तहारत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अलबत्ता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सहाबज़ादी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सुग़रा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t>7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बवहे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अलालते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शदीद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सिपुर्द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शाबान</w:t>
      </w:r>
      <w:r>
        <w:rPr>
          <w:cs/>
          <w:lang w:bidi="hi-IN"/>
        </w:rPr>
        <w:t xml:space="preserve"> </w:t>
      </w:r>
      <w:r w:rsidRPr="00C64EB4">
        <w:t>60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मोअज़्ज़मा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रूझान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नहीं।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साज़िश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मोअज़्ज़मा</w:t>
      </w:r>
      <w:r>
        <w:rPr>
          <w:cs/>
          <w:lang w:bidi="hi-IN"/>
        </w:rPr>
        <w:t xml:space="preserve"> </w:t>
      </w:r>
      <w:r w:rsidRPr="00C64EB4">
        <w:t>4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शाबान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रमज़ान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शव्वाल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ज़ीक़ाद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इन्तेज़ाम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t>12,000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बारह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ख़ुतूत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पहुँचवाये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सकेंगे।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बाशिन्दों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अक़िदे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अक़्लें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जितने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ग़र्ज़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68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</w:t>
      </w:r>
      <w:r>
        <w:rPr>
          <w:cs/>
          <w:lang w:bidi="hi-IN"/>
        </w:rPr>
        <w:t xml:space="preserve"> </w:t>
      </w:r>
      <w:r w:rsidRPr="00C64EB4">
        <w:t>30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ख़्वारजियों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हाजियों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भिजवा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क़ायद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साअद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नासेख़ुल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तवारीख़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21,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मुन्तखि़ब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तरीही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ख़ुलासेतुल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मसाएब</w:t>
      </w:r>
      <w:r w:rsidRPr="00C25C33">
        <w:rPr>
          <w:rStyle w:val="libFootnote0Char"/>
          <w:rFonts w:eastAsia="Calibri"/>
        </w:rPr>
        <w:t>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150,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ज़िकरूल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अब्बास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122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एडीटर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साज़िश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अय्यामे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t>300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गिरोहे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हुज्जाज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डालें।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शहीदे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आज़म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71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ख़ुतूत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मुतारिफ़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मुहद्दिस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ख़ुतूत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तायफ़तः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तायफ़ा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भीजवाए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इसरारूयल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शहादतैन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27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ख़ुतूत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सवाएक़े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मोहर्रेक़ा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117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ज़िम्मेदारी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04" w:name="_Toc467350058"/>
      <w:bookmarkStart w:id="105" w:name="_Toc472853682"/>
      <w:bookmarkStart w:id="106" w:name="_Toc473096929"/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bookmarkEnd w:id="104"/>
      <w:bookmarkEnd w:id="105"/>
      <w:bookmarkEnd w:id="106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हुक्मे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आहू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हिरन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छुरी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ज़िब्हा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lastRenderedPageBreak/>
        <w:t xml:space="preserve">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उजलत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इशारा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चश्में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t>7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t>8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वग़ैरा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फ़राग़त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रहबरों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समैत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शिद्दते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उबैदा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सक़ाफ़ी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अट्ठारा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18,000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कूफ़ियों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तादाद</w:t>
      </w:r>
      <w:r>
        <w:rPr>
          <w:cs/>
          <w:lang w:bidi="hi-IN"/>
        </w:rPr>
        <w:t xml:space="preserve"> </w:t>
      </w:r>
      <w:r w:rsidRPr="00C64EB4">
        <w:t>30,000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तीस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नोमान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बशीर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चार्ज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फ़ुरसत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लोग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रसीदगी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माक़िल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माक़िल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जासूस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बिल्कुल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मुम्किन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मुसिबत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बर्दाश्त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मेहमान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सिपुर्द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t>90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खम्बे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बंधवा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(</w:t>
      </w:r>
      <w:r w:rsidRPr="00C64EB4">
        <w:t>500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लटका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साथियो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घमासान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शहाब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अशअस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ज़िलजौशन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बहकाने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ख़ौफ़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मग़रबैन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 w:rsidRPr="00C64EB4">
        <w:t>30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निहायत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सिपाहियों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शारए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घुस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बोसिदा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छुपे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ऐलान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पहुँचायेगा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खडे़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दूभर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महल्ले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ज़ईफ़ा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बूढ़ी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ख़्वाहिश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मुकद्दर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तौआ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मुर्तुज़ा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भतीजा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जा़द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t>‘‘</w:t>
      </w:r>
      <w:r w:rsidRPr="00C64EB4">
        <w:rPr>
          <w:rFonts w:hint="cs"/>
          <w:cs/>
          <w:lang w:bidi="hi-IN"/>
        </w:rPr>
        <w:t>तौआ</w:t>
      </w:r>
      <w:r w:rsidRPr="00C64EB4">
        <w:rPr>
          <w:lang w:bidi="hi-IN"/>
        </w:rPr>
        <w:t>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पोशिदा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चुग़ल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ख़ोरी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अशअस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अशअस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टापों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सैकड़ों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अशअस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शायद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बक़्क़ाल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कोठे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जाऐ</w:t>
      </w:r>
      <w:r>
        <w:rPr>
          <w:cs/>
          <w:lang w:bidi="hi-IN"/>
        </w:rPr>
        <w:t xml:space="preserve">।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वसीयतें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कोठे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अस्सलामो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अलैका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अब्दिल्लाह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नीचे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दमिश्क़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लटका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रस्सी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बांध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मुज़हज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जिदाल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मुलाहेज़ा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होः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260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276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तक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68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ख़ुलासतुल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मसाएब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46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t>9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ज़िल्हिज</w:t>
      </w:r>
      <w:r>
        <w:rPr>
          <w:cs/>
          <w:lang w:bidi="hi-IN"/>
        </w:rPr>
        <w:t xml:space="preserve"> </w:t>
      </w:r>
      <w:r w:rsidRPr="00C64EB4">
        <w:t>60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अनवारूल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मजालिस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बाब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9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मजालिस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ईरान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07" w:name="_Toc467350059"/>
      <w:bookmarkStart w:id="108" w:name="_Toc472853683"/>
      <w:bookmarkStart w:id="109" w:name="_Toc473096930"/>
      <w:r w:rsidRPr="00C64EB4">
        <w:rPr>
          <w:rFonts w:hint="cs"/>
          <w:cs/>
          <w:lang w:bidi="hi-IN"/>
        </w:rPr>
        <w:lastRenderedPageBreak/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bookmarkEnd w:id="107"/>
      <w:bookmarkEnd w:id="108"/>
      <w:bookmarkEnd w:id="109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कमसिन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लड़कों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नाफ़िज़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पिसराने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पोशीदा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सरकारी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ऐलान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अराक़ेन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कमसिन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ग़ायब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हैरान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सरगरदान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सरकारी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मुहिब्बे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क़ादसिया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अंगूठी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क़ादसिया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अंगूठी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ताअर्रूफ़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मशकूर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ख़ुशनूदिये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(</w:t>
      </w:r>
      <w:r w:rsidRPr="00C64EB4">
        <w:t>500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मशकूर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पिसराने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मशकूर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मेहरबानी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क़ादसिया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हुदूदे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चक्कर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परछाई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इतमेनान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बरहैना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मोमिना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शौहर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उरवा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परेशान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मोमिना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मशकूर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तलाश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इकराम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मुक़र्रर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तलाश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बिस्तर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महसूस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तहख़ाने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नौनिहालाने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अफ़रोज़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आहट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भय्या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मुर्तुज़ा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हसने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मुजतबा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पकड़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अवलाद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सजन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पनाह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यतीमों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रूख़सारों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गालों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बाज़ुओं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बांधा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बांध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बेबसी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गु़लाम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अलग़रज़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शेख़</w:t>
      </w:r>
      <w:r>
        <w:rPr>
          <w:cs/>
          <w:lang w:bidi="hi-IN"/>
        </w:rPr>
        <w:t xml:space="preserve"> </w:t>
      </w:r>
      <w:r w:rsidRPr="00C64EB4">
        <w:t>1.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चल।</w:t>
      </w:r>
      <w:r>
        <w:rPr>
          <w:cs/>
          <w:lang w:bidi="hi-IN"/>
        </w:rPr>
        <w:t xml:space="preserve"> </w:t>
      </w:r>
      <w:r w:rsidRPr="00C64EB4">
        <w:t>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डाल।</w:t>
      </w:r>
      <w:r>
        <w:rPr>
          <w:cs/>
          <w:lang w:bidi="hi-IN"/>
        </w:rPr>
        <w:t xml:space="preserve"> </w:t>
      </w:r>
      <w:r w:rsidRPr="00C64EB4">
        <w:t>3.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कर।</w:t>
      </w:r>
      <w:r>
        <w:rPr>
          <w:cs/>
          <w:lang w:bidi="hi-IN"/>
        </w:rPr>
        <w:t xml:space="preserve"> </w:t>
      </w:r>
      <w:r w:rsidRPr="00C64EB4">
        <w:t>4.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रकअत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अलबत्ता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फ़ायदा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वुज़ू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रकअत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लौटने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बग़लगीर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डूब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ज़ालेका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सलासन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मुहिब्बे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डूबे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उभर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समैत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नशीन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वाएज़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मक़ातिल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मक़तूल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ख़ज़ीमा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lastRenderedPageBreak/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276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285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ख़ुलासतुल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मसाएब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421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अरबेली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ठिकाने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साअद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माबैन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रै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मोहयदा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रियाही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समैत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68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110" w:name="_Toc467350060"/>
      <w:bookmarkStart w:id="111" w:name="_Toc472853684"/>
      <w:bookmarkStart w:id="112" w:name="_Toc473096931"/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मोअज़्ज़मा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</w:t>
      </w:r>
      <w:bookmarkEnd w:id="110"/>
      <w:bookmarkEnd w:id="111"/>
      <w:bookmarkEnd w:id="112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आज़िमे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सफ़्फ़ाक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मोअज़्ज़मा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मोहतरम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महफ़ूज़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मक़ामे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ख़ौफ़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मोअज़्ज़मा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मजबूर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मजबूरी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मुसल्लेमात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शयातीने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उमय्या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ख़ूंख़ार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तवाफ़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साज़िश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ज़िल्हिज</w:t>
      </w:r>
      <w:r>
        <w:rPr>
          <w:cs/>
          <w:lang w:bidi="hi-IN"/>
        </w:rPr>
        <w:t xml:space="preserve"> </w:t>
      </w:r>
      <w:r w:rsidRPr="00C64EB4">
        <w:t>60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भरोसा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आज़िमे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अक़रेबा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हमदर्दी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दरख़्वास्त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छुप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जाऊँगा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हुरमते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दुम्बे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पाऊँ।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ख़्वाहिश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बालिश्त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जाऊँ।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कामिल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20,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नियाबुल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मोअद्दता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236,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सवाएक़े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मोहर्रेक़ा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वाके़या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इस्तेहसाले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87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मोअज़्ज़मा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सआद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ताक़त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सिललिसे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गिरोह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क़ालू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लहू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तज़हब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लौटिये।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हरगिज़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मामूली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दमाउस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lastRenderedPageBreak/>
        <w:t>316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हुदूदे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इक़्तेदार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मन्शा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बरतरफ़ी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तअत्तुल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13" w:name="_Toc467350061"/>
      <w:bookmarkStart w:id="114" w:name="_Toc472853685"/>
      <w:bookmarkStart w:id="115" w:name="_Toc473096932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रवानगी</w:t>
      </w:r>
      <w:bookmarkEnd w:id="113"/>
      <w:bookmarkEnd w:id="114"/>
      <w:bookmarkEnd w:id="115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आईज़्ज़ा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अक़रेबा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अनसारे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तादाद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शिब्ली</w:t>
      </w:r>
      <w:r>
        <w:rPr>
          <w:cs/>
          <w:lang w:bidi="hi-IN"/>
        </w:rPr>
        <w:t xml:space="preserve"> </w:t>
      </w:r>
      <w:r w:rsidRPr="00C64EB4">
        <w:t>72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>
        <w:rPr>
          <w:cs/>
          <w:lang w:bidi="hi-IN"/>
        </w:rPr>
        <w:t xml:space="preserve"> पृष्ठ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फ़रज़दक़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शायर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मुलाक़ात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इसरार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हाजिज़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चश्मे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मुलाक़ात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ज़ातुल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बशीर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ग़ालिब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मुलाक़ात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ग़द्दारी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तज़किरा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ठहरा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ज़ोहैरे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क़ैन।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जबाला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दिलेरों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निन्ना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लिल्लाहे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इलैहे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राजेऊन</w:t>
      </w:r>
      <w:r>
        <w:rPr>
          <w:cs/>
          <w:lang w:bidi="hi-IN"/>
        </w:rPr>
        <w:t xml:space="preserve"> </w:t>
      </w:r>
      <w:r w:rsidRPr="00C64EB4">
        <w:t>’’</w:t>
      </w:r>
      <w:r w:rsidRPr="00C64EB4">
        <w:rPr>
          <w:rFonts w:hint="cs"/>
          <w:cs/>
          <w:lang w:bidi="hi-IN"/>
        </w:rPr>
        <w:t>फ़रमाय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मोहब्बत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अरबली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वज़ाहत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यक़ीनी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तौक़ै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जिधर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दींदार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मक़ातिल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जाफ़ेई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मुलाक़ात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इसरार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बवजूद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वाएज़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साअलबिया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मौत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क़तक़तानिया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सुकून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सुकूनत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समैत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रिहाइ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क़ादसिया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ग़दीब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शराफ़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</w:t>
      </w:r>
      <w:r>
        <w:rPr>
          <w:cs/>
          <w:lang w:bidi="hi-IN"/>
        </w:rPr>
        <w:t xml:space="preserve"> </w:t>
      </w:r>
      <w:r w:rsidRPr="00C64EB4">
        <w:t>61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16" w:name="_Toc467350062"/>
      <w:bookmarkStart w:id="117" w:name="_Toc472853686"/>
      <w:bookmarkStart w:id="118" w:name="_Toc473096933"/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रियाही</w:t>
      </w:r>
      <w:bookmarkEnd w:id="116"/>
      <w:bookmarkEnd w:id="117"/>
      <w:bookmarkEnd w:id="118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दोपहर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साहाबिये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तकबीर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सिम्त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ख़ुरमे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कनौतियां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लेहाज़ा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ज़ुख़शब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जूहसम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रफ़्तारी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लजामे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बैठे।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मातरीद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मातईन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183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साक़िये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क़ौसर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जानवर</w:t>
      </w:r>
      <w:r>
        <w:rPr>
          <w:rFonts w:hint="cs"/>
          <w:cs/>
          <w:lang w:bidi="hi-IN"/>
        </w:rPr>
        <w:t xml:space="preserve">ों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सेराब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सेराबी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ज़ौहर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।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जीते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मुम्किन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ख़ामोशी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तन्हाई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पसन्द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जासूस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मुख़बिरी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गियाह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जंगल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जहां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गुफ़्तुगू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रफ़्तार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मिलेगी।</w:t>
      </w:r>
    </w:p>
    <w:p w:rsidR="00510500" w:rsidRPr="00C64EB4" w:rsidRDefault="00510500" w:rsidP="00510500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अबसार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117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मतालेबुस</w:t>
      </w:r>
      <w:r>
        <w:rPr>
          <w:rStyle w:val="libFootnote0Char"/>
          <w:rFonts w:eastAsia="Calibri" w:hint="cs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सूऊल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257,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307,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कामिल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26,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फ़िदा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201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दमए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330,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अख़बारूल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तवाल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250,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इब्नुल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वरदी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172,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नासिक़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219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बेहारूल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अनवार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286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19" w:name="_Toc467350063"/>
      <w:bookmarkStart w:id="120" w:name="_Toc472853687"/>
      <w:bookmarkStart w:id="121" w:name="_Toc473096934"/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वुरूद</w:t>
      </w:r>
      <w:bookmarkEnd w:id="119"/>
      <w:bookmarkEnd w:id="120"/>
      <w:bookmarkEnd w:id="121"/>
    </w:p>
    <w:p w:rsidR="00510500" w:rsidRPr="00C64EB4" w:rsidRDefault="00510500" w:rsidP="00510500">
      <w:pPr>
        <w:pStyle w:val="libNormal"/>
      </w:pPr>
      <w:r w:rsidRPr="00C64EB4">
        <w:t>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हराम</w:t>
      </w:r>
      <w:r>
        <w:rPr>
          <w:cs/>
          <w:lang w:bidi="hi-IN"/>
        </w:rPr>
        <w:t xml:space="preserve"> </w:t>
      </w:r>
      <w:r w:rsidRPr="00C64EB4">
        <w:t>61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पंज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वारिदे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ऐन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46,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हयवातुल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हैवान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51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मतालेबुस</w:t>
      </w:r>
      <w:r>
        <w:rPr>
          <w:rStyle w:val="libFootnote0Char"/>
          <w:rFonts w:eastAsia="Calibri" w:hint="cs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सूऊल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250,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इरशादे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मुफी़द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दमए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321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वाएज़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चेहरा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परेशानी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69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301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साहेबे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मख़ज़नुल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कैसी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दहल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सिफ़्फ़ीन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बहेगा।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मिसवाक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22" w:name="_Toc467350064"/>
      <w:bookmarkStart w:id="123" w:name="_Toc472853688"/>
      <w:bookmarkStart w:id="124" w:name="_Toc473096935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bookmarkEnd w:id="122"/>
      <w:bookmarkEnd w:id="123"/>
      <w:bookmarkEnd w:id="124"/>
    </w:p>
    <w:p w:rsidR="00510500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एतमामे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हुज्जत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कै़स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दावत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फेंक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ताज़याने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कोड़े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301,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66</w:t>
      </w:r>
      <w:r>
        <w:rPr>
          <w:rStyle w:val="libFootnote0Char"/>
          <w:rFonts w:eastAsia="Calibri"/>
          <w:cs/>
          <w:lang w:bidi="hi-IN"/>
        </w:rPr>
        <w:t>)</w:t>
      </w:r>
      <w:bookmarkStart w:id="125" w:name="_Toc467350065"/>
    </w:p>
    <w:p w:rsidR="00510500" w:rsidRDefault="00510500" w:rsidP="00510500">
      <w:pPr>
        <w:pStyle w:val="libNormal"/>
        <w:rPr>
          <w:lang w:bidi="hi-IN"/>
        </w:rPr>
      </w:pPr>
    </w:p>
    <w:p w:rsidR="00510500" w:rsidRPr="00C64EB4" w:rsidRDefault="00510500" w:rsidP="00510500">
      <w:pPr>
        <w:pStyle w:val="Heading1"/>
      </w:pPr>
      <w:bookmarkStart w:id="126" w:name="_Toc472853689"/>
      <w:bookmarkStart w:id="127" w:name="_Toc473096936"/>
      <w:r w:rsidRPr="00C64EB4">
        <w:rPr>
          <w:rFonts w:hint="cs"/>
          <w:cs/>
          <w:lang w:bidi="hi-IN"/>
        </w:rPr>
        <w:lastRenderedPageBreak/>
        <w:t>उबैदुल्लाह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bookmarkEnd w:id="125"/>
      <w:bookmarkEnd w:id="126"/>
      <w:bookmarkEnd w:id="127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तल्हा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शाफ़ेई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लूँ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क़ायमन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यदह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फेंक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मतालेबुस</w:t>
      </w:r>
      <w:r>
        <w:rPr>
          <w:rStyle w:val="libFootnote0Char"/>
          <w:rFonts w:eastAsia="Calibri" w:hint="cs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सूऊल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257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अबसार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117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हनफ़िया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उरूसे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हमकनार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जाऊंगा।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जिलाउल</w:t>
      </w:r>
      <w:r>
        <w:rPr>
          <w:rStyle w:val="libFootnote0Char"/>
          <w:rFonts w:eastAsia="Calibri"/>
          <w:cs/>
          <w:lang w:bidi="hi-IN"/>
        </w:rPr>
        <w:t xml:space="preserve"> </w:t>
      </w:r>
      <w:r>
        <w:rPr>
          <w:rStyle w:val="libFootnote0Char"/>
          <w:rFonts w:eastAsia="Calibri" w:hint="cs"/>
          <w:cs/>
          <w:lang w:bidi="hi-IN"/>
        </w:rPr>
        <w:t>उयू</w:t>
      </w:r>
      <w:r w:rsidRPr="00C25C33">
        <w:rPr>
          <w:rStyle w:val="libFootnote0Char"/>
          <w:rFonts w:eastAsia="Calibri" w:hint="cs"/>
          <w:cs/>
          <w:lang w:bidi="hi-IN"/>
        </w:rPr>
        <w:t>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196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128" w:name="_Toc467350066"/>
      <w:bookmarkStart w:id="129" w:name="_Toc472853690"/>
      <w:bookmarkStart w:id="130" w:name="_Toc473096937"/>
      <w:r w:rsidRPr="00C64EB4"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bookmarkEnd w:id="128"/>
      <w:bookmarkEnd w:id="129"/>
      <w:bookmarkEnd w:id="130"/>
    </w:p>
    <w:p w:rsidR="00510500" w:rsidRPr="00C64EB4" w:rsidRDefault="00510500" w:rsidP="00510500">
      <w:pPr>
        <w:pStyle w:val="libBold1"/>
      </w:pPr>
      <w:bookmarkStart w:id="131" w:name="_Toc467350067"/>
      <w:r w:rsidRPr="00C64EB4"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हराम</w:t>
      </w:r>
      <w:r>
        <w:rPr>
          <w:cs/>
          <w:lang w:bidi="hi-IN"/>
        </w:rPr>
        <w:t xml:space="preserve"> </w:t>
      </w:r>
      <w:r w:rsidRPr="00C64EB4">
        <w:t>61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bookmarkEnd w:id="131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किनारे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69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शहीदे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आज़म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111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कीजिए।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ऐन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ग़ुस्सा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।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शहीदे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आज़म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371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गु़स्से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असफ़राईनी</w:t>
      </w:r>
      <w:r>
        <w:rPr>
          <w:cs/>
          <w:lang w:bidi="hi-IN"/>
        </w:rPr>
        <w:t xml:space="preserve"> </w:t>
      </w:r>
      <w:r w:rsidRPr="00C64EB4">
        <w:t>3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t>5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ऐन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अशआर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अश्आर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रूख़सार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छिड़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लहूफ़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आसारतुल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अहज़ान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दाखि़ले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t>60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दिरहम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t>16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मुरब्बा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ख़रीद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उन्हीं</w:t>
      </w:r>
      <w:r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कशकोल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बहाई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91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ज़िकरूल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अब्बास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144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bookmarkStart w:id="132" w:name="_Toc467350068"/>
      <w:r w:rsidRPr="00C64EB4">
        <w:rPr>
          <w:rFonts w:hint="cs"/>
          <w:cs/>
          <w:lang w:bidi="hi-IN"/>
        </w:rPr>
        <w:t>तीसरी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हराम</w:t>
      </w:r>
      <w:bookmarkEnd w:id="132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साअद</w:t>
      </w:r>
      <w:r>
        <w:rPr>
          <w:cs/>
          <w:lang w:bidi="hi-IN"/>
        </w:rPr>
        <w:t xml:space="preserve"> </w:t>
      </w:r>
      <w:r w:rsidRPr="00C64EB4">
        <w:t>5,</w:t>
      </w:r>
      <w:r>
        <w:rPr>
          <w:cs/>
          <w:lang w:bidi="hi-IN"/>
        </w:rPr>
        <w:t xml:space="preserve"> </w:t>
      </w:r>
      <w:r w:rsidRPr="00C64EB4">
        <w:t>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अरबली</w:t>
      </w:r>
      <w:r>
        <w:rPr>
          <w:cs/>
          <w:lang w:bidi="hi-IN"/>
        </w:rPr>
        <w:t xml:space="preserve"> </w:t>
      </w:r>
      <w:r w:rsidRPr="00C64EB4">
        <w:t>22,000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बाईस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पियादे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तबादलाए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ख़्वाहिश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गुफ़्तुगू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चुंगल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छुटकारा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lastRenderedPageBreak/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मनास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हरगिज़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आईज़्ज़ा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अक़रेबा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समैत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नासिख़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मज़ाहिर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t>90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इमदादे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t>400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कुमक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रूकवा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नासेख़ुल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तवारीख़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235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bookmarkStart w:id="133" w:name="_Toc467350069"/>
      <w:r w:rsidRPr="00C64EB4">
        <w:rPr>
          <w:rFonts w:hint="cs"/>
          <w:cs/>
          <w:lang w:bidi="hi-IN"/>
        </w:rPr>
        <w:t>चौथी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हराम</w:t>
      </w:r>
      <w:bookmarkEnd w:id="133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खि़लाफ़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भड़का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ख़ज़ानों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बेशुमार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दरख़्वास्त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t>4000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रकाब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2000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4000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3000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हरशा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2000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दमएस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322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bookmarkStart w:id="134" w:name="_Toc467350070"/>
      <w:r w:rsidRPr="00C64EB4">
        <w:rPr>
          <w:rFonts w:hint="cs"/>
          <w:cs/>
          <w:lang w:bidi="hi-IN"/>
        </w:rPr>
        <w:t>पाँचवीं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हराम</w:t>
      </w:r>
      <w:bookmarkEnd w:id="134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यकशम्बा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शीश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4000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उरवा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4000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सिनान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10,000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अशअस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1000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नासिख़ुल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तवारीख़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दमउस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322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bookmarkStart w:id="135" w:name="_Toc467350071"/>
      <w:r w:rsidRPr="00C64EB4">
        <w:rPr>
          <w:rFonts w:hint="cs"/>
          <w:cs/>
          <w:lang w:bidi="hi-IN"/>
        </w:rPr>
        <w:t>छठी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हराम</w:t>
      </w:r>
      <w:bookmarkEnd w:id="135"/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दोशम्बा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असबही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10,000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इब्नुल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3000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हज्जाज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1000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हेजाज़ी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नासिख़ुल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233,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दमए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जिलाउल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ऐन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197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खू़ली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छुप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हरकतों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छुप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कर।</w:t>
      </w:r>
    </w:p>
    <w:p w:rsidR="00510500" w:rsidRPr="00C64EB4" w:rsidRDefault="00510500" w:rsidP="00510500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नासिख़ुल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तवारीख़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236,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अख़बारूल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तौल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256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212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अलबराता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अनहातिया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175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bookmarkStart w:id="136" w:name="_Toc467350072"/>
      <w:r w:rsidRPr="00C64EB4">
        <w:rPr>
          <w:rFonts w:hint="cs"/>
          <w:cs/>
          <w:lang w:bidi="hi-IN"/>
        </w:rPr>
        <w:t>सातवीं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हराम</w:t>
      </w:r>
      <w:bookmarkEnd w:id="136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हजाज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पाँचसो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समैत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मुक़र्रर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पाए।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313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नासिख़ुल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तवारीख़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अहतीयात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4000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(</w:t>
      </w:r>
      <w:r w:rsidRPr="00C64EB4">
        <w:t>1000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मक़तल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मख़निफ़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निहायत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लफ़्ज़ों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ऐन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31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तज़किरा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121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हौशब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इमामत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सियासत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ग़ालेबन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t>19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फ़ासले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जानिबे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ज़र्ब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तीशा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चश्मा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मक़तले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lastRenderedPageBreak/>
        <w:t>अवाम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78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आसम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कूफ़ी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266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मोजिज़ा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दिखाने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इम्तेहान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bookmarkStart w:id="137" w:name="_Toc467350073"/>
      <w:r w:rsidRPr="00C64EB4">
        <w:rPr>
          <w:rFonts w:hint="cs"/>
          <w:cs/>
          <w:lang w:bidi="hi-IN"/>
        </w:rPr>
        <w:t>आठवीं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हराम</w:t>
      </w:r>
      <w:bookmarkEnd w:id="137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श्म्बा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खे़मा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मोहम्म्द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बिल्कुल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ग़ाएब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शिद्दत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मुश्किलों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वज़लका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समीउल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सक्क़ा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सक्क़ाई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सक़्क़ा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अख़बारूल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तवाल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253,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जिलाउल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ऐन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198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दमए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323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सहराई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स</w:t>
      </w:r>
      <w:r w:rsidRPr="0056112A">
        <w:rPr>
          <w:rtl/>
          <w:cs/>
        </w:rPr>
        <w:t>.</w:t>
      </w:r>
      <w:r>
        <w:rPr>
          <w:cs/>
          <w:lang w:bidi="hi-IN"/>
        </w:rPr>
        <w:t>)</w:t>
      </w:r>
      <w:r w:rsidRPr="0056112A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फ़हमाईश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नतीजा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हुकूमते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रै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दूँ।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नासिख़ुल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तवारीख़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338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शिब्ली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गुफ़्तुगू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ख़न्दक़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अबसार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117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कुएं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खोद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मक़तल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मख़नफ़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27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bookmarkStart w:id="138" w:name="_Toc467350074"/>
      <w:r w:rsidRPr="00C64EB4">
        <w:rPr>
          <w:rFonts w:hint="cs"/>
          <w:cs/>
          <w:lang w:bidi="hi-IN"/>
        </w:rPr>
        <w:t>नवीं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हराम</w:t>
      </w:r>
      <w:bookmarkEnd w:id="138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पंज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गुफ़्तुगू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गुफ़्तुगू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हुज्जत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दमए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323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कुंआ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नासिख़ुल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तवारीख़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245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बलीग़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कुंआ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अतफ़ाले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छुपे।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कुंआ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हत्ताहफ़रा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कुंए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रवाएते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पांचवीं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ख़ौफ़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कुंआ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ख़ुलासेतुल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मसाएब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नवल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किशोर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1876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ताअर्रूफ़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70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चार्ज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तामील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306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साकेगा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323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तामील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तैय्यार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पेशकश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ठुकरा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जिलाउल</w:t>
      </w:r>
      <w:r>
        <w:rPr>
          <w:rStyle w:val="libFootnote0Char"/>
          <w:rFonts w:eastAsia="Calibri"/>
          <w:cs/>
          <w:lang w:bidi="hi-IN"/>
        </w:rPr>
        <w:t xml:space="preserve"> </w:t>
      </w:r>
      <w:r>
        <w:rPr>
          <w:rStyle w:val="libFootnote0Char"/>
          <w:rFonts w:eastAsia="Calibri" w:hint="cs"/>
          <w:cs/>
          <w:lang w:bidi="hi-IN"/>
        </w:rPr>
        <w:t>उयून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198,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237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मुलाहेज़ा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ज़िकरूल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पृष्ठ </w:t>
      </w:r>
      <w:r w:rsidRPr="00C64EB4">
        <w:t>176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t>182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जाओगे।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दमए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322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लगीं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भय्या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मुलतवी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इस्लाम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272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गोरखपुर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1931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ई</w:t>
      </w:r>
      <w:r w:rsidRPr="00C25C33">
        <w:rPr>
          <w:rStyle w:val="libFootnote0Char"/>
          <w:rFonts w:eastAsia="Calibri"/>
        </w:rPr>
        <w:t>0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मुलाहेज़ा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ज़िकरूल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पृष्ठ </w:t>
      </w:r>
      <w:r w:rsidRPr="00C64EB4">
        <w:t>186</w:t>
      </w:r>
      <w:r>
        <w:rPr>
          <w:cs/>
          <w:lang w:bidi="hi-IN"/>
        </w:rPr>
        <w:t xml:space="preserve">) </w:t>
      </w:r>
    </w:p>
    <w:p w:rsidR="00510500" w:rsidRPr="00C64EB4" w:rsidRDefault="00510500" w:rsidP="00510500">
      <w:pPr>
        <w:pStyle w:val="libNormal"/>
        <w:rPr>
          <w:lang w:bidi="hi-IN"/>
        </w:rPr>
      </w:pPr>
    </w:p>
    <w:p w:rsidR="00510500" w:rsidRPr="00C64EB4" w:rsidRDefault="00510500" w:rsidP="00510500">
      <w:pPr>
        <w:pStyle w:val="Heading1"/>
      </w:pPr>
      <w:bookmarkStart w:id="139" w:name="_Toc467350075"/>
      <w:bookmarkStart w:id="140" w:name="_Toc472853691"/>
      <w:bookmarkStart w:id="141" w:name="_Toc473096938"/>
      <w:r w:rsidRPr="00C64EB4">
        <w:rPr>
          <w:rFonts w:hint="cs"/>
          <w:cs/>
          <w:lang w:bidi="hi-IN"/>
        </w:rPr>
        <w:t>शबे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आशूर</w:t>
      </w:r>
      <w:bookmarkEnd w:id="139"/>
      <w:bookmarkEnd w:id="140"/>
      <w:bookmarkEnd w:id="141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नवीं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इलतवाए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रिश्तेदारों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रिश्तेदार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बैएत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अंधेरे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सुन्ना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औसजा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ज़ोहैर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क़ैन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इब्न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वर्दी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lastRenderedPageBreak/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173,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इरशाद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297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दमए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जला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उल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उयून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199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इन्सानियत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मौत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दरवाज़े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पर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72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ख़ुत्बे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t>30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t>20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प्यादों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समेत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बवजूद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तज़किराए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ख़्वास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उम्मता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141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मौक़ा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भय्या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इम्तेहान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इत्मिनान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दिलाया।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हिलाल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नाफ़ए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मुतमईन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दमए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325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गुफ़्तुगू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आइज़्ज़ा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रिश्तेदारो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दिलेराना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नासिख़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227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दिखला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वसाएले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मुज़फ़्फ़री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394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कन्तूरी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शदीद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इज़तेराब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गिर्द</w:t>
      </w:r>
      <w:r>
        <w:rPr>
          <w:cs/>
          <w:lang w:bidi="hi-IN"/>
        </w:rPr>
        <w:t xml:space="preserve"> </w:t>
      </w:r>
      <w:r w:rsidRPr="00C64EB4">
        <w:t>20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लड़कियां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मातीं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318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हमदानी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साथियो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ग़ालेबन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नासिख़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289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हमदानी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मुश्किल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मश्क़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बेताबी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मश्क़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मश्क़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इन्तेहाई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अफ़सोस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मायतीन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316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जद्दो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नाकामी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मशग़ूल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312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142" w:name="_Toc467350076"/>
      <w:bookmarkStart w:id="143" w:name="_Toc472853692"/>
      <w:bookmarkStart w:id="144" w:name="_Toc473096939"/>
      <w:r w:rsidRPr="00C64EB4">
        <w:rPr>
          <w:rFonts w:hint="cs"/>
          <w:cs/>
          <w:lang w:bidi="hi-IN"/>
        </w:rPr>
        <w:t>मुजाहेदीने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सहर</w:t>
      </w:r>
      <w:bookmarkEnd w:id="142"/>
      <w:bookmarkEnd w:id="143"/>
      <w:bookmarkEnd w:id="144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आईज़्ज़ा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मशग़ूले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नमूदार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कुत्ते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कुत्तों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अबलक़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मबरूस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कुत्ता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दमए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326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दमीरी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मबरूस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हयातुल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हैवान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51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काशफ़ी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इब्तेदाई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हिस्सा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अरक़बी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सिपाहियों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तैय्यार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इम्तेहान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312,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महीजुल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एहज़ान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102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</w:p>
    <w:p w:rsidR="00510500" w:rsidRPr="00C64EB4" w:rsidRDefault="00510500" w:rsidP="00510500">
      <w:pPr>
        <w:pStyle w:val="libNormal"/>
        <w:rPr>
          <w:lang w:bidi="hi-IN"/>
        </w:rPr>
      </w:pPr>
    </w:p>
    <w:p w:rsidR="00510500" w:rsidRPr="00C64EB4" w:rsidRDefault="00510500" w:rsidP="00510500">
      <w:pPr>
        <w:pStyle w:val="Heading1"/>
      </w:pPr>
      <w:bookmarkStart w:id="145" w:name="_Toc467350077"/>
      <w:bookmarkStart w:id="146" w:name="_Toc472853693"/>
      <w:bookmarkStart w:id="147" w:name="_Toc473096940"/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आशूर</w:t>
      </w:r>
      <w:bookmarkEnd w:id="145"/>
      <w:bookmarkEnd w:id="146"/>
      <w:bookmarkEnd w:id="147"/>
    </w:p>
    <w:p w:rsidR="00510500" w:rsidRPr="00C64EB4" w:rsidRDefault="00510500" w:rsidP="00510500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तुलूए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सुबहे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महशर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थी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तुलूए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सुबह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आशूरा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हराम</w:t>
      </w:r>
      <w:r>
        <w:rPr>
          <w:cs/>
          <w:lang w:bidi="hi-IN"/>
        </w:rPr>
        <w:t xml:space="preserve"> </w:t>
      </w:r>
      <w:r w:rsidRPr="00C64EB4">
        <w:t>61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काज़िब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ज़ुहूर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काज़िबो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झूठों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तरतीब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तुलू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सादक़ैन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तहय्या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पढ़ाई।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t>80,000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मुसल्ले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t>72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जांबाज़ों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मुश्तमिल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तंज़ीम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यूं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मैमना</w:t>
      </w:r>
      <w:r>
        <w:rPr>
          <w:cs/>
          <w:lang w:bidi="hi-IN"/>
        </w:rPr>
        <w:t xml:space="preserve"> </w:t>
      </w:r>
      <w:r w:rsidRPr="00C64EB4">
        <w:t>20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मैसरा</w:t>
      </w:r>
      <w:r>
        <w:rPr>
          <w:cs/>
          <w:lang w:bidi="hi-IN"/>
        </w:rPr>
        <w:t xml:space="preserve"> </w:t>
      </w:r>
      <w:r w:rsidRPr="00C64EB4">
        <w:t>20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क़ल्बे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मैमना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ज़ुहैरे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क़ैन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मैसरा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मज़ाहिर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अलमदारे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जलाल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उयून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201,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अख़बारूल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तवारीख़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203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छिड़ी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भय्या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कोशीश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भतीजों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जाफिशानी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नतीजा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दमउस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329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हालाते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सुबह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आशूर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ऐडीटर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देहली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ठीक</w:t>
      </w:r>
      <w:r>
        <w:rPr>
          <w:cs/>
          <w:lang w:bidi="hi-IN"/>
        </w:rPr>
        <w:t xml:space="preserve"> </w:t>
      </w:r>
      <w:r w:rsidRPr="00C64EB4">
        <w:t>10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अर्जन्ट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टिड्डी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हरकत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मुसाफ़िरों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शहीदे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आज़म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166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देहली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टापों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ज़ेब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खन्दक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फ़हमाईश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नासिख़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245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फ़ायदा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ताअर्रूफ़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बरवाएते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हिन्द</w:t>
      </w:r>
      <w:r>
        <w:rPr>
          <w:cs/>
          <w:lang w:bidi="hi-IN"/>
        </w:rPr>
        <w:t xml:space="preserve"> (</w:t>
      </w:r>
      <w:r w:rsidRPr="00C64EB4">
        <w:t>1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सुनीं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जुर्म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बुग़ज़न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नयाबुल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मोवद्दता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246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हकम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मानी।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नासिख़ुल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तवारीख़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250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बारगाहे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वन्दी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बरवायते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साकेबा</w:t>
      </w:r>
      <w:r>
        <w:rPr>
          <w:cs/>
          <w:lang w:bidi="hi-IN"/>
        </w:rPr>
        <w:t xml:space="preserve"> पृष्ठ </w:t>
      </w:r>
      <w:r w:rsidRPr="00C64EB4">
        <w:t>328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हुम्मा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ग़ुलामसकीफ़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सक़ी़फ़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ग़ुलाम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मुख़्तार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मुसल्लत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आफ़रीनी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चखाए।</w:t>
      </w:r>
    </w:p>
    <w:p w:rsidR="00510500" w:rsidRPr="00C64EB4" w:rsidRDefault="00510500" w:rsidP="00510500">
      <w:pPr>
        <w:pStyle w:val="libNormal"/>
      </w:pPr>
      <w:r w:rsidRPr="00C64EB4">
        <w:t>1.</w:t>
      </w:r>
      <w:r w:rsidRPr="00C64EB4">
        <w:tab/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क़तीबा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लस्तुम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बराज़ैन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बारूहल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लाज़हबा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सिनदह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सिन्ध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हिन्द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देखें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प्रकाशित </w:t>
      </w:r>
      <w:r w:rsidRPr="00C64EB4">
        <w:rPr>
          <w:rFonts w:hint="cs"/>
          <w:cs/>
          <w:lang w:bidi="hi-IN"/>
        </w:rPr>
        <w:t>लाहौर</w:t>
      </w:r>
      <w:r>
        <w:rPr>
          <w:cs/>
          <w:lang w:bidi="hi-IN"/>
        </w:rPr>
        <w:t xml:space="preserve"> </w:t>
      </w:r>
      <w:r w:rsidRPr="00C64EB4">
        <w:t>12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48" w:name="_Toc467350078"/>
      <w:bookmarkStart w:id="149" w:name="_Toc472853694"/>
      <w:bookmarkStart w:id="150" w:name="_Toc473096941"/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आमद</w:t>
      </w:r>
      <w:bookmarkEnd w:id="148"/>
      <w:bookmarkEnd w:id="149"/>
      <w:bookmarkEnd w:id="150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मवाएज़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रक़ाब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रौज़ातुल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अहबाब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बशारत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साकेबा</w:t>
      </w:r>
      <w:r>
        <w:rPr>
          <w:cs/>
          <w:lang w:bidi="hi-IN"/>
        </w:rPr>
        <w:t xml:space="preserve"> पृष्ठ </w:t>
      </w:r>
      <w:r w:rsidRPr="00C64EB4">
        <w:t>330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रौज़तुल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अहबाब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मुफ़ीद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अय्यूब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मुलाहेज़ा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बहत्तर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सितारें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मोअल्लेफ़ा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हक़ीर</w:t>
      </w:r>
      <w:r>
        <w:rPr>
          <w:cs/>
          <w:lang w:bidi="hi-IN"/>
        </w:rPr>
        <w:t xml:space="preserve"> प्रकाशित </w:t>
      </w:r>
      <w:r w:rsidRPr="00C64EB4">
        <w:rPr>
          <w:rFonts w:hint="cs"/>
          <w:cs/>
          <w:lang w:bidi="hi-IN"/>
        </w:rPr>
        <w:t>लाहौर।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151" w:name="_Toc467350079"/>
      <w:bookmarkStart w:id="152" w:name="_Toc472853695"/>
      <w:bookmarkStart w:id="153" w:name="_Toc473096942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आइज़्ज़ा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आफ़रीं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bookmarkEnd w:id="151"/>
      <w:bookmarkEnd w:id="152"/>
      <w:bookmarkEnd w:id="153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नाबकार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निसयान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मज़ाहिर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माक़िल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मजलिसी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ख़जी़र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हमादानी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मज़ाहिम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हिलाल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71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54" w:name="_Toc467350080"/>
      <w:bookmarkStart w:id="155" w:name="_Toc472853696"/>
      <w:bookmarkStart w:id="156" w:name="_Toc473096943"/>
      <w:r w:rsidRPr="00C64EB4">
        <w:rPr>
          <w:rFonts w:hint="cs"/>
          <w:cs/>
          <w:lang w:bidi="hi-IN"/>
        </w:rPr>
        <w:lastRenderedPageBreak/>
        <w:t>जंगे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मग़लूबा</w:t>
      </w:r>
      <w:bookmarkEnd w:id="154"/>
      <w:bookmarkEnd w:id="155"/>
      <w:bookmarkEnd w:id="156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शुजाअत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इन्फ़ेरादी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मुम्किन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लेहाज़ा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इजतेमाई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प्रोग्राम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कमाडण्र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तादाद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अन्दाज़ों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नतीजा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तक़रीबन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मजरूह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t>32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t>40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t>22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t>50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मुलाहेज़ा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हो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तफ़सील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लिये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बहत्तर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सितारें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मोअल्लेफ़ा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हक़ीर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जंगे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मग़लूबा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तादाद</w:t>
      </w:r>
      <w:r>
        <w:rPr>
          <w:cs/>
          <w:lang w:bidi="hi-IN"/>
        </w:rPr>
        <w:t xml:space="preserve"> </w:t>
      </w:r>
      <w:r w:rsidRPr="00C64EB4">
        <w:t>32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जिगरी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मुख़ालिफ़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छूट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बेशुमार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अफ़सरान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फुला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कमानीर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ख़ुसूसन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दुरगत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कामिल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35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250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बेहारूल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अनवार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299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t>500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कमानदारों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कुमक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रूबाहों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नतीजा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तक़रीबन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जलाऐंगें।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पुकारा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बेहयाई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हरकते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नाशाइस्ता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बेहारूल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अनवार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299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मुवर्रिख़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मजलिसी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ज़ौहर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सुमामा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सैदावी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घिरे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तहय्या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मुसलसल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ज़ुहैर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नेज़ों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ज़ख़्म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अलावा</w:t>
      </w:r>
      <w:r>
        <w:rPr>
          <w:cs/>
          <w:lang w:bidi="hi-IN"/>
        </w:rPr>
        <w:t xml:space="preserve"> </w:t>
      </w:r>
      <w:r w:rsidRPr="00C64EB4">
        <w:t>13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पेवस्त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कामिल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बेहारूल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अनवार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299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मग़लूबा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t>32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157" w:name="_Toc467350081"/>
      <w:bookmarkStart w:id="158" w:name="_Toc472853697"/>
      <w:bookmarkStart w:id="159" w:name="_Toc473096944"/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bookmarkEnd w:id="157"/>
      <w:bookmarkEnd w:id="158"/>
      <w:bookmarkEnd w:id="159"/>
    </w:p>
    <w:p w:rsidR="00510500" w:rsidRPr="00C64EB4" w:rsidRDefault="00510500" w:rsidP="00510500">
      <w:pPr>
        <w:pStyle w:val="libNormal"/>
      </w:pPr>
    </w:p>
    <w:p w:rsidR="00510500" w:rsidRPr="00510500" w:rsidRDefault="00510500" w:rsidP="00510500">
      <w:pPr>
        <w:pStyle w:val="Heading2"/>
      </w:pPr>
      <w:bookmarkStart w:id="160" w:name="_Toc467350082"/>
      <w:bookmarkStart w:id="161" w:name="_Toc472853698"/>
      <w:bookmarkStart w:id="162" w:name="_Toc473096945"/>
      <w:r w:rsidRPr="00510500">
        <w:rPr>
          <w:rFonts w:hint="cs"/>
          <w:cs/>
        </w:rPr>
        <w:t>हबीब</w:t>
      </w:r>
      <w:r w:rsidRPr="00510500">
        <w:rPr>
          <w:cs/>
        </w:rPr>
        <w:t xml:space="preserve"> </w:t>
      </w:r>
      <w:r w:rsidRPr="00510500">
        <w:rPr>
          <w:rFonts w:hint="cs"/>
          <w:cs/>
        </w:rPr>
        <w:t>इब्ने</w:t>
      </w:r>
      <w:r w:rsidRPr="00510500">
        <w:rPr>
          <w:cs/>
        </w:rPr>
        <w:t xml:space="preserve"> </w:t>
      </w:r>
      <w:r w:rsidRPr="00510500">
        <w:rPr>
          <w:rFonts w:hint="cs"/>
          <w:cs/>
        </w:rPr>
        <w:t>मज़ाहिर</w:t>
      </w:r>
      <w:bookmarkEnd w:id="160"/>
      <w:bookmarkEnd w:id="161"/>
      <w:bookmarkEnd w:id="162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मज़ाहिर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रेयाब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अश्तर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जनजवान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फ़क़अस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साअलबा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दवान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क़ासिम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माब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मज़ाहेमत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आशूरा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कु़बूल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मुसलसल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अक़फ़ाई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नैज़ा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इन्तेहाई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अंगेज़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लहजे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लूंगा।</w:t>
      </w:r>
    </w:p>
    <w:p w:rsidR="00510500" w:rsidRPr="00C64EB4" w:rsidRDefault="00510500" w:rsidP="00510500">
      <w:pPr>
        <w:pStyle w:val="libNormal"/>
      </w:pPr>
    </w:p>
    <w:p w:rsidR="00510500" w:rsidRPr="00510500" w:rsidRDefault="00510500" w:rsidP="00510500">
      <w:pPr>
        <w:pStyle w:val="Heading2"/>
      </w:pPr>
      <w:bookmarkStart w:id="163" w:name="_Toc467350083"/>
      <w:bookmarkStart w:id="164" w:name="_Toc472853699"/>
      <w:bookmarkStart w:id="165" w:name="_Toc473096946"/>
      <w:r w:rsidRPr="00510500">
        <w:rPr>
          <w:rFonts w:hint="cs"/>
          <w:cs/>
        </w:rPr>
        <w:t>ज़ुहैर</w:t>
      </w:r>
      <w:r w:rsidRPr="00510500">
        <w:rPr>
          <w:cs/>
        </w:rPr>
        <w:t xml:space="preserve"> </w:t>
      </w:r>
      <w:r w:rsidRPr="00510500">
        <w:rPr>
          <w:rFonts w:hint="cs"/>
          <w:cs/>
        </w:rPr>
        <w:t>इब्ने</w:t>
      </w:r>
      <w:r w:rsidRPr="00510500">
        <w:rPr>
          <w:cs/>
        </w:rPr>
        <w:t xml:space="preserve"> </w:t>
      </w:r>
      <w:r w:rsidRPr="00510500">
        <w:rPr>
          <w:rFonts w:hint="cs"/>
          <w:cs/>
        </w:rPr>
        <w:t>क़ैन</w:t>
      </w:r>
      <w:bookmarkEnd w:id="163"/>
      <w:bookmarkEnd w:id="164"/>
      <w:bookmarkEnd w:id="165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ज़ुहैर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नमीरी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बजल्ली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क़ौम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रईस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t>60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ज़ुहैर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जु़हैर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ज़ुहैर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हिफ़ाज़त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शुएबी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महाजिर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तमीमी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लाश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ज़ुहैर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नाज़िल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क़ातिलों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रीछों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करे।</w:t>
      </w:r>
    </w:p>
    <w:p w:rsidR="00510500" w:rsidRPr="00C64EB4" w:rsidRDefault="00510500" w:rsidP="00510500">
      <w:pPr>
        <w:pStyle w:val="libNormal"/>
      </w:pPr>
    </w:p>
    <w:p w:rsidR="00510500" w:rsidRPr="00510500" w:rsidRDefault="00510500" w:rsidP="00510500">
      <w:pPr>
        <w:pStyle w:val="Heading2"/>
      </w:pPr>
      <w:bookmarkStart w:id="166" w:name="_Toc467350084"/>
      <w:bookmarkStart w:id="167" w:name="_Toc472853700"/>
      <w:bookmarkStart w:id="168" w:name="_Toc473096947"/>
      <w:r w:rsidRPr="00510500">
        <w:rPr>
          <w:rFonts w:hint="cs"/>
          <w:cs/>
        </w:rPr>
        <w:t>नाफ़े</w:t>
      </w:r>
      <w:r w:rsidRPr="00510500">
        <w:rPr>
          <w:cs/>
        </w:rPr>
        <w:t xml:space="preserve"> </w:t>
      </w:r>
      <w:r w:rsidRPr="00510500">
        <w:rPr>
          <w:rFonts w:hint="cs"/>
          <w:cs/>
        </w:rPr>
        <w:t>इब्ने</w:t>
      </w:r>
      <w:r w:rsidRPr="00510500">
        <w:rPr>
          <w:cs/>
        </w:rPr>
        <w:t xml:space="preserve"> </w:t>
      </w:r>
      <w:r w:rsidRPr="00510500">
        <w:rPr>
          <w:rFonts w:hint="cs"/>
          <w:cs/>
        </w:rPr>
        <w:t>हिलाल</w:t>
      </w:r>
      <w:bookmarkEnd w:id="166"/>
      <w:bookmarkEnd w:id="167"/>
      <w:bookmarkEnd w:id="168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नाफ़े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हिलाल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अशीरा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शरीफ़ुन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नफ़्स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का़ैम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क़ारीए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जद्दो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हिलाल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हिलाल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t>12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टूट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</w:p>
    <w:p w:rsidR="00510500" w:rsidRPr="00C64EB4" w:rsidRDefault="00510500" w:rsidP="00510500">
      <w:pPr>
        <w:pStyle w:val="libNormal"/>
      </w:pPr>
    </w:p>
    <w:p w:rsidR="00510500" w:rsidRPr="00510500" w:rsidRDefault="00510500" w:rsidP="00510500">
      <w:pPr>
        <w:pStyle w:val="Heading2"/>
      </w:pPr>
      <w:bookmarkStart w:id="169" w:name="_Toc467350085"/>
      <w:bookmarkStart w:id="170" w:name="_Toc472853701"/>
      <w:bookmarkStart w:id="171" w:name="_Toc473096948"/>
      <w:r w:rsidRPr="00510500">
        <w:rPr>
          <w:rFonts w:hint="cs"/>
          <w:cs/>
        </w:rPr>
        <w:t>मुस्लिम</w:t>
      </w:r>
      <w:r w:rsidRPr="00510500">
        <w:rPr>
          <w:cs/>
        </w:rPr>
        <w:t xml:space="preserve"> </w:t>
      </w:r>
      <w:r w:rsidRPr="00510500">
        <w:rPr>
          <w:rFonts w:hint="cs"/>
          <w:cs/>
        </w:rPr>
        <w:t>इब्ने</w:t>
      </w:r>
      <w:r w:rsidRPr="00510500">
        <w:rPr>
          <w:cs/>
        </w:rPr>
        <w:t xml:space="preserve"> </w:t>
      </w:r>
      <w:r w:rsidRPr="00510500">
        <w:rPr>
          <w:rFonts w:hint="cs"/>
          <w:cs/>
        </w:rPr>
        <w:t>औसजा</w:t>
      </w:r>
      <w:bookmarkEnd w:id="169"/>
      <w:bookmarkEnd w:id="170"/>
      <w:bookmarkEnd w:id="171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औसजा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सआलबा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हज़ीमा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असदीसादी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मर्दुम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आबिदो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ताक़त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मदहज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समेत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सरफ़राज़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औसजा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नेहायत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ज़ेआनी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तऊन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ख़स्तकारह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510500" w:rsidRPr="00C64EB4" w:rsidRDefault="00510500" w:rsidP="00510500">
      <w:pPr>
        <w:pStyle w:val="libNormal"/>
      </w:pPr>
    </w:p>
    <w:p w:rsidR="00510500" w:rsidRPr="00510500" w:rsidRDefault="00510500" w:rsidP="00510500">
      <w:pPr>
        <w:pStyle w:val="Heading2"/>
      </w:pPr>
      <w:bookmarkStart w:id="172" w:name="_Toc467350086"/>
      <w:bookmarkStart w:id="173" w:name="_Toc472853702"/>
      <w:bookmarkStart w:id="174" w:name="_Toc473096949"/>
      <w:r w:rsidRPr="00510500">
        <w:rPr>
          <w:rFonts w:hint="cs"/>
          <w:cs/>
        </w:rPr>
        <w:t>आबिस</w:t>
      </w:r>
      <w:r w:rsidRPr="00510500">
        <w:rPr>
          <w:cs/>
        </w:rPr>
        <w:t xml:space="preserve"> </w:t>
      </w:r>
      <w:r w:rsidRPr="00510500">
        <w:rPr>
          <w:rFonts w:hint="cs"/>
          <w:cs/>
        </w:rPr>
        <w:t>शाकरी</w:t>
      </w:r>
      <w:bookmarkEnd w:id="172"/>
      <w:bookmarkEnd w:id="173"/>
      <w:bookmarkEnd w:id="174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आबिस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शाकरी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माविया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चश्म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हम्दानी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निहायत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रईस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मुख़लिस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शाकिर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एतमाद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सिफ़्फ़ीन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शाकिर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अफ़राद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मज़हब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ताअउन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आशूरा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इजतेमाई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पथराव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बेशुमार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अफ़राद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</w:p>
    <w:p w:rsidR="00510500" w:rsidRPr="00C64EB4" w:rsidRDefault="00510500" w:rsidP="00510500">
      <w:pPr>
        <w:pStyle w:val="libNormal"/>
      </w:pPr>
    </w:p>
    <w:p w:rsidR="00510500" w:rsidRPr="00510500" w:rsidRDefault="00510500" w:rsidP="00510500">
      <w:pPr>
        <w:pStyle w:val="Heading2"/>
      </w:pPr>
      <w:bookmarkStart w:id="175" w:name="_Toc467350087"/>
      <w:bookmarkStart w:id="176" w:name="_Toc472853703"/>
      <w:bookmarkStart w:id="177" w:name="_Toc473096950"/>
      <w:r w:rsidRPr="00510500">
        <w:rPr>
          <w:rFonts w:hint="cs"/>
          <w:cs/>
        </w:rPr>
        <w:t>बुरैर</w:t>
      </w:r>
      <w:r w:rsidRPr="00510500">
        <w:rPr>
          <w:cs/>
        </w:rPr>
        <w:t xml:space="preserve"> </w:t>
      </w:r>
      <w:r w:rsidRPr="00510500">
        <w:rPr>
          <w:rFonts w:hint="cs"/>
          <w:cs/>
        </w:rPr>
        <w:t>हमादानी</w:t>
      </w:r>
      <w:bookmarkEnd w:id="175"/>
      <w:bookmarkEnd w:id="176"/>
      <w:bookmarkEnd w:id="177"/>
    </w:p>
    <w:p w:rsidR="00510500" w:rsidRPr="00C64EB4" w:rsidRDefault="00510500" w:rsidP="00510500">
      <w:pPr>
        <w:pStyle w:val="libNormal"/>
        <w:rPr>
          <w:cs/>
          <w:lang w:bidi="hi-IN"/>
        </w:rPr>
      </w:pP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हम्दानी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मशरक़ी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मशरिक़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हम्दान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मोअम्मर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ताबेई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निहायत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बेमिस्ल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क़ारीए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क़ुरआन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शोरफ़ा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हमराही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जद्दो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माक़ल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मनक़ज़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नेजा़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दांत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क़आब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510500" w:rsidRPr="00C64EB4" w:rsidRDefault="00510500" w:rsidP="00510500">
      <w:pPr>
        <w:pStyle w:val="libNormal"/>
        <w:rPr>
          <w:rtl/>
          <w:cs/>
        </w:rPr>
      </w:pPr>
      <w:r>
        <w:rPr>
          <w:cs/>
          <w:lang w:bidi="hi-IN"/>
        </w:rPr>
        <w:cr/>
      </w:r>
      <w:r>
        <w:rPr>
          <w:cs/>
          <w:lang w:bidi="hi-IN"/>
        </w:rPr>
        <w:cr/>
      </w:r>
    </w:p>
    <w:p w:rsidR="00510500" w:rsidRPr="00C64EB4" w:rsidRDefault="00510500" w:rsidP="00510500">
      <w:pPr>
        <w:pStyle w:val="Heading1"/>
      </w:pPr>
      <w:bookmarkStart w:id="178" w:name="_Toc467350088"/>
      <w:bookmarkStart w:id="179" w:name="_Toc472853704"/>
      <w:bookmarkStart w:id="180" w:name="_Toc473096951"/>
      <w:r w:rsidRPr="00C64EB4">
        <w:rPr>
          <w:rFonts w:hint="cs"/>
          <w:cs/>
          <w:lang w:bidi="hi-IN"/>
        </w:rPr>
        <w:lastRenderedPageBreak/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आइज़्ज़ा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अक़रेबा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bookmarkEnd w:id="178"/>
      <w:bookmarkEnd w:id="179"/>
      <w:bookmarkEnd w:id="180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असहाबे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बावफ़ा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अन्साराने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बासफ़ा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आइज़्ज़ा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अक़रोबा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दीगरे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रूक़य्या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सअलबिया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रूबाहों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हिम्मतें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t>90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फ़िन्नार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सबीह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सैदावी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फ़ितरत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पेवस्त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ऐन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तरजुमा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अबसारूल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हुसैन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खूं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ग़लता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जरहम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लक़ीत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बेहारूल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अनवार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302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t>15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बशर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82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उस्मान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शदीद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क़ेताल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उस्मान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मख़नफ़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t>70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आदमियों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दीगरे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दर्जाए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t>30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t>8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पियादों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मुसन्ना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ज़ख़्मी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इम्कान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मक़तूलैन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नतीजे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रिश्ते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मामू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ख़रजा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मकीनी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क़ासिम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नाबालगी़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मुताजाविज़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हिम्मते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अरज़क़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पछाड़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t>70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नफ़ील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पामाले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अस्पाँ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t>14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दुश्मानों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ख़ज़रमी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मैमना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t>80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दुश्मानों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ग़नवी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t>18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यादगार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t>60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लैला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तमीमी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t>21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उक़बा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ग़नवी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अक़वाल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lastRenderedPageBreak/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हक़ीक़ी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बवक़्ते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t>35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सबीत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खि़र्जरमी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उस्मान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असबही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अबानबिन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t>23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हक़ीक़ी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फर्ज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बरवाएते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मख़न्नफ़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सबीत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ख़ज़रमी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t>21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मशग़ूले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t>250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दुश्मानों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क़ासिम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बक़ौले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असफ़रानी</w:t>
      </w:r>
      <w:r>
        <w:rPr>
          <w:cs/>
          <w:lang w:bidi="hi-IN"/>
        </w:rPr>
        <w:t xml:space="preserve"> </w:t>
      </w:r>
      <w:r w:rsidRPr="00C64EB4">
        <w:t>19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t>800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दुश्मानों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t>20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81" w:name="_Toc467350089"/>
      <w:bookmarkStart w:id="182" w:name="_Toc472853705"/>
      <w:bookmarkStart w:id="183" w:name="_Toc473096952"/>
      <w:r w:rsidRPr="00C64EB4">
        <w:rPr>
          <w:rFonts w:hint="cs"/>
          <w:cs/>
          <w:lang w:bidi="hi-IN"/>
        </w:rPr>
        <w:t>अलमदारे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bookmarkEnd w:id="181"/>
      <w:bookmarkEnd w:id="182"/>
      <w:bookmarkEnd w:id="183"/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निहालो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अलमदार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नुमायां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मुलाहेज़ा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ज़िकरूल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t>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मोवल्लेफ़ा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करारवी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मतबुआ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लाहौर।</w:t>
      </w:r>
    </w:p>
    <w:p w:rsidR="00510500" w:rsidRPr="00C64EB4" w:rsidRDefault="00510500" w:rsidP="00510500">
      <w:pPr>
        <w:pStyle w:val="libBold1"/>
        <w:rPr>
          <w:lang w:bidi="hi-IN"/>
        </w:rPr>
      </w:pPr>
      <w:bookmarkStart w:id="184" w:name="_Toc467350090"/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bookmarkEnd w:id="184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t>4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शाबान</w:t>
      </w:r>
      <w:r>
        <w:rPr>
          <w:cs/>
          <w:lang w:bidi="hi-IN"/>
        </w:rPr>
        <w:t xml:space="preserve"> </w:t>
      </w:r>
      <w:r w:rsidRPr="00C64EB4">
        <w:t>26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>
        <w:rPr>
          <w:cs/>
          <w:lang w:bidi="hi-IN"/>
        </w:rPr>
        <w:t xml:space="preserve"> </w:t>
      </w:r>
      <w:r w:rsidRPr="00C64EB4">
        <w:t>18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मई</w:t>
      </w:r>
      <w:r>
        <w:rPr>
          <w:cs/>
          <w:lang w:bidi="hi-IN"/>
        </w:rPr>
        <w:t xml:space="preserve"> </w:t>
      </w:r>
      <w:r w:rsidRPr="00C64EB4">
        <w:t>647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मुस्तक़िल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अलमबरदार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वफ़ादारी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दाहिना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जै़द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तुफ़ैल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कटा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मशकीज़े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लौहे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ज़हरी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टूट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लक़ब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सक़्क़ा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कुन्नियत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फ़ज़ल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आशूरा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मिसरा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दीने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t>34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</w:p>
    <w:p w:rsidR="00510500" w:rsidRPr="00C64EB4" w:rsidRDefault="00510500" w:rsidP="00510500">
      <w:pPr>
        <w:pStyle w:val="libNormal"/>
      </w:pPr>
      <w:r w:rsidRPr="00C64EB4">
        <w:t>1.</w:t>
      </w:r>
      <w:r w:rsidRPr="00C64EB4">
        <w:tab/>
      </w:r>
      <w:r w:rsidRPr="00C64EB4">
        <w:rPr>
          <w:rFonts w:hint="cs"/>
          <w:cs/>
          <w:lang w:bidi="hi-IN"/>
        </w:rPr>
        <w:t>कराची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रिसाले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मुश्तमिल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ज़िकरूल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एतराज़ात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एतराज़ात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पसन्द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85" w:name="_Toc467350091"/>
      <w:bookmarkStart w:id="186" w:name="_Toc472853706"/>
      <w:bookmarkStart w:id="187" w:name="_Toc473096953"/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bookmarkEnd w:id="185"/>
      <w:bookmarkEnd w:id="186"/>
      <w:bookmarkEnd w:id="187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इज़्ने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जिहाद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बलीग़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आरास्ता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हिमाएल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पहनाई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पैग़म्बरे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उक़ाब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मुरतजिज़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बारगाहे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पालने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मुशाबेह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मुश्ताक़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फ़रमाना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दांतों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फ़िन्नार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दीजिए।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ज़ख़्मों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ख़्वाहिश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पिलायेंगे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अलबत्ता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खेंच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लिसानाका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ऐबस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लस्सानी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ख़ुश्क़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अंगूठी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हाफ़िज़।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दोबारा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हुकूमते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रै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मूसल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वायदा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नैज़े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नैज़ा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बालिश्त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तल्हा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गरेबान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पकड़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पछाड़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ग़ालिब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मोहकम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तुफ़ैल</w:t>
      </w:r>
      <w:r>
        <w:rPr>
          <w:cs/>
          <w:lang w:bidi="hi-IN"/>
        </w:rPr>
        <w:t xml:space="preserve">...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नौफ़िल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निहायत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साक़ीए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सेराब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करेंगे।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इन्तेज़ार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यूरिश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गुरिसना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मुनकज़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मुर्रा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नैज़ा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ऐनाने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छूट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गिरदन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लिपट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अबाताहो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अदरिकनी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लिजिए।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दौड़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उलेमा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चेहरे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ज़िन्दगानीए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ज़ौफ़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इमदाद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मुख़द्देराते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कोहरामे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रौज़तुल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पृष्ठ </w:t>
      </w:r>
      <w:r w:rsidRPr="00C64EB4">
        <w:t>368</w:t>
      </w:r>
      <w: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कशफ़ुल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ग़म्मा</w:t>
      </w:r>
      <w:r>
        <w:rPr>
          <w:cs/>
          <w:lang w:bidi="hi-IN"/>
        </w:rPr>
        <w:t xml:space="preserve"> पृष्ठ </w:t>
      </w:r>
      <w:r w:rsidRPr="00C64EB4">
        <w:t>75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अबसारूल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ऐन</w:t>
      </w:r>
      <w:r>
        <w:rPr>
          <w:cs/>
          <w:lang w:bidi="hi-IN"/>
        </w:rPr>
        <w:t xml:space="preserve"> पृष्ठ </w:t>
      </w:r>
      <w:r w:rsidRPr="00C64EB4">
        <w:t>34,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समावी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लक़ब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कुन्नियत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t>18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नूरूल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ऐन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तरजुमा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अबसारूल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ऐन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34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88" w:name="_Toc467350092"/>
      <w:bookmarkStart w:id="189" w:name="_Toc472853707"/>
      <w:bookmarkStart w:id="190" w:name="_Toc473096954"/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bookmarkEnd w:id="188"/>
      <w:bookmarkEnd w:id="189"/>
      <w:bookmarkEnd w:id="190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मद्दगार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नासेरिन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यनसेरना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गिरोहे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सआदते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नुसरत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ख़्वाहिश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नुसरत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इस्तेग़ासा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इतमामे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हुज्जत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आबिदे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नस्ब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सय्यदुश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इस्तेग़ासा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बाशिन्दों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इसरारे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सिपुर्द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लिपट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बोसा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तलक़ीन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हिदायत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आग़ोश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मक़तल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गये।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टीले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अशक़िया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मुख़ातिब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दूध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ख़ुश्क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नाक़िस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गुनाहगार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गुनाह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सलाहियत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मिजाज़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बिगड़ने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शक़ीउल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क़ल्ब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हुरमुला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काहिल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कलामुल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नोके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हुरमुला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चिल्ला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फेंका।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छेद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चुल्लू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फेंकें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फेकिये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फेंक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उधर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चेहरा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हकज़ा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जद्दी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जद्दे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पहुँचूगा।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अबसारूल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ऐन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अनवारूल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शहादत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नन्हीं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नन्हीं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शब्बीर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झाड़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91" w:name="_Toc467350093"/>
      <w:bookmarkStart w:id="192" w:name="_Toc472853708"/>
      <w:bookmarkStart w:id="193" w:name="_Toc473096955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रूख़सती</w:t>
      </w:r>
      <w:bookmarkEnd w:id="191"/>
      <w:bookmarkEnd w:id="192"/>
      <w:bookmarkEnd w:id="193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अलमदार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नन्हीं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खोद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अकेले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रूक़य्या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रबाब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अलैकुम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मिन्नी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अस्सलाम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अलविदा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बहनों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बीबियों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हाफ़िज़ो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नासिर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हामियों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मद्दगार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बहन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मुसीबत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रखना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रहीमो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ख़ालीक़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भूलना।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एनाने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छोड़ना।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मुसिबत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समझना।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रस्सी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बंधे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छिने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हिल्म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जौहर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दिखलाना।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मद्दगार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लुटने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तय्यार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चादरों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मज़मूती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बांध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यतीम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सज्जाद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होशियार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दो।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तौक़ो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ज़जीर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पहन्ने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बेड़ियां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पहन्ने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कांटों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कांटों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नवरदी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तमाशईयों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आबदीन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।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ताज़याने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लाडला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प्यासा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कटाया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ओहदा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पहनो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हिस्सा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कश्ती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मल्लाही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मेहनत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राएगां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पाऐ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अन्नाने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तहम्मुल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छूटे।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बेड़ियां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पहने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जाओ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जौहर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दिखलाओ।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हिदायत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बताओ।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छूट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तैय्यार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फूलों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इश्क़े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लौहे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तप्ती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बेड़ियों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मोहब्बते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जंजीरे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जनाना।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फटे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पोशाक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नीचे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पहनते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सबब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लूटेंगें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उतारेंगे।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शायद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नीचे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बरहनगी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कामिल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40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तबरी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34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बहन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बीबीयों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अलविदा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कनीज़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फ़िज़्ज़ा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पालने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लाडली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चूमते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सिपुर्द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रक़ाब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थामी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ज़ुल्जना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नामूसे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इस्लाम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194" w:name="_Toc467350094"/>
      <w:bookmarkStart w:id="195" w:name="_Toc472853709"/>
      <w:bookmarkStart w:id="196" w:name="_Toc473096956"/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मैदाने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bookmarkEnd w:id="194"/>
      <w:bookmarkEnd w:id="195"/>
      <w:bookmarkEnd w:id="196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t>72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क़ुरबानी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तादाद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अस्हाबे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बावफ़ा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वासीले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जहन्नम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पियादे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मुख़ातिब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फ़रमाया।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ज़ालिमों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आओ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रंगो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नवासा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साबिक़े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सरदारे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जवानाने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अफ़सोस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कैसी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क़ौम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कैसी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ख़ौफ़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हालांकि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छिना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ताअल्लुक़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मुजाविर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हिदायत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बैठूं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पनाह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लूं।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इतमामे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हुज्जत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t>1.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आओ।</w:t>
      </w:r>
      <w:r>
        <w:rPr>
          <w:cs/>
          <w:lang w:bidi="hi-IN"/>
        </w:rPr>
        <w:t xml:space="preserve"> </w:t>
      </w:r>
      <w:r w:rsidRPr="00C64EB4">
        <w:t>2.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>
        <w:rPr>
          <w:cs/>
          <w:lang w:bidi="hi-IN"/>
        </w:rPr>
        <w:t xml:space="preserve"> </w:t>
      </w:r>
      <w:r w:rsidRPr="00C64EB4">
        <w:t>3.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मन्ज़ूर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तीसरी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दरख़्वास्त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मन्ज़ूर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आएगा।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197" w:name="_Toc467350095"/>
      <w:bookmarkStart w:id="198" w:name="_Toc472853710"/>
      <w:bookmarkStart w:id="199" w:name="_Toc473096957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आज़माई</w:t>
      </w:r>
      <w:bookmarkEnd w:id="197"/>
      <w:bookmarkEnd w:id="198"/>
      <w:bookmarkEnd w:id="199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मोहाएदे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मुताबिक़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।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ख़मीम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क़हतबा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ख़ातिफ़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थोड़ी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मुद्दते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क़लील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कुश्तों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मक़तूलीन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तादाद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इनफ़ेरादी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कामयाबी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मुम्किन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हौसले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फ़ैसला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मैमना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मैसरा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पचास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सुकून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अठ्ठाइस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तादाद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आहंग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मुसलसल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मुतावातिर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शुजाअत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जौहर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दिखाया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मुताअल्लिक़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थरथराया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कांपी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उल्टीं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जिहाद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दाद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मैसरा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उलटते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मैमना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तौड़ते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क़ल्बे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दरआते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ढेर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भगाते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आराई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अफ़सोस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तन्हाई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देखी।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असफ़रानी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टिड्डियां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मुन्तशिर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फेंक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खेती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कटती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हमलागरां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अफ़गन्द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कोशीद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शरबते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नोशीद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गिरोहे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बख़ाक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अन्दाख़्त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अज़ीमुश्शान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आता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शरबते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मर्ग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सेराब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गिरोह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गिरोह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मुवर्रीख़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आशुरा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दाहिने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बाऐं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पलट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क़सम।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शिकस्ता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अज़ीज़ों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अहबाब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जिगरी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ग़ल्ले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इज़न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ख़रजता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पड़ता।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आंसू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दाढ़ी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झुब्बा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बंधा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खि़ज़ाब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रोकते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ज़ालिमों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गुनाह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गुनाह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ज़लील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इज़्ज़त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अचानक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देगा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बहाएगा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मुब्तिला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देगा।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कामिल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40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मिस्टर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जेम्स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कारकरन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रूस्तम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रूस्तम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</w:t>
      </w:r>
      <w:r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रूसतम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शख़्स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क़ुदरत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ताक़त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बहत्तर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बुज़ुर्गवारों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तेवरे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शुजाअत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तसव्वुर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सच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दवा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मश्हूर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मुबालग़ा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बहत्तर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आंधी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पांचवा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धूप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गर्म</w:t>
      </w:r>
      <w:r>
        <w:rPr>
          <w:rFonts w:hint="cs"/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ज़र्रात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मानिन्द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हरकतें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मुक़ाबला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ऐेसे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फ़ौक़ीयत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रखता।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तारीख़े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चीन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दफ़्तर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दोम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बाब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मक़तूल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पुकारते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भूख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आज़माई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ज़ख़्मी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मक़तूलों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मुतवज्जा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बेशक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हिमायत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नियाज़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तक़ाज़ा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अफ़सोस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महरूम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जिन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लब्बैक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इमदाद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दरख़्वास्त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मुस्तरद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इम्तिहान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इतमामे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हुज्जत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इम्दाद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फ़रिश्तों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लब्बैक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200" w:name="_Toc467350096"/>
      <w:bookmarkStart w:id="201" w:name="_Toc472853711"/>
      <w:bookmarkStart w:id="202" w:name="_Toc473096958"/>
      <w:r w:rsidRPr="00C64EB4">
        <w:rPr>
          <w:rFonts w:hint="cs"/>
          <w:cs/>
          <w:lang w:bidi="hi-IN"/>
        </w:rPr>
        <w:t>बारगाहे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अहदीयत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अवाज़</w:t>
      </w:r>
      <w:bookmarkEnd w:id="200"/>
      <w:bookmarkEnd w:id="201"/>
      <w:bookmarkEnd w:id="202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यको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तन्हा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मद्दगार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झुन्ड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अरबी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छलनी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रंगीन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लाल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चेहरा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अनवर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गुलनार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टपक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टूट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कलेजा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फुक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कड़ियल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जवान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शबीहे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पयम्बर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बर्छी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नाहाए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क़ासिम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उरूसे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आराम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लाडले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ज़ीनत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ढारस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सक्का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क़ूव्वते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कटाए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t>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नक़्शा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भूखे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बीबीयों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जज़्बा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क़ुर्बानी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इश्क़े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मतवाला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फ़रेफ़ता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शेफ़ता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सब्रो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मुजस्समा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मुनाजात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मशग़ूल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मसाएब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चेहरा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शग़ुफ़्ता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पालने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पसन्द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ख़ुशी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महसूस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सत्तर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मरतबा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जाऊ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फ़ख़्र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नुसरत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मुज़मिर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तरकतुल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अतीमतुल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अराक</w:t>
      </w:r>
      <w:r>
        <w:rPr>
          <w:cs/>
          <w:lang w:bidi="hi-IN"/>
        </w:rPr>
        <w:t xml:space="preserve"> </w:t>
      </w:r>
      <w:r w:rsidRPr="00C64EB4">
        <w:t>1.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मोहब्बत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फ़क़त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शौक़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यतीम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t>2.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दीदारे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इश्क़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झुक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तिफ़ली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हाथों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रूकना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मुसलसल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चालीस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अफ़राद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</w:pPr>
      <w:bookmarkStart w:id="203" w:name="_Toc467350097"/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अर्शे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bookmarkEnd w:id="203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मुसलसल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पत्थ्र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पेशानिये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अबवाल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हतूफ़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फेंक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पोछने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पेवस्त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ताक़त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दाहिने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दायें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दाहिने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सिनान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तरकूह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नैज़ा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खैंच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गुलू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ज़रबात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बैठे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खींचा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रीशे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कन्दी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अय्यूब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ग़नवी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हरशा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नैज़ा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चेहरे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आंख</w:t>
      </w:r>
      <w:r>
        <w:rPr>
          <w:rFonts w:hint="cs"/>
          <w:cs/>
          <w:lang w:bidi="hi-IN"/>
        </w:rPr>
        <w:t>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तसवीर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कांप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सिनान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राशा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ख़न्जर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पहचानता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अच्छी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नवासे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मिलेगा।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कशफ़ुल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ग़म्मा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79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दोस्तों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जुमले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इजाज़त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सजदे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रौज़तुल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शोहदा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277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गुलू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ख़न्जर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ज़र्बों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क़ता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नैज़े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कांपने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बदन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कपीं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आंसू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शफ़क़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दुनियां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क़ायम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रहेगा।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सवाएक़े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मोहर्रेक़ा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खूली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हुसैन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अज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उमर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बिन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नसर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154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बुरिदा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लूटा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अखि़नस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मुरसिद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इस्हाक़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हशूआ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क़मीस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पैराहन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पैजामा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असवद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नालैन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बज़दल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अंगुशतरी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अशअस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पटका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जमीह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अंगूठी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बुज़दिल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उंगली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डाली।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गाए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अफ़राद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जुर्म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खुदाई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इस्हाक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हवीया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अखनस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मरसद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तुफ़ैल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सबीह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खसीमह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वहब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वाएज़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ताग़म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हानि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मसबत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मालिक।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तवारीख़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ख़ैवलाहुम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हत्ती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वहमदहू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टापों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पामाल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पामाल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बिल्कुल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जंगल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पामाल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दमए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350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हजर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मक्की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मिट्टी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सवाएक़े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मोहर्रेक़ा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115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ख़्वाब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बिखरा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क़तलन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अनफ़ा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आंखों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सही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तिरमिज़ी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306,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मुस्तदरिक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हाकिम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19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तहज़ीबुल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तहज़ीब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356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ज़ख़ाएरूल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ओक़बा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148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204" w:name="_Toc467350098"/>
      <w:bookmarkStart w:id="205" w:name="_Toc472853712"/>
      <w:bookmarkStart w:id="206" w:name="_Toc473096959"/>
      <w:r w:rsidRPr="00C64EB4">
        <w:rPr>
          <w:rFonts w:hint="cs"/>
          <w:cs/>
          <w:lang w:bidi="hi-IN"/>
        </w:rPr>
        <w:t>शामे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ग़रीबा</w:t>
      </w:r>
      <w:bookmarkEnd w:id="204"/>
      <w:bookmarkEnd w:id="205"/>
      <w:bookmarkEnd w:id="206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शहादते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अस्पे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रंगीन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जिसकी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कोहरामे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लूटना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फ़रियादों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फ़ुग़ां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पुरसाने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बीबीयों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चादरें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छागलें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गोशवारे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खींच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सज्जाद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नीचे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बिस्तर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खींच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क़बीला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वाएल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मुख़ालिफ़ों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हमलावर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लूट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रवाएतों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कुर्ते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भड़क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बुझ़ा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नौनिहाल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ऊपर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मेहरबान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किधर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कमसिनी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रास्ता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करूंगा।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किताब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तौज़ीह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में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यह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वाक़ेया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जनाबे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सकीना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की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तरफ़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मन्सूब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है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ज़ल्मों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ताज़याने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नै़ज़े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चुभोई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लूटा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ख़ैमे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भुने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ग़ल्ले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रवाएते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बीवी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शिकनी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करो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हिफ़ाज़त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दूंगी।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बीबीयों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मिलीं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मक़तल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तलाश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नशेब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लिपटी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ख़ेमे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शिअती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शरबतुम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करूनी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औ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समअतुम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बेग़रीब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फ़ानद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बूनी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सिब्तल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लज़ी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जुर्मिन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क़तलूनी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मजब्र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द्दल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ख़ल्ल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बाअदल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सहक़ूनी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लैताकुम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आशूरा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जमीआ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तन्ज़रूनी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कैफ़ा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असतसक़ी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लुतफ़ली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बवाअन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यरहमूनी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तरजुमाः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शियों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ठन्डा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वाक़ेआत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दोस्तों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मज़लूम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नवासा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जुर्म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शियों</w:t>
      </w:r>
      <w:r>
        <w:rPr>
          <w:cs/>
          <w:lang w:bidi="hi-IN"/>
        </w:rPr>
        <w:t xml:space="preserve"> </w:t>
      </w:r>
      <w:r w:rsidRPr="00C64EB4">
        <w:rPr>
          <w:cs/>
          <w:lang w:bidi="hi-IN"/>
        </w:rPr>
        <w:t>!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आशूरा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मनाज़िर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प्यासे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असग़र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संग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दिलेरी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इन्कार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ग़रज़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सिपुर्द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तिलाया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दमए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साकेबा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हिस्सा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बड़े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बूढ़े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क़त्ल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लूटना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मक़सूद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लूट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ख़ुदा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लजामे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घोड़े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हिफ़ाज़त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हिफ़ाज़त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करूंगा।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फ़रियादो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आफ़रीं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लशकरियों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कजावे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नाक़ों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ज़ादियां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नाक़ों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बिखरे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आंखों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आंसू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ताबो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तवां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परेशानी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ताज़ियाने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अज़ीयत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फ़िज़्ज़ा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ताक़त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संभलना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बांध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510500" w:rsidRPr="00C64EB4" w:rsidRDefault="00510500" w:rsidP="00510500">
      <w:pPr>
        <w:pStyle w:val="libNormal"/>
      </w:pPr>
      <w:r>
        <w:rPr>
          <w:rStyle w:val="libFootnote0Char"/>
          <w:rFonts w:eastAsia="Calibri"/>
          <w:cs/>
          <w:lang w:bidi="hi-IN"/>
        </w:rPr>
        <w:lastRenderedPageBreak/>
        <w:t>(</w:t>
      </w:r>
      <w:r w:rsidRPr="00C25C33">
        <w:rPr>
          <w:rStyle w:val="libFootnote0Char"/>
          <w:rFonts w:eastAsia="Calibri" w:hint="cs"/>
          <w:cs/>
          <w:lang w:bidi="hi-IN"/>
        </w:rPr>
        <w:t>असरारूल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शहादत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ग़ज़ब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ज़ादियों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मक़तल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मक़तल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हश्र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फ़रयादों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फ़ुगां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मुस्तफ़ा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मलाएका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दुरूद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ख़ाको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आलूदा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चटीयल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नवासियां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अवलाद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मक़तूल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दर्दनाक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मरसिया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महसूस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शदीद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गुनाह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मुरतकिब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हुसैन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अबू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नसर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155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साकेबा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जानवर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आंसू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टपक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महवे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तशद्दुद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गोरो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कफ़न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नमाज़ें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सिपुर्दे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207" w:name="_Toc467350099"/>
      <w:bookmarkStart w:id="208" w:name="_Toc472853713"/>
      <w:bookmarkStart w:id="209" w:name="_Toc473096960"/>
      <w:r w:rsidRPr="00C64EB4"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ग्यारह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मुहर्रम</w:t>
      </w:r>
      <w:bookmarkEnd w:id="207"/>
      <w:bookmarkEnd w:id="208"/>
      <w:bookmarkEnd w:id="209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वाक़ेया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नवासियां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नाक़ों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हफ़्ता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ग़रीबों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 w:rsidRPr="00C64EB4">
        <w:t>61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चहार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रिहाई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t>20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>
        <w:rPr>
          <w:cs/>
          <w:lang w:bidi="hi-IN"/>
        </w:rPr>
        <w:t xml:space="preserve"> </w:t>
      </w:r>
      <w:r w:rsidRPr="00C64EB4">
        <w:t>62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आठ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 w:rsidRPr="00C64EB4">
        <w:t>62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वारिदे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इजमाल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अलफ़ाज़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ग्यारहवीं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मोहर्रम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ज़िलजौशन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समैत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सानीये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फूफी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वसीअत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झुका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मुसीबत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बर्दाश्त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करूंगी।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बन्दो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महमिल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नाक़ों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बरैहना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मुख़्देराते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तहारत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नैजों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बुलन्द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लाशों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छोड़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बाज़ारो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दाख़ले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फ़रियादी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बाजों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बांध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बाज़ारे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कुलसूल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भरपूर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रौशनी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दारूल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दरवाज़े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लटका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बुलाया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तश्ते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छड़ी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दनदाने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हफ़्ता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कूफ़े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मुख़द्देराते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अस्मत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तहारत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>
        <w:rPr>
          <w:cs/>
          <w:lang w:bidi="hi-IN"/>
        </w:rPr>
        <w:t xml:space="preserve"> </w:t>
      </w:r>
      <w:r w:rsidRPr="00C64EB4">
        <w:t>36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रवाएते</w:t>
      </w:r>
      <w:r>
        <w:rPr>
          <w:cs/>
          <w:lang w:bidi="hi-IN"/>
        </w:rPr>
        <w:t xml:space="preserve"> </w:t>
      </w:r>
      <w:r w:rsidRPr="00C64EB4">
        <w:t>16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रबीउल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 w:rsidRPr="00C64EB4">
        <w:t>61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चहार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राजधानी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दमिश्क़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दाख़ले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साअत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सजने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ज़रूरत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कुर्सी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नशीन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मुख़्दद्देरात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Fonts w:hint="cs"/>
          <w:cs/>
          <w:lang w:bidi="hi-IN"/>
        </w:rPr>
        <w:t>औरतों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तमाशा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कलाम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फ़िज़्ज़ा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मज़हमत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अलफ़ाज़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ज़बरदस्त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हलचल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मुख़्द्देराते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तहारत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धूप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बचाव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इन्तेज़ाम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मस्जिदे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दमिश्क़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यादगार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ख़ुतबा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मुनक़ेता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बिहार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10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233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ग़रज़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तक़रीबन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दौरान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क़ुतूबे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मक़ातिल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हिन्दा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ज़ौजा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मुख़्द्देराते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तहारत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हफ़्ता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ताज़ीयत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बशीर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जज़लम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रहनुमाई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काफ़िला</w:t>
      </w:r>
      <w:r>
        <w:rPr>
          <w:cs/>
          <w:lang w:bidi="hi-IN"/>
        </w:rPr>
        <w:t xml:space="preserve"> </w:t>
      </w:r>
      <w:r w:rsidRPr="00C64EB4">
        <w:t>20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सफ़र</w:t>
      </w:r>
      <w:r>
        <w:rPr>
          <w:cs/>
          <w:lang w:bidi="hi-IN"/>
        </w:rPr>
        <w:t xml:space="preserve"> </w:t>
      </w:r>
      <w:r w:rsidRPr="00C64EB4">
        <w:t>62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अन्सारी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सहाबिये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मुजाविरे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फ़रयादो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इन्तेहाई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रंजो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इस्तक़बाल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क़ब्रे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बरावएते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फ़रयादो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क़रीबे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बशीर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पहुँचाई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ज़ूक़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ज़ूक़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क़ाफ़िले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मुस्तक़र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बरैहना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पीटते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हनफ़िया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सुग़रा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शीशी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मिट्टी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काफ़िला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मरसिया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पढ़ा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मदीनातो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जद्देना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तक़बलीना</w:t>
      </w:r>
      <w:r w:rsidRPr="00C64EB4">
        <w:t>,</w:t>
      </w:r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फ़बल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हसराते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वाएहज़ान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जैना</w:t>
      </w:r>
    </w:p>
    <w:p w:rsidR="00510500" w:rsidRPr="00C64EB4" w:rsidRDefault="00510500" w:rsidP="00510500">
      <w:pPr>
        <w:pStyle w:val="libNormal"/>
        <w:rPr>
          <w:lang w:bidi="hi-IN"/>
        </w:rPr>
      </w:pPr>
      <w:r w:rsidRPr="00C64EB4">
        <w:rPr>
          <w:rFonts w:hint="cs"/>
          <w:cs/>
          <w:lang w:bidi="hi-IN"/>
        </w:rPr>
        <w:t>तरजुमाः</w:t>
      </w:r>
      <w:r w:rsidRPr="00C64EB4">
        <w:rPr>
          <w:cs/>
          <w:lang w:bidi="hi-IN"/>
        </w:rPr>
        <w:t>-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(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क़ुबूल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क़ाबिल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हसरतों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मुसीबतों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अन्दोह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वापस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दाखि़ले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बेपनाह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फ़रयादो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फ़ुग़ां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t>15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चुल्हा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धुआं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वाके़ए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चालिस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शबो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नीज़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दीगर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शुरकाए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गिरदाब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मसाएब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आंसू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सूखे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</w:pPr>
      <w:bookmarkStart w:id="210" w:name="_Toc467350100"/>
      <w:bookmarkStart w:id="211" w:name="_Toc472853714"/>
      <w:bookmarkStart w:id="212" w:name="_Toc473096961"/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मदफ़न</w:t>
      </w:r>
      <w:bookmarkEnd w:id="210"/>
      <w:bookmarkEnd w:id="211"/>
      <w:bookmarkEnd w:id="212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ख़दीजतुल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कुबरा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नवासीयां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पोतियां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बेटियां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हकी़की़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हनफ़िया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बालाई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सतह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हमज़ा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तैय्यार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मुत्तलिब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नुमाया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आबाओ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अजदाद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इन्हें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ख़ानदानी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सेफ़ात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नवाज़ा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मुक़तज़ा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कहूं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दुख़्तरान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बेशक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महफ़ूज़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शुब्हा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मुतरादिफ़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मुख़्तसर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अलफ़ाज़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अलग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bookmarkStart w:id="213" w:name="_Toc467350101"/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bookmarkEnd w:id="213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अमीरल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(अ.स.) </w:t>
      </w:r>
      <w:r w:rsidRPr="00C64EB4">
        <w:t>5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 w:rsidRPr="00C64EB4">
        <w:t>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मुनव्वरा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अशरफ़</w:t>
      </w:r>
      <w:r>
        <w:rPr>
          <w:cs/>
          <w:lang w:bidi="hi-IN"/>
        </w:rPr>
        <w:t xml:space="preserve"> पृष्ठ </w:t>
      </w:r>
      <w:r w:rsidRPr="00C64EB4">
        <w:t>14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बतालता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अन्दलसी</w:t>
      </w:r>
      <w:r>
        <w:rPr>
          <w:cs/>
          <w:lang w:bidi="hi-IN"/>
        </w:rPr>
        <w:t xml:space="preserve"> पृष्ठ </w:t>
      </w:r>
      <w:r w:rsidRPr="00C64EB4">
        <w:t>27</w:t>
      </w:r>
      <w:r>
        <w:rPr>
          <w:cs/>
          <w:lang w:bidi="hi-IN"/>
        </w:rPr>
        <w:t xml:space="preserve"> प्रकाशित </w:t>
      </w:r>
      <w:r w:rsidRPr="00C64EB4">
        <w:rPr>
          <w:rFonts w:hint="cs"/>
          <w:cs/>
          <w:lang w:bidi="hi-IN"/>
        </w:rPr>
        <w:t>बैरूत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सिलसिलातुल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ज़हब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पृष्ठ </w:t>
      </w:r>
      <w:r w:rsidRPr="00C64EB4">
        <w:t>19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मसाएब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ख़साएसे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जज़ारी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ज़ाहिर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मिस्टर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ऐजाज़ुर्रहमान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एम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लाहौर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जै़नब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पृष्ठ </w:t>
      </w:r>
      <w:r w:rsidRPr="00C64EB4">
        <w:t>7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t>5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शाबान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रमज़ान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महमूदुल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फ़क़द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माअ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तफ़क़ा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अलमोरेखून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अलैह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ज़ालेका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यौमल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ख़ामस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जमादिल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अलख़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जमादील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 w:rsidRPr="00C64EB4">
        <w:t>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वक़ाएक़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हवादिस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जिल्द</w:t>
      </w:r>
      <w:r>
        <w:rPr>
          <w:cs/>
          <w:lang w:bidi="hi-IN"/>
        </w:rPr>
        <w:t xml:space="preserve"> </w:t>
      </w:r>
      <w:r w:rsidRPr="00C64EB4">
        <w:t>1</w:t>
      </w:r>
      <w:r>
        <w:rPr>
          <w:cs/>
          <w:lang w:bidi="hi-IN"/>
        </w:rPr>
        <w:t xml:space="preserve"> पृष्ठ </w:t>
      </w:r>
      <w:r w:rsidRPr="00C64EB4">
        <w:t>113</w:t>
      </w:r>
      <w:r>
        <w:rPr>
          <w:cs/>
          <w:lang w:bidi="hi-IN"/>
        </w:rPr>
        <w:t xml:space="preserve"> प्रकाशित </w:t>
      </w:r>
      <w:r w:rsidRPr="00C64EB4">
        <w:rPr>
          <w:rFonts w:hint="cs"/>
          <w:cs/>
          <w:lang w:bidi="hi-IN"/>
        </w:rPr>
        <w:t>क़ुम</w:t>
      </w:r>
      <w:r>
        <w:rPr>
          <w:cs/>
          <w:lang w:bidi="hi-IN"/>
        </w:rPr>
        <w:t xml:space="preserve"> </w:t>
      </w:r>
      <w:r w:rsidRPr="00C64EB4">
        <w:t>1341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ताअस्सुर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वक्त़े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मुताअल्लिक़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आक़ाई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नूरूद्दीन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आक़ाई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जज़ाएरी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ख़साएस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मुतावल्लिद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करीम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हुज़ूर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लाओ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खि़दमत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रूख़सार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पनाह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रीशे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आंसुओं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रूलाए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पदर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मुताअद्दि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तकलीफ़ों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मुख़तलिफ़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मसाएब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मुबतिला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सय्यदा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इख़्तियार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मसाएब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 w:rsidRPr="00C64EB4">
        <w:t>?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सवाब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मसाएब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मुतासिर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बच्ची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इमाम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मुबीन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164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प्रकाशित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लाहौर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बरवाएते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इबरानी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लफ़्ज़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जै़न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मुरक्कब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ज़ीनत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कसरते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इस्तेमाल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रब्बे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ज़रिए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जिब्राईल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bookmarkStart w:id="214" w:name="_Toc467350102"/>
      <w:r w:rsidRPr="00C64EB4">
        <w:rPr>
          <w:rFonts w:hint="cs"/>
          <w:cs/>
          <w:lang w:bidi="hi-IN"/>
        </w:rPr>
        <w:t>विलादते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ताअस्सुर</w:t>
      </w:r>
      <w:bookmarkEnd w:id="214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डा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शातमी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अन्दलिसी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 w:rsidRPr="00C64EB4">
        <w:t>‘‘</w:t>
      </w:r>
      <w:r w:rsidRPr="00C64EB4">
        <w:rPr>
          <w:rFonts w:hint="cs"/>
          <w:cs/>
          <w:lang w:bidi="hi-IN"/>
        </w:rPr>
        <w:t>बतलतै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प्रकाशित </w:t>
      </w:r>
      <w:r w:rsidRPr="00C64EB4">
        <w:rPr>
          <w:rFonts w:hint="cs"/>
          <w:cs/>
          <w:lang w:bidi="hi-IN"/>
        </w:rPr>
        <w:t>बैरूत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पृष्ठ </w:t>
      </w:r>
      <w:r w:rsidRPr="00C64EB4">
        <w:t>29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रक़म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तराज़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सलमाने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फ़ारसी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मसाएब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तज़किरा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bookmarkStart w:id="215" w:name="_Toc467350103"/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bookmarkEnd w:id="215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इत्तेफ़ाक़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बचपन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जवानी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बुढ़ापे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मंज़िल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मराहिल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गुज़रने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छुट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आगाह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पीटने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नौहा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मातम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शग़ले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शदीद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नतीजे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वाक़िये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हर्रा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।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आखि़र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 w:rsidRPr="0056112A">
        <w:rPr>
          <w:cs/>
          <w:lang w:bidi="hi-IN"/>
        </w:rPr>
        <w:t>स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अ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 w:rsidRPr="0056112A">
        <w:rPr>
          <w:rtl/>
          <w:cs/>
          <w:lang w:bidi="hi-IN"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अबीदुल्लाह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मतूफ़ी</w:t>
      </w:r>
      <w:r>
        <w:rPr>
          <w:cs/>
          <w:lang w:bidi="hi-IN"/>
        </w:rPr>
        <w:t xml:space="preserve"> </w:t>
      </w:r>
      <w:r w:rsidRPr="00C64EB4">
        <w:t>277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अख़बारूल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मजलिसे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ज़ाकरी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हुक्कामे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रूलाना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गवारा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खुल्लम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खुल्ला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चुनान्चे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उरवा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सईद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अशदक़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मौजूदगी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इत्तेला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फ़ौरन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साथिय</w:t>
      </w:r>
      <w:r>
        <w:rPr>
          <w:rFonts w:hint="cs"/>
          <w:cs/>
          <w:lang w:bidi="hi-IN"/>
        </w:rPr>
        <w:t>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मुन्तशर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मुख़तलिफ़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मुल्कों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हयात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ज़हरा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डा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शातमी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अंदलसी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बतलतए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प्रकाशित </w:t>
      </w:r>
      <w:r w:rsidRPr="00C64EB4">
        <w:rPr>
          <w:rFonts w:hint="cs"/>
          <w:cs/>
          <w:lang w:bidi="hi-IN"/>
        </w:rPr>
        <w:t>बैरूत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पृष्ठ </w:t>
      </w:r>
      <w:r w:rsidRPr="00C64EB4">
        <w:t>152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बाक़ी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गुज़ारें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मसाएबे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मोअस्सिर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साबित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बाशिन्दों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फ़क़तब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वलैहुम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वुजूद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हाबैन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ख़वातिर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मुताअस्सिर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हैजान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तक़रीरों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बग़ावत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अन्देशा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वालीए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मुमालिको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अम्सार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मुन्तशिर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वालीए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मुनासिब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समझें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</w:t>
      </w:r>
      <w:r>
        <w:rPr>
          <w:rFonts w:hint="cs"/>
          <w:cs/>
          <w:lang w:bidi="hi-IN"/>
        </w:rPr>
        <w:t>ें</w:t>
      </w:r>
      <w:r w:rsidRPr="00C64EB4">
        <w:rPr>
          <w:rFonts w:hint="cs"/>
          <w:cs/>
          <w:lang w:bidi="hi-IN"/>
        </w:rPr>
        <w:t>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सुनना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जलाल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ख़रजन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यक़त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दमायना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क़सम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हरगिज़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चाहे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ग़ुस्से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जायें।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फ़ख़्रहत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मदीनतः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जदहा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सुम्मा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ज़ालेका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इबादन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ज़ियादा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ठहर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सकीं।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हकज़ा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मुन्तकलेतः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बलदाली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यतमईन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अर्ज़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ग़ैर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मुतमईन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परेशान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फिरती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मकान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सुकूनत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क़ज़त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अक़ीलता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हयातहाबाद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अख़यहा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मुन्तक़लेत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मल्दाली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बलद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अलन्नास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हनाक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ज़ुल्म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हाज़ा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इन्सान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रख़या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इन्सान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सुकून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गरदां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फिरती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ज़ुल्मे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यज़ीद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बातिल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वज़ाहत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तफ़सीली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रौशनी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डालती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ज़ैनब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अख्तल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हुसैन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44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शौहर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तय्यार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जायदाद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रवायते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अख़बारूल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हयात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ज़हरा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रोज़े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शम्बा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इतवार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 w:rsidRPr="00C64EB4">
        <w:t>14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रजब</w:t>
      </w:r>
      <w:r>
        <w:rPr>
          <w:cs/>
          <w:lang w:bidi="hi-IN"/>
        </w:rPr>
        <w:t xml:space="preserve"> </w:t>
      </w:r>
      <w:r w:rsidRPr="00C64EB4">
        <w:t>62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बतलतए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पृष्ठ </w:t>
      </w:r>
      <w:r w:rsidRPr="00C64EB4">
        <w:t>155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रवाएते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ख़साएसे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क़ैदे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रिहाई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इन्तेक़ाल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बीस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वक़्त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t>55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मुताअल्लिक़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तशरीफ़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दरख़्त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टांगा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बेचैन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ज़ुहूर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जारज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पूरी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मुक़ीम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लाहौर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करवां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सरहद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मुत्तसिल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बाग़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क़याम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लगी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हमशीरे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इमाम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वाक़ेया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असीरी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तमाम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तग़ईर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फ़ात्मा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lastRenderedPageBreak/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लटका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हैदर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नज़दीके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शजर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कहा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शजरे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आवर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तेरा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एहसान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शाख़ों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बंधा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माजाये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शजर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तुझको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मालिके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बाग़े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जिनां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तूबा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रो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बयां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दुख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पाई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बाग़बां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बाग़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शकी़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अज़ली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बेलचा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चला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दुश्मने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नबी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ज़ोर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मारा</w:t>
      </w:r>
      <w:r>
        <w:rPr>
          <w:lang w:bidi="hi-IN"/>
        </w:rPr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ज़मीं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कांप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गई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टुकड़े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रोई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पुकारी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ख़ाक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सुए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ख़ुल्द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सिधारीं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libBold1"/>
        <w:rPr>
          <w:lang w:bidi="hi-IN"/>
        </w:rPr>
      </w:pPr>
      <w:bookmarkStart w:id="216" w:name="_Toc467350104"/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मदफ़न</w:t>
      </w:r>
      <w:bookmarkEnd w:id="216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अदीब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नजफ़ी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तहरीर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फ़रमाते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क़द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अख़तलफ़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मुरखून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फ़नहा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बैनल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बेमा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यग़लब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तहक़ीक़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अलैहा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अन्नहा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मदफ़नता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फ़िश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मरक़दहा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लौफ़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मिनल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मुसलेमीन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आम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मुवर्रेख़ीन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मदफ़न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इख़्तेलाफ़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मिस्र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तहक़ीक़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मरक़दे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मुक़द्दस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हज़ारों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अक़ीदत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ज़्यारत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। </w:t>
      </w:r>
      <w:r w:rsidRPr="00C64EB4">
        <w:t>’’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ज़ैनब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अख़्तल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हुसैन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50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नबा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नजफ़े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अशरफ़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एम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जोआईट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एडीटर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पीसा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अख़बार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मशहिरे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निसवां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प्रकाशित </w:t>
      </w:r>
      <w:r w:rsidRPr="00C64EB4">
        <w:rPr>
          <w:rFonts w:hint="cs"/>
          <w:cs/>
          <w:lang w:bidi="hi-IN"/>
        </w:rPr>
        <w:t>लाहौर</w:t>
      </w:r>
      <w:r>
        <w:rPr>
          <w:cs/>
          <w:lang w:bidi="hi-IN"/>
        </w:rPr>
        <w:t xml:space="preserve"> </w:t>
      </w:r>
      <w:r w:rsidRPr="00C64EB4">
        <w:t>1902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पृष्ठ </w:t>
      </w:r>
      <w:r w:rsidRPr="00C64EB4">
        <w:t>621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मिया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एजाज़ुल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रहमान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एम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रज़ी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अन्हा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पृष्ठ </w:t>
      </w:r>
      <w:r w:rsidRPr="00C64EB4">
        <w:t>81</w:t>
      </w:r>
      <w:r>
        <w:rPr>
          <w:cs/>
          <w:lang w:bidi="hi-IN"/>
        </w:rPr>
        <w:t xml:space="preserve"> प्रकाशित </w:t>
      </w:r>
      <w:r w:rsidRPr="00C64EB4">
        <w:rPr>
          <w:rFonts w:hint="cs"/>
          <w:cs/>
          <w:lang w:bidi="hi-IN"/>
        </w:rPr>
        <w:t>लाहौर</w:t>
      </w:r>
      <w:r>
        <w:rPr>
          <w:cs/>
          <w:lang w:bidi="hi-IN"/>
        </w:rPr>
        <w:t xml:space="preserve"> </w:t>
      </w:r>
      <w:r w:rsidRPr="00C64EB4">
        <w:t>1958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जहां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मुक़द्दस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 w:rsidRPr="00C64EB4">
        <w:t>‘‘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ज़ैनबिया</w:t>
      </w:r>
      <w:r>
        <w:rPr>
          <w:cs/>
          <w:lang w:bidi="hi-IN"/>
        </w:rPr>
        <w:t xml:space="preserve"> </w:t>
      </w:r>
      <w:r w:rsidRPr="00C64EB4">
        <w:t>’’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नाचीज़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शरफ़े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ज़ियारत</w:t>
      </w:r>
      <w:r>
        <w:rPr>
          <w:cs/>
          <w:lang w:bidi="hi-IN"/>
        </w:rPr>
        <w:t xml:space="preserve"> </w:t>
      </w:r>
      <w:r w:rsidRPr="00C64EB4">
        <w:t>1966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ई</w:t>
      </w:r>
      <w:r w:rsidRPr="00C64EB4">
        <w:t>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नसीब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</w:p>
    <w:p w:rsidR="00510500" w:rsidRPr="00C64EB4" w:rsidRDefault="00510500" w:rsidP="00510500">
      <w:pPr>
        <w:pStyle w:val="libNormal"/>
      </w:pPr>
    </w:p>
    <w:p w:rsidR="00510500" w:rsidRPr="00C64EB4" w:rsidRDefault="00510500" w:rsidP="00510500">
      <w:pPr>
        <w:pStyle w:val="Heading1"/>
        <w:rPr>
          <w:lang w:bidi="hi-IN"/>
        </w:rPr>
      </w:pPr>
      <w:bookmarkStart w:id="217" w:name="_Toc467350105"/>
      <w:bookmarkStart w:id="218" w:name="_Toc472853715"/>
      <w:bookmarkStart w:id="219" w:name="_Toc473096962"/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वफ़ात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मदफ़न</w:t>
      </w:r>
      <w:bookmarkEnd w:id="217"/>
      <w:bookmarkEnd w:id="218"/>
      <w:bookmarkEnd w:id="219"/>
    </w:p>
    <w:p w:rsidR="00510500" w:rsidRPr="00C64EB4" w:rsidRDefault="00510500" w:rsidP="00510500">
      <w:pPr>
        <w:pStyle w:val="libNormal"/>
      </w:pPr>
      <w:r w:rsidRPr="00C64EB4"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औराक़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शाहीद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कारनामों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बराबर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बहन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दोश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नज़र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आती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ज़िन्दगी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वाक़ेयात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दोबारा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गिरफ़्तारी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अख़राज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रहीं।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विलादत</w:t>
      </w:r>
      <w:r>
        <w:rPr>
          <w:cs/>
          <w:lang w:bidi="hi-IN"/>
        </w:rPr>
        <w:t xml:space="preserve"> </w:t>
      </w:r>
      <w:r w:rsidRPr="00C64EB4">
        <w:t>9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अक़्द</w:t>
      </w:r>
      <w:r>
        <w:rPr>
          <w:cs/>
          <w:lang w:bidi="hi-IN"/>
        </w:rPr>
        <w:t xml:space="preserve"> </w:t>
      </w:r>
      <w:r w:rsidRPr="00C64EB4">
        <w:t>1.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तालिब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lastRenderedPageBreak/>
        <w:t>वफ़ात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महीने</w:t>
      </w:r>
      <w:r>
        <w:rPr>
          <w:cs/>
          <w:lang w:bidi="hi-IN"/>
        </w:rPr>
        <w:t xml:space="preserve"> </w:t>
      </w:r>
      <w:r w:rsidRPr="00C64EB4">
        <w:t>20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हुईं।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दफ़्न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ख़साएसे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ज़ैनबिया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C64EB4" w:rsidRDefault="00510500" w:rsidP="00510500">
      <w:pPr>
        <w:pStyle w:val="libNormal"/>
      </w:pP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मोअज़्ज़म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बलदान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याकूत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हम्वी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4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216</w:t>
      </w:r>
      <w:r>
        <w:rPr>
          <w:rStyle w:val="libFootnote0Char"/>
          <w:rFonts w:eastAsia="Calibri"/>
          <w:cs/>
          <w:lang w:bidi="hi-IN"/>
        </w:rPr>
        <w:t>)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बिन्तुल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हुसन</w:t>
      </w:r>
      <w:r>
        <w:rPr>
          <w:cs/>
          <w:lang w:bidi="hi-IN"/>
        </w:rPr>
        <w:t xml:space="preserve"> (अ.स.)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मज़ार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इमारत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वाक़े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उम्र</w:t>
      </w:r>
      <w:r>
        <w:rPr>
          <w:cs/>
          <w:lang w:bidi="hi-IN"/>
        </w:rPr>
        <w:t xml:space="preserve"> </w:t>
      </w:r>
      <w:r w:rsidRPr="00C64EB4">
        <w:t>51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इनकी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औलाद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पता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मिलता।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अलबत्ता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हज़रते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ज़ैनब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जाफ़रे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तय्यार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फ़रज़न्द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अली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मोहम्मद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औन</w:t>
      </w:r>
      <w:r w:rsidRPr="00C64EB4">
        <w:t>,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दुख़्तर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उम्मे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ज़िक्र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मिलता</w:t>
      </w:r>
      <w:r>
        <w:rPr>
          <w:cs/>
          <w:lang w:bidi="hi-IN"/>
        </w:rPr>
        <w:t xml:space="preserve"> </w:t>
      </w:r>
      <w:r w:rsidRPr="00C64EB4"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Style w:val="libFootnote0Char"/>
          <w:rFonts w:eastAsia="Calibri"/>
          <w:cs/>
          <w:lang w:bidi="hi-IN"/>
        </w:rPr>
        <w:t>(</w:t>
      </w:r>
      <w:r w:rsidRPr="00C25C33">
        <w:rPr>
          <w:rStyle w:val="libFootnote0Char"/>
          <w:rFonts w:eastAsia="Calibri" w:hint="cs"/>
          <w:cs/>
          <w:lang w:bidi="hi-IN"/>
        </w:rPr>
        <w:t>ज़ैनब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अख़्तल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हुसैन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55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व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सफ़ीनतुल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बेहार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 w:hint="cs"/>
          <w:cs/>
          <w:lang w:bidi="hi-IN"/>
        </w:rPr>
        <w:t>जिल्द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8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  <w:cs/>
          <w:lang w:bidi="hi-IN"/>
        </w:rPr>
        <w:t>पृष्ठ</w:t>
      </w:r>
      <w:r>
        <w:rPr>
          <w:rStyle w:val="libFootnote0Char"/>
          <w:rFonts w:eastAsia="Calibri"/>
          <w:cs/>
          <w:lang w:bidi="hi-IN"/>
        </w:rPr>
        <w:t xml:space="preserve"> </w:t>
      </w:r>
      <w:r w:rsidRPr="00C25C33">
        <w:rPr>
          <w:rStyle w:val="libFootnote0Char"/>
          <w:rFonts w:eastAsia="Calibri"/>
        </w:rPr>
        <w:t>558</w:t>
      </w:r>
      <w:r>
        <w:rPr>
          <w:rStyle w:val="libFootnote0Char"/>
          <w:rFonts w:eastAsia="Calibri"/>
          <w:cs/>
          <w:lang w:bidi="hi-IN"/>
        </w:rPr>
        <w:t>)</w:t>
      </w:r>
    </w:p>
    <w:p w:rsidR="00510500" w:rsidRPr="00510500" w:rsidRDefault="00510500" w:rsidP="00510500">
      <w:pPr>
        <w:pStyle w:val="libfootnote00"/>
        <w:rPr>
          <w:rStyle w:val="libFootnote0Char"/>
        </w:rPr>
      </w:pPr>
      <w:r w:rsidRPr="00510500">
        <w:rPr>
          <w:rStyle w:val="libFootnote0Char"/>
          <w:rFonts w:hint="cs"/>
          <w:cs/>
        </w:rPr>
        <w:t>हाशिया</w:t>
      </w:r>
      <w:r>
        <w:rPr>
          <w:cs/>
          <w:lang w:bidi="hi-IN"/>
        </w:rPr>
        <w:t xml:space="preserve"> </w:t>
      </w:r>
      <w:r w:rsidRPr="00C64EB4">
        <w:t>1.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हज़रत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उम्मे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कुलसूम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के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साथ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उमर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बिन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ख़त्ताब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के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अक़्द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का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फ़साना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तौहीने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आले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मोहम्मद</w:t>
      </w:r>
      <w:r>
        <w:rPr>
          <w:cs/>
          <w:lang w:bidi="hi-IN"/>
        </w:rPr>
        <w:t xml:space="preserve"> (</w:t>
      </w:r>
      <w:r w:rsidRPr="00510500">
        <w:rPr>
          <w:rStyle w:val="libFootnote0Char"/>
          <w:cs/>
        </w:rPr>
        <w:t>स</w:t>
      </w:r>
      <w:r w:rsidRPr="0056112A">
        <w:rPr>
          <w:rtl/>
          <w:cs/>
        </w:rPr>
        <w:t>.</w:t>
      </w:r>
      <w:r w:rsidRPr="00510500">
        <w:rPr>
          <w:rStyle w:val="libFootnote0Char"/>
          <w:rtl/>
          <w:cs/>
        </w:rPr>
        <w:t>अ</w:t>
      </w:r>
      <w:r w:rsidRPr="0056112A">
        <w:rPr>
          <w:rtl/>
          <w:cs/>
        </w:rPr>
        <w:t>.</w:t>
      </w:r>
      <w:r w:rsidRPr="00510500">
        <w:rPr>
          <w:rStyle w:val="libFootnote0Char"/>
          <w:rtl/>
          <w:cs/>
        </w:rPr>
        <w:t>व</w:t>
      </w:r>
      <w:r w:rsidRPr="0056112A">
        <w:rPr>
          <w:rtl/>
          <w:cs/>
        </w:rPr>
        <w:t>.</w:t>
      </w:r>
      <w:r w:rsidRPr="00510500">
        <w:rPr>
          <w:rStyle w:val="libFootnote0Char"/>
          <w:rtl/>
          <w:cs/>
        </w:rPr>
        <w:t>व</w:t>
      </w:r>
      <w:r w:rsidRPr="0056112A">
        <w:rPr>
          <w:rtl/>
          <w:cs/>
        </w:rPr>
        <w:t>.</w:t>
      </w:r>
      <w:r>
        <w:rPr>
          <w:cs/>
          <w:lang w:bidi="hi-IN"/>
        </w:rPr>
        <w:t xml:space="preserve">) </w:t>
      </w:r>
      <w:r w:rsidRPr="00510500">
        <w:rPr>
          <w:rStyle w:val="libFootnote0Char"/>
          <w:rFonts w:hint="cs"/>
          <w:cs/>
        </w:rPr>
        <w:t>का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एक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दिल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सोज़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बाब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है।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इसकी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रद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के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लिये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मुलाहेज़ा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हों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मुक़द्देमा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अहयाउल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ममात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अल्लामा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जलालउद्दीन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सियूती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मतबूआ</w:t>
      </w:r>
      <w:r>
        <w:rPr>
          <w:cs/>
          <w:lang w:bidi="hi-IN"/>
        </w:rPr>
        <w:t xml:space="preserve"> </w:t>
      </w:r>
      <w:r w:rsidRPr="00510500">
        <w:rPr>
          <w:rStyle w:val="libFootnote0Char"/>
          <w:rFonts w:hint="cs"/>
          <w:cs/>
        </w:rPr>
        <w:t>लाहौर।</w:t>
      </w:r>
    </w:p>
    <w:p w:rsidR="00510500" w:rsidRPr="00510500" w:rsidRDefault="00510500" w:rsidP="00510500">
      <w:pPr>
        <w:pStyle w:val="libfootnote00"/>
        <w:rPr>
          <w:cs/>
          <w:lang w:bidi="hi-IN"/>
        </w:rPr>
      </w:pPr>
    </w:p>
    <w:p w:rsidR="00510500" w:rsidRDefault="00510500" w:rsidP="00510500">
      <w:pPr>
        <w:pStyle w:val="libLine"/>
      </w:pPr>
      <w:r>
        <w:t>[{</w:t>
      </w:r>
      <w:r>
        <w:rPr>
          <w:rFonts w:hint="cs"/>
          <w:cs/>
          <w:lang w:bidi="hi-IN"/>
        </w:rPr>
        <w:t>अलहम्दो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हज़रत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.) </w:t>
      </w:r>
      <w:r>
        <w:rPr>
          <w:rFonts w:hint="cs"/>
          <w:cs/>
          <w:lang w:bidi="hi-IN"/>
        </w:rPr>
        <w:t>शहीदे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टाईप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चोदह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हिस्सा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।खुदा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वंदे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दुआगौ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कुबुल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फरमाऐ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 xml:space="preserve">.) </w:t>
      </w:r>
      <w:r>
        <w:rPr>
          <w:rFonts w:hint="cs"/>
          <w:cs/>
          <w:lang w:bidi="hi-IN"/>
        </w:rPr>
        <w:t>फाउनडेशन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तरक्की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फरमाए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जिन्होने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साइट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अलहसनैन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नेटवर्क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हिन्दी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टाइप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कराया।</w:t>
      </w:r>
      <w:r>
        <w:t>}]</w:t>
      </w:r>
    </w:p>
    <w:p w:rsidR="00510500" w:rsidRDefault="00510500" w:rsidP="00510500">
      <w:pPr>
        <w:pStyle w:val="libLine"/>
      </w:pPr>
      <w:r>
        <w:t>18 11 .2016</w:t>
      </w:r>
    </w:p>
    <w:p w:rsidR="00510500" w:rsidRDefault="00510500">
      <w:pPr>
        <w:spacing w:after="0" w:line="240" w:lineRule="auto"/>
        <w:rPr>
          <w:rFonts w:ascii="Mangal" w:eastAsia="Times New Roman" w:hAnsi="Mangal" w:cs="Mangal"/>
          <w:color w:val="000000"/>
          <w:sz w:val="26"/>
          <w:szCs w:val="26"/>
        </w:rPr>
      </w:pPr>
      <w:r>
        <w:br w:type="page"/>
      </w:r>
    </w:p>
    <w:sdt>
      <w:sdtPr>
        <w:id w:val="692833235"/>
        <w:docPartObj>
          <w:docPartGallery w:val="Table of Contents"/>
          <w:docPartUnique/>
        </w:docPartObj>
      </w:sdtPr>
      <w:sdtEndPr>
        <w:rPr>
          <w:rFonts w:ascii="Calibri" w:eastAsia="Calibri" w:hAnsi="Calibri" w:cs="Arial"/>
          <w:b w:val="0"/>
          <w:bCs w:val="0"/>
          <w:color w:val="auto"/>
          <w:sz w:val="32"/>
          <w:szCs w:val="32"/>
        </w:rPr>
      </w:sdtEndPr>
      <w:sdtContent>
        <w:p w:rsidR="00510500" w:rsidRDefault="00510500">
          <w:pPr>
            <w:pStyle w:val="TOCHeading"/>
            <w:rPr>
              <w:rFonts w:hint="cs"/>
              <w:lang w:bidi="hi-IN"/>
            </w:rPr>
          </w:pPr>
          <w:r>
            <w:rPr>
              <w:rFonts w:hint="cs"/>
              <w:cs/>
              <w:lang w:bidi="hi-IN"/>
            </w:rPr>
            <w:t>फेहरिस्त</w:t>
          </w:r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3096894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आपकी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विलादत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895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आपका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इस्मे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गेरामी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896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आपका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अक़ीक़ा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897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कुन्नियत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अलक़ाब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898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आपकी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रज़ाअत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899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ख़ुदा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वन्दे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आलम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तरफ़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विलादते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तहनियत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ताज़ियत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00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चमकता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चेहरा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01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इब्राहीम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पर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क़ुरबान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होना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02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हसनैन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बाहमी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ज़ोर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आज़माई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03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ख़ाके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क़दमे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हबीब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इब्ने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मज़ाहिर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04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लिये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हिरन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बच्चे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आना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05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सीना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ए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रसूल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पर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06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हसनैन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ख़ुशनवीसी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मुक़ाबला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07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जन्नत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कपड़े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फ़रज़न्दाने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रसूल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ईद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08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गिरया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ए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सदमा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ए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रसूल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09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सरदारीए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जन्नत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10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आलमे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नमाज़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पुश्ते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रसूल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पर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11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हदीसे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हुसैनो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मिन्नी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12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मकतूबाते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बाबे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जन्नत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13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सिफ़ाते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हसना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मरकज़ीयत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14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उमर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एतेराफ़े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शरफ़े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आले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मोहम्मद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15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इब्ने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उमर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एतराफ़े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शरफ़े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16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रक़ाब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17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गर्दे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क़दम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अबू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हुरैरा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18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ज़ुर्रियते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नबी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होना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19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करमे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एक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मिसाल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20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एक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करामत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21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नुसरत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लिये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रसूले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करीम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noProof/>
                <w:rtl/>
              </w:rPr>
              <w:t>.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हुक्म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22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इबादत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23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सख़ावत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24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अम्रे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को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जवाब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25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उमर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वसीयत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कि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सनदे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गु़लामी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ए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अहले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बैत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नविशता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मेरे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कफ़न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रखा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जाऐ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26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मुनाजात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ख़ुदा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तरफ़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जवाब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27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जंगे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सिफ़्फ़ीन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जद्दो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जेहद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28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गिरदाबे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मसाएब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वाक़िए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करबला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आग़ाज़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29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मुस्लिम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इब्ने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अक़ील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30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मोहम्मद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इब्राहीम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शहादत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31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मक्के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मोअज़्ज़मा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जान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बच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सकी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32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मक्के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रवानगी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33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बिन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यज़ीदे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रियाही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34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करबला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वुरूद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35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ख़त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अहले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कूफ़ा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नाम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36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उबैदुल्लाह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इब्ने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ज़ियाद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ख़त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नाम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37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दूसरी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मोहर्रम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नवी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मोहर्रम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तक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मुख़्तसर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वाक़ेयात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38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शबे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आशूर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39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मुजाहेदीने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करबला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आख़री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सहर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40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सुबह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आशूर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41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आमद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42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उनके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असहाब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आइज़्ज़ा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अर्श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आफ़रीं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जंग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43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जंगे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मग़लूबा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44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मशहूर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असहाब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उनकी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शहादत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96945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हबीब</w:t>
            </w:r>
            <w:r w:rsidRPr="00166ED3">
              <w:rPr>
                <w:rStyle w:val="Hyperlink"/>
                <w:noProof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इब्ने</w:t>
            </w:r>
            <w:r w:rsidRPr="00166ED3">
              <w:rPr>
                <w:rStyle w:val="Hyperlink"/>
                <w:noProof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मज़ाहिर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96946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ज़ुहैर</w:t>
            </w:r>
            <w:r w:rsidRPr="00166ED3">
              <w:rPr>
                <w:rStyle w:val="Hyperlink"/>
                <w:noProof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इब्ने</w:t>
            </w:r>
            <w:r w:rsidRPr="00166ED3">
              <w:rPr>
                <w:rStyle w:val="Hyperlink"/>
                <w:noProof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क़ैन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96947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नाफ़े</w:t>
            </w:r>
            <w:r w:rsidRPr="00166ED3">
              <w:rPr>
                <w:rStyle w:val="Hyperlink"/>
                <w:noProof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इब्ने</w:t>
            </w:r>
            <w:r w:rsidRPr="00166ED3">
              <w:rPr>
                <w:rStyle w:val="Hyperlink"/>
                <w:noProof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हिलाल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96948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मुस्लिम</w:t>
            </w:r>
            <w:r w:rsidRPr="00166ED3">
              <w:rPr>
                <w:rStyle w:val="Hyperlink"/>
                <w:noProof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इब्ने</w:t>
            </w:r>
            <w:r w:rsidRPr="00166ED3">
              <w:rPr>
                <w:rStyle w:val="Hyperlink"/>
                <w:noProof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औसजा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96949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आबिस</w:t>
            </w:r>
            <w:r w:rsidRPr="00166ED3">
              <w:rPr>
                <w:rStyle w:val="Hyperlink"/>
                <w:noProof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शाकरी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3096950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बुरैर</w:t>
            </w:r>
            <w:r w:rsidRPr="00166ED3">
              <w:rPr>
                <w:rStyle w:val="Hyperlink"/>
                <w:noProof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हमादानी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51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आइज़्ज़ा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अक़रेबा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औलाद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शहादत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52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अलमदारे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करबला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हज़रते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अब्बास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शहादत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53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अकबर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शहादत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54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असग़र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शहादत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55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रूख़सती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56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मैदाने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जंग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57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नबर्द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आज़माई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58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बारगाहे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अहदीयत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दिल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अवाज़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59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शामे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ग़रीबा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60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सुबह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ग्यारह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मुहर्रम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61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हुसैन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बहन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ज़ैनब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जनाबे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कुलसूम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मुख़्तसर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हालात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विलादत</w:t>
            </w:r>
            <w:r w:rsidRPr="00166ED3">
              <w:rPr>
                <w:rStyle w:val="Hyperlink"/>
                <w:noProof/>
              </w:rPr>
              <w:t>,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वफ़ात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मदफ़न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096962" w:history="1"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हज़रत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उम्मे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कुलसूम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विलादत</w:t>
            </w:r>
            <w:r w:rsidRPr="00166ED3">
              <w:rPr>
                <w:rStyle w:val="Hyperlink"/>
                <w:noProof/>
              </w:rPr>
              <w:t>,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वफ़ात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उनका</w:t>
            </w:r>
            <w:r w:rsidRPr="00166ED3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166ED3">
              <w:rPr>
                <w:rStyle w:val="Hyperlink"/>
                <w:rFonts w:cs="Mangal" w:hint="cs"/>
                <w:noProof/>
                <w:cs/>
                <w:lang w:bidi="hi-IN"/>
              </w:rPr>
              <w:t>मदफ़न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_Toc473096962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10500" w:rsidRDefault="00510500">
          <w:r>
            <w:fldChar w:fldCharType="end"/>
          </w:r>
        </w:p>
      </w:sdtContent>
    </w:sdt>
    <w:p w:rsidR="00C60BAA" w:rsidRPr="00A12173" w:rsidRDefault="00C60BAA" w:rsidP="00510500">
      <w:pPr>
        <w:pStyle w:val="libLine"/>
        <w:rPr>
          <w:rtl/>
          <w:cs/>
        </w:rPr>
      </w:pPr>
    </w:p>
    <w:sectPr w:rsidR="00C60BAA" w:rsidRPr="00A12173" w:rsidSect="002350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B3D" w:rsidRDefault="00092B3D" w:rsidP="008B7801">
      <w:pPr>
        <w:spacing w:after="0" w:line="240" w:lineRule="auto"/>
      </w:pPr>
      <w:r>
        <w:separator/>
      </w:r>
    </w:p>
  </w:endnote>
  <w:endnote w:type="continuationSeparator" w:id="0">
    <w:p w:rsidR="00092B3D" w:rsidRDefault="00092B3D" w:rsidP="008B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laimanLipi">
    <w:altName w:val="Corbel"/>
    <w:charset w:val="00"/>
    <w:family w:val="script"/>
    <w:pitch w:val="fixed"/>
    <w:sig w:usb0="00000001" w:usb1="00002000" w:usb2="00000000" w:usb3="00000000" w:csb0="00000093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utonnyMJ">
    <w:altName w:val="Times New Roman"/>
    <w:charset w:val="00"/>
    <w:family w:val="auto"/>
    <w:pitch w:val="variable"/>
    <w:sig w:usb0="00000000" w:usb1="00000048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C7" w:rsidRDefault="00274324" w:rsidP="00DD52E9">
    <w:pPr>
      <w:pStyle w:val="Footer"/>
      <w:jc w:val="center"/>
    </w:pPr>
    <w:r w:rsidRPr="00AA7385">
      <w:rPr>
        <w:rFonts w:ascii="SutonnyMJ" w:hAnsi="SutonnyMJ" w:cs="SutonnyMJ"/>
      </w:rPr>
      <w:fldChar w:fldCharType="begin"/>
    </w:r>
    <w:r w:rsidR="00385BC7" w:rsidRPr="00AA7385">
      <w:rPr>
        <w:rFonts w:ascii="SutonnyMJ" w:hAnsi="SutonnyMJ" w:cs="SutonnyMJ"/>
      </w:rPr>
      <w:instrText xml:space="preserve"> PAGE   \* MERGEFORMAT </w:instrText>
    </w:r>
    <w:r w:rsidRPr="00AA7385">
      <w:rPr>
        <w:rFonts w:ascii="SutonnyMJ" w:hAnsi="SutonnyMJ" w:cs="SutonnyMJ"/>
      </w:rPr>
      <w:fldChar w:fldCharType="separate"/>
    </w:r>
    <w:r w:rsidR="00510500">
      <w:rPr>
        <w:rFonts w:ascii="SutonnyMJ" w:hAnsi="SutonnyMJ" w:cs="SutonnyMJ"/>
        <w:noProof/>
      </w:rPr>
      <w:t>130</w:t>
    </w:r>
    <w:r w:rsidRPr="00AA7385">
      <w:rPr>
        <w:rFonts w:ascii="SutonnyMJ" w:hAnsi="SutonnyMJ" w:cs="SutonnyMJ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B3D" w:rsidRDefault="00092B3D" w:rsidP="008B7801">
      <w:pPr>
        <w:spacing w:after="0" w:line="240" w:lineRule="auto"/>
      </w:pPr>
      <w:r>
        <w:separator/>
      </w:r>
    </w:p>
  </w:footnote>
  <w:footnote w:type="continuationSeparator" w:id="0">
    <w:p w:rsidR="00092B3D" w:rsidRDefault="00092B3D" w:rsidP="008B7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27B3C"/>
    <w:multiLevelType w:val="hybridMultilevel"/>
    <w:tmpl w:val="E4FE64C4"/>
    <w:lvl w:ilvl="0" w:tplc="DA767CD8">
      <w:start w:val="1"/>
      <w:numFmt w:val="decimal"/>
      <w:lvlText w:val="%1."/>
      <w:lvlJc w:val="left"/>
      <w:pPr>
        <w:ind w:left="949" w:hanging="6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">
    <w:nsid w:val="6DA34A37"/>
    <w:multiLevelType w:val="hybridMultilevel"/>
    <w:tmpl w:val="B406F6DA"/>
    <w:lvl w:ilvl="0" w:tplc="7A50CF0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ttachedTemplate r:id="rId1"/>
  <w:stylePaneFormatFilter w:val="17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F2777A"/>
    <w:rsid w:val="00007817"/>
    <w:rsid w:val="00017F8E"/>
    <w:rsid w:val="00043999"/>
    <w:rsid w:val="000451DA"/>
    <w:rsid w:val="00092B3D"/>
    <w:rsid w:val="000A16E2"/>
    <w:rsid w:val="000D0FC8"/>
    <w:rsid w:val="000D641E"/>
    <w:rsid w:val="00137658"/>
    <w:rsid w:val="0016774F"/>
    <w:rsid w:val="001829DB"/>
    <w:rsid w:val="001A3437"/>
    <w:rsid w:val="001C49F5"/>
    <w:rsid w:val="001F5D63"/>
    <w:rsid w:val="00235071"/>
    <w:rsid w:val="00266853"/>
    <w:rsid w:val="00274324"/>
    <w:rsid w:val="00275890"/>
    <w:rsid w:val="0028094A"/>
    <w:rsid w:val="0028663A"/>
    <w:rsid w:val="00292BC3"/>
    <w:rsid w:val="00296130"/>
    <w:rsid w:val="002B709B"/>
    <w:rsid w:val="002D15B8"/>
    <w:rsid w:val="002E4766"/>
    <w:rsid w:val="00304CCF"/>
    <w:rsid w:val="003137DA"/>
    <w:rsid w:val="00327E10"/>
    <w:rsid w:val="00331D48"/>
    <w:rsid w:val="0033697A"/>
    <w:rsid w:val="00385BC7"/>
    <w:rsid w:val="003A1605"/>
    <w:rsid w:val="003A380C"/>
    <w:rsid w:val="003E4BC2"/>
    <w:rsid w:val="00406D51"/>
    <w:rsid w:val="00495B54"/>
    <w:rsid w:val="004A56BA"/>
    <w:rsid w:val="004C57A4"/>
    <w:rsid w:val="004E1F6D"/>
    <w:rsid w:val="00506800"/>
    <w:rsid w:val="00510500"/>
    <w:rsid w:val="00544132"/>
    <w:rsid w:val="00553605"/>
    <w:rsid w:val="00584195"/>
    <w:rsid w:val="005862E0"/>
    <w:rsid w:val="00593844"/>
    <w:rsid w:val="0059796A"/>
    <w:rsid w:val="005B568F"/>
    <w:rsid w:val="005D2D86"/>
    <w:rsid w:val="005D3333"/>
    <w:rsid w:val="0061174D"/>
    <w:rsid w:val="00663BEC"/>
    <w:rsid w:val="006746F0"/>
    <w:rsid w:val="00690232"/>
    <w:rsid w:val="006B240B"/>
    <w:rsid w:val="006C230E"/>
    <w:rsid w:val="006D197A"/>
    <w:rsid w:val="00707890"/>
    <w:rsid w:val="0071325E"/>
    <w:rsid w:val="007243F7"/>
    <w:rsid w:val="00733E6E"/>
    <w:rsid w:val="0075520E"/>
    <w:rsid w:val="007719FE"/>
    <w:rsid w:val="00776659"/>
    <w:rsid w:val="007B649B"/>
    <w:rsid w:val="007D0C93"/>
    <w:rsid w:val="007E3A6A"/>
    <w:rsid w:val="00840C16"/>
    <w:rsid w:val="008521C9"/>
    <w:rsid w:val="00870944"/>
    <w:rsid w:val="008715EA"/>
    <w:rsid w:val="00884972"/>
    <w:rsid w:val="008A5A1E"/>
    <w:rsid w:val="008B7801"/>
    <w:rsid w:val="008C77D1"/>
    <w:rsid w:val="008D4310"/>
    <w:rsid w:val="008D6263"/>
    <w:rsid w:val="008F0D7B"/>
    <w:rsid w:val="009117EC"/>
    <w:rsid w:val="00932A77"/>
    <w:rsid w:val="00934323"/>
    <w:rsid w:val="0094696C"/>
    <w:rsid w:val="00976CDC"/>
    <w:rsid w:val="00991F81"/>
    <w:rsid w:val="00A069B8"/>
    <w:rsid w:val="00A07514"/>
    <w:rsid w:val="00A12173"/>
    <w:rsid w:val="00A2744B"/>
    <w:rsid w:val="00A357FF"/>
    <w:rsid w:val="00A455D0"/>
    <w:rsid w:val="00A560EA"/>
    <w:rsid w:val="00A77675"/>
    <w:rsid w:val="00AA7385"/>
    <w:rsid w:val="00AB18E8"/>
    <w:rsid w:val="00AB6543"/>
    <w:rsid w:val="00B34C00"/>
    <w:rsid w:val="00B72F9C"/>
    <w:rsid w:val="00BE1409"/>
    <w:rsid w:val="00C2470C"/>
    <w:rsid w:val="00C303C9"/>
    <w:rsid w:val="00C53098"/>
    <w:rsid w:val="00C539D3"/>
    <w:rsid w:val="00C60BAA"/>
    <w:rsid w:val="00C747C4"/>
    <w:rsid w:val="00C966ED"/>
    <w:rsid w:val="00CB2CAE"/>
    <w:rsid w:val="00CC48FE"/>
    <w:rsid w:val="00CD6645"/>
    <w:rsid w:val="00CE088A"/>
    <w:rsid w:val="00CE09E4"/>
    <w:rsid w:val="00D02065"/>
    <w:rsid w:val="00D44DB1"/>
    <w:rsid w:val="00D450D2"/>
    <w:rsid w:val="00D457C0"/>
    <w:rsid w:val="00D7533E"/>
    <w:rsid w:val="00DA0646"/>
    <w:rsid w:val="00DD52E9"/>
    <w:rsid w:val="00DD7EF1"/>
    <w:rsid w:val="00DE3532"/>
    <w:rsid w:val="00DE7D70"/>
    <w:rsid w:val="00DF0DAD"/>
    <w:rsid w:val="00DF1559"/>
    <w:rsid w:val="00E21BCB"/>
    <w:rsid w:val="00E2613F"/>
    <w:rsid w:val="00E30987"/>
    <w:rsid w:val="00E32589"/>
    <w:rsid w:val="00E400A5"/>
    <w:rsid w:val="00E52113"/>
    <w:rsid w:val="00E82A24"/>
    <w:rsid w:val="00E84EB1"/>
    <w:rsid w:val="00E9343A"/>
    <w:rsid w:val="00EB1BF3"/>
    <w:rsid w:val="00EC4B61"/>
    <w:rsid w:val="00EC59F9"/>
    <w:rsid w:val="00ED0C42"/>
    <w:rsid w:val="00F0394E"/>
    <w:rsid w:val="00F11A1C"/>
    <w:rsid w:val="00F20557"/>
    <w:rsid w:val="00F2413E"/>
    <w:rsid w:val="00F25B39"/>
    <w:rsid w:val="00F2777A"/>
    <w:rsid w:val="00F46E01"/>
    <w:rsid w:val="00F525D6"/>
    <w:rsid w:val="00F578A8"/>
    <w:rsid w:val="00F860D8"/>
    <w:rsid w:val="00F91E16"/>
    <w:rsid w:val="00FA2BBB"/>
    <w:rsid w:val="00FB3623"/>
    <w:rsid w:val="00FD2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500"/>
    <w:pPr>
      <w:spacing w:after="200" w:line="276" w:lineRule="auto"/>
    </w:pPr>
    <w:rPr>
      <w:sz w:val="32"/>
      <w:szCs w:val="32"/>
    </w:rPr>
  </w:style>
  <w:style w:type="paragraph" w:styleId="Heading1">
    <w:name w:val="heading 1"/>
    <w:basedOn w:val="libNormal"/>
    <w:link w:val="Heading1Char"/>
    <w:uiPriority w:val="9"/>
    <w:qFormat/>
    <w:rsid w:val="003137DA"/>
    <w:pPr>
      <w:keepNext/>
      <w:keepLines/>
      <w:spacing w:before="120"/>
      <w:outlineLvl w:val="0"/>
    </w:pPr>
    <w:rPr>
      <w:rFonts w:ascii="SolaimanLipi" w:eastAsia="Times New Roman" w:hAnsi="SolaimanLipi"/>
      <w:b/>
      <w:bCs/>
      <w:color w:val="1F497D"/>
      <w:sz w:val="36"/>
      <w:szCs w:val="36"/>
    </w:rPr>
  </w:style>
  <w:style w:type="paragraph" w:styleId="Heading2">
    <w:name w:val="heading 2"/>
    <w:basedOn w:val="libNormal"/>
    <w:link w:val="Heading2Char"/>
    <w:uiPriority w:val="9"/>
    <w:qFormat/>
    <w:rsid w:val="00CE088A"/>
    <w:pPr>
      <w:keepNext/>
      <w:keepLines/>
      <w:spacing w:before="120"/>
      <w:outlineLvl w:val="1"/>
    </w:pPr>
    <w:rPr>
      <w:rFonts w:ascii="SolaimanLipi" w:eastAsia="Times New Roman" w:hAnsi="SolaimanLipi"/>
      <w:b/>
      <w:bCs/>
      <w:color w:val="1F497D"/>
      <w:sz w:val="32"/>
      <w:szCs w:val="32"/>
    </w:rPr>
  </w:style>
  <w:style w:type="paragraph" w:styleId="Heading3">
    <w:name w:val="heading 3"/>
    <w:basedOn w:val="libNormal"/>
    <w:link w:val="Heading3Char"/>
    <w:uiPriority w:val="9"/>
    <w:qFormat/>
    <w:rsid w:val="00E32589"/>
    <w:pPr>
      <w:keepNext/>
      <w:keepLines/>
      <w:spacing w:before="120"/>
      <w:outlineLvl w:val="2"/>
    </w:pPr>
    <w:rPr>
      <w:rFonts w:ascii="Times New Roman" w:eastAsia="Times New Roman" w:hAnsi="Times New Roman"/>
      <w:color w:val="1F497D"/>
      <w:szCs w:val="32"/>
    </w:rPr>
  </w:style>
  <w:style w:type="paragraph" w:styleId="Heading4">
    <w:name w:val="heading 4"/>
    <w:basedOn w:val="Heading2"/>
    <w:link w:val="Heading4Char"/>
    <w:uiPriority w:val="9"/>
    <w:qFormat/>
    <w:rsid w:val="00510500"/>
    <w:pPr>
      <w:outlineLvl w:val="3"/>
    </w:pPr>
    <w:rPr>
      <w:lang w:bidi="hi-IN"/>
    </w:rPr>
  </w:style>
  <w:style w:type="paragraph" w:styleId="Heading5">
    <w:name w:val="heading 5"/>
    <w:basedOn w:val="libNormal"/>
    <w:link w:val="Heading5Char"/>
    <w:uiPriority w:val="9"/>
    <w:qFormat/>
    <w:rsid w:val="00E32589"/>
    <w:pPr>
      <w:keepNext/>
      <w:keepLines/>
      <w:spacing w:before="240" w:after="60"/>
      <w:outlineLvl w:val="4"/>
    </w:pPr>
    <w:rPr>
      <w:rFonts w:ascii="Times New Roman" w:eastAsia="Times New Roman" w:hAnsi="Times New Roman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007817"/>
    <w:pPr>
      <w:spacing w:line="360" w:lineRule="auto"/>
      <w:ind w:firstLine="289"/>
      <w:jc w:val="both"/>
    </w:pPr>
    <w:rPr>
      <w:rFonts w:ascii="Mangal" w:hAnsi="Mangal" w:cs="Mangal"/>
      <w:color w:val="000000"/>
      <w:sz w:val="28"/>
      <w:szCs w:val="28"/>
    </w:rPr>
  </w:style>
  <w:style w:type="character" w:customStyle="1" w:styleId="libNormalChar">
    <w:name w:val="libNormal Char"/>
    <w:link w:val="libNormal"/>
    <w:rsid w:val="00007817"/>
    <w:rPr>
      <w:rFonts w:ascii="Mangal" w:hAnsi="Mangal" w:cs="Mangal"/>
      <w:color w:val="000000"/>
      <w:sz w:val="28"/>
      <w:szCs w:val="28"/>
    </w:rPr>
  </w:style>
  <w:style w:type="character" w:customStyle="1" w:styleId="Heading1Char">
    <w:name w:val="Heading 1 Char"/>
    <w:link w:val="Heading1"/>
    <w:uiPriority w:val="9"/>
    <w:rsid w:val="003137DA"/>
    <w:rPr>
      <w:rFonts w:ascii="SolaimanLipi" w:eastAsia="Times New Roman" w:hAnsi="SolaimanLipi" w:cs="SolaimanLipi"/>
      <w:b/>
      <w:bCs/>
      <w:color w:val="1F497D"/>
      <w:sz w:val="36"/>
      <w:szCs w:val="36"/>
    </w:rPr>
  </w:style>
  <w:style w:type="character" w:customStyle="1" w:styleId="Heading2Char">
    <w:name w:val="Heading 2 Char"/>
    <w:link w:val="Heading2"/>
    <w:uiPriority w:val="9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character" w:customStyle="1" w:styleId="Heading3Char">
    <w:name w:val="Heading 3 Char"/>
    <w:link w:val="Heading3"/>
    <w:uiPriority w:val="9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character" w:customStyle="1" w:styleId="Heading4Char">
    <w:name w:val="Heading 4 Char"/>
    <w:link w:val="Heading4"/>
    <w:uiPriority w:val="9"/>
    <w:rsid w:val="00510500"/>
    <w:rPr>
      <w:rFonts w:ascii="SolaimanLipi" w:eastAsia="Times New Roman" w:hAnsi="SolaimanLipi" w:cs="Mangal"/>
      <w:b/>
      <w:bCs/>
      <w:color w:val="1F497D"/>
      <w:sz w:val="32"/>
      <w:szCs w:val="32"/>
      <w:lang w:bidi="hi-IN"/>
    </w:rPr>
  </w:style>
  <w:style w:type="character" w:customStyle="1" w:styleId="Heading5Char">
    <w:name w:val="Heading 5 Char"/>
    <w:link w:val="Heading5"/>
    <w:uiPriority w:val="9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">
    <w:name w:val="libAr"/>
    <w:link w:val="libArChar"/>
    <w:qFormat/>
    <w:rsid w:val="00E32589"/>
    <w:pPr>
      <w:bidi/>
      <w:ind w:firstLine="289"/>
      <w:jc w:val="both"/>
    </w:pPr>
    <w:rPr>
      <w:rFonts w:ascii="Times New Roman" w:hAnsi="Times New Roman" w:cs="Traditional Arabic"/>
      <w:color w:val="000000"/>
      <w:sz w:val="28"/>
      <w:szCs w:val="32"/>
    </w:rPr>
  </w:style>
  <w:style w:type="character" w:customStyle="1" w:styleId="libArChar">
    <w:name w:val="libAr Char"/>
    <w:link w:val="libAr"/>
    <w:rsid w:val="00E32589"/>
    <w:rPr>
      <w:rFonts w:ascii="Times New Roman" w:hAnsi="Times New Roman" w:cs="Traditional Arabic"/>
      <w:color w:val="000000"/>
      <w:sz w:val="28"/>
      <w:szCs w:val="32"/>
      <w:lang w:val="en-US" w:eastAsia="en-US" w:bidi="ar-SA"/>
    </w:rPr>
  </w:style>
  <w:style w:type="paragraph" w:customStyle="1" w:styleId="Heading1Center">
    <w:name w:val="Heading 1 Center"/>
    <w:basedOn w:val="Heading1"/>
    <w:link w:val="Heading1CenterChar"/>
    <w:qFormat/>
    <w:rsid w:val="0028094A"/>
    <w:pPr>
      <w:jc w:val="center"/>
    </w:pPr>
    <w:rPr>
      <w:rFonts w:ascii="Mangal" w:hAnsi="Mangal"/>
      <w:lang w:bidi="fa-IR"/>
    </w:rPr>
  </w:style>
  <w:style w:type="character" w:customStyle="1" w:styleId="Heading1CenterChar">
    <w:name w:val="Heading 1 Center Char"/>
    <w:link w:val="Heading1Center"/>
    <w:rsid w:val="0028094A"/>
    <w:rPr>
      <w:rFonts w:ascii="Mangal" w:eastAsia="Times New Roman" w:hAnsi="Mangal" w:cs="Mangal"/>
      <w:b/>
      <w:bCs/>
      <w:color w:val="1F497D"/>
      <w:sz w:val="36"/>
      <w:szCs w:val="36"/>
      <w:lang w:bidi="fa-IR"/>
    </w:rPr>
  </w:style>
  <w:style w:type="paragraph" w:customStyle="1" w:styleId="Heading2Center">
    <w:name w:val="Heading 2 Center"/>
    <w:basedOn w:val="Heading2"/>
    <w:link w:val="Heading2CenterChar"/>
    <w:qFormat/>
    <w:rsid w:val="00CE088A"/>
    <w:pPr>
      <w:jc w:val="center"/>
    </w:pPr>
  </w:style>
  <w:style w:type="character" w:customStyle="1" w:styleId="Heading2CenterChar">
    <w:name w:val="Heading 2 Center Char"/>
    <w:link w:val="Heading2Center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paragraph" w:customStyle="1" w:styleId="Heading3Center">
    <w:name w:val="Heading 3 Center"/>
    <w:basedOn w:val="Heading3"/>
    <w:link w:val="Heading3CenterChar"/>
    <w:qFormat/>
    <w:rsid w:val="00E32589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paragraph" w:customStyle="1" w:styleId="Heading4Center">
    <w:name w:val="Heading 4 Center"/>
    <w:basedOn w:val="Heading4"/>
    <w:link w:val="Heading4CenterChar"/>
    <w:qFormat/>
    <w:rsid w:val="00E32589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paragraph" w:customStyle="1" w:styleId="Heading5Center">
    <w:name w:val="Heading 5 Center"/>
    <w:basedOn w:val="Heading5"/>
    <w:link w:val="Heading5CenterChar"/>
    <w:qFormat/>
    <w:rsid w:val="00E32589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Aie">
    <w:name w:val="libArAie"/>
    <w:basedOn w:val="libAr"/>
    <w:link w:val="libArAieChar"/>
    <w:rsid w:val="00E32589"/>
    <w:rPr>
      <w:color w:val="008000"/>
    </w:rPr>
  </w:style>
  <w:style w:type="character" w:customStyle="1" w:styleId="libArAieChar">
    <w:name w:val="libArAie Char"/>
    <w:link w:val="libArAie"/>
    <w:rsid w:val="00E32589"/>
    <w:rPr>
      <w:rFonts w:ascii="Times New Roman" w:hAnsi="Times New Roman" w:cs="Traditional Arabic"/>
      <w:color w:val="008000"/>
      <w:sz w:val="28"/>
      <w:szCs w:val="32"/>
      <w:lang w:val="en-US" w:eastAsia="en-US" w:bidi="ar-SA"/>
    </w:rPr>
  </w:style>
  <w:style w:type="paragraph" w:customStyle="1" w:styleId="libAie">
    <w:name w:val="libAie"/>
    <w:basedOn w:val="libNormal"/>
    <w:link w:val="libAieChar"/>
    <w:rsid w:val="00DD52E9"/>
    <w:rPr>
      <w:rFonts w:eastAsia="SolaimanLipi" w:cs="Traditional Arabic"/>
      <w:color w:val="008000"/>
      <w:szCs w:val="32"/>
    </w:rPr>
  </w:style>
  <w:style w:type="character" w:customStyle="1" w:styleId="libAieChar">
    <w:name w:val="libAie Char"/>
    <w:link w:val="libAie"/>
    <w:rsid w:val="00DD52E9"/>
    <w:rPr>
      <w:rFonts w:ascii="Mangal" w:eastAsia="SolaimanLipi" w:hAnsi="Mangal" w:cs="Traditional Arabic"/>
      <w:color w:val="008000"/>
      <w:sz w:val="28"/>
      <w:szCs w:val="32"/>
    </w:rPr>
  </w:style>
  <w:style w:type="paragraph" w:customStyle="1" w:styleId="libBold1">
    <w:name w:val="libBold1"/>
    <w:basedOn w:val="libNormal"/>
    <w:link w:val="libBold1Char"/>
    <w:rsid w:val="00E32589"/>
    <w:rPr>
      <w:b/>
      <w:bCs/>
    </w:rPr>
  </w:style>
  <w:style w:type="character" w:customStyle="1" w:styleId="libBold1Char">
    <w:name w:val="libBold1 Char"/>
    <w:link w:val="libBold1"/>
    <w:rsid w:val="00E32589"/>
    <w:rPr>
      <w:rFonts w:ascii="Mangal" w:hAnsi="Mangal" w:cs="Mangal"/>
      <w:b/>
      <w:bCs/>
      <w:color w:val="000000"/>
      <w:sz w:val="28"/>
      <w:szCs w:val="28"/>
    </w:rPr>
  </w:style>
  <w:style w:type="paragraph" w:customStyle="1" w:styleId="libFootnote">
    <w:name w:val="libFootnote"/>
    <w:basedOn w:val="libNormal"/>
    <w:link w:val="libFootnoteChar"/>
    <w:rsid w:val="00235071"/>
    <w:rPr>
      <w:sz w:val="24"/>
      <w:szCs w:val="24"/>
    </w:rPr>
  </w:style>
  <w:style w:type="character" w:customStyle="1" w:styleId="libFootnoteChar">
    <w:name w:val="libFootnote Char"/>
    <w:link w:val="libFootnote"/>
    <w:rsid w:val="00235071"/>
    <w:rPr>
      <w:rFonts w:ascii="Mangal" w:hAnsi="Mangal" w:cs="Mangal"/>
      <w:color w:val="000000"/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8A5A1E"/>
    <w:pPr>
      <w:ind w:firstLine="0"/>
    </w:pPr>
    <w:rPr>
      <w:rFonts w:eastAsia="Times New Roman"/>
    </w:rPr>
  </w:style>
  <w:style w:type="character" w:customStyle="1" w:styleId="libFootnote0Char">
    <w:name w:val="libFootnote0 Char"/>
    <w:link w:val="libFootnote0"/>
    <w:rsid w:val="008A5A1E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Bold2">
    <w:name w:val="libBold2"/>
    <w:basedOn w:val="libBold1"/>
    <w:link w:val="libBold2Char"/>
    <w:rsid w:val="00235071"/>
    <w:rPr>
      <w:sz w:val="26"/>
      <w:szCs w:val="26"/>
    </w:rPr>
  </w:style>
  <w:style w:type="character" w:customStyle="1" w:styleId="libBold2Char">
    <w:name w:val="libBold2 Char"/>
    <w:link w:val="libBold2"/>
    <w:rsid w:val="00235071"/>
    <w:rPr>
      <w:rFonts w:ascii="Mangal" w:hAnsi="Mangal" w:cs="Mangal"/>
      <w:b/>
      <w:bCs/>
      <w:color w:val="000000"/>
      <w:sz w:val="26"/>
      <w:szCs w:val="26"/>
    </w:rPr>
  </w:style>
  <w:style w:type="paragraph" w:customStyle="1" w:styleId="libCenterBold1">
    <w:name w:val="libCenterBold1"/>
    <w:basedOn w:val="libBold1"/>
    <w:rsid w:val="00235071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8A5A1E"/>
    <w:rPr>
      <w:sz w:val="28"/>
      <w:szCs w:val="28"/>
    </w:rPr>
  </w:style>
  <w:style w:type="paragraph" w:customStyle="1" w:styleId="libCenter">
    <w:name w:val="libCenter"/>
    <w:basedOn w:val="libCenterBold2"/>
    <w:rsid w:val="00235071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A455D0"/>
    <w:pPr>
      <w:jc w:val="center"/>
    </w:pPr>
    <w:rPr>
      <w:rFonts w:eastAsia="Times New Roman"/>
    </w:rPr>
  </w:style>
  <w:style w:type="character" w:customStyle="1" w:styleId="libFootnoteCenterChar">
    <w:name w:val="libFootnoteCenter Char"/>
    <w:link w:val="libFootnoteCenter"/>
    <w:rsid w:val="00A455D0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FootnoteCenterBold">
    <w:name w:val="libFootnoteCenterBold"/>
    <w:basedOn w:val="libFootnoteCenter"/>
    <w:link w:val="libFootnoteCenterBoldChar"/>
    <w:rsid w:val="00A455D0"/>
    <w:rPr>
      <w:b/>
      <w:bCs/>
    </w:rPr>
  </w:style>
  <w:style w:type="character" w:customStyle="1" w:styleId="libFootnoteCenterBoldChar">
    <w:name w:val="libFootnoteCenterBold Char"/>
    <w:link w:val="libFootnoteCenterBold"/>
    <w:rsid w:val="00A455D0"/>
    <w:rPr>
      <w:rFonts w:ascii="Mangal" w:eastAsia="Times New Roman" w:hAnsi="Mangal" w:cs="Mangal"/>
      <w:b/>
      <w:bCs/>
      <w:color w:val="000000"/>
      <w:sz w:val="24"/>
      <w:szCs w:val="24"/>
    </w:rPr>
  </w:style>
  <w:style w:type="paragraph" w:customStyle="1" w:styleId="libFootnoteBold">
    <w:name w:val="libFootnoteBold"/>
    <w:basedOn w:val="libFootnote"/>
    <w:link w:val="libFootnoteBoldChar"/>
    <w:rsid w:val="00A455D0"/>
    <w:rPr>
      <w:b/>
      <w:bCs/>
    </w:rPr>
  </w:style>
  <w:style w:type="character" w:customStyle="1" w:styleId="libFootnoteBoldChar">
    <w:name w:val="libFootnoteBold Char"/>
    <w:link w:val="libFootnoteBold"/>
    <w:rsid w:val="00A455D0"/>
    <w:rPr>
      <w:rFonts w:ascii="Mangal" w:hAnsi="Mangal" w:cs="Mangal"/>
      <w:b/>
      <w:bCs/>
      <w:color w:val="000000"/>
      <w:sz w:val="24"/>
      <w:szCs w:val="24"/>
    </w:rPr>
  </w:style>
  <w:style w:type="paragraph" w:customStyle="1" w:styleId="libFootnoteAie">
    <w:name w:val="libFootnoteAie"/>
    <w:basedOn w:val="libFootnote"/>
    <w:link w:val="libFootnoteAieChar"/>
    <w:rsid w:val="00DD52E9"/>
    <w:rPr>
      <w:rFonts w:cs="Traditional Arabic"/>
      <w:color w:val="008000"/>
      <w:szCs w:val="32"/>
    </w:rPr>
  </w:style>
  <w:style w:type="character" w:customStyle="1" w:styleId="libFootnoteAieChar">
    <w:name w:val="libFootnoteAie Char"/>
    <w:link w:val="libFootnoteAie"/>
    <w:rsid w:val="00DD52E9"/>
    <w:rPr>
      <w:rFonts w:ascii="Mangal" w:hAnsi="Mangal" w:cs="Traditional Arabic"/>
      <w:color w:val="008000"/>
      <w:sz w:val="24"/>
      <w:szCs w:val="32"/>
    </w:rPr>
  </w:style>
  <w:style w:type="paragraph" w:customStyle="1" w:styleId="libFootnoteRight">
    <w:name w:val="libFootnoteRight"/>
    <w:basedOn w:val="libFootnote"/>
    <w:link w:val="libFootnoteRightChar"/>
    <w:rsid w:val="00A455D0"/>
    <w:pPr>
      <w:jc w:val="right"/>
    </w:pPr>
    <w:rPr>
      <w:rFonts w:eastAsia="Times New Roman"/>
    </w:rPr>
  </w:style>
  <w:style w:type="character" w:customStyle="1" w:styleId="libFootnoteRightChar">
    <w:name w:val="libFootnoteRight Char"/>
    <w:link w:val="libFootnoteRight"/>
    <w:rsid w:val="00A455D0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FootnoteRightBold">
    <w:name w:val="libFootnoteRightBold"/>
    <w:basedOn w:val="libFootnoteRight"/>
    <w:link w:val="libFootnoteRightBoldChar"/>
    <w:rsid w:val="00A455D0"/>
    <w:rPr>
      <w:b/>
      <w:bCs/>
    </w:rPr>
  </w:style>
  <w:style w:type="character" w:customStyle="1" w:styleId="libFootnoteRightBoldChar">
    <w:name w:val="libFootnoteRightBold Char"/>
    <w:link w:val="libFootnoteRightBold"/>
    <w:rsid w:val="00A455D0"/>
    <w:rPr>
      <w:rFonts w:ascii="Mangal" w:eastAsia="Times New Roman" w:hAnsi="Mangal" w:cs="Mangal"/>
      <w:b/>
      <w:bCs/>
      <w:color w:val="000000"/>
      <w:sz w:val="24"/>
      <w:szCs w:val="24"/>
    </w:rPr>
  </w:style>
  <w:style w:type="paragraph" w:customStyle="1" w:styleId="libRight">
    <w:name w:val="libRight"/>
    <w:basedOn w:val="libNormal"/>
    <w:link w:val="libRightChar"/>
    <w:rsid w:val="00A455D0"/>
    <w:pPr>
      <w:jc w:val="right"/>
    </w:pPr>
  </w:style>
  <w:style w:type="character" w:customStyle="1" w:styleId="libRightChar">
    <w:name w:val="libRight Char"/>
    <w:basedOn w:val="libNormalChar"/>
    <w:link w:val="libRight"/>
    <w:rsid w:val="00A455D0"/>
    <w:rPr>
      <w:rFonts w:ascii="Mangal" w:hAnsi="Mangal" w:cs="Mangal"/>
      <w:color w:val="000000"/>
      <w:sz w:val="28"/>
      <w:szCs w:val="28"/>
    </w:rPr>
  </w:style>
  <w:style w:type="paragraph" w:customStyle="1" w:styleId="libRightBold">
    <w:name w:val="libRightBold"/>
    <w:basedOn w:val="libRight"/>
    <w:link w:val="libRightBoldChar"/>
    <w:rsid w:val="00A455D0"/>
    <w:rPr>
      <w:b/>
      <w:bCs/>
    </w:rPr>
  </w:style>
  <w:style w:type="character" w:customStyle="1" w:styleId="libRightBoldChar">
    <w:name w:val="libRightBold Char"/>
    <w:link w:val="libRightBold"/>
    <w:rsid w:val="00A455D0"/>
    <w:rPr>
      <w:rFonts w:ascii="Mangal" w:hAnsi="Mangal" w:cs="Mangal"/>
      <w:b/>
      <w:bCs/>
      <w:color w:val="000000"/>
      <w:sz w:val="28"/>
      <w:szCs w:val="28"/>
    </w:rPr>
  </w:style>
  <w:style w:type="paragraph" w:customStyle="1" w:styleId="libLine">
    <w:name w:val="libLine"/>
    <w:basedOn w:val="libNormal"/>
    <w:link w:val="libLineChar"/>
    <w:rsid w:val="00A455D0"/>
    <w:pPr>
      <w:ind w:firstLine="0"/>
    </w:pPr>
    <w:rPr>
      <w:rFonts w:eastAsia="Times New Roman"/>
      <w:sz w:val="26"/>
      <w:szCs w:val="26"/>
    </w:rPr>
  </w:style>
  <w:style w:type="character" w:customStyle="1" w:styleId="libLineChar">
    <w:name w:val="libLine Char"/>
    <w:link w:val="libLine"/>
    <w:rsid w:val="00A455D0"/>
    <w:rPr>
      <w:rFonts w:ascii="Mangal" w:eastAsia="Times New Roman" w:hAnsi="Mangal" w:cs="Mangal"/>
      <w:color w:val="000000"/>
      <w:sz w:val="26"/>
      <w:szCs w:val="26"/>
    </w:rPr>
  </w:style>
  <w:style w:type="paragraph" w:customStyle="1" w:styleId="libBoldItalic">
    <w:name w:val="libBoldItalic"/>
    <w:basedOn w:val="libNormal"/>
    <w:link w:val="libBoldItalicChar"/>
    <w:rsid w:val="0028663A"/>
    <w:rPr>
      <w:b/>
      <w:bCs/>
      <w:i/>
      <w:iCs/>
    </w:rPr>
  </w:style>
  <w:style w:type="character" w:customStyle="1" w:styleId="libBoldItalicChar">
    <w:name w:val="libBoldItalic Char"/>
    <w:link w:val="libBoldItalic"/>
    <w:rsid w:val="0028663A"/>
    <w:rPr>
      <w:rFonts w:ascii="Mangal" w:hAnsi="Mangal" w:cs="Mangal"/>
      <w:b/>
      <w:bCs/>
      <w:i/>
      <w:iCs/>
      <w:color w:val="000000"/>
      <w:sz w:val="28"/>
      <w:szCs w:val="28"/>
    </w:rPr>
  </w:style>
  <w:style w:type="paragraph" w:customStyle="1" w:styleId="libFootnoteNum">
    <w:name w:val="libFootnoteNum"/>
    <w:basedOn w:val="libNormal"/>
    <w:link w:val="libFootnoteNumChar"/>
    <w:rsid w:val="00235071"/>
    <w:rPr>
      <w:color w:val="C00000"/>
      <w:sz w:val="24"/>
      <w:szCs w:val="24"/>
      <w:vertAlign w:val="superscript"/>
    </w:rPr>
  </w:style>
  <w:style w:type="character" w:customStyle="1" w:styleId="libFootnoteNumChar">
    <w:name w:val="libFootnoteNum Char"/>
    <w:link w:val="libFootnoteNum"/>
    <w:rsid w:val="00235071"/>
    <w:rPr>
      <w:rFonts w:ascii="Mangal" w:hAnsi="Mangal" w:cs="Mangal"/>
      <w:color w:val="C00000"/>
      <w:sz w:val="24"/>
      <w:szCs w:val="24"/>
      <w:vertAlign w:val="superscript"/>
    </w:rPr>
  </w:style>
  <w:style w:type="paragraph" w:customStyle="1" w:styleId="libAlaem">
    <w:name w:val="libAlaem"/>
    <w:basedOn w:val="libNormal"/>
    <w:link w:val="libAlaemChar"/>
    <w:rsid w:val="00235071"/>
    <w:rPr>
      <w:rFonts w:ascii="Times New Roman" w:hAnsi="Times New Roman"/>
    </w:rPr>
  </w:style>
  <w:style w:type="character" w:customStyle="1" w:styleId="libAlaemChar">
    <w:name w:val="libAlaem Char"/>
    <w:link w:val="libAlaem"/>
    <w:rsid w:val="00235071"/>
    <w:rPr>
      <w:rFonts w:ascii="Times New Roman" w:hAnsi="Times New Roman" w:cs="Times New Roman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2"/>
      <w:szCs w:val="22"/>
    </w:rPr>
  </w:style>
  <w:style w:type="character" w:customStyle="1" w:styleId="HeaderChar">
    <w:name w:val="Header Char"/>
    <w:link w:val="Header"/>
    <w:uiPriority w:val="99"/>
    <w:rsid w:val="008B7801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2"/>
      <w:szCs w:val="22"/>
    </w:rPr>
  </w:style>
  <w:style w:type="character" w:customStyle="1" w:styleId="FooterChar">
    <w:name w:val="Footer Char"/>
    <w:link w:val="Footer"/>
    <w:uiPriority w:val="99"/>
    <w:rsid w:val="008B7801"/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uiPriority w:val="99"/>
    <w:rsid w:val="00776659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385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A7385"/>
    <w:rPr>
      <w:rFonts w:ascii="Tahoma" w:eastAsia="Calibri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FD2E0A"/>
    <w:pPr>
      <w:spacing w:before="480" w:line="276" w:lineRule="auto"/>
      <w:ind w:firstLine="0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TOC1">
    <w:name w:val="toc 1"/>
    <w:basedOn w:val="libNormal"/>
    <w:next w:val="Normal"/>
    <w:autoRedefine/>
    <w:uiPriority w:val="39"/>
    <w:unhideWhenUsed/>
    <w:qFormat/>
    <w:rsid w:val="0077665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FD2E0A"/>
    <w:pPr>
      <w:spacing w:after="100"/>
      <w:ind w:left="220"/>
    </w:pPr>
    <w:rPr>
      <w:rFonts w:eastAsia="Times New Roman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D2E0A"/>
    <w:pPr>
      <w:spacing w:after="100"/>
      <w:ind w:left="440"/>
    </w:pPr>
    <w:rPr>
      <w:rFonts w:eastAsia="Times New Roman"/>
      <w:sz w:val="22"/>
      <w:szCs w:val="22"/>
    </w:rPr>
  </w:style>
  <w:style w:type="paragraph" w:customStyle="1" w:styleId="libTitr1">
    <w:name w:val="libTitr1"/>
    <w:basedOn w:val="libCenterBold1"/>
    <w:rsid w:val="00776659"/>
    <w:rPr>
      <w:sz w:val="56"/>
      <w:szCs w:val="56"/>
    </w:rPr>
  </w:style>
  <w:style w:type="paragraph" w:styleId="TOC4">
    <w:name w:val="toc 4"/>
    <w:basedOn w:val="Normal"/>
    <w:next w:val="Normal"/>
    <w:autoRedefine/>
    <w:uiPriority w:val="39"/>
    <w:unhideWhenUsed/>
    <w:rsid w:val="006C230E"/>
    <w:pPr>
      <w:spacing w:after="100"/>
      <w:ind w:left="660"/>
    </w:pPr>
    <w:rPr>
      <w:rFonts w:eastAsia="Times New Roman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C230E"/>
    <w:pPr>
      <w:spacing w:after="100"/>
      <w:ind w:left="880"/>
    </w:pPr>
    <w:rPr>
      <w:rFonts w:eastAsia="Times New Roman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C230E"/>
    <w:pPr>
      <w:spacing w:after="100"/>
      <w:ind w:left="1100"/>
    </w:pPr>
    <w:rPr>
      <w:rFonts w:eastAsia="Times New Roman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C230E"/>
    <w:pPr>
      <w:spacing w:after="100"/>
      <w:ind w:left="1320"/>
    </w:pPr>
    <w:rPr>
      <w:rFonts w:eastAsia="Times New Roman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C230E"/>
    <w:pPr>
      <w:spacing w:after="100"/>
      <w:ind w:left="1540"/>
    </w:pPr>
    <w:rPr>
      <w:rFonts w:eastAsia="Times New Roman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C230E"/>
    <w:pPr>
      <w:spacing w:after="100"/>
      <w:ind w:left="1760"/>
    </w:pPr>
    <w:rPr>
      <w:rFonts w:eastAsia="Times New Roman"/>
      <w:sz w:val="22"/>
      <w:szCs w:val="22"/>
    </w:rPr>
  </w:style>
  <w:style w:type="paragraph" w:customStyle="1" w:styleId="libNotice">
    <w:name w:val="libNotice"/>
    <w:basedOn w:val="libNormal"/>
    <w:link w:val="libNoticeChar"/>
    <w:qFormat/>
    <w:rsid w:val="006B240B"/>
    <w:rPr>
      <w:color w:val="FF0000"/>
      <w:szCs w:val="32"/>
    </w:rPr>
  </w:style>
  <w:style w:type="character" w:customStyle="1" w:styleId="libNoticeChar">
    <w:name w:val="libNotice Char"/>
    <w:basedOn w:val="libNormalChar"/>
    <w:link w:val="libNotice"/>
    <w:rsid w:val="006B240B"/>
    <w:rPr>
      <w:color w:val="FF0000"/>
      <w:szCs w:val="32"/>
    </w:rPr>
  </w:style>
  <w:style w:type="paragraph" w:customStyle="1" w:styleId="libTitr2">
    <w:name w:val="libTitr2"/>
    <w:basedOn w:val="libTitr1"/>
    <w:rsid w:val="00DD7EF1"/>
    <w:rPr>
      <w:sz w:val="44"/>
      <w:szCs w:val="44"/>
    </w:rPr>
  </w:style>
  <w:style w:type="paragraph" w:customStyle="1" w:styleId="libCenterTitr">
    <w:name w:val="libCenterTitr"/>
    <w:basedOn w:val="libCenterBold1"/>
    <w:rsid w:val="006B240B"/>
    <w:rPr>
      <w:sz w:val="56"/>
      <w:szCs w:val="56"/>
    </w:rPr>
  </w:style>
  <w:style w:type="paragraph" w:customStyle="1" w:styleId="libPoem">
    <w:name w:val="libPoem"/>
    <w:basedOn w:val="libNormal"/>
    <w:qFormat/>
    <w:rsid w:val="006B240B"/>
    <w:pPr>
      <w:jc w:val="center"/>
    </w:pPr>
    <w:rPr>
      <w:lang w:bidi="hi-IN"/>
    </w:rPr>
  </w:style>
  <w:style w:type="paragraph" w:customStyle="1" w:styleId="libcenterbold10">
    <w:name w:val="libcenterbold1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bfootnote00">
    <w:name w:val="libfootnote0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bnotice0">
    <w:name w:val="libnotice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ghavi\Desktop\Template%20Hindi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CB66A-BDB3-4A8C-9946-E1E2B16B0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Hindi2</Template>
  <TotalTime>0</TotalTime>
  <Pages>136</Pages>
  <Words>22145</Words>
  <Characters>126231</Characters>
  <Application>Microsoft Office Word</Application>
  <DocSecurity>0</DocSecurity>
  <Lines>1051</Lines>
  <Paragraphs>296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 Defenition</Company>
  <LinksUpToDate>false</LinksUpToDate>
  <CharactersWithSpaces>148080</CharactersWithSpaces>
  <SharedDoc>false</SharedDoc>
  <HLinks>
    <vt:vector size="486" baseType="variant">
      <vt:variant>
        <vt:i4>1245232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_Toc442215770</vt:lpwstr>
      </vt:variant>
      <vt:variant>
        <vt:i4>1179696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_Toc442215769</vt:lpwstr>
      </vt:variant>
      <vt:variant>
        <vt:i4>1179696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_Toc442215768</vt:lpwstr>
      </vt:variant>
      <vt:variant>
        <vt:i4>1179696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_Toc442215767</vt:lpwstr>
      </vt:variant>
      <vt:variant>
        <vt:i4>1179696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_Toc442215766</vt:lpwstr>
      </vt:variant>
      <vt:variant>
        <vt:i4>1179696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_Toc442215765</vt:lpwstr>
      </vt:variant>
      <vt:variant>
        <vt:i4>1179696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_Toc442215764</vt:lpwstr>
      </vt:variant>
      <vt:variant>
        <vt:i4>1179696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_Toc442215763</vt:lpwstr>
      </vt:variant>
      <vt:variant>
        <vt:i4>1179696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_Toc442215762</vt:lpwstr>
      </vt:variant>
      <vt:variant>
        <vt:i4>1179696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_Toc442215761</vt:lpwstr>
      </vt:variant>
      <vt:variant>
        <vt:i4>1179696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_Toc442215760</vt:lpwstr>
      </vt:variant>
      <vt:variant>
        <vt:i4>1114160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_Toc442215759</vt:lpwstr>
      </vt:variant>
      <vt:variant>
        <vt:i4>1114160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_Toc442215758</vt:lpwstr>
      </vt:variant>
      <vt:variant>
        <vt:i4>1114160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_Toc442215757</vt:lpwstr>
      </vt:variant>
      <vt:variant>
        <vt:i4>1114160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_Toc442215756</vt:lpwstr>
      </vt:variant>
      <vt:variant>
        <vt:i4>1114160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_Toc442215755</vt:lpwstr>
      </vt:variant>
      <vt:variant>
        <vt:i4>1114160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_Toc442215754</vt:lpwstr>
      </vt:variant>
      <vt:variant>
        <vt:i4>1114160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_Toc442215753</vt:lpwstr>
      </vt:variant>
      <vt:variant>
        <vt:i4>1114160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_Toc442215752</vt:lpwstr>
      </vt:variant>
      <vt:variant>
        <vt:i4>1114160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_Toc442215751</vt:lpwstr>
      </vt:variant>
      <vt:variant>
        <vt:i4>1114160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_Toc442215750</vt:lpwstr>
      </vt:variant>
      <vt:variant>
        <vt:i4>1048624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_Toc442215749</vt:lpwstr>
      </vt:variant>
      <vt:variant>
        <vt:i4>1048624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_Toc442215748</vt:lpwstr>
      </vt:variant>
      <vt:variant>
        <vt:i4>1048624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_Toc442215747</vt:lpwstr>
      </vt:variant>
      <vt:variant>
        <vt:i4>1048624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_Toc442215746</vt:lpwstr>
      </vt:variant>
      <vt:variant>
        <vt:i4>1048624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_Toc442215745</vt:lpwstr>
      </vt:variant>
      <vt:variant>
        <vt:i4>1048624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_Toc442215744</vt:lpwstr>
      </vt:variant>
      <vt:variant>
        <vt:i4>1048624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_Toc442215743</vt:lpwstr>
      </vt:variant>
      <vt:variant>
        <vt:i4>1048624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_Toc442215742</vt:lpwstr>
      </vt:variant>
      <vt:variant>
        <vt:i4>1048624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_Toc442215741</vt:lpwstr>
      </vt:variant>
      <vt:variant>
        <vt:i4>1048624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_Toc442215740</vt:lpwstr>
      </vt:variant>
      <vt:variant>
        <vt:i4>1507376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_Toc442215739</vt:lpwstr>
      </vt:variant>
      <vt:variant>
        <vt:i4>1507376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_Toc442215738</vt:lpwstr>
      </vt:variant>
      <vt:variant>
        <vt:i4>1507376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_Toc442215737</vt:lpwstr>
      </vt:variant>
      <vt:variant>
        <vt:i4>1507376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_Toc442215736</vt:lpwstr>
      </vt:variant>
      <vt:variant>
        <vt:i4>1507376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_Toc442215735</vt:lpwstr>
      </vt:variant>
      <vt:variant>
        <vt:i4>1507376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_Toc442215734</vt:lpwstr>
      </vt:variant>
      <vt:variant>
        <vt:i4>1507376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_Toc442215733</vt:lpwstr>
      </vt:variant>
      <vt:variant>
        <vt:i4>1507376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_Toc442215732</vt:lpwstr>
      </vt:variant>
      <vt:variant>
        <vt:i4>1507376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_Toc442215731</vt:lpwstr>
      </vt:variant>
      <vt:variant>
        <vt:i4>1507376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_Toc442215730</vt:lpwstr>
      </vt:variant>
      <vt:variant>
        <vt:i4>1441840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_Toc442215729</vt:lpwstr>
      </vt:variant>
      <vt:variant>
        <vt:i4>1441840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_Toc442215728</vt:lpwstr>
      </vt:variant>
      <vt:variant>
        <vt:i4>1441840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_Toc442215727</vt:lpwstr>
      </vt:variant>
      <vt:variant>
        <vt:i4>1441840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_Toc442215726</vt:lpwstr>
      </vt:variant>
      <vt:variant>
        <vt:i4>1441840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_Toc442215725</vt:lpwstr>
      </vt:variant>
      <vt:variant>
        <vt:i4>1441840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_Toc442215724</vt:lpwstr>
      </vt:variant>
      <vt:variant>
        <vt:i4>1441840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_Toc442215723</vt:lpwstr>
      </vt:variant>
      <vt:variant>
        <vt:i4>1441840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_Toc442215722</vt:lpwstr>
      </vt:variant>
      <vt:variant>
        <vt:i4>1441840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_Toc442215721</vt:lpwstr>
      </vt:variant>
      <vt:variant>
        <vt:i4>1441840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_Toc442215720</vt:lpwstr>
      </vt:variant>
      <vt:variant>
        <vt:i4>1376304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_Toc442215719</vt:lpwstr>
      </vt:variant>
      <vt:variant>
        <vt:i4>1376304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_Toc442215718</vt:lpwstr>
      </vt:variant>
      <vt:variant>
        <vt:i4>1376304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_Toc442215717</vt:lpwstr>
      </vt:variant>
      <vt:variant>
        <vt:i4>1376304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_Toc442215716</vt:lpwstr>
      </vt:variant>
      <vt:variant>
        <vt:i4>1376304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_Toc442215715</vt:lpwstr>
      </vt:variant>
      <vt:variant>
        <vt:i4>1376304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_Toc442215714</vt:lpwstr>
      </vt:variant>
      <vt:variant>
        <vt:i4>1376304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_Toc442215713</vt:lpwstr>
      </vt:variant>
      <vt:variant>
        <vt:i4>1376304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_Toc442215712</vt:lpwstr>
      </vt:variant>
      <vt:variant>
        <vt:i4>1376304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_Toc442215711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_Toc442215710</vt:lpwstr>
      </vt:variant>
      <vt:variant>
        <vt:i4>1310768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_Toc442215709</vt:lpwstr>
      </vt:variant>
      <vt:variant>
        <vt:i4>1310768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_Toc442215708</vt:lpwstr>
      </vt:variant>
      <vt:variant>
        <vt:i4>1310768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_Toc442215707</vt:lpwstr>
      </vt:variant>
      <vt:variant>
        <vt:i4>1310768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_Toc442215706</vt:lpwstr>
      </vt:variant>
      <vt:variant>
        <vt:i4>1310768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_Toc442215705</vt:lpwstr>
      </vt:variant>
      <vt:variant>
        <vt:i4>1310768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_Toc442215704</vt:lpwstr>
      </vt:variant>
      <vt:variant>
        <vt:i4>1310768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_Toc442215703</vt:lpwstr>
      </vt:variant>
      <vt:variant>
        <vt:i4>1310768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_Toc442215702</vt:lpwstr>
      </vt:variant>
      <vt:variant>
        <vt:i4>1310768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_Toc442215701</vt:lpwstr>
      </vt:variant>
      <vt:variant>
        <vt:i4>1310768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_Toc442215700</vt:lpwstr>
      </vt:variant>
      <vt:variant>
        <vt:i4>1900593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_Toc442215699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_Toc442215698</vt:lpwstr>
      </vt:variant>
      <vt:variant>
        <vt:i4>1900593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_Toc442215697</vt:lpwstr>
      </vt:variant>
      <vt:variant>
        <vt:i4>1900593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_Toc442215696</vt:lpwstr>
      </vt:variant>
      <vt:variant>
        <vt:i4>1900593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_Toc442215695</vt:lpwstr>
      </vt:variant>
      <vt:variant>
        <vt:i4>1900593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_Toc442215694</vt:lpwstr>
      </vt:variant>
      <vt:variant>
        <vt:i4>1900593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_Toc442215693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_Toc442215692</vt:lpwstr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_Toc442215691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_Toc442215690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Naghavi</dc:creator>
  <cp:lastModifiedBy>Naghavi</cp:lastModifiedBy>
  <cp:revision>2</cp:revision>
  <cp:lastPrinted>2016-11-21T11:54:00Z</cp:lastPrinted>
  <dcterms:created xsi:type="dcterms:W3CDTF">2017-01-25T05:11:00Z</dcterms:created>
  <dcterms:modified xsi:type="dcterms:W3CDTF">2017-01-25T05:11:00Z</dcterms:modified>
</cp:coreProperties>
</file>