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329" w:rsidRPr="007C5329" w:rsidRDefault="007C5329" w:rsidP="007C5329">
      <w:pPr>
        <w:pStyle w:val="libNotice"/>
        <w:rPr>
          <w:rFonts w:hint="cs"/>
        </w:rPr>
      </w:pPr>
      <w:r w:rsidRPr="007C5329">
        <w:rPr>
          <w:rFonts w:hint="cs"/>
          <w:rtl/>
        </w:rPr>
        <w:t>تذکر</w:t>
      </w:r>
      <w:r w:rsidRPr="007C5329">
        <w:rPr>
          <w:rtl/>
        </w:rPr>
        <w:t>این کتاب توسط مؤسسه فرهنگی - اسلامی شبکة الامامین الحسنین</w:t>
      </w:r>
      <w:r w:rsidRPr="007C5329">
        <w:rPr>
          <w:rFonts w:hint="cs"/>
          <w:rtl/>
        </w:rPr>
        <w:t xml:space="preserve"> </w:t>
      </w:r>
      <w:r w:rsidRPr="007C5329">
        <w:rPr>
          <w:rtl/>
        </w:rPr>
        <w:t>عليهما‌السلام بصورت الکترونیکی برای مخاطبین گرامی منتشر شده است</w:t>
      </w:r>
      <w:r w:rsidRPr="007C5329">
        <w:rPr>
          <w:rFonts w:hint="cs"/>
          <w:rtl/>
        </w:rPr>
        <w:t>.</w:t>
      </w:r>
    </w:p>
    <w:p w:rsidR="007C5329" w:rsidRDefault="007C5329" w:rsidP="007C5329">
      <w:pPr>
        <w:pStyle w:val="libNotice"/>
        <w:bidi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03669E" w:rsidRDefault="007C5329" w:rsidP="007C5329">
      <w:pPr>
        <w:pStyle w:val="libCenterBold1"/>
        <w:rPr>
          <w:lang w:bidi="fa-IR"/>
        </w:rPr>
      </w:pPr>
      <w:r>
        <w:rPr>
          <w:rtl/>
          <w:lang w:bidi="fa-IR"/>
        </w:rPr>
        <w:br w:type="page"/>
      </w:r>
      <w:r w:rsidR="00D455DB">
        <w:rPr>
          <w:rtl/>
          <w:lang w:bidi="fa-IR"/>
        </w:rPr>
        <w:lastRenderedPageBreak/>
        <w:t>بش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صلح</w:t>
      </w:r>
    </w:p>
    <w:p w:rsidR="00D455DB" w:rsidRDefault="00D455DB" w:rsidP="0003669E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نامه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 w:rsidR="0003669E" w:rsidRPr="0003669E">
        <w:rPr>
          <w:rStyle w:val="libAlaemChar"/>
          <w:rtl/>
        </w:rPr>
        <w:t>عليه‌السلام</w:t>
      </w:r>
    </w:p>
    <w:p w:rsidR="00D455DB" w:rsidRDefault="00D455DB" w:rsidP="0003669E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: محبوبه معلم</w:t>
      </w:r>
      <w:r>
        <w:rPr>
          <w:rFonts w:hint="cs"/>
          <w:rtl/>
          <w:lang w:bidi="fa-IR"/>
        </w:rPr>
        <w:t>ی</w:t>
      </w:r>
    </w:p>
    <w:p w:rsidR="00D455DB" w:rsidRDefault="0003669E" w:rsidP="0003669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530482785"/>
      <w:r w:rsidR="00D455DB">
        <w:rPr>
          <w:rFonts w:hint="eastAsia"/>
          <w:rtl/>
          <w:lang w:bidi="fa-IR"/>
        </w:rPr>
        <w:lastRenderedPageBreak/>
        <w:t>مقدّمه</w:t>
      </w:r>
      <w:bookmarkEnd w:id="0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مقدس! سلام بر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که ولادتش،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دگرگون ساز دلهاست؛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بود و بهار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انوار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تا در کالبد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صفا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بدمد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دبخش</w:t>
      </w:r>
      <w:r>
        <w:rPr>
          <w:rtl/>
          <w:lang w:bidi="fa-IR"/>
        </w:rPr>
        <w:t xml:space="preserve"> «ح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به»</w:t>
      </w:r>
      <w:r>
        <w:rPr>
          <w:rtl/>
          <w:lang w:bidi="fa-IR"/>
        </w:rPr>
        <w:t xml:space="preserve"> در پرتو مهر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سلاله پاکان و از دامن «مر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خود طراوت قلوب و بهار جانها را به ارمغان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او باران نور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خاک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بود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جهل و خرافه به تنگ آمده بود.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تا جهل و جور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روح مانا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آسمان دلها بتا</w:t>
      </w: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در انتظار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طلوع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پاک 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انتظار، جانکاه بود اما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غرور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آنگاه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انتظار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و پناه قلب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شکسته بود و تنها؛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درخت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بود، به او وعده نعمت و آرامش داده شد و جبر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ل گفت: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پروردگارت فرموده: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(ع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را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باشد.(مر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16 _ 21)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0366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سرانجام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آمد با کوله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رسالت محمد</w:t>
      </w:r>
      <w:r>
        <w:rPr>
          <w:rFonts w:hint="cs"/>
          <w:rtl/>
          <w:lang w:bidi="fa-IR"/>
        </w:rPr>
        <w:t>ی</w:t>
      </w:r>
      <w:r w:rsidR="0003669E" w:rsidRPr="0003669E">
        <w:rPr>
          <w:rFonts w:ascii="Traditional Arabic" w:eastAsiaTheme="minorHAnsi" w:hAnsi="Traditional Arabic" w:cs="Traditional Arabic"/>
          <w:rtl/>
        </w:rPr>
        <w:t xml:space="preserve"> </w:t>
      </w:r>
      <w:r w:rsidR="0003669E" w:rsidRPr="0003669E">
        <w:rPr>
          <w:rStyle w:val="libAlaemChar"/>
          <w:rFonts w:eastAsiaTheme="minorHAnsi"/>
          <w:rtl/>
        </w:rPr>
        <w:t>صلى‌الله‌عليه‌وآله‌وسلم</w:t>
      </w:r>
      <w:r w:rsidR="0003669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آورد. او نشان از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تبر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 دوش،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موس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دست، قلب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عزم نوح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اراده، صبر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دل،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رخسار، حکمت لقمان بر زبان و حکومت داود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 خود به همراه داشت و از نسل او عدالت گستر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آمد که فردا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رکاب او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 خواهد آمد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 عدالت خواهد بود.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تب و تاب انتظار در آستانه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پژوهشگر ارجمند سرکار خانم محبوبه معلم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است تا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مقدس را با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آورند، با سپاس از تلاش محققانه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مورد استفاده برنامه سازان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«انّه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مرکز پژوهشها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ما»</w:t>
      </w:r>
    </w:p>
    <w:p w:rsidR="00D455DB" w:rsidRDefault="0003669E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03669E">
      <w:pPr>
        <w:pStyle w:val="Heading1"/>
        <w:rPr>
          <w:rtl/>
          <w:lang w:bidi="fa-IR"/>
        </w:rPr>
      </w:pPr>
      <w:bookmarkStart w:id="1" w:name="_Toc530482786"/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اوّل: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 w:rsidR="0003669E" w:rsidRPr="0003669E">
        <w:rPr>
          <w:rStyle w:val="libAlaemChar"/>
          <w:rtl/>
        </w:rPr>
        <w:t>عليه‌السلام</w:t>
      </w:r>
      <w:bookmarkEnd w:id="1"/>
      <w:r w:rsidR="0003669E" w:rsidRPr="0003669E">
        <w:rPr>
          <w:rStyle w:val="libAlaemChar"/>
          <w:rtl/>
        </w:rPr>
        <w:t xml:space="preserve"> </w:t>
      </w:r>
    </w:p>
    <w:p w:rsidR="0003669E" w:rsidRDefault="0003669E" w:rsidP="0003669E">
      <w:pPr>
        <w:pStyle w:val="libNormal"/>
        <w:rPr>
          <w:lang w:bidi="fa-IR"/>
        </w:rPr>
      </w:pPr>
    </w:p>
    <w:p w:rsidR="00D455DB" w:rsidRDefault="00D455DB" w:rsidP="0003669E">
      <w:pPr>
        <w:pStyle w:val="Heading2"/>
        <w:rPr>
          <w:rtl/>
          <w:lang w:bidi="fa-IR"/>
        </w:rPr>
      </w:pPr>
      <w:bookmarkStart w:id="2" w:name="_Toc53048278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اوّل: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Fonts w:ascii="Traditional Arabic" w:eastAsiaTheme="minorHAnsi" w:hAnsi="Traditional Arabic" w:cs="Traditional Arabic"/>
          <w:rtl/>
        </w:rPr>
        <w:t xml:space="preserve"> </w:t>
      </w:r>
      <w:r w:rsidR="0003669E" w:rsidRPr="0003669E">
        <w:rPr>
          <w:rStyle w:val="libAlaemChar"/>
          <w:rFonts w:eastAsiaTheme="minorHAnsi"/>
          <w:rtl/>
        </w:rPr>
        <w:t>عليها‌السلام</w:t>
      </w:r>
      <w:bookmarkEnd w:id="2"/>
    </w:p>
    <w:p w:rsidR="0003669E" w:rsidRDefault="0003669E" w:rsidP="00D455DB">
      <w:pPr>
        <w:pStyle w:val="libNormal"/>
        <w:rPr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3" w:name="_Toc530482788"/>
      <w:r>
        <w:rPr>
          <w:rFonts w:hint="eastAsia"/>
          <w:rtl/>
          <w:lang w:bidi="fa-IR"/>
        </w:rPr>
        <w:t>اشاره</w:t>
      </w:r>
      <w:bookmarkEnd w:id="3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«عِمران»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داود و بزرگان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مرسل بود که با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از نسل هارون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نام «حَنّه»، دختر «فاقوذ» ازدواج کرد. «عمران» و «حنّه» سال ها در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 فرزند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کم از برآورده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آرزو، نا</w:t>
      </w:r>
      <w:r w:rsidR="0003669E">
        <w:rPr>
          <w:lang w:bidi="fa-IR"/>
        </w:rPr>
        <w:t xml:space="preserve"> </w:t>
      </w:r>
      <w:r>
        <w:rPr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بودند.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«حنّه»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بود.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منقار به جوجه اش،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محبّت مادرانه، آتش عشق فرزند در دل «حَنّه» شعله ور شد و با حسرت و اندوه به درگاه خداوند تبارک و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دعا کرد تا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ع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03669E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>. خداوند سبحان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به «عِمران»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«ما به تو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برکت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علاج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درمان کند و مردگان را به فرمان خدا،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و به عنوان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فرستاده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 «عمران»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مژده را به همسرش داد و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D455DB" w:rsidRDefault="0003669E" w:rsidP="0003669E">
      <w:pPr>
        <w:pStyle w:val="libFootnote0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D455DB" w:rsidRDefault="00D455DB" w:rsidP="0003669E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ص 720.</w:t>
      </w:r>
    </w:p>
    <w:p w:rsidR="00D455DB" w:rsidRDefault="0003669E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که</w:t>
      </w:r>
      <w:r w:rsidR="00D455DB">
        <w:rPr>
          <w:rtl/>
          <w:lang w:bidi="fa-IR"/>
        </w:rPr>
        <w:t xml:space="preserve"> آثار باردار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در «حنّه» ظاهر شد.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خداوند مژده داده بود که فرزند آنان،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خواهد بود، «حَنّه»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داشت که فرزندش، پسر خواهد بود.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با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انتظار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که با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آمدن آن نوزاد،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جلوه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تولد فرزند، مرگ عمران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«حنّه» به غم و اندوه بَدَل گشت.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«حنّه»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ماجرا، نذر کرد که فرزندش را پس از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آمدن به خدمت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بگمارد.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زبان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! آن چه در رحم دارم، نذر تو کردم که آزاد شده باشد. </w:t>
      </w:r>
      <w:r w:rsidRPr="00D63FDC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63F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 w:rsidR="00D63FDC" w:rsidRPr="00D63FDC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="00D63FDC" w:rsidRPr="00D63FDC">
        <w:rPr>
          <w:rStyle w:val="libAlaemChar"/>
          <w:rtl/>
        </w:rPr>
        <w:t>رحمه‌الله</w:t>
      </w:r>
      <w:r w:rsidR="00D63FDC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در پاسخ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پندارند نذر «حنّه»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باردار شدن بوده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دلالت دارد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مناجات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(همسر عمران) به فرزندش، حامله بوده است و حملش از عمران بوده،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مناجات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اشاره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همسر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عمران در آن روزها زنده نبوده و</w:t>
      </w:r>
      <w:r w:rsidR="00D63FDC">
        <w:rPr>
          <w:lang w:bidi="fa-IR"/>
        </w:rPr>
        <w:t xml:space="preserve"> </w:t>
      </w:r>
      <w:r>
        <w:rPr>
          <w:rtl/>
          <w:lang w:bidi="fa-IR"/>
        </w:rPr>
        <w:t>گرنه او حق نداشت فرزند در شکم خود را مستقلاً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شدن او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دلالت دارد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همسر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روز زنده نبوده.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هم روشن است که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فرزند چه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D455DB" w:rsidRDefault="00D63FDC" w:rsidP="00D63FDC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</w:t>
      </w:r>
    </w:p>
    <w:p w:rsidR="00D455DB" w:rsidRDefault="00D455DB" w:rsidP="00D63FD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آل عمران، 35.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خدمت گزار پرستش گاه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</w:p>
    <w:p w:rsidR="00D455DB" w:rsidRDefault="00D63FDC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مادر،</w:t>
      </w:r>
      <w:r w:rsidR="00D455DB">
        <w:rPr>
          <w:rtl/>
          <w:lang w:bidi="fa-IR"/>
        </w:rPr>
        <w:t xml:space="preserve"> تحر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از بردگ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</w:t>
      </w:r>
      <w:r w:rsidR="00D455DB">
        <w:rPr>
          <w:rtl/>
          <w:lang w:bidi="fa-IR"/>
        </w:rPr>
        <w:t xml:space="preserve"> و دختر عمران برده نبوده تا مادرش، او را آزاد کند. پس تحر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ه،</w:t>
      </w:r>
      <w:r w:rsidR="00D455DB">
        <w:rPr>
          <w:rtl/>
          <w:lang w:bidi="fa-IR"/>
        </w:rPr>
        <w:t xml:space="preserve"> آزاد کردن از 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ولا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است که والد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بر فرزند خود دارند و با داشتن آن ولا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ت،</w:t>
      </w:r>
      <w:r w:rsidR="00D455DB">
        <w:rPr>
          <w:rtl/>
          <w:lang w:bidi="fa-IR"/>
        </w:rPr>
        <w:t xml:space="preserve"> او را ترب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کنند و در مقاصد خود به کار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زنند و اطاعت شان بر فرزند واجب است. </w:t>
      </w:r>
      <w:r w:rsidR="00D455DB">
        <w:rPr>
          <w:rFonts w:hint="eastAsia"/>
          <w:rtl/>
          <w:lang w:bidi="fa-IR"/>
        </w:rPr>
        <w:t>پس</w:t>
      </w:r>
      <w:r w:rsidR="00D455DB">
        <w:rPr>
          <w:rtl/>
          <w:lang w:bidi="fa-IR"/>
        </w:rPr>
        <w:t xml:space="preserve"> با تحر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ر،</w:t>
      </w:r>
      <w:r w:rsidR="00D455DB">
        <w:rPr>
          <w:rtl/>
          <w:lang w:bidi="fa-IR"/>
        </w:rPr>
        <w:t xml:space="preserve"> فرزند از تسلط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پدر و مادر بر او دارند، خارج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شود.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tl/>
          <w:lang w:bidi="fa-IR"/>
        </w:rPr>
        <w:t xml:space="preserve"> پدر و مادر، او را به خدمت نم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رند</w:t>
      </w:r>
      <w:r w:rsidR="00D455DB">
        <w:rPr>
          <w:rtl/>
          <w:lang w:bidi="fa-IR"/>
        </w:rPr>
        <w:t>. اگر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تحر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به وس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نذر و به خاطر خدا انجام شود، معنا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شود که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فرزند در ولا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خدا داخل شود و تنها او را بپرستد. خدمت خدا کردن به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است که در مسجد و کل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سا</w:t>
      </w:r>
      <w:r w:rsidR="00D455DB">
        <w:rPr>
          <w:rtl/>
          <w:lang w:bidi="fa-IR"/>
        </w:rPr>
        <w:t xml:space="preserve"> و اماکن مقدسه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مختص عبادت خداست، باشد. در حال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اگر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نذر نبود، فرزند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</w:t>
      </w:r>
      <w:r w:rsidR="00D455DB">
        <w:rPr>
          <w:rtl/>
          <w:lang w:bidi="fa-IR"/>
        </w:rPr>
        <w:t xml:space="preserve"> پدر و مادر خود را خدمت کند» </w:t>
      </w:r>
      <w:r w:rsidR="00D455DB" w:rsidRPr="00D63FDC">
        <w:rPr>
          <w:rStyle w:val="libFootnotenumChar"/>
          <w:rtl/>
        </w:rPr>
        <w:t>(1)</w:t>
      </w:r>
      <w:r w:rsidR="00D455DB"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که کودک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آمد، «حنّه» با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خلاف انتظار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نوزاد دختر است.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نتواند به نذر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عمل کند. پس به درگاه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گفت: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پروردگارا</w:t>
      </w:r>
      <w:r>
        <w:rPr>
          <w:rtl/>
          <w:lang w:bidi="fa-IR"/>
        </w:rPr>
        <w:t>! من، او را دختر 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خدا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من چه 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دختر مانند پسر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(و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پرستش گاه را مانند پسر انجام دهد). من او را «مر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او و فرزندانش را از شرّ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رانده شده در پناه تو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</w:t>
      </w:r>
      <w:r w:rsidRPr="00D63FDC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«حنّه»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فرزندش را به پرستش گاه ببرد و به</w:t>
      </w:r>
    </w:p>
    <w:p w:rsidR="00D63FDC" w:rsidRDefault="00D63FDC" w:rsidP="00D63FDC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D455DB" w:rsidRDefault="00D455DB" w:rsidP="00D63FDC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5، صص 334 _ 335.</w:t>
      </w:r>
    </w:p>
    <w:p w:rsidR="00D63FDC" w:rsidRDefault="00D455DB" w:rsidP="00D63FDC">
      <w:pPr>
        <w:pStyle w:val="libFootnote0"/>
        <w:rPr>
          <w:rtl/>
          <w:lang w:bidi="fa-IR"/>
        </w:rPr>
      </w:pPr>
      <w:r>
        <w:rPr>
          <w:rtl/>
          <w:lang w:bidi="fa-IR"/>
        </w:rPr>
        <w:t>2- آل عمران، 36.</w:t>
      </w:r>
    </w:p>
    <w:p w:rsidR="00D455DB" w:rsidRDefault="00D63FDC" w:rsidP="00D63FD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احبار</w:t>
      </w:r>
      <w:r w:rsidR="00D455DB">
        <w:rPr>
          <w:rtl/>
          <w:lang w:bidi="fa-IR"/>
        </w:rPr>
        <w:t xml:space="preserve"> و بزرگان آن جا بسپارد. نام او را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«مر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م»</w:t>
      </w:r>
      <w:r w:rsidR="00D455DB">
        <w:rPr>
          <w:rtl/>
          <w:lang w:bidi="fa-IR"/>
        </w:rPr>
        <w:t xml:space="preserve"> نهاد؛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</w:t>
      </w:r>
      <w:r w:rsidR="00D455DB">
        <w:rPr>
          <w:rtl/>
          <w:lang w:bidi="fa-IR"/>
        </w:rPr>
        <w:t xml:space="preserve"> به معنا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زن پرستش گر و خدمت کار پرستش گاه است </w:t>
      </w:r>
      <w:r w:rsidR="00D455DB" w:rsidRPr="00D63FDC">
        <w:rPr>
          <w:rStyle w:val="libFootnotenumChar"/>
          <w:rtl/>
        </w:rPr>
        <w:t>(1).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C46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«... و دختر مانند پسر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...»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«اگر او (حَنّه)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چرا فرزند در شکم او را دختر کردند، هرگز حسرت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آن طور اندوه ناک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اگر فرزندش پسر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آن طور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</w:t>
      </w:r>
      <w:r>
        <w:rPr>
          <w:rFonts w:hint="eastAsia"/>
          <w:rtl/>
          <w:lang w:bidi="fa-IR"/>
        </w:rPr>
        <w:t>قق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ممکن نبود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دختر شدن فرزندش هست، در پسر شدن آن به دست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ممکن بود از پسر بودن فرزندش به دست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او متولد شود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شفا دهنده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کور مادرزاد و برص و زنده کننده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مردگان. لکن در دختر بودن حملش،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کلمه الله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پدر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گهواره با مردم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هم خودش و هم فرزندش،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معجزه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عالَم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مَثَلش نزد خدا مَثَل آدم است و از او و از مادرش، آن دختر طاهره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مبارکه، آثار و برکات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 </w:t>
      </w:r>
      <w:r w:rsidRPr="004C46E8">
        <w:rPr>
          <w:rStyle w:val="libFootnotenumChar"/>
          <w:rtl/>
        </w:rPr>
        <w:t>(2).</w:t>
      </w:r>
    </w:p>
    <w:p w:rsidR="00D455DB" w:rsidRDefault="004C46E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C46E8">
      <w:pPr>
        <w:pStyle w:val="Heading2"/>
        <w:rPr>
          <w:rtl/>
          <w:lang w:bidi="fa-IR"/>
        </w:rPr>
      </w:pPr>
      <w:bookmarkStart w:id="4" w:name="_Toc530482789"/>
      <w:r>
        <w:rPr>
          <w:rFonts w:hint="eastAsia"/>
          <w:rtl/>
          <w:lang w:bidi="fa-IR"/>
        </w:rPr>
        <w:t>کفالت</w:t>
      </w:r>
      <w:r>
        <w:rPr>
          <w:rtl/>
          <w:lang w:bidi="fa-IR"/>
        </w:rPr>
        <w:t xml:space="preserve">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="004C46E8" w:rsidRPr="004C46E8">
        <w:rPr>
          <w:rStyle w:val="libAlaemChar"/>
          <w:rFonts w:eastAsiaTheme="minorHAnsi"/>
          <w:rtl/>
        </w:rPr>
        <w:t>عليها‌السلام</w:t>
      </w:r>
      <w:bookmarkEnd w:id="4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حنه، او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نزد دانشمندان</w:t>
      </w:r>
    </w:p>
    <w:p w:rsidR="00D455DB" w:rsidRDefault="004C46E8" w:rsidP="004C46E8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2، ص 396.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5، ص 338.</w:t>
      </w:r>
    </w:p>
    <w:p w:rsidR="00D455DB" w:rsidRDefault="004C46E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cs"/>
          <w:rtl/>
          <w:lang w:bidi="fa-IR"/>
        </w:rPr>
        <w:lastRenderedPageBreak/>
        <w:t>ی</w:t>
      </w:r>
      <w:r w:rsidR="00D455DB">
        <w:rPr>
          <w:rFonts w:hint="eastAsia"/>
          <w:rtl/>
          <w:lang w:bidi="fa-IR"/>
        </w:rPr>
        <w:t>هود</w:t>
      </w:r>
      <w:r w:rsidR="00D455DB">
        <w:rPr>
          <w:rtl/>
          <w:lang w:bidi="fa-IR"/>
        </w:rPr>
        <w:t xml:space="preserve"> آورد و گفت: من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فرزند را نذر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المقدس کرده ام.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شما، سرپرست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او را بر عهده 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رد</w:t>
      </w:r>
      <w:r w:rsidR="00D455DB">
        <w:rPr>
          <w:rtl/>
          <w:lang w:bidi="fa-IR"/>
        </w:rPr>
        <w:t>. چون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م،</w:t>
      </w:r>
      <w:r w:rsidR="00D455DB">
        <w:rPr>
          <w:rtl/>
          <w:lang w:bidi="fa-IR"/>
        </w:rPr>
        <w:t xml:space="preserve"> فرزند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پاک تر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و پره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زکارتر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مردان و زنان بن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اسرا</w:t>
      </w:r>
      <w:r w:rsidR="00D455DB">
        <w:rPr>
          <w:rFonts w:hint="cs"/>
          <w:rtl/>
          <w:lang w:bidi="fa-IR"/>
        </w:rPr>
        <w:t>یی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(عمران و حنّه) بود، بر سر سرپرست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او،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راهبان گفت وگو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فراوان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در گرفت. هر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کو</w:t>
      </w:r>
      <w:r w:rsidR="00D455DB">
        <w:rPr>
          <w:rFonts w:hint="eastAsia"/>
          <w:rtl/>
          <w:lang w:bidi="fa-IR"/>
        </w:rPr>
        <w:t>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دند</w:t>
      </w:r>
      <w:r w:rsidR="00D455DB">
        <w:rPr>
          <w:rtl/>
          <w:lang w:bidi="fa-IR"/>
        </w:rPr>
        <w:t xml:space="preserve">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کار، بر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رند</w:t>
      </w:r>
      <w:r w:rsidR="00D455DB">
        <w:rPr>
          <w:rtl/>
          <w:lang w:bidi="fa-IR"/>
        </w:rPr>
        <w:t>.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ان،</w:t>
      </w:r>
      <w:r w:rsidR="00D455DB">
        <w:rPr>
          <w:rtl/>
          <w:lang w:bidi="fa-IR"/>
        </w:rPr>
        <w:t xml:space="preserve"> زکر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؛ ر</w:t>
      </w:r>
      <w:r w:rsidR="00D455DB">
        <w:rPr>
          <w:rFonts w:hint="cs"/>
          <w:rtl/>
          <w:lang w:bidi="fa-IR"/>
        </w:rPr>
        <w:t>یی</w:t>
      </w:r>
      <w:r w:rsidR="00D455DB">
        <w:rPr>
          <w:rFonts w:hint="eastAsia"/>
          <w:rtl/>
          <w:lang w:bidi="fa-IR"/>
        </w:rPr>
        <w:t>س</w:t>
      </w:r>
      <w:r w:rsidR="00D455DB">
        <w:rPr>
          <w:rtl/>
          <w:lang w:bidi="fa-IR"/>
        </w:rPr>
        <w:t xml:space="preserve"> احبار،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tl/>
          <w:lang w:bidi="fa-IR"/>
        </w:rPr>
        <w:t xml:space="preserve"> آمد و گفت: من به کفالت او سزاوارترم؛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</w:t>
      </w:r>
      <w:r w:rsidR="00D455DB">
        <w:rPr>
          <w:rtl/>
          <w:lang w:bidi="fa-IR"/>
        </w:rPr>
        <w:t xml:space="preserve"> خاله اش، همسر من است. احبار به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سخن اعتراض کردند و گفتند: اگر بنا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بود، مادرش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پرستار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 کفالت او از همه، سزاوارتر و شا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>سته تر بود. پس تصم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بر آن شد که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کار، قرعه کش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کنند </w:t>
      </w:r>
      <w:r w:rsidR="00D455DB" w:rsidRPr="004C46E8">
        <w:rPr>
          <w:rStyle w:val="libFootnotenumChar"/>
          <w:rtl/>
        </w:rPr>
        <w:t>(1)</w:t>
      </w:r>
      <w:r w:rsidR="00D455DB">
        <w:rPr>
          <w:rtl/>
          <w:lang w:bidi="fa-IR"/>
        </w:rPr>
        <w:t>. قرآن کر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باره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فرما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خبرها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تو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 (ا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)! در آن هنگام که قلم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قرعه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آب)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افکندند تا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کفالت و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عهده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(ن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)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(دانشمندان)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افتخار و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 هم کشمکش داشتند، حضو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از مجرا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گفته شد). </w:t>
      </w:r>
      <w:r w:rsidRPr="004C46E8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سرانجام،</w:t>
      </w:r>
      <w:r>
        <w:rPr>
          <w:rtl/>
          <w:lang w:bidi="fa-IR"/>
        </w:rPr>
        <w:t xml:space="preserve">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مسلم شد. در واقع، او از همه سزاوارتر بود؛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بود و هم همسر خاله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Pr="004C46E8">
        <w:rPr>
          <w:rStyle w:val="libFootnotenumChar"/>
          <w:rtl/>
        </w:rPr>
        <w:t>(3).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دوران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با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خاله اش </w:t>
      </w:r>
      <w:r w:rsidRPr="004C46E8">
        <w:rPr>
          <w:rStyle w:val="libFootnotenumChar"/>
          <w:rtl/>
        </w:rPr>
        <w:t>(4)</w:t>
      </w:r>
      <w:r>
        <w:rPr>
          <w:rtl/>
          <w:lang w:bidi="fa-IR"/>
        </w:rPr>
        <w:t xml:space="preserve"> پشت سرگذاشت. چون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سن رشد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</w:p>
    <w:p w:rsidR="00D455DB" w:rsidRDefault="004C46E8" w:rsidP="004C46E8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2، ص 411.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2- آل عمران، 44.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2، ص 411.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4- نام او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ها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اع»</w:t>
      </w:r>
      <w:r>
        <w:rPr>
          <w:rtl/>
          <w:lang w:bidi="fa-IR"/>
        </w:rPr>
        <w:t xml:space="preserve">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«ال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صابات»</w:t>
      </w:r>
      <w:r>
        <w:rPr>
          <w:rtl/>
          <w:lang w:bidi="fa-IR"/>
        </w:rPr>
        <w:t xml:space="preserve"> است.</w:t>
      </w:r>
    </w:p>
    <w:p w:rsidR="00D455DB" w:rsidRDefault="004C46E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او، غرفه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ساخت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قرار داد که با نردبان بدان،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آب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خود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</w:t>
      </w:r>
      <w:r w:rsidRPr="004C46E8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C46E8">
      <w:pPr>
        <w:pStyle w:val="Heading2"/>
        <w:rPr>
          <w:rtl/>
          <w:lang w:bidi="fa-IR"/>
        </w:rPr>
      </w:pPr>
      <w:bookmarkStart w:id="5" w:name="_Toc530482790"/>
      <w:r>
        <w:rPr>
          <w:rFonts w:hint="eastAsia"/>
          <w:rtl/>
          <w:lang w:bidi="fa-IR"/>
        </w:rPr>
        <w:t>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>عليها‌السلام</w:t>
      </w:r>
      <w:bookmarkEnd w:id="5"/>
      <w:r w:rsidR="004C46E8" w:rsidRPr="004C46E8">
        <w:rPr>
          <w:rStyle w:val="libAlaemChar"/>
          <w:rtl/>
        </w:rPr>
        <w:t xml:space="preserve"> </w:t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6" w:name="_Toc530482791"/>
      <w:r>
        <w:rPr>
          <w:rFonts w:hint="eastAsia"/>
          <w:rtl/>
          <w:lang w:bidi="fa-IR"/>
        </w:rPr>
        <w:t>اشاره</w:t>
      </w:r>
      <w:bookmarkEnd w:id="6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که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گوناگون به گوشه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آن،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7" w:name="_Toc530482792"/>
      <w:r>
        <w:rPr>
          <w:rtl/>
          <w:lang w:bidi="fa-IR"/>
        </w:rPr>
        <w:t xml:space="preserve">1 </w:t>
      </w:r>
      <w:r w:rsidR="004C46E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سخن گفتن با فرشتگان</w:t>
      </w:r>
      <w:bookmarkEnd w:id="7"/>
    </w:p>
    <w:p w:rsidR="00D455DB" w:rsidRDefault="00D455DB" w:rsidP="004C46E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پاک و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بود، فرشتگان بر او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خدا تو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پاک ساخته و بر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جهان،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 </w:t>
      </w:r>
      <w:r w:rsidRPr="004C46E8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از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خداوند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فرشتگان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همانا خداوند، تو را به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نامش،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آبرومند و از مقربان است </w:t>
      </w:r>
      <w:r w:rsidRPr="004C46E8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گفتن با فرشتگان را در اصطلاح «محدثه بودن»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پس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«محدثّه» بوده است.</w:t>
      </w:r>
    </w:p>
    <w:p w:rsidR="00D455DB" w:rsidRPr="004C46E8" w:rsidRDefault="004C46E8" w:rsidP="004C46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ص 704.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2- آل عمران، 42.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3- آل عمران، 45.</w:t>
      </w:r>
    </w:p>
    <w:p w:rsidR="004C46E8" w:rsidRDefault="004C46E8" w:rsidP="004C46E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C46E8" w:rsidRDefault="004C46E8" w:rsidP="004C46E8">
      <w:pPr>
        <w:pStyle w:val="Heading2"/>
        <w:rPr>
          <w:rtl/>
          <w:lang w:bidi="fa-IR"/>
        </w:rPr>
      </w:pPr>
      <w:bookmarkStart w:id="8" w:name="_Toc530482793"/>
      <w:r>
        <w:rPr>
          <w:rtl/>
          <w:lang w:bidi="fa-IR"/>
        </w:rPr>
        <w:t xml:space="preserve">2 </w:t>
      </w:r>
      <w:r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خوردن روز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bookmarkEnd w:id="8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گل وجود او را پرورش داد.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بزرگ شد.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چنان در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غرق بود، که هنگام 9 سالگ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روزها روزه بود و شب ها به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 آن چنان در تقوا و شناخت پروردگار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 که احبار و دا</w:t>
      </w:r>
      <w:r>
        <w:rPr>
          <w:rFonts w:hint="eastAsia"/>
          <w:rtl/>
          <w:lang w:bidi="fa-IR"/>
        </w:rPr>
        <w:t>نشمندان</w:t>
      </w:r>
      <w:r>
        <w:rPr>
          <w:rtl/>
          <w:lang w:bidi="fa-IR"/>
        </w:rPr>
        <w:t xml:space="preserve"> پارسا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خداوند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کنار محراب او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محراب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(که از آن در شگفت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شد) و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را از کجا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 و اوست که هرکس را بخواهد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</w:t>
      </w:r>
      <w:r w:rsidRPr="004C46E8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غذا،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که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فصل به بار نشستن آن، در آن جا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شگفت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 از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زکارش،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</w:t>
      </w:r>
      <w:r w:rsidRPr="004C46E8">
        <w:rPr>
          <w:rStyle w:val="libFootnotenumChar"/>
          <w:rtl/>
        </w:rPr>
        <w:t>(2).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 w:rsidR="004C46E8" w:rsidRPr="004C46E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در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چرا خداوند «رزق» را بدون الف و لام آورده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اشاره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رزق نام برده، طعام معهود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نبوده، هم چنان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گفته اند که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آن 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تابستان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زمستان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اگر رزق نام برده از طعام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 آن روز و طعام موسم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D455DB" w:rsidRPr="004C46E8" w:rsidRDefault="004C46E8" w:rsidP="004C46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D455DB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1- آل عمران، 37.</w:t>
      </w:r>
    </w:p>
    <w:p w:rsidR="004C46E8" w:rsidRDefault="00D455DB" w:rsidP="004C46E8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2، ص 399.</w:t>
      </w:r>
    </w:p>
    <w:p w:rsidR="00D455DB" w:rsidRDefault="004C46E8" w:rsidP="004C46E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صورت،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پاسخ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رزق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خداست، قانع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بودن رزق، اختصاص به رزق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ندارد. رزق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 و جا داشت که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دوباره بپرسد: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رزق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کرده،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است؟ چون ممکن است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که به معبد آمد و شد دارند،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آورده باشند. حال چه هدف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نظر داشته باشند و چه هدف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پس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پاسخ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قانع شده،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رزق نام برده، رزق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نبوده... و با وجود خود بر کرامت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نسبت به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کرده...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بود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کرامت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طمع کرده از حضرتش درخواست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کرد».</w:t>
      </w:r>
      <w:r w:rsidRPr="00B8487C">
        <w:rPr>
          <w:rStyle w:val="libFootnotenumChar"/>
          <w:rtl/>
        </w:rPr>
        <w:t xml:space="preserve"> 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9" w:name="_Toc530482794"/>
      <w:r>
        <w:rPr>
          <w:rtl/>
          <w:lang w:bidi="fa-IR"/>
        </w:rPr>
        <w:t xml:space="preserve">3 </w:t>
      </w:r>
      <w:r w:rsidR="00B8487C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</w:t>
      </w:r>
      <w:bookmarkEnd w:id="9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(به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فرشتگان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خدا تو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پاک ساخته و بر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جهان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است. </w:t>
      </w:r>
      <w:r w:rsidRPr="00B8487C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دو جهت است:</w:t>
      </w:r>
    </w:p>
    <w:p w:rsidR="00D455DB" w:rsidRDefault="00D455DB" w:rsidP="00B8487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B8487C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و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فرستادن رزق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کسب، پاک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هر ناپاک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معصوم قرار</w:t>
      </w:r>
    </w:p>
    <w:p w:rsidR="00D455DB" w:rsidRPr="00B8487C" w:rsidRDefault="00B8487C" w:rsidP="00B848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B8487C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5، صص 344 _ 345.</w:t>
      </w:r>
    </w:p>
    <w:p w:rsidR="00B8487C" w:rsidRDefault="00D455DB" w:rsidP="00B8487C">
      <w:pPr>
        <w:pStyle w:val="libFootnote0"/>
        <w:rPr>
          <w:rtl/>
          <w:lang w:bidi="fa-IR"/>
        </w:rPr>
      </w:pPr>
      <w:r>
        <w:rPr>
          <w:rtl/>
          <w:lang w:bidi="fa-IR"/>
        </w:rPr>
        <w:t>2- آل عمران، 42.</w:t>
      </w:r>
    </w:p>
    <w:p w:rsidR="00D455DB" w:rsidRDefault="00B8487C" w:rsidP="00B8487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دادن</w:t>
      </w:r>
      <w:r>
        <w:rPr>
          <w:rtl/>
          <w:lang w:bidi="fa-IR"/>
        </w:rPr>
        <w:t xml:space="preserve"> او.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نسل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گناه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پدران و مادرانش،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احتمال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B8487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B8487C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فرستادن فرشتگان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اعطا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گونه گون به او و بالاتر و مهم تر از همه،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که،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بدون پدر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آورد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سبب تقدم او بر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است» </w:t>
      </w:r>
      <w:r w:rsidRPr="00B8487C">
        <w:rPr>
          <w:rStyle w:val="libFootnotenumChar"/>
          <w:rtl/>
        </w:rPr>
        <w:t>(1).</w:t>
      </w:r>
    </w:p>
    <w:p w:rsidR="00D455DB" w:rsidRDefault="00D455DB" w:rsidP="00B848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«خدا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پس از خود) و هرچ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او پاک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بر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زمان خود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پس از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فرشتگان به او گفتند: اکنون در برابر پروردگارت، خضوع و سجده کن و رکوع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 </w:t>
      </w:r>
      <w:r w:rsidRPr="00B8487C">
        <w:rPr>
          <w:rStyle w:val="libFootnotenumChar"/>
          <w:rtl/>
        </w:rPr>
        <w:t>(2)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شکرانه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آن نعمت بزرگ بود». </w:t>
      </w:r>
      <w:r w:rsidRPr="00B8487C">
        <w:rPr>
          <w:rStyle w:val="libFootnotenumChar"/>
          <w:rtl/>
        </w:rPr>
        <w:t>(3)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10" w:name="_Toc530482795"/>
      <w:r>
        <w:rPr>
          <w:rtl/>
          <w:lang w:bidi="fa-IR"/>
        </w:rPr>
        <w:t xml:space="preserve">4 </w:t>
      </w:r>
      <w:r w:rsidR="00B8487C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پاک دامن</w:t>
      </w:r>
      <w:r>
        <w:rPr>
          <w:rFonts w:hint="cs"/>
          <w:rtl/>
          <w:lang w:bidi="fa-IR"/>
        </w:rPr>
        <w:t>ی</w:t>
      </w:r>
      <w:bookmarkEnd w:id="10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مَثَل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مؤمنان...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دختر عمران را که دامن خود را از هر آلودگ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حفظ کرد. سپس ما از روح خود در او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(و نطفه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معجزه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رحم او قرار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کلمات پروردگار خود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نازل شده 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کنندگان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 </w:t>
      </w:r>
      <w:r w:rsidRPr="00B8487C">
        <w:rPr>
          <w:rStyle w:val="libFootnotenumChar"/>
          <w:rtl/>
        </w:rPr>
        <w:t>(4)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«حضرت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خود را از حرام حفظ کرد که</w:t>
      </w:r>
    </w:p>
    <w:p w:rsidR="00D455DB" w:rsidRPr="00B8487C" w:rsidRDefault="00B8487C" w:rsidP="00B848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D455DB" w:rsidRDefault="00D455DB" w:rsidP="00B8487C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6، ص 5.</w:t>
      </w:r>
    </w:p>
    <w:p w:rsidR="00D455DB" w:rsidRDefault="00D455DB" w:rsidP="00B8487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آل عمران، 43.</w:t>
      </w:r>
    </w:p>
    <w:p w:rsidR="00D455DB" w:rsidRDefault="00D455DB" w:rsidP="00B8487C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2، ص 410.</w:t>
      </w:r>
    </w:p>
    <w:p w:rsidR="00D455DB" w:rsidRDefault="00D455DB" w:rsidP="00B8487C">
      <w:pPr>
        <w:pStyle w:val="libFootnote0"/>
        <w:rPr>
          <w:rtl/>
          <w:lang w:bidi="fa-IR"/>
        </w:rPr>
      </w:pPr>
      <w:r>
        <w:rPr>
          <w:rtl/>
          <w:lang w:bidi="fa-IR"/>
        </w:rPr>
        <w:t>4-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12.</w:t>
      </w:r>
    </w:p>
    <w:p w:rsidR="00D455DB" w:rsidRDefault="00B8487C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مدت</w:t>
      </w:r>
      <w:r w:rsidR="00D455DB">
        <w:rPr>
          <w:rtl/>
          <w:lang w:bidi="fa-IR"/>
        </w:rPr>
        <w:t xml:space="preserve"> آن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اد</w:t>
      </w:r>
      <w:r w:rsidR="00D455DB">
        <w:rPr>
          <w:rtl/>
          <w:lang w:bidi="fa-IR"/>
        </w:rPr>
        <w:t xml:space="preserve"> بود.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ن،</w:t>
      </w:r>
      <w:r w:rsidR="00D455DB">
        <w:rPr>
          <w:rtl/>
          <w:lang w:bidi="fa-IR"/>
        </w:rPr>
        <w:t xml:space="preserve"> گواه به پاک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اوست از هرگونه پل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»</w:t>
      </w:r>
      <w:r w:rsidR="00D455DB">
        <w:rPr>
          <w:rtl/>
          <w:lang w:bidi="fa-IR"/>
        </w:rPr>
        <w:t xml:space="preserve">. </w:t>
      </w:r>
      <w:r w:rsidR="00D455DB" w:rsidRPr="00B8487C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11" w:name="_Toc530482796"/>
      <w:r>
        <w:rPr>
          <w:rtl/>
          <w:lang w:bidi="fa-IR"/>
        </w:rPr>
        <w:t xml:space="preserve">5 </w:t>
      </w:r>
      <w:r w:rsidR="00B8487C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راست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bookmarkEnd w:id="11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راست گو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است.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راست گو بود. </w:t>
      </w:r>
      <w:r w:rsidRPr="00B8487C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او را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اولوالعزم قرار داده است.</w:t>
      </w:r>
    </w:p>
    <w:p w:rsidR="00D455DB" w:rsidRDefault="00B8487C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B8487C">
      <w:pPr>
        <w:pStyle w:val="Heading2"/>
        <w:rPr>
          <w:rtl/>
          <w:lang w:bidi="fa-IR"/>
        </w:rPr>
      </w:pPr>
      <w:bookmarkStart w:id="12" w:name="_Toc53048279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تولد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bookmarkEnd w:id="12"/>
    </w:p>
    <w:p w:rsidR="00B8487C" w:rsidRDefault="00B8487C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13" w:name="_Toc530482798"/>
      <w:r>
        <w:rPr>
          <w:rFonts w:hint="eastAsia"/>
          <w:rtl/>
          <w:lang w:bidi="fa-IR"/>
        </w:rPr>
        <w:t>بشارت</w:t>
      </w:r>
      <w:r>
        <w:rPr>
          <w:rtl/>
          <w:lang w:bidi="fa-IR"/>
        </w:rPr>
        <w:t xml:space="preserve"> به فرزنددار شدن</w:t>
      </w:r>
      <w:bookmarkEnd w:id="13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حادثه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بشارت دادن او به داشتن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از تبار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اولوالعزم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بشارت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مهم است که فرزنددار شدن او بدون داشتن شوهر و تماس با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خود، معجزه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بشارت در بدو امر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تلخ بود. او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با پاک 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حال عبادت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بوده است. همه او را به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کرامت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</w:p>
    <w:p w:rsidR="00D455DB" w:rsidRPr="00B8487C" w:rsidRDefault="00B8487C" w:rsidP="00B848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D455DB" w:rsidRDefault="00D455DB" w:rsidP="00B8487C">
      <w:pPr>
        <w:pStyle w:val="libFootnote0"/>
        <w:rPr>
          <w:rtl/>
          <w:lang w:bidi="fa-IR"/>
        </w:rPr>
      </w:pPr>
      <w:r>
        <w:rPr>
          <w:rtl/>
          <w:lang w:bidi="fa-IR"/>
        </w:rPr>
        <w:t>1- قصص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ص 265.</w:t>
      </w:r>
    </w:p>
    <w:p w:rsidR="00D455DB" w:rsidRDefault="00D455DB" w:rsidP="00B8487C">
      <w:pPr>
        <w:pStyle w:val="libFootnote0"/>
        <w:rPr>
          <w:rtl/>
          <w:lang w:bidi="fa-IR"/>
        </w:rPr>
      </w:pPr>
      <w:r>
        <w:rPr>
          <w:rtl/>
          <w:lang w:bidi="fa-IR"/>
        </w:rPr>
        <w:t>2- مائده، 75.</w:t>
      </w:r>
    </w:p>
    <w:p w:rsidR="00D455DB" w:rsidRDefault="00B8487C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شناسند و بندگ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او زبانزد همگان است.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نک،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آن که شوهر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به خود بب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ند،</w:t>
      </w:r>
      <w:r w:rsidR="00D455DB">
        <w:rPr>
          <w:rtl/>
          <w:lang w:bidi="fa-IR"/>
        </w:rPr>
        <w:t xml:space="preserve"> فرزند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او به دن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که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مردم معهود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ست،</w:t>
      </w:r>
      <w:r w:rsidR="00D455DB">
        <w:rPr>
          <w:rtl/>
          <w:lang w:bidi="fa-IR"/>
        </w:rPr>
        <w:t xml:space="preserve"> بلکه اتهام ناروا به همراه دارد. او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زنان پاکدامن و با عفت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است که قرآن کر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به پاک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او گواه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داده است.</w:t>
      </w:r>
      <w:r w:rsidR="00D455DB" w:rsidRPr="00B8487C">
        <w:rPr>
          <w:rStyle w:val="libFootnotenumChar"/>
          <w:rtl/>
        </w:rPr>
        <w:t xml:space="preserve"> 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14" w:name="_Toc530482799"/>
      <w:r>
        <w:rPr>
          <w:rFonts w:hint="eastAsia"/>
          <w:rtl/>
          <w:lang w:bidi="fa-IR"/>
        </w:rPr>
        <w:t>تولد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14"/>
      <w:r w:rsidR="0003669E" w:rsidRPr="0003669E">
        <w:rPr>
          <w:rStyle w:val="libAlaemChar"/>
          <w:rtl/>
        </w:rPr>
        <w:t xml:space="preserve"> 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دوران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سن بلوغ گام نهاد، گاه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نزد خاله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گوشه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 بخش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 وشو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 بود.</w:t>
      </w:r>
    </w:p>
    <w:p w:rsidR="00D455DB" w:rsidRDefault="00D455DB" w:rsidP="00B848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فرشته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به صورت انسان نزد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آمده بود تا روح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بدمد.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کمال عفت و پاک 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شب و روز را به عبادت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گذرانده و خلوت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را به معشوق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سپرده بود.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جوان، به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پناه برد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و پندآم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خواست تا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از کنار او دور شود.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داستان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شرق، از کسان خود فاصله گرفت و در برابر آن ها 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ما روح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فرستاد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به صورت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بر 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شد.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گفت: همانا از تو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 پناه</w:t>
      </w:r>
    </w:p>
    <w:p w:rsidR="00D455DB" w:rsidRPr="00B8487C" w:rsidRDefault="00B8487C" w:rsidP="00B848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B8487C" w:rsidRDefault="00D455DB" w:rsidP="00B8487C">
      <w:pPr>
        <w:pStyle w:val="libFootnote0"/>
        <w:rPr>
          <w:rtl/>
          <w:lang w:bidi="fa-IR"/>
        </w:rPr>
      </w:pPr>
      <w:r>
        <w:rPr>
          <w:rtl/>
          <w:lang w:bidi="fa-IR"/>
        </w:rPr>
        <w:t>1-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19 _ 21.</w:t>
      </w:r>
    </w:p>
    <w:p w:rsidR="00D455DB" w:rsidRDefault="00B8487C" w:rsidP="00B8487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برم، اگر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جوان گفت: من فرستاده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تو هستم. آمده ام تا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به تو عطا کنم». </w:t>
      </w:r>
      <w:r w:rsidRPr="00B8487C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جمله،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خاطر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جوان، بشر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منظور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سخت در شگفت شد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B848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ممکن است من فرزنددار شوم،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لمس نکرده و بدکاره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نبوده ام؟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است. پروردگار تو گفته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 من آسان است. (ما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تا او را از جانب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نشانه و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</w:t>
      </w:r>
      <w:r>
        <w:rPr>
          <w:rFonts w:hint="eastAsia"/>
          <w:rtl/>
          <w:lang w:bidi="fa-IR"/>
        </w:rPr>
        <w:t>گو</w:t>
      </w:r>
      <w:r>
        <w:rPr>
          <w:rtl/>
          <w:lang w:bidi="fa-IR"/>
        </w:rPr>
        <w:t xml:space="preserve"> ندارد. </w:t>
      </w:r>
      <w:r w:rsidRPr="00B8487C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دانست که بر اساس مش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است مولود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بدون وجود پدر از او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با سرور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سرانجام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حمل فاش خواهد شد.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چند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ماه از آن ها که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شناسند، دور بمانم و به صورت ناشناس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سرانجام چه خواهد شد؟ چه کس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داشتن همسر، باردار شود،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آلوده دامن باشد؟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اتهام چه کنم؟</w:t>
      </w:r>
      <w:r w:rsidRPr="00B8487C">
        <w:rPr>
          <w:rStyle w:val="libFootnotenumChar"/>
          <w:rtl/>
        </w:rPr>
        <w:t xml:space="preserve"> (3)</w:t>
      </w:r>
      <w:r>
        <w:rPr>
          <w:rtl/>
          <w:lang w:bidi="fa-IR"/>
        </w:rPr>
        <w:t xml:space="preserve">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باردار شد، به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رفت و در آن جا کناره گرفت </w:t>
      </w:r>
      <w:r w:rsidRPr="00B8487C">
        <w:rPr>
          <w:rStyle w:val="libFootnotenumChar"/>
          <w:rtl/>
        </w:rPr>
        <w:t>(4)</w:t>
      </w:r>
    </w:p>
    <w:p w:rsidR="00D455DB" w:rsidRDefault="00D455DB" w:rsidP="009818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مفسران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حمل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اختلاف نظر دارند.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</w:t>
      </w:r>
    </w:p>
    <w:p w:rsidR="00D455DB" w:rsidRPr="00981803" w:rsidRDefault="00981803" w:rsidP="009818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1-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16 _ 19.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20 _ 21.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13، ص 39.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4-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22.</w:t>
      </w:r>
    </w:p>
    <w:p w:rsidR="00D455DB" w:rsidRDefault="00981803" w:rsidP="009818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1</w:t>
      </w:r>
      <w:r>
        <w:rPr>
          <w:rFonts w:hint="cs"/>
          <w:rtl/>
          <w:lang w:bidi="fa-IR"/>
        </w:rPr>
        <w:t xml:space="preserve"> </w:t>
      </w:r>
      <w:r w:rsidR="00D455DB">
        <w:rPr>
          <w:rFonts w:hint="eastAsia"/>
          <w:rtl/>
          <w:lang w:bidi="fa-IR"/>
        </w:rPr>
        <w:t>ساعت،</w:t>
      </w:r>
      <w:r w:rsidR="00D455DB">
        <w:rPr>
          <w:rtl/>
          <w:lang w:bidi="fa-IR"/>
        </w:rPr>
        <w:t xml:space="preserve"> 9 ساعت، 6 ماه، 7 ماه، 8 ماه، و 9 ماه مانند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tl/>
          <w:lang w:bidi="fa-IR"/>
        </w:rPr>
        <w:t xml:space="preserve"> زنان را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کرده اند. در قرآن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به طور سرپوش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ده</w:t>
      </w:r>
      <w:r w:rsidR="00D455DB">
        <w:rPr>
          <w:rtl/>
          <w:lang w:bidi="fa-IR"/>
        </w:rPr>
        <w:t xml:space="preserve"> آمده است. با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حال،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موضوع در هدف داستان، تأث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چندان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ندارد و روا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ها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زم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نه،</w:t>
      </w:r>
      <w:r w:rsidR="00D455DB">
        <w:rPr>
          <w:rtl/>
          <w:lang w:bidi="fa-IR"/>
        </w:rPr>
        <w:t xml:space="preserve"> بس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ار</w:t>
      </w:r>
      <w:r w:rsidR="00D455DB">
        <w:rPr>
          <w:rtl/>
          <w:lang w:bidi="fa-IR"/>
        </w:rPr>
        <w:t xml:space="preserve"> گوناگون است. </w:t>
      </w:r>
      <w:r w:rsidR="00D455DB" w:rsidRPr="00981803">
        <w:rPr>
          <w:rStyle w:val="libFootnotenumChar"/>
          <w:rtl/>
        </w:rPr>
        <w:t>(1)</w:t>
      </w:r>
      <w:r w:rsidR="00D455DB">
        <w:rPr>
          <w:rtl/>
          <w:lang w:bidi="fa-IR"/>
        </w:rPr>
        <w:t xml:space="preserve"> هرچه بود، دوران حمل پا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افت</w:t>
      </w:r>
      <w:r w:rsidR="00D455DB">
        <w:rPr>
          <w:rtl/>
          <w:lang w:bidi="fa-IR"/>
        </w:rPr>
        <w:t xml:space="preserve"> و </w:t>
      </w:r>
      <w:r w:rsidR="00D455DB">
        <w:rPr>
          <w:rFonts w:hint="eastAsia"/>
          <w:rtl/>
          <w:lang w:bidi="fa-IR"/>
        </w:rPr>
        <w:t>درد</w:t>
      </w:r>
      <w:r w:rsidR="00D455DB">
        <w:rPr>
          <w:rtl/>
          <w:lang w:bidi="fa-IR"/>
        </w:rPr>
        <w:t xml:space="preserve"> سخت زا</w:t>
      </w:r>
      <w:r w:rsidR="00D455DB">
        <w:rPr>
          <w:rFonts w:hint="cs"/>
          <w:rtl/>
          <w:lang w:bidi="fa-IR"/>
        </w:rPr>
        <w:t>یی</w:t>
      </w:r>
      <w:r w:rsidR="00D455DB">
        <w:rPr>
          <w:rFonts w:hint="eastAsia"/>
          <w:rtl/>
          <w:lang w:bidi="fa-IR"/>
        </w:rPr>
        <w:t>دن،</w:t>
      </w:r>
      <w:r w:rsidR="00D455DB">
        <w:rPr>
          <w:rtl/>
          <w:lang w:bidi="fa-IR"/>
        </w:rPr>
        <w:t xml:space="preserve"> او را فرا گرفت.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از آباد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راه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ابان</w:t>
      </w:r>
      <w:r w:rsidR="00D455DB">
        <w:rPr>
          <w:rtl/>
          <w:lang w:bidi="fa-IR"/>
        </w:rPr>
        <w:t xml:space="preserve"> خشک و ب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آب و سرپناه گرد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. چون وضع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استثنا</w:t>
      </w:r>
      <w:r w:rsidR="00D455DB">
        <w:rPr>
          <w:rFonts w:hint="cs"/>
          <w:rtl/>
          <w:lang w:bidi="fa-IR"/>
        </w:rPr>
        <w:t>یی</w:t>
      </w:r>
      <w:r w:rsidR="00D455DB">
        <w:rPr>
          <w:rtl/>
          <w:lang w:bidi="fa-IR"/>
        </w:rPr>
        <w:t xml:space="preserve"> بود، هرگز نم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خواست کس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وضع حمل او را بب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</w:t>
      </w:r>
      <w:r w:rsidR="00D455DB">
        <w:rPr>
          <w:rtl/>
          <w:lang w:bidi="fa-IR"/>
        </w:rPr>
        <w:t>. درد زا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مان</w:t>
      </w:r>
      <w:r w:rsidR="00D455DB">
        <w:rPr>
          <w:rtl/>
          <w:lang w:bidi="fa-IR"/>
        </w:rPr>
        <w:t xml:space="preserve"> بر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ره</w:t>
      </w:r>
      <w:r w:rsidR="00D455DB">
        <w:rPr>
          <w:rtl/>
          <w:lang w:bidi="fa-IR"/>
        </w:rPr>
        <w:t xml:space="preserve"> شده و او در چنان تنگنا</w:t>
      </w:r>
      <w:r w:rsidR="00D455DB">
        <w:rPr>
          <w:rFonts w:hint="cs"/>
          <w:rtl/>
          <w:lang w:bidi="fa-IR"/>
        </w:rPr>
        <w:t>یی</w:t>
      </w:r>
      <w:r w:rsidR="00D455DB">
        <w:rPr>
          <w:rtl/>
          <w:lang w:bidi="fa-IR"/>
        </w:rPr>
        <w:t xml:space="preserve"> قرار گرفته بود که آرزو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کرد کاش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tl/>
          <w:lang w:bidi="fa-IR"/>
        </w:rPr>
        <w:t xml:space="preserve"> از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مرده ب</w:t>
      </w:r>
      <w:r w:rsidR="00D455DB">
        <w:rPr>
          <w:rFonts w:hint="eastAsia"/>
          <w:rtl/>
          <w:lang w:bidi="fa-IR"/>
        </w:rPr>
        <w:t>ود</w:t>
      </w:r>
      <w:r w:rsidR="00D455DB">
        <w:rPr>
          <w:rtl/>
          <w:lang w:bidi="fa-IR"/>
        </w:rPr>
        <w:t>. قرآن مج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باره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فرما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درد</w:t>
      </w:r>
      <w:r>
        <w:rPr>
          <w:rtl/>
          <w:lang w:bidi="fa-IR"/>
        </w:rPr>
        <w:t xml:space="preserve"> وضع حمل، او را به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نخل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 او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مرده بودم و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</w:t>
      </w:r>
      <w:r w:rsidRPr="00981803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تنها ترس از تهمت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قلب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فشرد. مشکلات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چون نبودن قابله و دوست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و علف، نبودن استراحت گاه، آب و غذا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مولود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سخت در تنگنا قرار داده بود.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چگونه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شناخت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لطف و احسان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زبان راند که: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مرده بودم و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شدم؟»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هرگز از حال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آن ساعت،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ذهن خود ندارند. اگر خود به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مشکلات گرفتار شوند، چنان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خود را</w:t>
      </w:r>
    </w:p>
    <w:p w:rsidR="00D455DB" w:rsidRPr="00981803" w:rsidRDefault="00981803" w:rsidP="009818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13، ص 40.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2-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23.</w:t>
      </w:r>
    </w:p>
    <w:p w:rsidR="00D455DB" w:rsidRDefault="00981803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9818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فراموش خواهند کرد. </w:t>
      </w:r>
      <w:r w:rsidRPr="00981803">
        <w:rPr>
          <w:rStyle w:val="libFootnotenumChar"/>
          <w:rtl/>
        </w:rPr>
        <w:t xml:space="preserve">(1) </w:t>
      </w:r>
      <w:r>
        <w:rPr>
          <w:rtl/>
          <w:lang w:bidi="fa-IR"/>
        </w:rPr>
        <w:t>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درازا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(صدا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 از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او (مر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را صدا زد که: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مباش! پروردگارت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تو، چشمه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(گوارا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 قرار داده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نخل را تکان بده تا رطب تازه بر تو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 (از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>) بخور و (از آن آب گوارا) بنوش و چشمت را (به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مولود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روشن دا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هرگاه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انسان ها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اشاره بگو: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رحمان، روزه گرفته ام (روزه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سکوت) و امروز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981803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کوتاه بر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گذشت و صحنه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لطف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آمد،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اولوالعزم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تا بتواند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 کند.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حوادث او را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برد،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فاصله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ناگهان ورق برگشت.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کمک او شتافتند و آرامش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فرا گرفت.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درخواست مرگ از خدا،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حادثه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تلخ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ناگوار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آن جا که انسان هدف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شرف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در خطر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دفاع در برابر آن را ندارد،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شکنجه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درخواست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لحظه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تولد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آبرو و</w:t>
      </w:r>
    </w:p>
    <w:p w:rsidR="00D455DB" w:rsidRPr="00981803" w:rsidRDefault="00981803" w:rsidP="009818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13، صص 41 _ 42.</w:t>
      </w:r>
    </w:p>
    <w:p w:rsidR="00981803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2-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24 _ 26.</w:t>
      </w:r>
    </w:p>
    <w:p w:rsidR="00D455DB" w:rsidRDefault="00981803" w:rsidP="009818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در برابر مردم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به خطر خواهد افتاد.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و فراموش شدن کرد.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آن است که او عفت و پاک 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دو اعجاز ا</w:t>
      </w:r>
      <w:r>
        <w:rPr>
          <w:rFonts w:hint="eastAsia"/>
          <w:rtl/>
          <w:lang w:bidi="fa-IR"/>
        </w:rPr>
        <w:t>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و بارور شدن نخل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) نور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آرامش، قلبش را فرا گرفت </w:t>
      </w:r>
      <w:r w:rsidRPr="00981803">
        <w:rPr>
          <w:rStyle w:val="libFootnotenumChar"/>
          <w:rtl/>
        </w:rPr>
        <w:t>(1)</w:t>
      </w:r>
      <w:r>
        <w:rPr>
          <w:rtl/>
          <w:lang w:bidi="fa-IR"/>
        </w:rPr>
        <w:t>. سرانجام،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کودکش را در آغوش داشت،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به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بازگشت و نزد بستگان و اقوام خود آمد.</w:t>
      </w:r>
    </w:p>
    <w:p w:rsidR="00D455DB" w:rsidRDefault="00D455DB" w:rsidP="009818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با صراحت آمده است که خداوند، هنگام تولد نوزاد رطب را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داد. مفسران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برداشت کرده اند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پس از وضع حمل، رطب (خرما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تازه) است.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صراحت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اشاره شده است.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981803" w:rsidRPr="00981803">
        <w:rPr>
          <w:rFonts w:ascii="Traditional Arabic" w:eastAsiaTheme="minorHAnsi" w:hAnsi="Traditional Arabic" w:cs="Traditional Arabic"/>
          <w:rtl/>
        </w:rPr>
        <w:t xml:space="preserve"> </w:t>
      </w:r>
      <w:r w:rsidR="00981803" w:rsidRPr="00981803">
        <w:rPr>
          <w:rStyle w:val="libAlaemChar"/>
          <w:rFonts w:eastAsiaTheme="minorHAnsi"/>
          <w:rtl/>
        </w:rPr>
        <w:t>صلى‌الله‌عليه‌وآله‌وسلم</w:t>
      </w:r>
      <w:r w:rsidR="0098180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پس از وضع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رطب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بزرگ به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فرمود: درخت خرما را تکان بده، تا رطب تازه بر تو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زد»</w:t>
      </w:r>
      <w:r>
        <w:rPr>
          <w:rtl/>
          <w:lang w:bidi="fa-IR"/>
        </w:rPr>
        <w:t xml:space="preserve">. </w:t>
      </w:r>
      <w:r w:rsidRPr="00981803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نذر سکوت و روزه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قوم، شناخته شده بوده است.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نگرفتند.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 در شرع اسلام، مشروع نبوده و حرام است </w:t>
      </w:r>
      <w:r w:rsidRPr="00981803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D455DB" w:rsidRPr="00981803" w:rsidRDefault="00981803" w:rsidP="009818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13، صص 43 _ 45.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3، ص 330.</w:t>
      </w:r>
    </w:p>
    <w:p w:rsidR="00D455DB" w:rsidRDefault="00D455DB" w:rsidP="00981803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13، ص 45.</w:t>
      </w:r>
    </w:p>
    <w:p w:rsidR="00D455DB" w:rsidRDefault="00981803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مسأله به دل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تفاوت شرا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ط</w:t>
      </w:r>
      <w:r w:rsidR="00D455DB">
        <w:rPr>
          <w:rtl/>
          <w:lang w:bidi="fa-IR"/>
        </w:rPr>
        <w:t xml:space="preserve"> آن زمان با زمان ظهور اسلام است. امام سجاد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فرما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: «روزه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سکوت، حرام است».</w:t>
      </w:r>
      <w:r w:rsidR="00D455DB" w:rsidRPr="00981803">
        <w:rPr>
          <w:rStyle w:val="libFootnotenumChar"/>
          <w:rtl/>
        </w:rPr>
        <w:t xml:space="preserve"> 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15" w:name="_Toc530482800"/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گفتن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گهواره</w:t>
      </w:r>
      <w:bookmarkEnd w:id="15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اقوام و بستگان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را با نوزاد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آغوش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شگفت زده شدند. آنان که سابقه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و آوازه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و کرامت او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سخت نگران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افتادند.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شتاب کردند و زبان به سرزنش او گشودند. آنان گفتند: افسوس از آن سابقه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صد افسوس از آن دودمان پاک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بدنام شد.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!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تو کار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شگفت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خواهر هارون </w:t>
      </w:r>
      <w:r w:rsidRPr="002A1224">
        <w:rPr>
          <w:rStyle w:val="libFootnotenumChar"/>
          <w:rtl/>
        </w:rPr>
        <w:t xml:space="preserve">(2) </w:t>
      </w:r>
      <w:r>
        <w:rPr>
          <w:rtl/>
          <w:lang w:bidi="fa-IR"/>
        </w:rPr>
        <w:t xml:space="preserve">پدر و مادر تو بدکاره نبودند </w:t>
      </w:r>
      <w:r w:rsidRPr="002A1224">
        <w:rPr>
          <w:rStyle w:val="libFootnotenumChar"/>
          <w:rtl/>
        </w:rPr>
        <w:t>(3)</w:t>
      </w: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فرمان خدا، سکوت کرد و تنها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به نوزادش،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اشاره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افزود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شخند</w:t>
      </w:r>
      <w:r>
        <w:rPr>
          <w:rtl/>
          <w:lang w:bidi="fa-IR"/>
        </w:rPr>
        <w:t xml:space="preserve"> گرفتند و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شدند.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(مر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(نوزاد) اشاره کرد. (مردم) گفتند: ما چگونه با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</w:t>
      </w:r>
    </w:p>
    <w:p w:rsidR="00D455DB" w:rsidRPr="002A1224" w:rsidRDefault="002A1224" w:rsidP="002A122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1-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7، ص 390.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2-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است منظور آنان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گفتند: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خواهر هارون»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هارون مرد پاک و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آن چنان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ضرب المثل شده بود. از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هرگاه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او برادر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خواهر ها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است.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3، ص 333.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3-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27 _ 28.</w:t>
      </w:r>
    </w:p>
    <w:p w:rsidR="00D455DB" w:rsidRDefault="002A1224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گهواره</w:t>
      </w:r>
      <w:r w:rsidR="00D455DB">
        <w:rPr>
          <w:rtl/>
          <w:lang w:bidi="fa-IR"/>
        </w:rPr>
        <w:t xml:space="preserve"> است، سخن بگو</w:t>
      </w:r>
      <w:r w:rsidR="00D455DB">
        <w:rPr>
          <w:rFonts w:hint="cs"/>
          <w:rtl/>
          <w:lang w:bidi="fa-IR"/>
        </w:rPr>
        <w:t>یی</w:t>
      </w:r>
      <w:r w:rsidR="00D455DB">
        <w:rPr>
          <w:rFonts w:hint="eastAsia"/>
          <w:rtl/>
          <w:lang w:bidi="fa-IR"/>
        </w:rPr>
        <w:t>م؟</w:t>
      </w:r>
      <w:r w:rsidR="00D455DB">
        <w:rPr>
          <w:rtl/>
          <w:lang w:bidi="fa-IR"/>
        </w:rPr>
        <w:t xml:space="preserve"> </w:t>
      </w:r>
      <w:r w:rsidR="00D455DB" w:rsidRPr="002A1224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منظور</w:t>
      </w:r>
      <w:r>
        <w:rPr>
          <w:rtl/>
          <w:lang w:bidi="fa-IR"/>
        </w:rPr>
        <w:t xml:space="preserve"> آنان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چندان به درازا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کودک زبان به سخن گشود: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هستم. او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مرحمت کرده و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قرار داده است </w:t>
      </w:r>
      <w:r w:rsidRPr="002A1224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30 _ 33 سوره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روشن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تولد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چه را به صورت خرافه در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مطرح شده است،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هفت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برجسته، دو برنامه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دعا آمده است. هفت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عبارتند از: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2A122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بودن. آوردن آن در آغاز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اشاره دارد که عبود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2A122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صاحب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2A122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مقام نبوت؛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نبوت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داشتن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2A122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مبارک بودن (سودمند بودن به حال جامعه).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2A122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مادر.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6 </w:t>
      </w:r>
      <w:r w:rsidR="002A122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جبّار و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نبودن.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2A122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رستگار، فروتن و حق شناس بودن.</w:t>
      </w:r>
    </w:p>
    <w:p w:rsidR="00D455DB" w:rsidRPr="002A1224" w:rsidRDefault="002A1224" w:rsidP="002A12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1-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29.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2-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30.</w:t>
      </w:r>
    </w:p>
    <w:p w:rsidR="00D455DB" w:rsidRDefault="002A1224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از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همه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برنامه ها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بر سفارش پروردگار به نماز و زکات، تک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روز را بر من سلامت دار؛ روز تولد، روز مرگ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که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حساس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مراحل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 w:rsidRPr="002A1224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دردآورتر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، تهمت ناروا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به آن حضرت است. قرآن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قوم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به سبب کفر (شد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داشتند)، تهمت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وارد کردند. </w:t>
      </w:r>
      <w:r w:rsidRPr="002A1224">
        <w:rPr>
          <w:rStyle w:val="libFootnotenumChar"/>
          <w:rtl/>
        </w:rPr>
        <w:t>(2)</w:t>
      </w: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تهمت بزرگ، نسبت دادن عمل مناف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عفت به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تولد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نسبت هم کفر است و هم تهمت؛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آغاز چشم گشودن، با آنان سخن گفت و فرمود: من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هستم، خدا به من کتاب داده و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قرار داده 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نکته، آش</w:t>
      </w:r>
      <w:r>
        <w:rPr>
          <w:rFonts w:hint="eastAsia"/>
          <w:rtl/>
          <w:lang w:bidi="fa-IR"/>
        </w:rPr>
        <w:t>کارتر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اثبات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است. امام باقر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فرموده است: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مادر او تهمت زده بودند، حد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کرد.» </w:t>
      </w:r>
      <w:r w:rsidRPr="002A1224">
        <w:rPr>
          <w:rStyle w:val="libFootnotenumChar"/>
          <w:rtl/>
        </w:rPr>
        <w:t>(3)</w:t>
      </w:r>
    </w:p>
    <w:p w:rsidR="00D455DB" w:rsidRDefault="002A1224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16" w:name="_Toc530482801"/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و مکان تولد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16"/>
      <w:r w:rsidR="0003669E" w:rsidRPr="0003669E">
        <w:rPr>
          <w:rStyle w:val="libAlaemChar"/>
          <w:rtl/>
        </w:rPr>
        <w:t xml:space="preserve"> </w:t>
      </w: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حضرت امام رضا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شده است که: «ولادت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شب 25 ماه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قعده</w:t>
      </w:r>
      <w:r>
        <w:rPr>
          <w:rtl/>
          <w:lang w:bidi="fa-IR"/>
        </w:rPr>
        <w:t xml:space="preserve"> رخ داده است». </w:t>
      </w:r>
      <w:r w:rsidRPr="002A1224">
        <w:rPr>
          <w:rStyle w:val="libFootnotenumChar"/>
          <w:rtl/>
        </w:rPr>
        <w:t>(4)</w:t>
      </w:r>
    </w:p>
    <w:p w:rsidR="00D455DB" w:rsidRPr="002A1224" w:rsidRDefault="002A1224" w:rsidP="002A12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13، ص 55.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2- نساء، 156.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منهج الصادق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5، ص 411.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4-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89.</w:t>
      </w:r>
    </w:p>
    <w:p w:rsidR="00D455DB" w:rsidRDefault="002A1224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در</w:t>
      </w:r>
      <w:r w:rsidR="00D455DB">
        <w:rPr>
          <w:rtl/>
          <w:lang w:bidi="fa-IR"/>
        </w:rPr>
        <w:t xml:space="preserve"> روا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آمده است: «آن مکان دور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حق تعال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فرموده است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 w:rsidR="00D455DB">
        <w:rPr>
          <w:rtl/>
          <w:lang w:bidi="fa-IR"/>
        </w:rPr>
        <w:t>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ولادت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به آن جا رفت، کربلا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معلّ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است. حضرت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با «ط</w:t>
      </w:r>
      <w:r w:rsidR="00D455DB">
        <w:rPr>
          <w:rFonts w:hint="cs"/>
          <w:rtl/>
          <w:lang w:bidi="fa-IR"/>
        </w:rPr>
        <w:t>یّ</w:t>
      </w:r>
      <w:r w:rsidR="00D455DB">
        <w:rPr>
          <w:rtl/>
          <w:lang w:bidi="fa-IR"/>
        </w:rPr>
        <w:t xml:space="preserve"> الارض» از دمشق به کربلا رفت و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نزد قبر امام حس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از او به دن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آمد و دوباره به دمشق برگشت». </w:t>
      </w:r>
      <w:r w:rsidR="00D455DB" w:rsidRPr="002A1224">
        <w:rPr>
          <w:rStyle w:val="libFootnotenumChar"/>
          <w:rtl/>
        </w:rPr>
        <w:t>(1)</w:t>
      </w:r>
      <w:r w:rsidR="00D455DB">
        <w:rPr>
          <w:rtl/>
          <w:lang w:bidi="fa-IR"/>
        </w:rPr>
        <w:t xml:space="preserve"> هم </w:t>
      </w:r>
      <w:r w:rsidR="00D455DB">
        <w:rPr>
          <w:rFonts w:hint="eastAsia"/>
          <w:rtl/>
          <w:lang w:bidi="fa-IR"/>
        </w:rPr>
        <w:t>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شخص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روا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کرده است: «در ح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ره</w:t>
      </w:r>
      <w:r w:rsidR="00D455DB">
        <w:rPr>
          <w:rtl/>
          <w:lang w:bidi="fa-IR"/>
        </w:rPr>
        <w:t xml:space="preserve"> در خدمت امام جعفر صادق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بودم. روز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با آن حضرت سوار شد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و حرکت کرد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>. چون به قر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م،</w:t>
      </w:r>
      <w:r w:rsidR="00D455DB">
        <w:rPr>
          <w:rtl/>
          <w:lang w:bidi="fa-IR"/>
        </w:rPr>
        <w:t xml:space="preserve"> که محاذ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ناصره و کنار شط فرات است، حضرت فرمود: آن است. پس فرود آمد و دو رکعت نماز گزارد. پس فرمود: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Pr="002A1224">
        <w:rPr>
          <w:rFonts w:ascii="Traditional Arabic" w:eastAsiaTheme="minorHAnsi" w:hAnsi="Traditional Arabic" w:cs="Traditional Arabic"/>
          <w:rtl/>
        </w:rPr>
        <w:t xml:space="preserve"> </w:t>
      </w:r>
      <w:r w:rsidRPr="002A1224">
        <w:rPr>
          <w:rStyle w:val="libAlaemChar"/>
          <w:rFonts w:eastAsiaTheme="minorHAnsi"/>
          <w:rtl/>
        </w:rPr>
        <w:t>عليه‌السلام</w:t>
      </w:r>
      <w:r w:rsidR="00D455DB">
        <w:rPr>
          <w:rtl/>
          <w:lang w:bidi="fa-IR"/>
        </w:rPr>
        <w:t xml:space="preserve"> در کجا مت</w:t>
      </w:r>
      <w:r w:rsidR="00D455DB">
        <w:rPr>
          <w:rFonts w:hint="eastAsia"/>
          <w:rtl/>
          <w:lang w:bidi="fa-IR"/>
        </w:rPr>
        <w:t>ولد</w:t>
      </w:r>
      <w:r w:rsidR="00D455DB">
        <w:rPr>
          <w:rtl/>
          <w:lang w:bidi="fa-IR"/>
        </w:rPr>
        <w:t xml:space="preserve"> شده است؟ گفتم: نه. پس با دست مبارک خود به نقطه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اشاره کرد و فرمود: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جا بود. آن گاه پرس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: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معن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«ربوه» 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</w:t>
      </w:r>
      <w:r w:rsidR="00D455DB">
        <w:rPr>
          <w:rtl/>
          <w:lang w:bidi="fa-IR"/>
        </w:rPr>
        <w:t xml:space="preserve"> در آن جا که حق تعال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فرموده است: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2A1224" w:rsidP="00D455DB">
      <w:pPr>
        <w:pStyle w:val="libNormal"/>
        <w:rPr>
          <w:rtl/>
          <w:lang w:bidi="fa-IR"/>
        </w:rPr>
      </w:pPr>
      <w:r w:rsidRPr="002A1224">
        <w:rPr>
          <w:rStyle w:val="libAlaemChar"/>
          <w:rFonts w:eastAsia="KFGQPC Uthman Taha Naskh" w:hint="cs"/>
          <w:rtl/>
        </w:rPr>
        <w:t>(</w:t>
      </w:r>
      <w:r w:rsidRPr="002A1224">
        <w:rPr>
          <w:rStyle w:val="libAieChar"/>
          <w:rFonts w:hint="cs"/>
          <w:rtl/>
        </w:rPr>
        <w:t>وَآوَيْنَاهُمَا إِلَىٰ رَبْوَةٍ ذَاتِ قَرَارٍ وَمَعِينٍ</w:t>
      </w:r>
      <w:r w:rsidRPr="002A1224">
        <w:rPr>
          <w:rStyle w:val="libAlaemChar"/>
          <w:rFonts w:eastAsia="KFGQPC Uthman Taha Naskh" w:hint="cs"/>
          <w:rtl/>
        </w:rPr>
        <w:t>)</w:t>
      </w:r>
      <w:r w:rsidRPr="002A1224">
        <w:rPr>
          <w:rStyle w:val="libFootnotenumChar"/>
          <w:rtl/>
        </w:rPr>
        <w:t xml:space="preserve"> </w:t>
      </w:r>
      <w:r w:rsidR="00D455DB" w:rsidRPr="002A1224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محل استقرار بود به سبب آبادان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وفور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آب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 پس به دست خود به جانب راست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اشرف اشاره کرد. سپس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 است و فرمود: «ماء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که خدا فرموده، فرات است». </w:t>
      </w:r>
      <w:r w:rsidRPr="002A1224">
        <w:rPr>
          <w:rStyle w:val="libFootnotenumChar"/>
          <w:rtl/>
        </w:rPr>
        <w:t>(3)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گفته شده است که «ربوه»،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کوفه، «سواد» آن،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نجف اشرف، «قرار»، مسجد</w:t>
      </w:r>
    </w:p>
    <w:p w:rsidR="00D455DB" w:rsidRPr="002A1224" w:rsidRDefault="002A1224" w:rsidP="002A12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ج 6، ص 73.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2- مؤمنون، 50.</w:t>
      </w:r>
    </w:p>
    <w:p w:rsidR="002A1224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3- قصص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265.</w:t>
      </w:r>
    </w:p>
    <w:p w:rsidR="00D455DB" w:rsidRDefault="002A1224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کوفه</w:t>
      </w:r>
      <w:r>
        <w:rPr>
          <w:rtl/>
          <w:lang w:bidi="fa-IR"/>
        </w:rPr>
        <w:t xml:space="preserve"> و «مع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ن»،</w:t>
      </w:r>
      <w:r>
        <w:rPr>
          <w:rtl/>
          <w:lang w:bidi="fa-IR"/>
        </w:rPr>
        <w:t xml:space="preserve"> نهر فرات است. </w:t>
      </w:r>
      <w:r w:rsidRPr="002A1224">
        <w:rPr>
          <w:rStyle w:val="libFootnotenumChar"/>
          <w:rtl/>
        </w:rPr>
        <w:t>(1)</w:t>
      </w: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از امام رضا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شده است: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متولد شد، روز سه شنبه بود و چهار ساعت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روز گذشته بود.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کنار آن متولد شد، نهر فرات بود». </w:t>
      </w:r>
      <w:r w:rsidRPr="002A1224">
        <w:rPr>
          <w:rStyle w:val="libFootnotenumChar"/>
          <w:rtl/>
        </w:rPr>
        <w:t>(2)</w:t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17" w:name="_Toc530482802"/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نام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bookmarkEnd w:id="17"/>
      <w:r w:rsidR="0003669E" w:rsidRPr="0003669E">
        <w:rPr>
          <w:rStyle w:val="libAlaemChar"/>
          <w:rtl/>
        </w:rPr>
        <w:t xml:space="preserve"> </w:t>
      </w: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مورد،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با لقب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عبارت از «ممسوح» که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مسح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«مس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«با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من»</w:t>
      </w:r>
      <w:r>
        <w:rPr>
          <w:rtl/>
          <w:lang w:bidi="fa-IR"/>
        </w:rPr>
        <w:t xml:space="preserve"> و «برکت» مسح شده،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گناه ها،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ر</w:t>
      </w:r>
      <w:r>
        <w:rPr>
          <w:rFonts w:hint="eastAsia"/>
          <w:rtl/>
          <w:lang w:bidi="fa-IR"/>
        </w:rPr>
        <w:t>وغن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آن مسح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او هم مسح شده،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جهتش، مسح نمودن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او را در موقع ولادت با بال خود بوده تا از وسوسه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امان باشد،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جهت مسح نمودن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مسح نمودن چشم کور و شفا دادن آن،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مسح نمودن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را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دست خود و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باشد».</w:t>
      </w:r>
    </w:p>
    <w:p w:rsidR="00D455DB" w:rsidRDefault="00D455DB" w:rsidP="002A12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آن 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قابل اعتماد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آن است که لفظ «مس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ح»</w:t>
      </w:r>
      <w:r>
        <w:rPr>
          <w:rtl/>
          <w:lang w:bidi="fa-IR"/>
        </w:rPr>
        <w:t xml:space="preserve"> در ضمن بشارت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داده، واقع شده، چنان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تو را به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نامش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از خود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  <w:r w:rsidRPr="002A1224">
        <w:rPr>
          <w:rStyle w:val="libFootnotenumChar"/>
          <w:rtl/>
        </w:rPr>
        <w:t xml:space="preserve"> (3)</w:t>
      </w:r>
    </w:p>
    <w:p w:rsidR="00D455DB" w:rsidRPr="002A1224" w:rsidRDefault="002A1224" w:rsidP="002A12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4، ص 108.</w:t>
      </w:r>
    </w:p>
    <w:p w:rsidR="00D455DB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t>2-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479.</w:t>
      </w:r>
    </w:p>
    <w:p w:rsidR="002A1224" w:rsidRDefault="00D455DB" w:rsidP="002A122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آل عمران، 45.</w:t>
      </w:r>
    </w:p>
    <w:p w:rsidR="00D455DB" w:rsidRDefault="002A1224" w:rsidP="002A122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3963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لفظ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مُعرب «مش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خا»</w:t>
      </w:r>
      <w:r>
        <w:rPr>
          <w:rtl/>
          <w:lang w:bidi="fa-IR"/>
        </w:rPr>
        <w:t xml:space="preserve"> است که در کتب عهد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برده شده. از طرف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 عادت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آن بود که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امر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کند، کهنه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او را مسح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تا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مبارک شود و او را هم «مش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«مبارک»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«مَلِک». از کتب آن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جهت نام نهادن او به «مش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خا»</w:t>
      </w:r>
      <w:r>
        <w:rPr>
          <w:rtl/>
          <w:lang w:bidi="fa-IR"/>
        </w:rPr>
        <w:t xml:space="preserve"> آن بود که در بشارت دادن به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دوام مُلک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شده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مَلِک منج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شمرده است، چنان که در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لوقا باب اول دارد: «و ملک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گفت که مترس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 خداداد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تو آبستن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شخص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و فرزند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خوانده خواهد شد و خداوند، تخت پدرش، داوود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داد و بر دودمان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سلطنت رانده، سلطنتش را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نخواهد بود». </w:t>
      </w:r>
      <w:r w:rsidRPr="0039638E">
        <w:rPr>
          <w:rStyle w:val="libFootnotenumChar"/>
          <w:rtl/>
        </w:rPr>
        <w:t>(1)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رسالتش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آن را بدان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 که بشارت متضمن سلطنت و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هست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قابل انطباق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چون او در زمان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دعوتش به سلطنت و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مفسران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مقام جواب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گفته اند که مراد از ملک و سلطنت، سلطنت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سلطنت صور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D455DB" w:rsidRPr="0039638E" w:rsidRDefault="0039638E" w:rsidP="003963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D455DB" w:rsidRDefault="00D455DB" w:rsidP="0039638E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لوقا، ص 34.</w:t>
      </w:r>
    </w:p>
    <w:p w:rsidR="00D455DB" w:rsidRDefault="0039638E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آن</w:t>
      </w:r>
      <w:r w:rsidR="00D455DB">
        <w:rPr>
          <w:rtl/>
          <w:lang w:bidi="fa-IR"/>
        </w:rPr>
        <w:t xml:space="preserve"> گاه علامه، نظر خود را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دارد: «بع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</w:t>
      </w:r>
      <w:r w:rsidR="00D455DB">
        <w:rPr>
          <w:rtl/>
          <w:lang w:bidi="fa-IR"/>
        </w:rPr>
        <w:t xml:space="preserve"> نام نهادن آن حضرت به «مس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ح»</w:t>
      </w:r>
      <w:r w:rsidR="00D455DB">
        <w:rPr>
          <w:rtl/>
          <w:lang w:bidi="fa-IR"/>
        </w:rPr>
        <w:t xml:space="preserve">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افاده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مبارک بودن اوست؛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</w:t>
      </w:r>
      <w:r w:rsidR="00D455DB">
        <w:rPr>
          <w:rtl/>
          <w:lang w:bidi="fa-IR"/>
        </w:rPr>
        <w:t xml:space="preserve"> تده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و مسح نمودن با روغن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تون</w:t>
      </w:r>
      <w:r w:rsidR="00D455DB">
        <w:rPr>
          <w:rtl/>
          <w:lang w:bidi="fa-IR"/>
        </w:rPr>
        <w:t xml:space="preserve"> هم در نزد آنان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مبارک شدن بوده است، چنان که 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فه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(آن طفل به امر خدا به زبان آمد و) گفت: من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(خاص) خدا هستم که مرا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شرف نبوت عطا فرموده و هرجا باشم، مرا مبارک قرار داده است.</w:t>
      </w:r>
      <w:r w:rsidRPr="0039638E">
        <w:rPr>
          <w:rStyle w:val="libFootnotenumChar"/>
          <w:rtl/>
        </w:rPr>
        <w:t xml:space="preserve"> 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آن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 </w:t>
      </w:r>
      <w:r w:rsidRPr="0039638E">
        <w:rPr>
          <w:rStyle w:val="libFootnotenumChar"/>
          <w:rtl/>
        </w:rPr>
        <w:t>(2)</w:t>
      </w:r>
    </w:p>
    <w:p w:rsidR="00D455DB" w:rsidRDefault="0039638E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18" w:name="_Toc530482803"/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نام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18"/>
      <w:r w:rsidR="0003669E" w:rsidRPr="0003669E">
        <w:rPr>
          <w:rStyle w:val="libAlaemChar"/>
          <w:rtl/>
        </w:rPr>
        <w:t xml:space="preserve"> </w:t>
      </w:r>
    </w:p>
    <w:p w:rsidR="00D455DB" w:rsidRDefault="00D455DB" w:rsidP="003963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نام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45 بار آورده شده است. اصل واژه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شوع»</w:t>
      </w:r>
      <w:r>
        <w:rPr>
          <w:rtl/>
          <w:lang w:bidi="fa-IR"/>
        </w:rPr>
        <w:t xml:space="preserve"> است که به منج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نجات دهنده،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است.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اخبار،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اند. پر واضح است که به واسطه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 فرزند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مشابهت داشتن آن دو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لفظ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شده، مناسب تر است، چنان که مشابهت و همانند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بزرگوار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ضمن بشارت،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«ابن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نموده با آن که طرف خطاب خود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اش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بر آن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بدون پدر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خواهد شد». </w:t>
      </w:r>
      <w:r w:rsidRPr="0039638E">
        <w:rPr>
          <w:rStyle w:val="libFootnotenumChar"/>
          <w:rtl/>
        </w:rPr>
        <w:t>(3)</w:t>
      </w:r>
    </w:p>
    <w:p w:rsidR="00D455DB" w:rsidRPr="0039638E" w:rsidRDefault="0039638E" w:rsidP="003963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39638E">
      <w:pPr>
        <w:pStyle w:val="libFootnoteAie"/>
        <w:rPr>
          <w:rtl/>
          <w:lang w:bidi="fa-IR"/>
        </w:rPr>
      </w:pPr>
      <w:r>
        <w:rPr>
          <w:rtl/>
          <w:lang w:bidi="fa-IR"/>
        </w:rPr>
        <w:t>1-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30 _ 31.</w:t>
      </w:r>
    </w:p>
    <w:p w:rsidR="00D455DB" w:rsidRDefault="00D455DB" w:rsidP="0039638E">
      <w:pPr>
        <w:pStyle w:val="libFootnoteAie"/>
        <w:rPr>
          <w:rtl/>
          <w:lang w:bidi="fa-IR"/>
        </w:rPr>
      </w:pPr>
      <w:r>
        <w:rPr>
          <w:rtl/>
          <w:lang w:bidi="fa-IR"/>
        </w:rPr>
        <w:t>2-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6، صص 12 _ 13.</w:t>
      </w:r>
    </w:p>
    <w:p w:rsidR="00D455DB" w:rsidRDefault="00D455DB" w:rsidP="0039638E">
      <w:pPr>
        <w:pStyle w:val="libFootnoteAie"/>
        <w:rPr>
          <w:rtl/>
          <w:lang w:bidi="fa-IR"/>
        </w:rPr>
      </w:pPr>
      <w:r>
        <w:rPr>
          <w:rtl/>
          <w:lang w:bidi="fa-IR"/>
        </w:rPr>
        <w:t>3-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6، ص 14.</w:t>
      </w:r>
    </w:p>
    <w:p w:rsidR="00D455DB" w:rsidRDefault="0039638E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شادباش</w:t>
      </w:r>
      <w:r w:rsidR="00D455DB">
        <w:rPr>
          <w:rtl/>
          <w:lang w:bidi="fa-IR"/>
        </w:rPr>
        <w:t xml:space="preserve"> گو</w:t>
      </w:r>
      <w:r w:rsidR="00D455DB">
        <w:rPr>
          <w:rFonts w:hint="cs"/>
          <w:rtl/>
          <w:lang w:bidi="fa-IR"/>
        </w:rPr>
        <w:t>یی</w:t>
      </w:r>
      <w:r w:rsidR="00D455DB">
        <w:rPr>
          <w:rtl/>
          <w:lang w:bidi="fa-IR"/>
        </w:rPr>
        <w:t xml:space="preserve"> و بزرگ داشت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هود</w:t>
      </w:r>
      <w:r w:rsidR="00D455DB">
        <w:rPr>
          <w:rtl/>
          <w:lang w:bidi="fa-IR"/>
        </w:rPr>
        <w:t xml:space="preserve"> به مناسبت ولادت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</w:p>
    <w:p w:rsidR="00D455DB" w:rsidRDefault="00D455DB" w:rsidP="003963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</w:t>
      </w:r>
      <w:r w:rsidR="004C46E8" w:rsidRPr="004C46E8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«چون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متولد شد،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آمدند و گفتند: ما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ستارگان و احکام نجوم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چون فرزند تو متولد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ستاره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طلوع کرد از ستاره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پادشاهان، و چون 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پادشاه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او، پادشاه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او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نخواهد شد تا او را خدا به آسمان بَرَد و تا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باشد، او در آسمان باشد و چون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منقرض گردد، او به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منتقل شود. پس از جانب مشرق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همه جا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ستاره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چون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 ستاره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پسر توست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مناسب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«طلا» است و «مُر» و «کُندر». «طلا»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متاع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فرزند تو تا زنده است، </w:t>
      </w: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است. «مُر»، الت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بخش جراحت ها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دردهاست و پسر تو چون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دردها خواهد کرد، مناسب اوست. «کُندر»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دودش به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«کندر» به آسمان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چون پسر تو را به آسمان خواهند بُرد، مناسب اوست». </w:t>
      </w:r>
      <w:r w:rsidRPr="0039638E">
        <w:rPr>
          <w:rStyle w:val="libFootnotenumChar"/>
          <w:rtl/>
        </w:rPr>
        <w:t>(1)</w:t>
      </w:r>
    </w:p>
    <w:p w:rsidR="00D455DB" w:rsidRPr="0039638E" w:rsidRDefault="0039638E" w:rsidP="003963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39638E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بحارالانوار، ج 14، ص 217.</w:t>
      </w:r>
    </w:p>
    <w:p w:rsidR="00D455DB" w:rsidRDefault="0039638E" w:rsidP="00424681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19" w:name="_Toc530482804"/>
      <w:r w:rsidR="00D455DB">
        <w:rPr>
          <w:rFonts w:hint="eastAsia"/>
          <w:rtl/>
          <w:lang w:bidi="fa-IR"/>
        </w:rPr>
        <w:lastRenderedPageBreak/>
        <w:t>اثبات</w:t>
      </w:r>
      <w:r w:rsidR="00D455DB">
        <w:rPr>
          <w:rtl/>
          <w:lang w:bidi="fa-IR"/>
        </w:rPr>
        <w:t xml:space="preserve"> توح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از سو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 xml:space="preserve">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ابل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bookmarkEnd w:id="19"/>
    </w:p>
    <w:p w:rsidR="00D455DB" w:rsidRDefault="00D455DB" w:rsidP="003963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است: «چون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از عمر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گذشت،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عقبه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که آن را «عقبه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اللعنه نزد آن حضرت آمد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که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به 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بلکه شکوه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است که مرا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آدم و حوّا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و مادر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که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آن مرتبه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در گهواره سخن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! بلکه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شکوه مند است که مرا 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سخن آورد و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مرا لال کند. باز آن ملعون گفت: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گِل، مرغ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بلکه شکوه از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آن مرغ را در دست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گفت: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که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را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حضرت فرمود: بلکه شکوه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آنِ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اذن او و امر او،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را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اگر خواهد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گفت: تو 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</w:t>
      </w:r>
      <w:r>
        <w:rPr>
          <w:rFonts w:hint="eastAsia"/>
          <w:rtl/>
          <w:lang w:bidi="fa-IR"/>
        </w:rPr>
        <w:t>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مرده ها را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بلکه شکوه از آنِ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اذن او، مرده را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پس من و آن چه را من زنده کرده ام،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و خود او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گفت: پس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که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</w:t>
      </w:r>
      <w:r>
        <w:rPr>
          <w:rFonts w:hint="eastAsia"/>
          <w:rtl/>
          <w:lang w:bidi="fa-IR"/>
        </w:rPr>
        <w:t>راه</w:t>
      </w:r>
      <w:r w:rsidR="0039638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گامت تر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آب فرو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رود؟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گفت: بلکه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است و اگر خواهد مرا غرق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کند.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پس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که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هرچه در آن هاست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باشن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قسمت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گران آمد.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فرمود: سبحان اللّه مِلْأَ سمواته و ارضه و مداد کلماته و زنه عرشه و رضا نفسه؛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خدا را از آن چه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قدر که آ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پر شوند و به عدد مدادها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علوم نامتناه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آن ها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و به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او آن قدر که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 </w:t>
      </w:r>
      <w:r w:rsidRPr="0039638E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20" w:name="_Toc530482805"/>
      <w:r>
        <w:rPr>
          <w:rFonts w:hint="eastAsia"/>
          <w:rtl/>
          <w:lang w:bidi="fa-IR"/>
        </w:rPr>
        <w:t>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20"/>
      <w:r w:rsidR="0003669E" w:rsidRPr="0003669E">
        <w:rPr>
          <w:rStyle w:val="libAlaemChar"/>
          <w:rtl/>
        </w:rPr>
        <w:t xml:space="preserve"> </w:t>
      </w:r>
    </w:p>
    <w:p w:rsidR="00D455DB" w:rsidRDefault="00D455DB" w:rsidP="006E5F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گونه که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همان آغاز تولد فرمود: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هستم. خدا به من کتاب داده و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قرار داده است. </w:t>
      </w:r>
      <w:r w:rsidRPr="006E5F64">
        <w:rPr>
          <w:rStyle w:val="libFootnotenumChar"/>
          <w:rtl/>
        </w:rPr>
        <w:t>(2)</w:t>
      </w:r>
    </w:p>
    <w:p w:rsidR="00D455DB" w:rsidRDefault="00D455DB" w:rsidP="006E5F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ائمه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نبوت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کودک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امامت امامان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چون حضرت جواد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که در سن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رضا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حضرت جواد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به عنوان امام پس از خود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فرمود: «خدا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D455DB" w:rsidRPr="006E5F64" w:rsidRDefault="006E5F64" w:rsidP="006E5F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6E5F64">
      <w:pPr>
        <w:pStyle w:val="libFootnote0"/>
        <w:rPr>
          <w:rtl/>
          <w:lang w:bidi="fa-IR"/>
        </w:rPr>
      </w:pPr>
      <w:r>
        <w:rPr>
          <w:rtl/>
          <w:lang w:bidi="fa-IR"/>
        </w:rPr>
        <w:t>1-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 170.</w:t>
      </w:r>
    </w:p>
    <w:p w:rsidR="00D455DB" w:rsidRDefault="00D455DB" w:rsidP="006E5F64">
      <w:pPr>
        <w:pStyle w:val="libFootnote0"/>
        <w:rPr>
          <w:rtl/>
          <w:lang w:bidi="fa-IR"/>
        </w:rPr>
      </w:pPr>
      <w:r>
        <w:rPr>
          <w:rtl/>
          <w:lang w:bidi="fa-IR"/>
        </w:rPr>
        <w:t>2-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32.</w:t>
      </w:r>
    </w:p>
    <w:p w:rsidR="00D455DB" w:rsidRDefault="006E5F64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6E5F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تر از آن چه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در آن است، به رسالت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خت»</w:t>
      </w:r>
      <w:r>
        <w:rPr>
          <w:rtl/>
          <w:lang w:bidi="fa-IR"/>
        </w:rPr>
        <w:t xml:space="preserve">. </w:t>
      </w:r>
      <w:r w:rsidRPr="006E5F64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6E5F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فرموده است: «چون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متولد شد،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آن قدر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کودکان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دو ماه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چون هفت ماه از ولادتش گذشت،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او را به مکتب خانه آورد 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آموزگار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آموزگار به او گفت: بگو بسم اللّه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گفت. آموزگار گفت: بگو ابجد.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«ابجد» چه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آموزگار، چوب فرا برد که بر او بزند.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آموزگار مرا مزن.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 و اگر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بپرس تا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گفت: بگو. فرمود: «الف»، آلاء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است. «ب</w:t>
      </w:r>
      <w:r>
        <w:rPr>
          <w:rFonts w:hint="eastAsia"/>
          <w:rtl/>
          <w:lang w:bidi="fa-IR"/>
        </w:rPr>
        <w:t>ا»،</w:t>
      </w:r>
      <w:r>
        <w:rPr>
          <w:rtl/>
          <w:lang w:bidi="fa-IR"/>
        </w:rPr>
        <w:t xml:space="preserve"> بهجت و صفات کمال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 «ج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م»،</w:t>
      </w:r>
      <w:r>
        <w:rPr>
          <w:rtl/>
          <w:lang w:bidi="fa-IR"/>
        </w:rPr>
        <w:t xml:space="preserve"> جمال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«دال»،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خداست. «ها»، هول جهنم است. «واو» اشاره است به 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لٌ</w:t>
      </w:r>
      <w:r>
        <w:rPr>
          <w:rtl/>
          <w:lang w:bidi="fa-IR"/>
        </w:rPr>
        <w:t xml:space="preserve"> لاهل النّار؛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اهل جهنّم». «زا»، زف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جهنم است و خروش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بر 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 «حط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از استغفار کنندگان زدوده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«ک</w:t>
      </w:r>
      <w:r>
        <w:rPr>
          <w:rFonts w:hint="eastAsia"/>
          <w:rtl/>
          <w:lang w:bidi="fa-IR"/>
        </w:rPr>
        <w:t>لمن»،</w:t>
      </w:r>
      <w:r>
        <w:rPr>
          <w:rtl/>
          <w:lang w:bidi="fa-IR"/>
        </w:rPr>
        <w:t xml:space="preserve"> کلام خداست و کلمات و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بَدَل بکند. «سعفص»؛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جزا خواهند داد صاع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صاع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«قرشت»؛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را در قبرها از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پاشد (همه در قبرها خواهند بود)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 گاه آموزگار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زن! دست پسرت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ببر که او علم ربّان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او را به آموزگار،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</w:p>
    <w:p w:rsidR="00D455DB" w:rsidRPr="006E5F64" w:rsidRDefault="006E5F64" w:rsidP="006E5F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6E5F64">
      <w:pPr>
        <w:pStyle w:val="libFootnote0"/>
        <w:rPr>
          <w:rtl/>
          <w:lang w:bidi="fa-IR"/>
        </w:rPr>
      </w:pPr>
      <w:r>
        <w:rPr>
          <w:rtl/>
          <w:lang w:bidi="fa-IR"/>
        </w:rPr>
        <w:t>1- کامل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 1، ص 314.</w:t>
      </w:r>
    </w:p>
    <w:p w:rsidR="00D455DB" w:rsidRDefault="006E5F64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 xml:space="preserve">. </w:t>
      </w:r>
      <w:r w:rsidRPr="006E5F64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ترس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س»</w:t>
      </w:r>
      <w:r>
        <w:rPr>
          <w:rtl/>
          <w:lang w:bidi="fa-IR"/>
        </w:rPr>
        <w:t xml:space="preserve"> که قصد جان او را کرده بود، برداشت و به مصر رفت. پس از 12 سال، خبر مرگ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بازگشتند. آنان در روستا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نام «ناصره» ماندند،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30 سال از عمر آن حضرت گذشت.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مأمور شد نبوت خود را اظهار کند.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«نصار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چون به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ناصره منتسب هستند». </w:t>
      </w:r>
      <w:r w:rsidRPr="006E5F64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6E5F64">
      <w:pPr>
        <w:pStyle w:val="Heading2"/>
        <w:rPr>
          <w:rtl/>
          <w:lang w:bidi="fa-IR"/>
        </w:rPr>
      </w:pPr>
      <w:bookmarkStart w:id="21" w:name="_Toc530482806"/>
      <w:r>
        <w:rPr>
          <w:rFonts w:hint="eastAsia"/>
          <w:rtl/>
          <w:lang w:bidi="fa-IR"/>
        </w:rPr>
        <w:t>نبوت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21"/>
      <w:r w:rsidR="0003669E" w:rsidRPr="0003669E">
        <w:rPr>
          <w:rStyle w:val="libAlaemChar"/>
          <w:rtl/>
        </w:rPr>
        <w:t xml:space="preserve"> 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نگاران نوشته اند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30 سالگ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نبوت خود را اظهار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با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موجود، موافق است.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اند: در 30 سالگ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فرشته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نازل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 که آن حضرت در 7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8 سالگ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نبوت خود را اظهار فرمود.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4C46E8" w:rsidRPr="004C46E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باقر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7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نبوت و رسالت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اظهار فرمود».</w:t>
      </w:r>
      <w:r w:rsidRPr="006E5F64">
        <w:rPr>
          <w:rStyle w:val="libFootnotenumChar"/>
          <w:rtl/>
        </w:rPr>
        <w:t xml:space="preserve"> (3) </w:t>
      </w:r>
      <w:r>
        <w:rPr>
          <w:rtl/>
          <w:lang w:bidi="fa-IR"/>
        </w:rPr>
        <w:t>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نبوت و رسالت حضرت،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قرآن 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حضرت در سن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نبوت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در قرآن از زبان</w:t>
      </w:r>
    </w:p>
    <w:p w:rsidR="00D455DB" w:rsidRPr="006E5F64" w:rsidRDefault="006E5F64" w:rsidP="006E5F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6E5F64">
      <w:pPr>
        <w:pStyle w:val="libFootnote0"/>
        <w:rPr>
          <w:rtl/>
          <w:lang w:bidi="fa-IR"/>
        </w:rPr>
      </w:pPr>
      <w:r>
        <w:rPr>
          <w:rtl/>
          <w:lang w:bidi="fa-IR"/>
        </w:rPr>
        <w:t>1-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صدوق، ص 236.</w:t>
      </w:r>
    </w:p>
    <w:p w:rsidR="00D455DB" w:rsidRDefault="00D455DB" w:rsidP="006E5F64">
      <w:pPr>
        <w:pStyle w:val="libFootnote0"/>
        <w:rPr>
          <w:rtl/>
          <w:lang w:bidi="fa-IR"/>
        </w:rPr>
      </w:pPr>
      <w:r>
        <w:rPr>
          <w:rtl/>
          <w:lang w:bidi="fa-IR"/>
        </w:rPr>
        <w:t>2- کامل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 1، ص 314.</w:t>
      </w:r>
    </w:p>
    <w:p w:rsidR="006E5F64" w:rsidRDefault="00D455DB" w:rsidP="006E5F64">
      <w:pPr>
        <w:pStyle w:val="libFootnote0"/>
        <w:rPr>
          <w:rtl/>
          <w:lang w:bidi="fa-IR"/>
        </w:rPr>
      </w:pPr>
      <w:r>
        <w:rPr>
          <w:rtl/>
          <w:lang w:bidi="fa-IR"/>
        </w:rPr>
        <w:t>3-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283.</w:t>
      </w:r>
    </w:p>
    <w:p w:rsidR="00D455DB" w:rsidRDefault="006E5F64" w:rsidP="006E5F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حضرت</w:t>
      </w:r>
      <w:r w:rsidR="00D455DB">
        <w:rPr>
          <w:rtl/>
          <w:lang w:bidi="fa-IR"/>
        </w:rPr>
        <w:t xml:space="preserve">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آمده است: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هستم و خدا به من کتاب داده و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قرار داده است. </w:t>
      </w:r>
      <w:r w:rsidRPr="006E5F64">
        <w:rPr>
          <w:rStyle w:val="libFootnotenumChar"/>
          <w:rtl/>
        </w:rPr>
        <w:t>(1)</w:t>
      </w:r>
    </w:p>
    <w:p w:rsidR="00D455DB" w:rsidRDefault="00D455DB" w:rsidP="006E5F6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حضرت در همان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نبوت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تفاوت نبوت با رسالت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رسالت و نبوت مختلف است.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حامل رسالت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حامل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پس رسول، </w:t>
      </w:r>
      <w:r>
        <w:rPr>
          <w:rFonts w:hint="eastAsia"/>
          <w:rtl/>
          <w:lang w:bidi="fa-IR"/>
        </w:rPr>
        <w:t>شرافت</w:t>
      </w:r>
      <w:r>
        <w:rPr>
          <w:rtl/>
          <w:lang w:bidi="fa-IR"/>
        </w:rPr>
        <w:t xml:space="preserve"> وساطت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خدا و خلق دارد و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شرافت علم به خدا و به اخبار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در فرق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رسالت و نبوت،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مفهوم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لفظ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لازمه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همان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بدان اشاره نموده و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رسول، شرافت وساطت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بندگان را دارد و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شرافت علم به خدا و معارف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دارد و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در کتاب خود، نام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است.» </w:t>
      </w:r>
      <w:r w:rsidRPr="006E5F64">
        <w:rPr>
          <w:rStyle w:val="libFootnotenumChar"/>
          <w:rtl/>
        </w:rPr>
        <w:t>(2)</w:t>
      </w:r>
      <w:r>
        <w:rPr>
          <w:rtl/>
          <w:lang w:bidi="fa-IR"/>
        </w:rPr>
        <w:t xml:space="preserve">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نبوت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«در جمله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5F64" w:rsidRPr="006E5F64">
        <w:rPr>
          <w:rStyle w:val="libAlaemChar"/>
          <w:rFonts w:hint="cs"/>
          <w:rtl/>
        </w:rPr>
        <w:t>(</w:t>
      </w:r>
      <w:r w:rsidR="006E5F64" w:rsidRPr="006E5F64">
        <w:rPr>
          <w:rStyle w:val="libAieChar"/>
          <w:rFonts w:hint="cs"/>
          <w:rtl/>
        </w:rPr>
        <w:t>آتَانِيَ الْكِتَابَ</w:t>
      </w:r>
      <w:r w:rsidR="006E5F64" w:rsidRPr="006E5F64">
        <w:rPr>
          <w:rStyle w:val="libAlaemChar"/>
          <w:rFonts w:hint="cs"/>
          <w:rtl/>
        </w:rPr>
        <w:t>)</w:t>
      </w:r>
      <w:r w:rsidR="006E5F64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خدا از دادن کتاب به او خبر داد، مقصود، همان ا</w:t>
      </w:r>
      <w:r>
        <w:rPr>
          <w:rFonts w:hint="eastAsia"/>
          <w:rtl/>
          <w:lang w:bidi="fa-IR"/>
        </w:rPr>
        <w:t>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است. و در جمله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E5F64" w:rsidRPr="006E5F64">
        <w:rPr>
          <w:rStyle w:val="libAlaemChar"/>
          <w:rFonts w:hint="cs"/>
          <w:rtl/>
        </w:rPr>
        <w:t>(</w:t>
      </w:r>
      <w:r w:rsidR="006E5F64" w:rsidRPr="006E5F64">
        <w:rPr>
          <w:rStyle w:val="libAieChar"/>
          <w:rFonts w:hint="cs"/>
          <w:rtl/>
        </w:rPr>
        <w:t>وَجَعَلَنِي نَبِيًّا</w:t>
      </w:r>
      <w:r w:rsidR="006E5F64" w:rsidRPr="006E5F6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به نبوت خود اعلام فرمود و ما در مباحث نبوت، فرق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نبوت و رسالت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در نظر گرفتن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آن روز، تنها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بعدها، خداوند او را به رسالت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ظاهر کلامش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که در همان روز، کتاب و نبوت داده شده،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بخواهد از</w:t>
      </w:r>
    </w:p>
    <w:p w:rsidR="00D455DB" w:rsidRPr="006E5F64" w:rsidRDefault="006E5F64" w:rsidP="006E5F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D455DB" w:rsidRDefault="00D455DB" w:rsidP="006E5F64">
      <w:pPr>
        <w:pStyle w:val="libFootnote0"/>
        <w:rPr>
          <w:rtl/>
          <w:lang w:bidi="fa-IR"/>
        </w:rPr>
      </w:pPr>
      <w:r>
        <w:rPr>
          <w:rtl/>
          <w:lang w:bidi="fa-IR"/>
        </w:rPr>
        <w:t>1-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32.</w:t>
      </w:r>
    </w:p>
    <w:p w:rsidR="00D455DB" w:rsidRDefault="00D455DB" w:rsidP="006E5F64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3، ص 270.</w:t>
      </w:r>
    </w:p>
    <w:p w:rsidR="00D455DB" w:rsidRDefault="006E5F64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نده</w:t>
      </w:r>
      <w:r w:rsidR="00D455DB">
        <w:rPr>
          <w:rtl/>
          <w:lang w:bidi="fa-IR"/>
        </w:rPr>
        <w:t xml:space="preserve"> خبر دهد». </w:t>
      </w:r>
      <w:r w:rsidR="00D455DB" w:rsidRPr="006E5F64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22" w:name="_Toc530482807"/>
      <w:r>
        <w:rPr>
          <w:rFonts w:hint="eastAsia"/>
          <w:rtl/>
          <w:lang w:bidi="fa-IR"/>
        </w:rPr>
        <w:t>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bookmarkEnd w:id="22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«حوار»</w:t>
      </w:r>
      <w:r>
        <w:rPr>
          <w:rtl/>
          <w:lang w:bidi="fa-IR"/>
        </w:rPr>
        <w:t xml:space="preserve"> در لغت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خالص است.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نام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نام، آن بود که شغل آنان،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کردن لباس ها بوده است.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آنان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شغل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هرگاه گرسنه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اظهار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آن حضرت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کوه و سنگ، نان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هرگاه تشنه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 خود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اللّه!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ما برتر باشد؟ هرگاه نان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هرگاه آب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نعمت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معرفت به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ما عطا شده است.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«برتر از شما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دست رنج خود، 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از کسب خود، ارتزاق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 آنان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کار شست وشو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پرداختند و از دست مزد آن، 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</w:t>
      </w:r>
      <w:r w:rsidRPr="00373BF8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لفظ را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دانسته اند. گفته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است که آنان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معارف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توجه دادن مردم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کتا،</w:t>
      </w:r>
      <w:r>
        <w:rPr>
          <w:rtl/>
          <w:lang w:bidi="fa-IR"/>
        </w:rPr>
        <w:t xml:space="preserve">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از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 و بت 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شست وشو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از امام رضا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که: چرا به آنان ح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</w:p>
    <w:p w:rsidR="00D455DB" w:rsidRPr="00373BF8" w:rsidRDefault="00373BF8" w:rsidP="00373B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D455DB" w:rsidRDefault="00D455DB" w:rsidP="00373BF8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17، ص 70.</w:t>
      </w:r>
    </w:p>
    <w:p w:rsidR="00373BF8" w:rsidRDefault="00D455DB" w:rsidP="00373BF8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2، ص 427.</w:t>
      </w:r>
    </w:p>
    <w:p w:rsidR="00D455DB" w:rsidRDefault="00373BF8" w:rsidP="00373B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گفتند؟ حضرت فرمود: «در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مردم بدان سبب بود که آنان، جامه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شستند. اما در نزد ما بدان سبب است که آنان، خودشان پاک بودند و مردم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پند و اندرز، از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گناهان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کردند». </w:t>
      </w:r>
      <w:r w:rsidRPr="00373BF8">
        <w:rPr>
          <w:rStyle w:val="libFootnotenumChar"/>
          <w:rtl/>
        </w:rPr>
        <w:t>(1)</w:t>
      </w:r>
    </w:p>
    <w:p w:rsidR="00D455DB" w:rsidRDefault="00D455DB" w:rsidP="00373B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آمده است که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بودند و چون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آنان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گفته اند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رنگرز بودند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ماجرا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دکان رنگرز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رنگرزها بود، برد تا رنگرز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>. استاد به او گفت: من به فلان 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روم؛ چون کار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 و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مانم.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ها را به همان رنگ که نشانه گذاشته ام، رنگ کن.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استاد رفت،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ها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آن ها را بر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آور. چون استاد برگشت، گفت: لباس ها را کجا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خُم (رنگرز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است. استاد گفت: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برتو!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رنگ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استاد رنگرز بلند شد و مردم بازار گرد آمدند تا از ماجر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آگاه گردند.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استاد!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کنار خم. من، جامه ها را به هر رنگ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آورم! استاد کنار خم آمد و گفت: فلان جامه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سرخ باشد و فلان جامه، زرد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فلان رنگ و....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به همان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استاد</w:t>
      </w:r>
    </w:p>
    <w:p w:rsidR="00D455DB" w:rsidRPr="00373BF8" w:rsidRDefault="00373BF8" w:rsidP="00373B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373BF8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ص 80.</w:t>
      </w:r>
    </w:p>
    <w:p w:rsidR="00D455DB" w:rsidRDefault="00373BF8" w:rsidP="00373B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خواست،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رون</w:t>
      </w:r>
      <w:r w:rsidR="00D455DB">
        <w:rPr>
          <w:rtl/>
          <w:lang w:bidi="fa-IR"/>
        </w:rPr>
        <w:t xml:space="preserve"> آورد. رنگرزان اهل بازار چون آن صحنه را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دند،</w:t>
      </w:r>
      <w:r w:rsidR="00D455DB">
        <w:rPr>
          <w:rtl/>
          <w:lang w:bidi="fa-IR"/>
        </w:rPr>
        <w:t xml:space="preserve"> در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افتند</w:t>
      </w:r>
      <w:r w:rsidR="00D455DB">
        <w:rPr>
          <w:rtl/>
          <w:lang w:bidi="fa-IR"/>
        </w:rPr>
        <w:t xml:space="preserve"> که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کار از قدرت خداست و 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چ</w:t>
      </w:r>
      <w:r w:rsidR="00D455DB">
        <w:rPr>
          <w:rtl/>
          <w:lang w:bidi="fa-IR"/>
        </w:rPr>
        <w:t xml:space="preserve"> بشر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کار، توانا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</w:t>
      </w:r>
      <w:r w:rsidR="00D455DB">
        <w:rPr>
          <w:rtl/>
          <w:lang w:bidi="fa-IR"/>
        </w:rPr>
        <w:t>. پس از آن،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آنان را به توح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فرا خواند. همه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رفتند</w:t>
      </w:r>
      <w:r w:rsidR="00D455DB">
        <w:rPr>
          <w:rtl/>
          <w:lang w:bidi="fa-IR"/>
        </w:rPr>
        <w:t xml:space="preserve"> و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مان</w:t>
      </w:r>
      <w:r w:rsidR="00D455DB">
        <w:rPr>
          <w:rtl/>
          <w:lang w:bidi="fa-IR"/>
        </w:rPr>
        <w:t xml:space="preserve"> آوردند. آن گاه دکان 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خود را رها کردند و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ار</w:t>
      </w:r>
      <w:r w:rsidR="00D455DB">
        <w:rPr>
          <w:rtl/>
          <w:lang w:bidi="fa-IR"/>
        </w:rPr>
        <w:t xml:space="preserve"> و همراه هم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>شگ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گرد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دند</w:t>
      </w:r>
      <w:r w:rsidR="00D455DB"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به آنان «حوار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373B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عام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«نصار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امام رضا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شد: چرا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 xml:space="preserve"> حضرت فرمود: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بلاد شام که آن را «ناصره»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بازگشت از مصر در آن جا فرود آ</w:t>
      </w:r>
      <w:r>
        <w:rPr>
          <w:rFonts w:hint="eastAsia"/>
          <w:rtl/>
          <w:lang w:bidi="fa-IR"/>
        </w:rPr>
        <w:t>مدند»</w:t>
      </w:r>
      <w:r>
        <w:rPr>
          <w:rtl/>
          <w:lang w:bidi="fa-IR"/>
        </w:rPr>
        <w:t xml:space="preserve">. </w:t>
      </w:r>
      <w:r w:rsidRPr="00373BF8">
        <w:rPr>
          <w:rStyle w:val="libFootnotenumChar"/>
          <w:rtl/>
        </w:rPr>
        <w:t>(1)</w:t>
      </w:r>
    </w:p>
    <w:p w:rsidR="00D455DB" w:rsidRDefault="00D455DB" w:rsidP="00373BF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«حوار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بودند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ما، حوار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هستند. حوار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آن گونه که حوار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نبردند.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گفت: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من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در اقامت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خدا؟ حوا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گفتند: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373BF8">
        <w:rPr>
          <w:rStyle w:val="libFootnotenumChar"/>
          <w:rtl/>
        </w:rPr>
        <w:t>(2)</w:t>
      </w:r>
      <w:r>
        <w:rPr>
          <w:rtl/>
          <w:lang w:bidi="fa-IR"/>
        </w:rPr>
        <w:t xml:space="preserve"> اما به خدا سوگند! او را در دفع از شرّ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نکردند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هودان</w:t>
      </w:r>
      <w:r>
        <w:rPr>
          <w:rtl/>
          <w:lang w:bidi="fa-IR"/>
        </w:rPr>
        <w:t xml:space="preserve"> بجنگ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373BF8" w:rsidRPr="00373BF8">
        <w:rPr>
          <w:rFonts w:ascii="Traditional Arabic" w:eastAsiaTheme="minorHAnsi" w:hAnsi="Traditional Arabic" w:cs="Traditional Arabic"/>
          <w:rtl/>
        </w:rPr>
        <w:t xml:space="preserve"> </w:t>
      </w:r>
      <w:r w:rsidR="00373BF8" w:rsidRPr="00373BF8">
        <w:rPr>
          <w:rStyle w:val="libAlaemChar"/>
          <w:rFonts w:eastAsiaTheme="minorHAnsi"/>
          <w:rtl/>
        </w:rPr>
        <w:t>صلى‌الله‌عليه‌وآله‌وسلم</w:t>
      </w:r>
      <w:r w:rsidR="00373BF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تا کنون، 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در شهرها،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سوزانند، آزارها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از شهرها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رانند.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D455DB" w:rsidRPr="00373BF8" w:rsidRDefault="00373BF8" w:rsidP="00373B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373BF8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ص 350.</w:t>
      </w:r>
    </w:p>
    <w:p w:rsidR="00373BF8" w:rsidRDefault="00D455DB" w:rsidP="00373BF8">
      <w:pPr>
        <w:pStyle w:val="libFootnote0"/>
        <w:rPr>
          <w:rtl/>
          <w:lang w:bidi="fa-IR"/>
        </w:rPr>
      </w:pPr>
      <w:r>
        <w:rPr>
          <w:rtl/>
          <w:lang w:bidi="fa-IR"/>
        </w:rPr>
        <w:t>2- اشاره به: آل عمران، 52.</w:t>
      </w:r>
    </w:p>
    <w:p w:rsidR="00D455DB" w:rsidRDefault="00373BF8" w:rsidP="00373B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حال،</w:t>
      </w:r>
      <w:r>
        <w:rPr>
          <w:rtl/>
          <w:lang w:bidi="fa-IR"/>
        </w:rPr>
        <w:t xml:space="preserve"> از محبت ما دست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از جانب ما خدا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بدهد». </w:t>
      </w:r>
      <w:r w:rsidRPr="00373BF8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که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12 نفر بودند به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شمعون، پطرس، اندر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اس،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وحنا،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پوس،</w:t>
      </w:r>
      <w:r>
        <w:rPr>
          <w:rtl/>
          <w:lang w:bidi="fa-IR"/>
        </w:rPr>
        <w:t xml:space="preserve"> برتولما، ثوما،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هودا</w:t>
      </w:r>
      <w:r>
        <w:rPr>
          <w:rtl/>
          <w:lang w:bidi="fa-IR"/>
        </w:rPr>
        <w:t xml:space="preserve"> اسخر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همواره با گفتار و کردار خود،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را آموزش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معتبر آمده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!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حاجت مرا برآور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گفتند: حاجت تو برآورده است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اللّه! پس برخاست و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شست.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اللّه! 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از تو سزاوارتر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فرمود: سزاوارتر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به خدمت کردن، دانشمند است.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شما، تا شما پس از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فرمود: حکمت به فروتن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آبادان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نه به غرور و فخر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هم چنان که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زراعت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نرم و هموار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سخت و کوه. </w:t>
      </w:r>
      <w:r w:rsidRPr="00373BF8">
        <w:rPr>
          <w:rStyle w:val="libFootnotenumChar"/>
          <w:rtl/>
        </w:rPr>
        <w:t>(2)</w:t>
      </w:r>
    </w:p>
    <w:p w:rsidR="00D455DB" w:rsidRPr="00373BF8" w:rsidRDefault="00373BF8" w:rsidP="00373B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D455DB" w:rsidRDefault="00D455DB" w:rsidP="00373BF8">
      <w:pPr>
        <w:pStyle w:val="libFootnote0"/>
        <w:rPr>
          <w:rtl/>
          <w:lang w:bidi="fa-IR"/>
        </w:rPr>
      </w:pPr>
      <w:r>
        <w:rPr>
          <w:rtl/>
          <w:lang w:bidi="fa-IR"/>
        </w:rPr>
        <w:t>1- فروع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268.</w:t>
      </w:r>
    </w:p>
    <w:p w:rsidR="00D455DB" w:rsidRDefault="00D455DB" w:rsidP="00373BF8">
      <w:pPr>
        <w:pStyle w:val="libFootnote0"/>
        <w:rPr>
          <w:rtl/>
          <w:lang w:bidi="fa-IR"/>
        </w:rPr>
      </w:pPr>
      <w:r>
        <w:rPr>
          <w:rtl/>
          <w:lang w:bidi="fa-IR"/>
        </w:rPr>
        <w:t>2-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37.</w:t>
      </w:r>
    </w:p>
    <w:p w:rsidR="00373BF8" w:rsidRDefault="00373BF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373BF8">
      <w:pPr>
        <w:pStyle w:val="Heading2"/>
        <w:rPr>
          <w:rtl/>
          <w:lang w:bidi="fa-IR"/>
        </w:rPr>
      </w:pPr>
      <w:bookmarkStart w:id="23" w:name="_Toc53048280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سوم: معجزه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23"/>
      <w:r w:rsidR="0003669E" w:rsidRPr="0003669E">
        <w:rPr>
          <w:rStyle w:val="libAlaemChar"/>
          <w:rtl/>
        </w:rPr>
        <w:t xml:space="preserve"> </w:t>
      </w:r>
    </w:p>
    <w:p w:rsidR="00373BF8" w:rsidRDefault="00373BF8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24" w:name="_Toc530482809"/>
      <w:r>
        <w:rPr>
          <w:rFonts w:hint="eastAsia"/>
          <w:rtl/>
          <w:lang w:bidi="fa-IR"/>
        </w:rPr>
        <w:t>اشاره</w:t>
      </w:r>
      <w:bookmarkEnd w:id="24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اصل وجود، آغاز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اش، با معجزه همراه بود.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بدون داشتن پدر، از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مقدّس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 و از همان آغاز چشم گشودن، معجزه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ظهور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معجزه همراه بود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سبحان، او را با اعجاز از دست دشمنان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آسمان بالا برد. معجزه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دوران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فراوان است که بخشش از آن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آمده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جا،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25" w:name="_Toc530482810"/>
      <w:r>
        <w:rPr>
          <w:rtl/>
          <w:lang w:bidi="fa-IR"/>
        </w:rPr>
        <w:t xml:space="preserve">1 </w:t>
      </w:r>
      <w:r w:rsidR="00373BF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معجزه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نوزاد</w:t>
      </w:r>
      <w:r>
        <w:rPr>
          <w:rFonts w:hint="cs"/>
          <w:rtl/>
          <w:lang w:bidi="fa-IR"/>
        </w:rPr>
        <w:t>ی</w:t>
      </w:r>
      <w:bookmarkEnd w:id="25"/>
    </w:p>
    <w:p w:rsidR="00D455DB" w:rsidRDefault="00D455DB" w:rsidP="00D04E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همان آغاز تولد در مقام دفاع از مادر مطهرش که آماج تهمت ها و ناسزاها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قرار گرفته بود، به اذن خداوند در گهواره زبان گشود و فرمود: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هستم. خدا به من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مرحمت فرموده و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مرا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برکت قرار داده و تا زنده ام مرا به نماز و زکات، سفارش کرده است.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و قدردان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مادرم قرار داده جبّار و شقّ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سلام و درود خدا بر من با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روز که زاده شدم، آن روز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آن روز که زنده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 </w:t>
      </w:r>
      <w:r w:rsidRPr="00D04E3A">
        <w:rPr>
          <w:rStyle w:val="libFootnotenumChar"/>
          <w:rtl/>
        </w:rPr>
        <w:t>(1)</w:t>
      </w:r>
    </w:p>
    <w:p w:rsidR="00D455DB" w:rsidRPr="00D04E3A" w:rsidRDefault="00D04E3A" w:rsidP="00D04E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04E3A" w:rsidRDefault="00D455DB" w:rsidP="00D04E3A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30 _ 33.</w:t>
      </w:r>
    </w:p>
    <w:p w:rsidR="00D455DB" w:rsidRDefault="00D04E3A" w:rsidP="00D04E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معجزه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(سخن گفتن) در گهواره رخ داد.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26" w:name="_Toc530482811"/>
      <w:r>
        <w:rPr>
          <w:rtl/>
          <w:lang w:bidi="fa-IR"/>
        </w:rPr>
        <w:t xml:space="preserve">2 </w:t>
      </w:r>
      <w:r w:rsidR="00D04E3A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معجزه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کودک</w:t>
      </w:r>
      <w:r>
        <w:rPr>
          <w:rFonts w:hint="cs"/>
          <w:rtl/>
          <w:lang w:bidi="fa-IR"/>
        </w:rPr>
        <w:t>ی</w:t>
      </w:r>
      <w:bookmarkEnd w:id="26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نقل شده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کودک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کودکان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بود. ناگاه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بچه ها، کودک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کُشت و آن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انداخت.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بستگان کودک آمدند، او را نزد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کشته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بردند و گفتند: او کودک ما را کشته است. چون حاکم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گفت: من او را نکشته ام. حاکم خواست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کند. حضرت فرمود: کودک کشته شده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من از او بپرسم که چه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کشته است؟! کودک مرده را آوردند.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دعا کرد و خدا او را زنده کرد.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کشت؟ گفت: فلان کودک. سپس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نزد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سپس افتاد و مُرد. </w:t>
      </w:r>
      <w:r w:rsidRPr="00D04E3A">
        <w:rPr>
          <w:rStyle w:val="libFootnotenumChar"/>
          <w:rtl/>
        </w:rPr>
        <w:t>(1)</w:t>
      </w:r>
    </w:p>
    <w:p w:rsidR="00D455DB" w:rsidRDefault="00D04E3A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27" w:name="_Toc530482812"/>
      <w:r>
        <w:rPr>
          <w:rtl/>
          <w:lang w:bidi="fa-IR"/>
        </w:rPr>
        <w:t xml:space="preserve">3 </w:t>
      </w:r>
      <w:r w:rsidR="00D04E3A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معجزه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نوجوان</w:t>
      </w:r>
      <w:r>
        <w:rPr>
          <w:rFonts w:hint="cs"/>
          <w:rtl/>
          <w:lang w:bidi="fa-IR"/>
        </w:rPr>
        <w:t>ی</w:t>
      </w:r>
      <w:bookmarkEnd w:id="27"/>
    </w:p>
    <w:p w:rsidR="00D455DB" w:rsidRDefault="00D455DB" w:rsidP="00D04E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D04E3A" w:rsidRPr="00D04E3A">
        <w:rPr>
          <w:rFonts w:ascii="Traditional Arabic" w:eastAsiaTheme="minorHAnsi" w:hAnsi="Traditional Arabic" w:cs="Traditional Arabic"/>
          <w:rtl/>
        </w:rPr>
        <w:t xml:space="preserve"> </w:t>
      </w:r>
      <w:r w:rsidR="00D04E3A" w:rsidRPr="00D04E3A">
        <w:rPr>
          <w:rStyle w:val="libAlaemChar"/>
          <w:rFonts w:eastAsiaTheme="minorHAnsi"/>
          <w:rtl/>
        </w:rPr>
        <w:t>عليهما‌السلام</w:t>
      </w:r>
      <w:r w:rsidR="00D04E3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ترس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 مصر رفته بودند،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دهقان که مالش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غما</w:t>
      </w:r>
      <w:r>
        <w:rPr>
          <w:rtl/>
          <w:lang w:bidi="fa-IR"/>
        </w:rPr>
        <w:t xml:space="preserve"> رفته بود،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را متهم ساخت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کار آنان است.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غمناک شد.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چون مادرش 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او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دزد را به تو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کنم؟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</w:p>
    <w:p w:rsidR="00D455DB" w:rsidRPr="00D04E3A" w:rsidRDefault="00D04E3A" w:rsidP="00D04E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D04E3A">
      <w:pPr>
        <w:pStyle w:val="libFootnote0"/>
        <w:rPr>
          <w:rtl/>
          <w:lang w:bidi="fa-IR"/>
        </w:rPr>
      </w:pPr>
      <w:r>
        <w:rPr>
          <w:rtl/>
          <w:lang w:bidi="fa-IR"/>
        </w:rPr>
        <w:t>1- کامل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 1، ص 313.</w:t>
      </w:r>
    </w:p>
    <w:p w:rsidR="00D455DB" w:rsidRDefault="00D04E3A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فرمود</w:t>
      </w:r>
      <w:r w:rsidR="00D455DB">
        <w:rPr>
          <w:rtl/>
          <w:lang w:bidi="fa-IR"/>
        </w:rPr>
        <w:t>: آن شخص کور و آن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زم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است، هر دو به کمک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گر،</w:t>
      </w:r>
      <w:r w:rsidR="00D455DB">
        <w:rPr>
          <w:rtl/>
          <w:lang w:bidi="fa-IR"/>
        </w:rPr>
        <w:t xml:space="preserve"> مال را دزد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ده</w:t>
      </w:r>
      <w:r w:rsidR="00D455DB">
        <w:rPr>
          <w:rtl/>
          <w:lang w:bidi="fa-IR"/>
        </w:rPr>
        <w:t xml:space="preserve"> اند. به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ترت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ب</w:t>
      </w:r>
      <w:r w:rsidR="00D455DB">
        <w:rPr>
          <w:rtl/>
          <w:lang w:bidi="fa-IR"/>
        </w:rPr>
        <w:t xml:space="preserve"> که آن شخص کور، رف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ق</w:t>
      </w:r>
      <w:r w:rsidR="00D455DB">
        <w:rPr>
          <w:rtl/>
          <w:lang w:bidi="fa-IR"/>
        </w:rPr>
        <w:t xml:space="preserve"> خود را که زم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است، به دوش خود سوار کرده و او، مال را برداشته است. در پ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گفتار، همگ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نزد کور آمدند و گفتند: زم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را بر دوش خو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سوار کن. گفت: نم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توانم.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فرمود: چگونه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روز</w:t>
      </w:r>
      <w:r w:rsidR="00D455DB">
        <w:rPr>
          <w:rtl/>
          <w:lang w:bidi="fa-IR"/>
        </w:rPr>
        <w:t xml:space="preserve"> که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خواست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فلان مال را بردار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د،</w:t>
      </w:r>
      <w:r w:rsidR="00D455DB">
        <w:rPr>
          <w:rtl/>
          <w:lang w:bidi="fa-IR"/>
        </w:rPr>
        <w:t xml:space="preserve"> توانست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او را بر دوش خود سوار کن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؟</w:t>
      </w:r>
      <w:r w:rsidR="00D455DB">
        <w:rPr>
          <w:rtl/>
          <w:lang w:bidi="fa-IR"/>
        </w:rPr>
        <w:t xml:space="preserve"> کور چون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سخن را شن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د،</w:t>
      </w:r>
      <w:r w:rsidR="00D455DB">
        <w:rPr>
          <w:rtl/>
          <w:lang w:bidi="fa-IR"/>
        </w:rPr>
        <w:t xml:space="preserve"> به کار خود اعتراف کرد و مال را برگرداند.</w:t>
      </w:r>
      <w:r w:rsidR="00D455DB" w:rsidRPr="00D04E3A">
        <w:rPr>
          <w:rStyle w:val="libFootnotenumChar"/>
          <w:rtl/>
        </w:rPr>
        <w:t xml:space="preserve"> 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28" w:name="_Toc530482813"/>
      <w:r>
        <w:rPr>
          <w:rtl/>
          <w:lang w:bidi="fa-IR"/>
        </w:rPr>
        <w:t xml:space="preserve">4 </w:t>
      </w:r>
      <w:r w:rsidR="00D04E3A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زنده کردن مردگان</w:t>
      </w:r>
      <w:bookmarkEnd w:id="28"/>
    </w:p>
    <w:p w:rsidR="00D455DB" w:rsidRDefault="00D455DB" w:rsidP="00D04E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بحارالانوار آمده است: «اصحاب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تا مرده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زنده کند.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آنان را نزد قبر «سام» فرزند حضرت نوح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آورد و به او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سام! به اذن خدا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قبر شکافته شد.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دوم، همان سخن را تکرار کرد و سام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چون بار سوم آن کلمات را گفت، سام از جا برخاست و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او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خود باز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سام عرض کرد: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اللّه!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برگردم؛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هنوز سوزش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در کام من است و تا </w:t>
      </w:r>
      <w:r>
        <w:rPr>
          <w:rFonts w:hint="eastAsia"/>
          <w:rtl/>
          <w:lang w:bidi="fa-IR"/>
        </w:rPr>
        <w:t>امروز،</w:t>
      </w:r>
      <w:r>
        <w:rPr>
          <w:rtl/>
          <w:lang w:bidi="fa-IR"/>
        </w:rPr>
        <w:t xml:space="preserve">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زدوده نشده است». </w:t>
      </w:r>
      <w:r w:rsidRPr="00D04E3A">
        <w:rPr>
          <w:rStyle w:val="libFootnotenumChar"/>
          <w:rtl/>
        </w:rPr>
        <w:t>(2)</w:t>
      </w:r>
    </w:p>
    <w:p w:rsidR="00D455DB" w:rsidRDefault="00D455DB" w:rsidP="00D04E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پس از مردن زنده کرد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خوراک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باشد؟ فرمود: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Pr="00D04E3A" w:rsidRDefault="00D04E3A" w:rsidP="00D04E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D455DB" w:rsidRDefault="00D455DB" w:rsidP="00D04E3A">
      <w:pPr>
        <w:pStyle w:val="libFootnote0"/>
        <w:rPr>
          <w:rtl/>
          <w:lang w:bidi="fa-IR"/>
        </w:rPr>
      </w:pPr>
      <w:r>
        <w:rPr>
          <w:rtl/>
          <w:lang w:bidi="fa-IR"/>
        </w:rPr>
        <w:t>1-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384.</w:t>
      </w:r>
    </w:p>
    <w:p w:rsidR="00D04E3A" w:rsidRDefault="00D455DB" w:rsidP="00D04E3A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بحارالانوار، ج 14، ص 233.</w:t>
      </w:r>
    </w:p>
    <w:p w:rsidR="00D455DB" w:rsidRDefault="00D04E3A" w:rsidP="00D04E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دوست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از نظر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برادر او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با هم رفت و آمد داشتند،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 دور شدند. پس از آن،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در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رفت تا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مادرش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او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....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مادر عرض کرد: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فردا به نزد تو خواهم آمد تا او را به اذن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زنده کنم.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نزد آن زن آمد و فرمود: مرا بر سر قبر او ببر. زن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با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سر قبر فرزندش </w:t>
      </w:r>
      <w:r>
        <w:rPr>
          <w:rFonts w:hint="eastAsia"/>
          <w:rtl/>
          <w:lang w:bidi="fa-IR"/>
        </w:rPr>
        <w:t>آمدند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به درگاه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 و جل دعا کرد. قبر شکافته شد و پسر آن زن، زنده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 مادر و فرزند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افتاد،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دلش به حال آن دو سوخت و به مرد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مادرت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خوراک و مدّت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ها؟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با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خوراک و مدّت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20 سال عمر که در آن ازدواج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فرزنددار هم بشو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مرد عرض کرد: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مرد را به مادرش سپرد و رفت او 20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صاحب همسر و فرزند شد». </w:t>
      </w:r>
      <w:r w:rsidRPr="00D04E3A">
        <w:rPr>
          <w:rStyle w:val="libFootnotenumChar"/>
          <w:rtl/>
        </w:rPr>
        <w:t xml:space="preserve">(1) </w:t>
      </w:r>
      <w:r>
        <w:rPr>
          <w:rtl/>
          <w:lang w:bidi="fa-IR"/>
        </w:rPr>
        <w:t>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«عاذر» بود. </w:t>
      </w:r>
      <w:r w:rsidRPr="00D04E3A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 سر قبر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و از خداوند متعال خواست تا او را زنده کند. خداوند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مستجاب کرد</w:t>
      </w:r>
    </w:p>
    <w:p w:rsidR="00D455DB" w:rsidRPr="00D04E3A" w:rsidRDefault="00D04E3A" w:rsidP="00D04E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D04E3A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روضه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337.</w:t>
      </w:r>
    </w:p>
    <w:p w:rsidR="009C3907" w:rsidRDefault="00D455DB" w:rsidP="00D04E3A">
      <w:pPr>
        <w:pStyle w:val="libFootnote0"/>
        <w:rPr>
          <w:rtl/>
          <w:lang w:bidi="fa-IR"/>
        </w:rPr>
      </w:pPr>
      <w:r>
        <w:rPr>
          <w:rtl/>
          <w:lang w:bidi="fa-IR"/>
        </w:rPr>
        <w:t>2- کامل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 1، ص 315.</w:t>
      </w:r>
    </w:p>
    <w:p w:rsidR="00D455DB" w:rsidRDefault="009C3907" w:rsidP="009C390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زنده شد.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گفت: از من چه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! هنوز مرارت و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در کام من است و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مرا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را در کامم تازه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گفت و دوباره به قبر خود بازگشت».</w:t>
      </w:r>
      <w:r w:rsidRPr="009C3907">
        <w:rPr>
          <w:rStyle w:val="libFootnotenumChar"/>
          <w:rtl/>
        </w:rPr>
        <w:t xml:space="preserve"> (1)</w:t>
      </w:r>
    </w:p>
    <w:p w:rsidR="00D455DB" w:rsidRDefault="00D455DB" w:rsidP="009C39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4C46E8" w:rsidRPr="004C46E8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گفتند: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زنده کن وگرنه ما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درگاه خداوند دعا کرد و خدا،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زنده ساخت.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گفتند: چه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بنده و ر</w:t>
      </w:r>
      <w:r>
        <w:rPr>
          <w:rFonts w:hint="eastAsia"/>
          <w:rtl/>
          <w:lang w:bidi="fa-IR"/>
        </w:rPr>
        <w:t>سول</w:t>
      </w:r>
      <w:r>
        <w:rPr>
          <w:rtl/>
          <w:lang w:bidi="fa-IR"/>
        </w:rPr>
        <w:t xml:space="preserve"> خداست». </w:t>
      </w:r>
      <w:r w:rsidRPr="009C3907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احت</w:t>
      </w:r>
      <w:r>
        <w:rPr>
          <w:rtl/>
          <w:lang w:bidi="fa-IR"/>
        </w:rPr>
        <w:t xml:space="preserve"> خود به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اهلش مرده بودند و استخوان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خانه ها و بر سر راه ها افتاده بود. حضرت به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 شده 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به مرگ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بودند،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دف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اصحاب آن حضرت عرض کردند: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به چه سبب هلاک شده اند؟ سپس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حضرت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الله!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ندا کن تا پاسخ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شهر!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پاسخ گفت: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الله! فرمود: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حال شما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قصّه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چه بود؟ گفت: صبح در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شب خود را در هاو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کدام است؟ عرض کرد:</w:t>
      </w:r>
    </w:p>
    <w:p w:rsidR="00D455DB" w:rsidRPr="009C3907" w:rsidRDefault="009C3907" w:rsidP="009C39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D455DB" w:rsidRDefault="00D455DB" w:rsidP="009C3907">
      <w:pPr>
        <w:pStyle w:val="libFootnote0"/>
        <w:rPr>
          <w:rtl/>
          <w:lang w:bidi="fa-IR"/>
        </w:rPr>
      </w:pPr>
      <w:r>
        <w:rPr>
          <w:rtl/>
          <w:lang w:bidi="fa-IR"/>
        </w:rPr>
        <w:t>1- فروع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72.</w:t>
      </w:r>
    </w:p>
    <w:p w:rsidR="00D455DB" w:rsidRDefault="00D455DB" w:rsidP="009C3907">
      <w:pPr>
        <w:pStyle w:val="libFootnote0"/>
        <w:rPr>
          <w:rtl/>
          <w:lang w:bidi="fa-IR"/>
        </w:rPr>
      </w:pPr>
      <w:r>
        <w:rPr>
          <w:rtl/>
          <w:lang w:bidi="fa-IR"/>
        </w:rPr>
        <w:t>2- فروع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72.</w:t>
      </w:r>
    </w:p>
    <w:p w:rsidR="00D455DB" w:rsidRDefault="009C3907" w:rsidP="009C390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در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Fonts w:hint="cs"/>
          <w:rtl/>
          <w:lang w:bidi="fa-IR"/>
        </w:rPr>
        <w:t>یی</w:t>
      </w:r>
      <w:r w:rsidR="00D455DB">
        <w:rPr>
          <w:rtl/>
          <w:lang w:bidi="fa-IR"/>
        </w:rPr>
        <w:t xml:space="preserve"> چند است از آتش که در آن در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ا،</w:t>
      </w:r>
      <w:r w:rsidR="00D455DB">
        <w:rPr>
          <w:rtl/>
          <w:lang w:bidi="fa-IR"/>
        </w:rPr>
        <w:t xml:space="preserve"> کوه ها</w:t>
      </w:r>
      <w:r w:rsidR="00D455DB">
        <w:rPr>
          <w:rFonts w:hint="cs"/>
          <w:rtl/>
          <w:lang w:bidi="fa-IR"/>
        </w:rPr>
        <w:t>یی</w:t>
      </w:r>
      <w:r w:rsidR="00D455DB">
        <w:rPr>
          <w:rtl/>
          <w:lang w:bidi="fa-IR"/>
        </w:rPr>
        <w:t xml:space="preserve"> از آتش قرار دارد.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فرمود: چه کار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شما را به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حال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انداخت؟ عرض کرد: محبت دن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و عبادت طاغوت؛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عن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اهل باطل. فرمود: محبت شما به دن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به چه مرتبه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ده</w:t>
      </w:r>
      <w:r w:rsidR="00D455DB">
        <w:rPr>
          <w:rtl/>
          <w:lang w:bidi="fa-IR"/>
        </w:rPr>
        <w:t xml:space="preserve"> بود؟ گفت: مانند محبت کودک به مادرش که </w:t>
      </w:r>
      <w:r w:rsidR="00D455DB">
        <w:rPr>
          <w:rFonts w:hint="eastAsia"/>
          <w:rtl/>
          <w:lang w:bidi="fa-IR"/>
        </w:rPr>
        <w:t>هرگاه</w:t>
      </w:r>
      <w:r w:rsidR="00D455DB">
        <w:rPr>
          <w:rtl/>
          <w:lang w:bidi="fa-IR"/>
        </w:rPr>
        <w:t xml:space="preserve"> به او رو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آورد، شاد و هرگاه پشت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کند، اندوهگ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شود. فرمود: عبادت شما در برابر طاغوت به چه مرتبه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ده</w:t>
      </w:r>
      <w:r w:rsidR="00D455DB">
        <w:rPr>
          <w:rtl/>
          <w:lang w:bidi="fa-IR"/>
        </w:rPr>
        <w:t xml:space="preserve"> بود؟ گفت: هر امر باطل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ما را به آن مأمور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ساختند، از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شان</w:t>
      </w:r>
      <w:r w:rsidR="00D455DB">
        <w:rPr>
          <w:rtl/>
          <w:lang w:bidi="fa-IR"/>
        </w:rPr>
        <w:t xml:space="preserve">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کرد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>. فرمود: چرا از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ها تو با من سخن گفت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؟</w:t>
      </w:r>
      <w:r w:rsidR="00D455DB">
        <w:rPr>
          <w:rtl/>
          <w:lang w:bidi="fa-IR"/>
        </w:rPr>
        <w:t xml:space="preserve"> عرض کرد،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شان</w:t>
      </w:r>
      <w:r w:rsidR="00D455DB">
        <w:rPr>
          <w:rtl/>
          <w:lang w:bidi="fa-IR"/>
        </w:rPr>
        <w:t xml:space="preserve"> را لجام 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آتش به دهان زده اند و مَلَک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چند در نها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غلظت و شدّت بر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شان</w:t>
      </w:r>
      <w:r w:rsidR="00D455DB">
        <w:rPr>
          <w:rtl/>
          <w:lang w:bidi="fa-IR"/>
        </w:rPr>
        <w:t xml:space="preserve"> موکلّند. من در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شان</w:t>
      </w:r>
      <w:r w:rsidR="00D455DB">
        <w:rPr>
          <w:rtl/>
          <w:lang w:bidi="fa-IR"/>
        </w:rPr>
        <w:t xml:space="preserve"> بودم، ول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شان</w:t>
      </w:r>
      <w:r w:rsidR="00D455DB">
        <w:rPr>
          <w:rtl/>
          <w:lang w:bidi="fa-IR"/>
        </w:rPr>
        <w:t xml:space="preserve"> نبودم. چون عذاب بر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شان</w:t>
      </w:r>
      <w:r w:rsidR="00D455DB">
        <w:rPr>
          <w:rtl/>
          <w:lang w:bidi="fa-IR"/>
        </w:rPr>
        <w:t xml:space="preserve"> نازل شد، مرا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فرا گرفت. من به مو</w:t>
      </w:r>
      <w:r w:rsidR="00D455DB">
        <w:rPr>
          <w:rFonts w:hint="cs"/>
          <w:rtl/>
          <w:lang w:bidi="fa-IR"/>
        </w:rPr>
        <w:t>یی</w:t>
      </w:r>
      <w:r w:rsidR="00D455DB">
        <w:rPr>
          <w:rtl/>
          <w:lang w:bidi="fa-IR"/>
        </w:rPr>
        <w:t xml:space="preserve"> در کنار جهنم آو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خته</w:t>
      </w:r>
      <w:r w:rsidR="00D455DB">
        <w:rPr>
          <w:rtl/>
          <w:lang w:bidi="fa-IR"/>
        </w:rPr>
        <w:t xml:space="preserve"> ام و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ترسم که هر آن در جهنم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افتم</w:t>
      </w:r>
      <w:r w:rsidR="00D455DB">
        <w:rPr>
          <w:rtl/>
          <w:lang w:bidi="fa-IR"/>
        </w:rPr>
        <w:t>. پس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به اصحاب خود فرمود: خواب کردن بر رو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مزبله ها و خوردن نان جو با سلامت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ن،</w:t>
      </w:r>
      <w:r w:rsidR="00D455DB">
        <w:rPr>
          <w:rtl/>
          <w:lang w:bidi="fa-IR"/>
        </w:rPr>
        <w:t xml:space="preserve"> خ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است بس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ار</w:t>
      </w:r>
      <w:r w:rsidR="00D455DB">
        <w:rPr>
          <w:rtl/>
          <w:lang w:bidi="fa-IR"/>
        </w:rPr>
        <w:t xml:space="preserve"> (و بهتر از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است) </w:t>
      </w:r>
      <w:r w:rsidR="00D455DB" w:rsidRPr="009C3907">
        <w:rPr>
          <w:rStyle w:val="libFootnotenumChar"/>
          <w:rtl/>
        </w:rPr>
        <w:t>(1)</w:t>
      </w:r>
      <w:r w:rsidR="00D455DB">
        <w:rPr>
          <w:rtl/>
          <w:lang w:bidi="fa-IR"/>
        </w:rPr>
        <w:t>».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29" w:name="_Toc530482814"/>
      <w:r>
        <w:rPr>
          <w:rtl/>
          <w:lang w:bidi="fa-IR"/>
        </w:rPr>
        <w:t xml:space="preserve">5 </w:t>
      </w:r>
      <w:r w:rsidR="009C3907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مرغ از گِل به اجازه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bookmarkEnd w:id="29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زبان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(معجزه و نشانه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که) من از گِل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(چ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 شکل پرنده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سازم، آن گاه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دمم، سپس به اذن خدا،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  <w:r w:rsidRPr="009C3907">
        <w:rPr>
          <w:rStyle w:val="libFootnotenumChar"/>
          <w:rtl/>
        </w:rPr>
        <w:t>(2)</w:t>
      </w:r>
    </w:p>
    <w:p w:rsidR="00D455DB" w:rsidRPr="009C3907" w:rsidRDefault="009C3907" w:rsidP="009C39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D455DB" w:rsidRDefault="00D455DB" w:rsidP="009C3907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ص 449.</w:t>
      </w:r>
    </w:p>
    <w:p w:rsidR="00D455DB" w:rsidRDefault="00D455DB" w:rsidP="009C3907">
      <w:pPr>
        <w:pStyle w:val="libFootnote0"/>
        <w:rPr>
          <w:rtl/>
          <w:lang w:bidi="fa-IR"/>
        </w:rPr>
      </w:pPr>
      <w:r>
        <w:rPr>
          <w:rtl/>
          <w:lang w:bidi="fa-IR"/>
        </w:rPr>
        <w:t>2- آل عمران، 49.</w:t>
      </w:r>
    </w:p>
    <w:p w:rsidR="00D455DB" w:rsidRDefault="009C3907" w:rsidP="009C390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در</w:t>
      </w:r>
      <w:r w:rsidR="00D455DB">
        <w:rPr>
          <w:rtl/>
          <w:lang w:bidi="fa-IR"/>
        </w:rPr>
        <w:t xml:space="preserve"> تفس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شر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ف</w:t>
      </w:r>
      <w:r w:rsidR="00D455DB">
        <w:rPr>
          <w:rtl/>
          <w:lang w:bidi="fa-IR"/>
        </w:rPr>
        <w:t xml:space="preserve"> «منهج الصادق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ن»</w:t>
      </w:r>
      <w:r w:rsidR="00D455DB">
        <w:rPr>
          <w:rtl/>
          <w:lang w:bidi="fa-IR"/>
        </w:rPr>
        <w:t xml:space="preserve"> در 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فه</w:t>
      </w:r>
      <w:r w:rsidR="00D455DB">
        <w:rPr>
          <w:rtl/>
          <w:lang w:bidi="fa-IR"/>
        </w:rPr>
        <w:t xml:space="preserve"> آمده است: «گو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</w:t>
      </w:r>
      <w:r w:rsidR="00D455DB">
        <w:rPr>
          <w:rtl/>
          <w:lang w:bidi="fa-IR"/>
        </w:rPr>
        <w:t xml:space="preserve"> مرغ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ساخت، شب پره (خفاش) بود که رو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دست بر آن دم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. به قدرت خداوند، پرواز او آغاز گشت و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زم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و آسمان به پرواز درآمد.» در ادامه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فرما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: «تخص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ص</w:t>
      </w:r>
      <w:r w:rsidR="00D455DB">
        <w:rPr>
          <w:rtl/>
          <w:lang w:bidi="fa-IR"/>
        </w:rPr>
        <w:t xml:space="preserve"> او به خفاش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است </w:t>
      </w:r>
      <w:r w:rsidR="00D455DB">
        <w:rPr>
          <w:rFonts w:hint="eastAsia"/>
          <w:rtl/>
          <w:lang w:bidi="fa-IR"/>
        </w:rPr>
        <w:t>که</w:t>
      </w:r>
      <w:r w:rsidR="00D455DB">
        <w:rPr>
          <w:rtl/>
          <w:lang w:bidi="fa-IR"/>
        </w:rPr>
        <w:t xml:space="preserve"> خلقت او در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مرغان کامل تر است،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</w:t>
      </w:r>
      <w:r w:rsidR="00D455DB">
        <w:rPr>
          <w:rtl/>
          <w:lang w:bidi="fa-IR"/>
        </w:rPr>
        <w:t xml:space="preserve"> هم پرنده است و هم بر خلاف مرغان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گر،</w:t>
      </w:r>
      <w:r w:rsidR="00D455DB">
        <w:rPr>
          <w:rtl/>
          <w:lang w:bidi="fa-IR"/>
        </w:rPr>
        <w:t xml:space="preserve"> پستان دار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30" w:name="_Toc530482815"/>
      <w:r>
        <w:rPr>
          <w:rtl/>
          <w:lang w:bidi="fa-IR"/>
        </w:rPr>
        <w:t xml:space="preserve">6 </w:t>
      </w:r>
      <w:r w:rsidR="009C3907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شفا دادن کور مادرزاد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درمان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30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قول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است:</w:t>
      </w:r>
    </w:p>
    <w:p w:rsidR="00D455DB" w:rsidRDefault="009C3907" w:rsidP="00D455DB">
      <w:pPr>
        <w:pStyle w:val="libNormal"/>
        <w:rPr>
          <w:rtl/>
          <w:lang w:bidi="fa-IR"/>
        </w:rPr>
      </w:pPr>
      <w:r w:rsidRPr="009C3907">
        <w:rPr>
          <w:rStyle w:val="libAlaemChar"/>
          <w:rFonts w:eastAsia="KFGQPC Uthman Taha Naskh" w:hint="cs"/>
          <w:rtl/>
        </w:rPr>
        <w:t>(</w:t>
      </w:r>
      <w:r w:rsidR="00D455DB" w:rsidRPr="009C3907">
        <w:rPr>
          <w:rStyle w:val="libAieChar"/>
          <w:rtl/>
        </w:rPr>
        <w:t>... و اُبْرِ</w:t>
      </w:r>
      <w:r w:rsidR="00D455DB" w:rsidRPr="009C3907">
        <w:rPr>
          <w:rStyle w:val="libAieChar"/>
          <w:rFonts w:hint="cs"/>
          <w:rtl/>
        </w:rPr>
        <w:t>ی</w:t>
      </w:r>
      <w:r w:rsidR="00D455DB" w:rsidRPr="009C3907">
        <w:rPr>
          <w:rStyle w:val="libAieChar"/>
          <w:rtl/>
        </w:rPr>
        <w:t xml:space="preserve"> ءُ الْاَکْمَهَ وَ الْاَبْرَصَ...</w:t>
      </w:r>
      <w:r w:rsidRPr="009C3907">
        <w:rPr>
          <w:rStyle w:val="libAlaemChar"/>
          <w:rFonts w:eastAsia="KFGQPC Uthman Taha Naskh" w:hint="cs"/>
          <w:rtl/>
        </w:rPr>
        <w:t>)</w:t>
      </w:r>
      <w:r w:rsidR="00D455DB">
        <w:rPr>
          <w:rtl/>
          <w:lang w:bidi="fa-IR"/>
        </w:rPr>
        <w:t xml:space="preserve"> </w:t>
      </w:r>
      <w:r w:rsidR="00D455DB" w:rsidRPr="009C3907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کور مادرزاد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شده است: «حضرت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رسول به شهر انطاک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فرستاد.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دو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گوسفند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چراند. بر او سلام کردند.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(که بنا 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همان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نجّار، مؤمن آل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بود) گفت: شما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گفتند: 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رسولان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شما را از عبادت بت ها به عبادت خداوند رحمان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گفت: من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رنجور است. گفتند: ما را به خانه ببر تا او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خانه برد، دست بر سر او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در همان سا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به قدرت خدا،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برخاست» </w:t>
      </w:r>
      <w:r w:rsidRPr="009C3907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D455DB" w:rsidRPr="009C3907" w:rsidRDefault="009C3907" w:rsidP="009C39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9C3907">
      <w:pPr>
        <w:pStyle w:val="libFootnote0"/>
        <w:rPr>
          <w:rtl/>
          <w:lang w:bidi="fa-IR"/>
        </w:rPr>
      </w:pPr>
      <w:r>
        <w:rPr>
          <w:rtl/>
          <w:lang w:bidi="fa-IR"/>
        </w:rPr>
        <w:t>1- آل عمران، 49.</w:t>
      </w:r>
    </w:p>
    <w:p w:rsidR="009C3907" w:rsidRDefault="00D455DB" w:rsidP="009C3907">
      <w:pPr>
        <w:pStyle w:val="libFootnote0"/>
        <w:rPr>
          <w:rtl/>
          <w:lang w:bidi="fa-IR"/>
        </w:rPr>
      </w:pPr>
      <w:r>
        <w:rPr>
          <w:rtl/>
          <w:lang w:bidi="fa-IR"/>
        </w:rPr>
        <w:t>2-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القلوب، ص 1110.</w:t>
      </w:r>
    </w:p>
    <w:p w:rsidR="00D455DB" w:rsidRDefault="009C3907" w:rsidP="00424681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31" w:name="_Toc530482816"/>
      <w:r w:rsidR="00D455DB">
        <w:rPr>
          <w:rtl/>
          <w:lang w:bidi="fa-IR"/>
        </w:rPr>
        <w:lastRenderedPageBreak/>
        <w:t xml:space="preserve">7 </w:t>
      </w:r>
      <w:r>
        <w:rPr>
          <w:rFonts w:hint="cs"/>
          <w:rtl/>
          <w:lang w:bidi="fa-IR"/>
        </w:rPr>
        <w:t>-</w:t>
      </w:r>
      <w:r w:rsidR="00D455DB">
        <w:rPr>
          <w:rtl/>
          <w:lang w:bidi="fa-IR"/>
        </w:rPr>
        <w:t xml:space="preserve"> نزول مائده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آسمان</w:t>
      </w:r>
      <w:r w:rsidR="00D455DB">
        <w:rPr>
          <w:rFonts w:hint="cs"/>
          <w:rtl/>
          <w:lang w:bidi="fa-IR"/>
        </w:rPr>
        <w:t>ی</w:t>
      </w:r>
      <w:bookmarkEnd w:id="31"/>
    </w:p>
    <w:p w:rsidR="00D455DB" w:rsidRDefault="00D455DB" w:rsidP="00ED0678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D455DB" w:rsidRDefault="00D455DB" w:rsidP="00ED06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داستان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 را در پنجم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که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مناسبت «مائده»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پروردگار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مائده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(سفره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از آسمان نازل کند؟ (ع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) گفت: اگر (واقعا)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گفتند: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قلب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ما راست گفته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آن گواه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پروردگارا! 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آسمان، سفره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فرما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حاضران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ما،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تو باشد و به ما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که 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خداوند فرمود: من آن (مائده) را بر شما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پس از آن،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(به آن) کافر شود، او را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آن عذاب نکنم. </w:t>
      </w:r>
      <w:r w:rsidRPr="00ED0678">
        <w:rPr>
          <w:rStyle w:val="libFootnotenumChar"/>
          <w:rtl/>
        </w:rPr>
        <w:t>(1)</w:t>
      </w:r>
    </w:p>
    <w:p w:rsidR="00D455DB" w:rsidRDefault="00D455DB" w:rsidP="00ED06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نگران 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شده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شک و شبهه همراه بود.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آنان هشدار داد که اگر مؤمنند، از خدا بترسند،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دادند که هدف ما لجاجت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مائده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قلب ما آرامش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با مشاهده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به سرحد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اجابت خواسته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دعا کرد. او درخواست شان را به طرز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که نشان دهنده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حق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ملاحظه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مصالح</w:t>
      </w:r>
    </w:p>
    <w:p w:rsidR="00D455DB" w:rsidRPr="00ED0678" w:rsidRDefault="00ED0678" w:rsidP="00ED06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ED0678" w:rsidRDefault="00D455DB" w:rsidP="00ED0678">
      <w:pPr>
        <w:pStyle w:val="libFootnote0"/>
        <w:rPr>
          <w:rtl/>
          <w:lang w:bidi="fa-IR"/>
        </w:rPr>
      </w:pPr>
      <w:r>
        <w:rPr>
          <w:rtl/>
          <w:lang w:bidi="fa-IR"/>
        </w:rPr>
        <w:t>1- مائده، 112 _ 115.</w:t>
      </w:r>
    </w:p>
    <w:p w:rsidR="00D455DB" w:rsidRDefault="00ED0678" w:rsidP="00ED06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اخلاص صادر شده بود،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به آنان فرمود: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مائده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شما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پس از نزول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مائده، مسؤول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هرکس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 کفر بپو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به چنان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خواهم کرد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مجازات نکرده باشم. </w:t>
      </w:r>
      <w:r w:rsidRPr="00ED0678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32" w:name="_Toc530482817"/>
      <w:r>
        <w:rPr>
          <w:rtl/>
          <w:lang w:bidi="fa-IR"/>
        </w:rPr>
        <w:t>1</w:t>
      </w:r>
      <w:r w:rsidR="00ED067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7 </w:t>
      </w:r>
      <w:r w:rsidR="00ED067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مائده و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مربوط به آن</w:t>
      </w:r>
      <w:bookmarkEnd w:id="32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«راغب»</w:t>
      </w:r>
      <w:r>
        <w:rPr>
          <w:rtl/>
          <w:lang w:bidi="fa-IR"/>
        </w:rPr>
        <w:t xml:space="preserve"> در «مفردات» گفته است: «مائده» طَبَق و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 طعام باشد. هم به خود آن طَبَق و هم به آن طعام، «مائده»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نزول مائده،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است که گفتند: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پروردگار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مائده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نازل کند؟»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پرسش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استوار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خدا و نبوت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چگونه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که آنان خود گفتند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طبرس</w:t>
      </w:r>
      <w:r>
        <w:rPr>
          <w:rFonts w:hint="cs"/>
          <w:rtl/>
          <w:lang w:bidi="fa-IR"/>
        </w:rPr>
        <w:t>ی</w:t>
      </w:r>
      <w:r w:rsidR="004C46E8" w:rsidRPr="004C46E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ابن عباس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درخواست، به آن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فرمود: 30 روز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سپس هرچه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درخواست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خداوند به شما بدهد. آنان 30 روز روزه گرفتند و چون فراغت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افتند،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مردم،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کارمان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ما</w:t>
      </w:r>
    </w:p>
    <w:p w:rsidR="00D455DB" w:rsidRPr="00ED0678" w:rsidRDefault="00ED0678" w:rsidP="00ED06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D0678" w:rsidRDefault="00D455DB" w:rsidP="00ED0678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5، ص 129.</w:t>
      </w:r>
    </w:p>
    <w:p w:rsidR="00D455DB" w:rsidRDefault="00ED0678" w:rsidP="00ED06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داد.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نک</w:t>
      </w:r>
      <w:r w:rsidR="00D455DB">
        <w:rPr>
          <w:rtl/>
          <w:lang w:bidi="fa-IR"/>
        </w:rPr>
        <w:t xml:space="preserve"> ما روزه گرفته و گرسنه شده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>. از خدا بخواه تا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ما از آسمان مائده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نازل کند</w:t>
      </w:r>
      <w:r w:rsidR="00D455DB" w:rsidRPr="00ED0678">
        <w:rPr>
          <w:rStyle w:val="libFootnotenumChar"/>
          <w:rtl/>
        </w:rPr>
        <w:t xml:space="preserve"> (1)</w:t>
      </w:r>
      <w:r w:rsidR="00D455DB">
        <w:rPr>
          <w:rtl/>
          <w:lang w:bidi="fa-IR"/>
        </w:rPr>
        <w:t>. خداوند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مائده را نازل فرمود.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اند: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مائده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نشده و چه بسا استدلال شده بر نازل نشدن مائده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در کتاب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شد؛ چون 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بر حفظ شعا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مقدسات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بوده. کما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عشا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مستمر دست به دست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تا کنون حفظ کرده اند.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داستان مائده در کلمات خود آن ها و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شان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استدلال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خُبره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مطلع از مسأ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وع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ظهور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باشد، به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 اعتنا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نه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مربوط به زمان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هستند و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زمان آن جناب متصل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خود و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به نان و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اعجاز اطعام کرده، لکن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راجع به مائده دارد،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 </w:t>
      </w:r>
      <w:r w:rsidRPr="00ED0678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«چون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نزول مائده را درخواست کردند، آن حضرت جامه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به درگاه خدا دعا کرد. پس سفره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قرمزرنگ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قطعه ابر قرار</w:t>
      </w:r>
    </w:p>
    <w:p w:rsidR="00D455DB" w:rsidRPr="00ED0678" w:rsidRDefault="00ED0678" w:rsidP="00ED06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ED0678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266.</w:t>
      </w:r>
    </w:p>
    <w:p w:rsidR="00D455DB" w:rsidRDefault="00D455DB" w:rsidP="00ED0678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12، ص 55.</w:t>
      </w:r>
    </w:p>
    <w:p w:rsidR="00D455DB" w:rsidRDefault="00ED0678" w:rsidP="00ED06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داشت،</w:t>
      </w:r>
      <w:r w:rsidR="00D455DB">
        <w:rPr>
          <w:rtl/>
          <w:lang w:bidi="fa-IR"/>
        </w:rPr>
        <w:t xml:space="preserve"> نازل گرد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و هم چنان فرود آمد تا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tl/>
          <w:lang w:bidi="fa-IR"/>
        </w:rPr>
        <w:t xml:space="preserve"> رو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آنان بر زم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گذارده شد.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</w:t>
      </w:r>
      <w:r w:rsidR="00D455DB">
        <w:rPr>
          <w:rtl/>
          <w:lang w:bidi="fa-IR"/>
        </w:rPr>
        <w:t xml:space="preserve"> و گفت: پروردگارا! مرا از شاکران درگاه خود قرار ده و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مائده را رحمت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مقرر فرما و عقوبت قرارش مده.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هود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به آن نگاه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کردند و بو</w:t>
      </w:r>
      <w:r w:rsidR="00D455DB">
        <w:rPr>
          <w:rFonts w:hint="cs"/>
          <w:rtl/>
          <w:lang w:bidi="fa-IR"/>
        </w:rPr>
        <w:t>یی</w:t>
      </w:r>
      <w:r w:rsidR="00D455DB">
        <w:rPr>
          <w:rtl/>
          <w:lang w:bidi="fa-IR"/>
        </w:rPr>
        <w:t xml:space="preserve"> بهتر از آن به مشام شان نخورده بود. </w:t>
      </w:r>
      <w:r w:rsidR="00D455DB">
        <w:rPr>
          <w:rFonts w:hint="eastAsia"/>
          <w:rtl/>
          <w:lang w:bidi="fa-IR"/>
        </w:rPr>
        <w:t>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هنگام برخاست، وضو گرفت و گفت: «بسم الله خ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رالرازق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ن»</w:t>
      </w:r>
      <w:r w:rsidR="00D455DB">
        <w:rPr>
          <w:rtl/>
          <w:lang w:bidi="fa-IR"/>
        </w:rPr>
        <w:t xml:space="preserve"> پس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دند</w:t>
      </w:r>
      <w:r w:rsidR="00D455DB">
        <w:rPr>
          <w:rtl/>
          <w:lang w:bidi="fa-IR"/>
        </w:rPr>
        <w:t xml:space="preserve"> که ماه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پخته و سرخ شده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است که روغن از آن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چکد و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پنج گرده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نان که رو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آن ها،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تون؛</w:t>
      </w:r>
      <w:r w:rsidR="00D455DB">
        <w:rPr>
          <w:rtl/>
          <w:lang w:bidi="fa-IR"/>
        </w:rPr>
        <w:t xml:space="preserve"> بر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عسل؛ بر سوم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روغن؛ بر چهارم، پن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و بر پنجم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گوشت پخته قرار داشت. چ</w:t>
      </w:r>
      <w:r w:rsidR="00D455DB">
        <w:rPr>
          <w:rFonts w:hint="eastAsia"/>
          <w:rtl/>
          <w:lang w:bidi="fa-IR"/>
        </w:rPr>
        <w:t>ون</w:t>
      </w:r>
      <w:r w:rsidR="00D455DB">
        <w:rPr>
          <w:rtl/>
          <w:lang w:bidi="fa-IR"/>
        </w:rPr>
        <w:t xml:space="preserve"> شمعون، آن مائده را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د،</w:t>
      </w:r>
      <w:r w:rsidR="00D455DB">
        <w:rPr>
          <w:rtl/>
          <w:lang w:bidi="fa-IR"/>
        </w:rPr>
        <w:t xml:space="preserve"> گفت: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روح اللّه! 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از خوراک 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است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از خوراک آخرت؟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 xml:space="preserve"> فرمود: آن چه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نه از طعام دن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است</w:t>
      </w:r>
      <w:r w:rsidR="00D455DB">
        <w:rPr>
          <w:rtl/>
          <w:lang w:bidi="fa-IR"/>
        </w:rPr>
        <w:t xml:space="preserve"> و نه از طعام آخرت، بلکه 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است که خداوند به قدرت قاهره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tl/>
          <w:lang w:bidi="fa-IR"/>
        </w:rPr>
        <w:t xml:space="preserve"> ساخته است. از آن چه درخواست کرد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د،</w:t>
      </w:r>
      <w:r w:rsidR="00D455DB">
        <w:rPr>
          <w:rtl/>
          <w:lang w:bidi="fa-IR"/>
        </w:rPr>
        <w:t xml:space="preserve"> بخور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تا خدا بر </w:t>
      </w:r>
      <w:r w:rsidR="00D455DB">
        <w:rPr>
          <w:rFonts w:hint="eastAsia"/>
          <w:rtl/>
          <w:lang w:bidi="fa-IR"/>
        </w:rPr>
        <w:t>شما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افزا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. در پ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سخن، حوار</w:t>
      </w:r>
      <w:r w:rsidR="00D455DB">
        <w:rPr>
          <w:rFonts w:hint="cs"/>
          <w:rtl/>
          <w:lang w:bidi="fa-IR"/>
        </w:rPr>
        <w:t>یّ</w:t>
      </w:r>
      <w:r w:rsidR="00D455DB">
        <w:rPr>
          <w:rFonts w:hint="eastAsia"/>
          <w:rtl/>
          <w:lang w:bidi="fa-IR"/>
        </w:rPr>
        <w:t>ون</w:t>
      </w:r>
      <w:r w:rsidR="00D455DB">
        <w:rPr>
          <w:rtl/>
          <w:lang w:bidi="fa-IR"/>
        </w:rPr>
        <w:t xml:space="preserve"> به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 xml:space="preserve">گفتند: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روح اللّه! نخست شما از آن بخور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د،</w:t>
      </w:r>
      <w:r w:rsidR="00D455DB">
        <w:rPr>
          <w:rtl/>
          <w:lang w:bidi="fa-IR"/>
        </w:rPr>
        <w:t xml:space="preserve"> تا ما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بخور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>.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 xml:space="preserve"> فرمود: کس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از آن بخورد که آن را درخواست کرده است. حوار</w:t>
      </w:r>
      <w:r w:rsidR="00D455DB">
        <w:rPr>
          <w:rFonts w:hint="cs"/>
          <w:rtl/>
          <w:lang w:bidi="fa-IR"/>
        </w:rPr>
        <w:t>یّ</w:t>
      </w:r>
      <w:r w:rsidR="00D455DB">
        <w:rPr>
          <w:rFonts w:hint="eastAsia"/>
          <w:rtl/>
          <w:lang w:bidi="fa-IR"/>
        </w:rPr>
        <w:t>ون</w:t>
      </w:r>
      <w:r w:rsidR="00D455DB">
        <w:rPr>
          <w:rtl/>
          <w:lang w:bidi="fa-IR"/>
        </w:rPr>
        <w:t xml:space="preserve"> ترس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دند</w:t>
      </w:r>
      <w:r w:rsidR="00D455DB">
        <w:rPr>
          <w:rtl/>
          <w:lang w:bidi="fa-IR"/>
        </w:rPr>
        <w:t xml:space="preserve"> از آن بخورند». </w:t>
      </w:r>
      <w:r w:rsidR="00D455DB" w:rsidRPr="00ED0678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نزول مائده، به آن کافر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که به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آن گونه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چنان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نکرده ام. پرسش</w:t>
      </w:r>
    </w:p>
    <w:p w:rsidR="00D455DB" w:rsidRPr="00ED0678" w:rsidRDefault="00ED0678" w:rsidP="00ED06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D455DB" w:rsidRDefault="00D455DB" w:rsidP="00ED0678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411.</w:t>
      </w:r>
    </w:p>
    <w:p w:rsidR="00D455DB" w:rsidRDefault="00ED067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جاست که اقوام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از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امبران</w:t>
      </w:r>
      <w:r w:rsidR="00D455DB">
        <w:rPr>
          <w:rtl/>
          <w:lang w:bidi="fa-IR"/>
        </w:rPr>
        <w:t xml:space="preserve"> خود، معجزه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خواستند، ول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چ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تهد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نشدند. دل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ته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شد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ست؟</w:t>
      </w:r>
    </w:p>
    <w:p w:rsidR="00D455DB" w:rsidRDefault="00D455DB" w:rsidP="00ED06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«غرض از معجزه، ظهور حق و اتمام حجت است 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معلوم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حق و اتمام حجت، انجام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معجزه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سؤال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تکرار آن جز 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گرفتن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خدا و لعب با مقام ربوب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ن، خود،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استکبار است و اگر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زشت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 بزند، معلوم است که گناهش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نمودارتر است» </w:t>
      </w:r>
      <w:r w:rsidRPr="00ED0678">
        <w:rPr>
          <w:rStyle w:val="libFootnotenumChar"/>
          <w:rtl/>
        </w:rPr>
        <w:t>(1)</w:t>
      </w:r>
      <w:r>
        <w:rPr>
          <w:rtl/>
          <w:lang w:bidi="fa-IR"/>
        </w:rPr>
        <w:t xml:space="preserve"> پس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معجزه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و انتظار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نبود، به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 ها ت</w:t>
      </w: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شدند.</w:t>
      </w:r>
    </w:p>
    <w:p w:rsidR="00D455DB" w:rsidRPr="00ED0678" w:rsidRDefault="00ED0678" w:rsidP="00ED06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ED0678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12، ص 60.</w:t>
      </w:r>
    </w:p>
    <w:p w:rsidR="00D455DB" w:rsidRDefault="00ED067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BB58B6">
      <w:pPr>
        <w:pStyle w:val="Heading2"/>
        <w:rPr>
          <w:rtl/>
          <w:lang w:bidi="fa-IR"/>
        </w:rPr>
      </w:pPr>
      <w:bookmarkStart w:id="33" w:name="_Toc53048281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چهارم: پندها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33"/>
      <w:r w:rsidR="0003669E" w:rsidRPr="0003669E">
        <w:rPr>
          <w:rStyle w:val="libAlaemChar"/>
          <w:rtl/>
        </w:rPr>
        <w:t xml:space="preserve"> </w:t>
      </w:r>
    </w:p>
    <w:p w:rsidR="00ED0678" w:rsidRDefault="00ED0678" w:rsidP="00D455DB">
      <w:pPr>
        <w:pStyle w:val="libNormal"/>
        <w:rPr>
          <w:rtl/>
          <w:lang w:bidi="fa-IR"/>
        </w:rPr>
      </w:pPr>
    </w:p>
    <w:p w:rsidR="00D455DB" w:rsidRDefault="00D455DB" w:rsidP="00ED0678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D455DB" w:rsidRDefault="00D455DB" w:rsidP="00ED06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هر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پندآموز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و مردم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تا توجه آنان را به امور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جلب کند که تا آن زمان از آن غافل گشته بودند.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به چند نمونه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پندها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34" w:name="_Toc530482819"/>
      <w:r>
        <w:rPr>
          <w:rtl/>
          <w:lang w:bidi="fa-IR"/>
        </w:rPr>
        <w:t xml:space="preserve">1 </w:t>
      </w:r>
      <w:r w:rsidR="00BB58B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پندآموز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bookmarkEnd w:id="34"/>
    </w:p>
    <w:p w:rsidR="00D455DB" w:rsidRDefault="00D455DB" w:rsidP="00BB58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حرکت بودند.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شهر، گنج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شد.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طمع افتادند و به قصد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ازت</w:t>
      </w:r>
      <w:r>
        <w:rPr>
          <w:rtl/>
          <w:lang w:bidi="fa-IR"/>
        </w:rPr>
        <w:t xml:space="preserve"> گنج از ادامه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سر باز زدند.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آنان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 ج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رنج و مشقت، ثمره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اما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شهر، گنج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سراغ دارم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روم. حضرت وارد شهر شد و پسرک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مورد تفقد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قرار داد آن چنان که در عرض 3 روز، آن پسر از حض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خارکش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اوج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 سوم که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آن تازه پادشاه رفت، او از تخت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و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پرسش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که خواب و راحت را از من گرفته است. حضرت فرمود: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 را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خاطر کرده است؟ عرض کرد: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ام که تو که قادر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عرض سه روز مر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حض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خارکش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اوج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خود به آن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کهنه، قناعت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BB58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خَدَم</w:t>
      </w:r>
      <w:r>
        <w:rPr>
          <w:rtl/>
          <w:lang w:bidi="fa-IR"/>
        </w:rPr>
        <w:t xml:space="preserve"> و حشم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حضرت فرمود: فرزندم!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نظر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دارد که از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جاودان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باشد.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لذّت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اکنون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تخت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خاک خفته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پس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عبرت گرفتن،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مذلّت و فراموش شدن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انجامد، به چه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...</w:t>
      </w:r>
    </w:p>
    <w:p w:rsidR="00D455DB" w:rsidRDefault="00D455DB" w:rsidP="00BB58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سخنان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پادشاه جوان دوباره دست به دامان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بزرگوار! آن چه را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شبهه ام زدوده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و ابهام محکم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چه پرسش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کرد: با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نسبت به شما دارم، گم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ندارم که در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چه را حقّ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باشد، فرو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شما که به من و مادرم منّت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سزاوار نبود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از من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 در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امر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سلطنت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لذّت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محروم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D455DB" w:rsidRDefault="00D455DB" w:rsidP="00BB58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تو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مرتبه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ادراک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ادراک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ها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اکنون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 پاداش بزرگ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خواهد شد و هم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eastAsia"/>
          <w:rtl/>
          <w:lang w:bidi="fa-IR"/>
        </w:rPr>
        <w:t>اهد</w:t>
      </w:r>
      <w:r>
        <w:rPr>
          <w:rtl/>
          <w:lang w:bidi="fa-IR"/>
        </w:rPr>
        <w:t xml:space="preserve">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که زخارف باطل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مانع سعادت کامل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D455DB" w:rsidRDefault="00D455DB" w:rsidP="002029F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جوان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سخنان،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 بها را به دور افکند، از تخت پادشاه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و در راه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گام نهاد.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او را نزد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آورد و گفت: آن گنج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دُرّ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است. در عرض سه روز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از خارکش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مقام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پشت پا زد و در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گام نهاد. شما پس از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 پر رنج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من دست برداشت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 تنها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گفته اند: فرزند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که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پس از مردن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20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زنده کرد،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بود. آن جوان بعدها از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گشت و گروه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برکت او، به راه حق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شدند </w:t>
      </w:r>
      <w:r w:rsidRPr="002029FD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35" w:name="_Toc530482820"/>
      <w:r>
        <w:rPr>
          <w:rtl/>
          <w:lang w:bidi="fa-IR"/>
        </w:rPr>
        <w:t xml:space="preserve">2 </w:t>
      </w:r>
      <w:r w:rsidR="002029FD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چهره</w:t>
      </w:r>
      <w:bookmarkEnd w:id="35"/>
    </w:p>
    <w:p w:rsidR="00D455DB" w:rsidRDefault="00D455DB" w:rsidP="002029F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2029FD" w:rsidRPr="002029FD">
        <w:rPr>
          <w:rFonts w:ascii="Traditional Arabic" w:eastAsiaTheme="minorHAnsi" w:hAnsi="Traditional Arabic" w:cs="Traditional Arabic"/>
          <w:rtl/>
        </w:rPr>
        <w:t xml:space="preserve"> </w:t>
      </w:r>
      <w:r w:rsidR="002029FD" w:rsidRPr="002029FD">
        <w:rPr>
          <w:rStyle w:val="libAlaemChar"/>
          <w:rFonts w:eastAsiaTheme="minorHAnsi"/>
          <w:rtl/>
        </w:rPr>
        <w:t>صلى‌الله‌عليه‌وآله‌وسلم</w:t>
      </w:r>
      <w:r w:rsidR="002029F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نقل شده است که فرمود: «برادرم،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وارد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نزاع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 دعوا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مرد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زنِ من 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زن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او را دوست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از او جدا ش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چرا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جدا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چرا او را دوست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مرد گفت: صورت او کهنه شده و طراوت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باشد.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آن زن</w:t>
      </w:r>
    </w:p>
    <w:p w:rsidR="00D455DB" w:rsidRPr="002029FD" w:rsidRDefault="002029FD" w:rsidP="002029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D455DB" w:rsidRDefault="00D455DB" w:rsidP="002029FD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بحارالانوار، ج 14، صص 1128 _ 1131.</w:t>
      </w:r>
    </w:p>
    <w:p w:rsidR="00D455DB" w:rsidRDefault="002029FD" w:rsidP="002029F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فرمود</w:t>
      </w:r>
      <w:r w:rsidR="00D455DB">
        <w:rPr>
          <w:rtl/>
          <w:lang w:bidi="fa-IR"/>
        </w:rPr>
        <w:t>: دوست دار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طراوت و تازگ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صورت تو برگردد؟ عرض کرد: بل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>. فرمود: وقت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کم تر از قدر 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بخور؛ چون هنگام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غذا در 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نه</w:t>
      </w:r>
      <w:r w:rsidR="00D455DB">
        <w:rPr>
          <w:rtl/>
          <w:lang w:bidi="fa-IR"/>
        </w:rPr>
        <w:t xml:space="preserve"> (معده)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اد</w:t>
      </w:r>
      <w:r w:rsidR="00D455DB">
        <w:rPr>
          <w:rtl/>
          <w:lang w:bidi="fa-IR"/>
        </w:rPr>
        <w:t xml:space="preserve"> شود،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جوشد و رو را کهنه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کند و تازگ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آن را از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برد. آن زن به دستور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عمل کرد. پس از آن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شاداب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چهره اش بازگشت و محبوب شوهر خود گرد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د»</w:t>
      </w:r>
      <w:r w:rsidR="00D455DB">
        <w:rPr>
          <w:rtl/>
          <w:lang w:bidi="fa-IR"/>
        </w:rPr>
        <w:t xml:space="preserve"> </w:t>
      </w:r>
      <w:r w:rsidR="00D455DB" w:rsidRPr="002029FD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36" w:name="_Toc530482821"/>
      <w:r>
        <w:rPr>
          <w:rtl/>
          <w:lang w:bidi="fa-IR"/>
        </w:rPr>
        <w:t xml:space="preserve">3 </w:t>
      </w:r>
      <w:r w:rsidR="002029FD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bookmarkEnd w:id="36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ناگاه به مردار گند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گفتند: چه قدر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سگ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متعفّن است!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سگ چه دندان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دارد؟»</w:t>
      </w:r>
      <w:r w:rsidRPr="002029FD">
        <w:rPr>
          <w:rStyle w:val="libFootnotenumChar"/>
          <w:rtl/>
        </w:rPr>
        <w:t xml:space="preserve"> (2)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آموختند که در کنار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37" w:name="_Toc530482822"/>
      <w:r>
        <w:rPr>
          <w:rtl/>
          <w:lang w:bidi="fa-IR"/>
        </w:rPr>
        <w:t xml:space="preserve">4 </w:t>
      </w:r>
      <w:r w:rsidR="002029FD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اثر محبت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bookmarkEnd w:id="37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نشسته بود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دست، با کوشش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 و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 حضرت عرض کرد: خداوندا! طول اَمَل را از او بردار. چون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مستجاب شد،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 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دوباره دعا کرد: خداوندا! طول اَمَل را به او برگردان.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همان ساعت برخاست،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به دست گرفت و به کار</w:t>
      </w:r>
    </w:p>
    <w:p w:rsidR="00D455DB" w:rsidRPr="002029FD" w:rsidRDefault="002029FD" w:rsidP="002029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2029FD">
      <w:pPr>
        <w:pStyle w:val="libFootnote0"/>
        <w:rPr>
          <w:rtl/>
          <w:lang w:bidi="fa-IR"/>
        </w:rPr>
      </w:pPr>
      <w:r>
        <w:rPr>
          <w:rtl/>
          <w:lang w:bidi="fa-IR"/>
        </w:rPr>
        <w:t>1- قصص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273.</w:t>
      </w:r>
    </w:p>
    <w:p w:rsidR="002029FD" w:rsidRDefault="00D455DB" w:rsidP="002029FD">
      <w:pPr>
        <w:pStyle w:val="libFootnote0"/>
        <w:rPr>
          <w:rtl/>
          <w:lang w:bidi="fa-IR"/>
        </w:rPr>
      </w:pPr>
      <w:r>
        <w:rPr>
          <w:rtl/>
          <w:lang w:bidi="fa-IR"/>
        </w:rPr>
        <w:t>2-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القلوب، ص 1133.</w:t>
      </w:r>
    </w:p>
    <w:p w:rsidR="00D455DB" w:rsidRDefault="002029FD" w:rsidP="002029F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پرداخت</w:t>
      </w:r>
      <w:r>
        <w:rPr>
          <w:rtl/>
          <w:lang w:bidi="fa-IR"/>
        </w:rPr>
        <w:t>!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انداخت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دوباره آن را برداشت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به ذهنم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که: تا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عمر تو چه مقدار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بود. پس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انداختم 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اما دوباره به ذهنم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که: تا زنده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پس برخاستم و به کار پرداختم». </w:t>
      </w:r>
      <w:r w:rsidRPr="002029FD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38" w:name="_Toc530482823"/>
      <w:r>
        <w:rPr>
          <w:rtl/>
          <w:lang w:bidi="fa-IR"/>
        </w:rPr>
        <w:t xml:space="preserve">5 </w:t>
      </w:r>
      <w:r w:rsidR="00FB04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38"/>
    </w:p>
    <w:p w:rsidR="00D455DB" w:rsidRDefault="00D455DB" w:rsidP="00FB04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سند معتبر از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اکرم</w:t>
      </w:r>
      <w:r w:rsidR="00FB04F6" w:rsidRPr="00FB04F6">
        <w:rPr>
          <w:rFonts w:ascii="Traditional Arabic" w:eastAsiaTheme="minorHAnsi" w:hAnsi="Traditional Arabic" w:cs="Traditional Arabic"/>
          <w:rtl/>
        </w:rPr>
        <w:t xml:space="preserve"> </w:t>
      </w:r>
      <w:r w:rsidR="00FB04F6" w:rsidRPr="00FB04F6">
        <w:rPr>
          <w:rStyle w:val="libAlaemChar"/>
          <w:rFonts w:eastAsiaTheme="minorHAnsi"/>
          <w:rtl/>
        </w:rPr>
        <w:t>صلى‌الله‌عليه‌وآله‌وسلم</w:t>
      </w:r>
      <w:r w:rsidR="00FB04F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نقل شده است که: «حوار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اللّه! با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فرمود: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او، خدا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شما آورد و گفتار او بر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عمل او، شما را به آخرت علاقه مند کند». </w:t>
      </w:r>
      <w:r w:rsidRPr="00FB04F6">
        <w:rPr>
          <w:rStyle w:val="libFootnotenumChar"/>
          <w:rtl/>
        </w:rPr>
        <w:t>(2)</w:t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39" w:name="_Toc530482824"/>
      <w:r>
        <w:rPr>
          <w:rtl/>
          <w:lang w:bidi="fa-IR"/>
        </w:rPr>
        <w:t xml:space="preserve">6 </w:t>
      </w:r>
      <w:r w:rsidR="00FB04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اثر فرزند صالح در آخرت</w:t>
      </w:r>
      <w:bookmarkEnd w:id="39"/>
    </w:p>
    <w:p w:rsidR="00D455DB" w:rsidRDefault="00D455DB" w:rsidP="00FB04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اکرم</w:t>
      </w:r>
      <w:r w:rsidR="00FB04F6" w:rsidRPr="00FB04F6">
        <w:rPr>
          <w:rFonts w:ascii="Traditional Arabic" w:eastAsiaTheme="minorHAnsi" w:hAnsi="Traditional Arabic" w:cs="Traditional Arabic"/>
          <w:rtl/>
        </w:rPr>
        <w:t xml:space="preserve"> </w:t>
      </w:r>
      <w:r w:rsidR="00FB04F6" w:rsidRPr="00FB04F6">
        <w:rPr>
          <w:rStyle w:val="libAlaemChar"/>
          <w:rFonts w:eastAsiaTheme="minorHAnsi"/>
          <w:rtl/>
        </w:rPr>
        <w:t>صلى‌الله‌عليه‌وآله‌وسلم</w:t>
      </w:r>
      <w:r w:rsidR="00FB04F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کنار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که صاحب آن را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سال بعد از کنار همان قبر گذشت،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صاحب آن را عذاب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خداوند عرض کرد: خداوندا!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گذشتم، صاحبش را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امسال، عذ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برداشته شده بود.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به آن حضرت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اللّه!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قبر،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چون به سن بلوغ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صالح شد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موحدان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اصلاح</w:t>
      </w:r>
    </w:p>
    <w:p w:rsidR="00D455DB" w:rsidRPr="00FB04F6" w:rsidRDefault="00FB04F6" w:rsidP="00FB04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FB04F6">
      <w:pPr>
        <w:pStyle w:val="libFootnote0"/>
        <w:rPr>
          <w:rtl/>
          <w:lang w:bidi="fa-IR"/>
        </w:rPr>
      </w:pPr>
      <w:r>
        <w:rPr>
          <w:rtl/>
          <w:lang w:bidi="fa-IR"/>
        </w:rPr>
        <w:t>1-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القلوب، ص 1134.</w:t>
      </w:r>
    </w:p>
    <w:p w:rsidR="00FB04F6" w:rsidRDefault="00D455DB" w:rsidP="00FB04F6">
      <w:pPr>
        <w:pStyle w:val="libFootnote0"/>
        <w:rPr>
          <w:rtl/>
          <w:lang w:bidi="fa-IR"/>
        </w:rPr>
      </w:pPr>
      <w:r>
        <w:rPr>
          <w:rtl/>
          <w:lang w:bidi="fa-IR"/>
        </w:rPr>
        <w:t>2-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القلوب، ص 1134.</w:t>
      </w:r>
    </w:p>
    <w:p w:rsidR="00D455DB" w:rsidRDefault="00FB04F6" w:rsidP="00FB04F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کرد</w:t>
      </w:r>
      <w:r w:rsidR="00D455DB">
        <w:rPr>
          <w:rtl/>
          <w:lang w:bidi="fa-IR"/>
        </w:rPr>
        <w:t xml:space="preserve"> که عبورشان از آن آسان باشد. هم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نزد خود جا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داد. پس او را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آن چه فرزند او کرد، آمرز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دم»</w:t>
      </w:r>
      <w:r w:rsidR="00D455DB"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40" w:name="_Toc530482825"/>
      <w:r>
        <w:rPr>
          <w:rtl/>
          <w:lang w:bidi="fa-IR"/>
        </w:rPr>
        <w:t xml:space="preserve">7 </w:t>
      </w:r>
      <w:r w:rsidR="00FB04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اثر بدگو</w:t>
      </w:r>
      <w:r>
        <w:rPr>
          <w:rFonts w:hint="cs"/>
          <w:rtl/>
          <w:lang w:bidi="fa-IR"/>
        </w:rPr>
        <w:t>یی</w:t>
      </w:r>
      <w:bookmarkEnd w:id="40"/>
    </w:p>
    <w:p w:rsidR="00D455DB" w:rsidRDefault="00D455DB" w:rsidP="00FB04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اکرم</w:t>
      </w:r>
      <w:r w:rsidR="00FB04F6" w:rsidRPr="00FB04F6">
        <w:rPr>
          <w:rFonts w:ascii="Traditional Arabic" w:eastAsiaTheme="minorHAnsi" w:hAnsi="Traditional Arabic" w:cs="Traditional Arabic"/>
          <w:rtl/>
        </w:rPr>
        <w:t xml:space="preserve"> </w:t>
      </w:r>
      <w:r w:rsidR="00FB04F6" w:rsidRPr="00FB04F6">
        <w:rPr>
          <w:rStyle w:val="libAlaemChar"/>
          <w:rFonts w:eastAsiaTheme="minorHAnsi"/>
          <w:rtl/>
        </w:rPr>
        <w:t>صلى‌الله‌عليه‌وآله‌وسلم</w:t>
      </w:r>
      <w:r w:rsidR="00FB04F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تو،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تو باشد، بدان که آن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تو آورده است. پس از آن گناه توبه و استغفار کن. اگر هم در حق تو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تو نباشد،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بدان که آن حسنه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نوش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شده است،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رنج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. </w:t>
      </w:r>
      <w:r w:rsidRPr="00FB04F6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41" w:name="_Toc530482826"/>
      <w:r>
        <w:rPr>
          <w:rtl/>
          <w:lang w:bidi="fa-IR"/>
        </w:rPr>
        <w:t xml:space="preserve">8 </w:t>
      </w:r>
      <w:r w:rsidR="00FB04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فرجام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اخواه</w:t>
      </w:r>
      <w:r>
        <w:rPr>
          <w:rFonts w:hint="cs"/>
          <w:rtl/>
          <w:lang w:bidi="fa-IR"/>
        </w:rPr>
        <w:t>ی</w:t>
      </w:r>
      <w:bookmarkEnd w:id="41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ره سپار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سه تن از اصحابش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او هم سفر شدند.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به سه خشت طلا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بر سر راه افتاده بود. حضرت به اصحاب خود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طلاها، مردم را خواهد کُشت.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رفتند،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عذر خواست و گفت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مرخص شود و بگردد. چند گام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رفتند،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 و سپس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هر سه برگشتند تا خشت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را بردارند. دو نفر از آن ها به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تا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تو برو و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بخر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>. او رفت و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گاه زَهر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درون آن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تا آن دو نفر را بکشد و خود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طلاها را فرا چنگ آورد.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آن</w:t>
      </w:r>
    </w:p>
    <w:p w:rsidR="00D455DB" w:rsidRPr="00FB04F6" w:rsidRDefault="00FB04F6" w:rsidP="00FB04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FB04F6" w:rsidRDefault="00D455DB" w:rsidP="00FB04F6">
      <w:pPr>
        <w:pStyle w:val="libFootnote0"/>
        <w:rPr>
          <w:rtl/>
          <w:lang w:bidi="fa-IR"/>
        </w:rPr>
      </w:pPr>
      <w:r>
        <w:rPr>
          <w:rtl/>
          <w:lang w:bidi="fa-IR"/>
        </w:rPr>
        <w:t>1-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القلوب، ص 1135.</w:t>
      </w:r>
    </w:p>
    <w:p w:rsidR="00D455DB" w:rsidRDefault="00FB04F6" w:rsidP="00FB04F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دو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با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tl/>
          <w:lang w:bidi="fa-IR"/>
        </w:rPr>
        <w:t xml:space="preserve"> نقشه کش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دند</w:t>
      </w:r>
      <w:r w:rsidR="00D455DB">
        <w:rPr>
          <w:rtl/>
          <w:lang w:bidi="fa-IR"/>
        </w:rPr>
        <w:t xml:space="preserve"> که چون او بازگشت، او را بکشند و خود، طلاها را تصاحب کنند. وقت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او برگشت، آن دو نفر برخاستند و او را کشتند. سپس از طعام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آورده بود، خوردند و هر دو مُردند. هنگام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از کار خود برگشت،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هر سه نفر مرده اند. آن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را به امر خدا زنده کرد و گفت: نگفتم که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خشت ها مردمان بس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خواهد کُشت؟ </w:t>
      </w:r>
      <w:r w:rsidR="00D455DB" w:rsidRPr="00FB04F6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ورّام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فراس در 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الخواطر آورده است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! من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 رو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انداختم و شما را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جدا کردم. پس چنان نباشد که پس از من دوباره او را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آن علاقه مند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پس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آن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در آن انجام شود و از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آخرت جز با واگذاردن آن به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گذرگاه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بازساز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اصل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خطا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چه بسا شهوت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صاحبش،</w:t>
      </w:r>
      <w:r>
        <w:rPr>
          <w:rtl/>
          <w:lang w:bidi="fa-IR"/>
        </w:rPr>
        <w:t xml:space="preserve">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به بار آورد».</w:t>
      </w:r>
      <w:r w:rsidRPr="00FB04F6">
        <w:rPr>
          <w:rStyle w:val="libFootnotenumChar"/>
          <w:rtl/>
        </w:rPr>
        <w:t xml:space="preserve"> 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42" w:name="_Toc530482827"/>
      <w:r>
        <w:rPr>
          <w:rtl/>
          <w:lang w:bidi="fa-IR"/>
        </w:rPr>
        <w:t xml:space="preserve">9 </w:t>
      </w:r>
      <w:r w:rsidR="00FB04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</w:t>
      </w:r>
      <w:bookmarkEnd w:id="42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است: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اصحاب خود 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کار و عمل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</w:p>
    <w:p w:rsidR="00D455DB" w:rsidRPr="00FB04F6" w:rsidRDefault="00FB04F6" w:rsidP="00FB04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D455DB" w:rsidRDefault="00D455DB" w:rsidP="00FB04F6">
      <w:pPr>
        <w:pStyle w:val="libFootnote0"/>
        <w:rPr>
          <w:rtl/>
          <w:lang w:bidi="fa-IR"/>
        </w:rPr>
      </w:pPr>
      <w:r>
        <w:rPr>
          <w:rtl/>
          <w:lang w:bidi="fa-IR"/>
        </w:rPr>
        <w:t>1-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القلوب، ص 1126.</w:t>
      </w:r>
    </w:p>
    <w:p w:rsidR="00D455DB" w:rsidRDefault="00D455DB" w:rsidP="00FB04F6">
      <w:pPr>
        <w:pStyle w:val="libFootnote0"/>
        <w:rPr>
          <w:rtl/>
          <w:lang w:bidi="fa-IR"/>
        </w:rPr>
      </w:pPr>
      <w:r>
        <w:rPr>
          <w:rtl/>
          <w:lang w:bidi="fa-IR"/>
        </w:rPr>
        <w:t>2- 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الخواطر، ج 1، ص 129.</w:t>
      </w:r>
    </w:p>
    <w:p w:rsidR="00D455DB" w:rsidRDefault="00FB04F6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روز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و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آخرت کار نم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با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که در آن جا جز از راه کار و عمل روز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ندار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د»</w:t>
      </w:r>
      <w:r w:rsidR="00D455DB"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43" w:name="_Toc530482828"/>
      <w:r>
        <w:rPr>
          <w:rtl/>
          <w:lang w:bidi="fa-IR"/>
        </w:rPr>
        <w:t xml:space="preserve">10 </w:t>
      </w:r>
      <w:r w:rsidR="00FB04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پندآموز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دانشمندان بدکار</w:t>
      </w:r>
      <w:bookmarkEnd w:id="43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دانشمندان بدکار! مزد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که کارفرما، کار خود را بخواهد و زود است که شما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44" w:name="_Toc530482829"/>
      <w:r>
        <w:rPr>
          <w:rtl/>
          <w:lang w:bidi="fa-IR"/>
        </w:rPr>
        <w:t xml:space="preserve">11 </w:t>
      </w:r>
      <w:r w:rsidR="00FB04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bookmarkEnd w:id="44"/>
    </w:p>
    <w:p w:rsidR="00D455DB" w:rsidRDefault="00D455DB" w:rsidP="00FB04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فرمود: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پل است. پس، از آن بگذر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آبادان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</w:t>
      </w:r>
      <w:r w:rsidRPr="00FB04F6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45" w:name="_Toc530482830"/>
      <w:r>
        <w:rPr>
          <w:rtl/>
          <w:lang w:bidi="fa-IR"/>
        </w:rPr>
        <w:t xml:space="preserve">12 </w:t>
      </w:r>
      <w:r w:rsidR="00FB04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اپرستان</w:t>
      </w:r>
      <w:bookmarkEnd w:id="45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!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سالم بود، 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رفته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تأسف نخور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اپرستان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سالم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شان رفته است، تأسف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خورند». </w:t>
      </w:r>
      <w:r w:rsidRPr="00FB04F6">
        <w:rPr>
          <w:rStyle w:val="libFootnotenumChar"/>
          <w:rtl/>
        </w:rPr>
        <w:t>(2)</w:t>
      </w:r>
    </w:p>
    <w:p w:rsidR="00FB04F6" w:rsidRPr="00FB04F6" w:rsidRDefault="00FB04F6" w:rsidP="00FB04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FB04F6" w:rsidRDefault="00FB04F6" w:rsidP="00FB04F6">
      <w:pPr>
        <w:pStyle w:val="libNormal"/>
        <w:rPr>
          <w:rtl/>
          <w:lang w:bidi="fa-IR"/>
        </w:rPr>
      </w:pPr>
      <w:r>
        <w:rPr>
          <w:rtl/>
          <w:lang w:bidi="fa-IR"/>
        </w:rPr>
        <w:t>1- خصال، ص 34.</w:t>
      </w:r>
    </w:p>
    <w:p w:rsidR="00FB04F6" w:rsidRDefault="00FB04F6" w:rsidP="00FB04F6">
      <w:pPr>
        <w:pStyle w:val="libNormal"/>
        <w:rPr>
          <w:rtl/>
          <w:lang w:bidi="fa-IR"/>
        </w:rPr>
      </w:pPr>
      <w:r>
        <w:rPr>
          <w:rtl/>
          <w:lang w:bidi="fa-IR"/>
        </w:rPr>
        <w:t>2- امال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297.</w:t>
      </w:r>
    </w:p>
    <w:p w:rsidR="00D455DB" w:rsidRDefault="00FB04F6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46" w:name="_Toc530482831"/>
      <w:r>
        <w:rPr>
          <w:rtl/>
          <w:lang w:bidi="fa-IR"/>
        </w:rPr>
        <w:t xml:space="preserve">13 </w:t>
      </w:r>
      <w:r w:rsidR="00FB04F6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</w:t>
      </w:r>
      <w:bookmarkEnd w:id="46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فرمود:</w:t>
      </w:r>
    </w:p>
    <w:p w:rsidR="00D455DB" w:rsidRDefault="00D455DB" w:rsidP="00FB04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حق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اگر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نرم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عبادت، آن را هموار نساز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سرکش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چه سود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بامش روشن کنند،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خانه،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وحشتناک باشد.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نور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باشد، به شما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پس بشتاب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خود، چراغ برافروز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نور حکمت، روشن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زنگ گناهان بر آن ها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سنگ سخت تر شود.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واند</w:t>
      </w:r>
      <w:r>
        <w:rPr>
          <w:rtl/>
          <w:lang w:bidi="fa-IR"/>
        </w:rPr>
        <w:t xml:space="preserve"> بارها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برداشتن آن ها از مردم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چگونه از گناهان سبک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آمرزش آن ها را از خداوند نخواهد؟ چگونه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جامه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بپوشد و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 چگونه از گناهان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ها را به حسنات،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نکند؟ چگونه از غرق شدن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بدون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 کند؟! چگونه از فتنه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عبادت نکوشد؟ چگونه مسافر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 به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رسد؟! چگونه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نداند؟ چگونه به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فرمان</w:t>
      </w:r>
      <w:r>
        <w:rPr>
          <w:rFonts w:hint="eastAsia"/>
          <w:rtl/>
          <w:lang w:bidi="fa-IR"/>
        </w:rPr>
        <w:t>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نکند؟ چگونه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نظر نکند؟! چگونه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دوست خود را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چه را نزد خود دارد، در راه او ندهد؟ چگونه </w:t>
      </w:r>
      <w:r>
        <w:rPr>
          <w:rtl/>
          <w:lang w:bidi="fa-IR"/>
        </w:rPr>
        <w:lastRenderedPageBreak/>
        <w:t>محبت پروردگارش را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چه را خدا، روز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او قرار داده ا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به خدا قرض ندهد؟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گونه که اگر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غرق شود،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گناهان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بزرگ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کاهد و به او،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بلکه به خود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همان گونه که نور آفتاب با استفاده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کاهش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همه از آن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هر </w:t>
      </w:r>
      <w:r>
        <w:rPr>
          <w:rFonts w:hint="eastAsia"/>
          <w:rtl/>
          <w:lang w:bidi="fa-IR"/>
        </w:rPr>
        <w:t>اندازه</w:t>
      </w:r>
      <w:r>
        <w:rPr>
          <w:rtl/>
          <w:lang w:bidi="fa-IR"/>
        </w:rPr>
        <w:t xml:space="preserve"> به بندگان خود بدهد، از خزانه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کاسته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شما به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هرکه شکر نعمت او کند، خداوند، نعمتش را افزون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</w:t>
      </w:r>
      <w:r w:rsidRPr="004A42CA">
        <w:rPr>
          <w:rStyle w:val="libFootnotenumChar"/>
          <w:rtl/>
        </w:rPr>
        <w:t>(1)</w:t>
      </w:r>
    </w:p>
    <w:p w:rsidR="00D455DB" w:rsidRPr="004A42CA" w:rsidRDefault="004A42CA" w:rsidP="004A42C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A42CA" w:rsidRDefault="004A42CA" w:rsidP="004A42CA">
      <w:pPr>
        <w:pStyle w:val="libFootnote0"/>
        <w:rPr>
          <w:rtl/>
          <w:lang w:bidi="fa-IR"/>
        </w:rPr>
      </w:pPr>
      <w:r>
        <w:rPr>
          <w:rtl/>
          <w:lang w:bidi="fa-IR"/>
        </w:rPr>
        <w:t>1-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القلوب، صص 1160 _ 1162.</w:t>
      </w:r>
    </w:p>
    <w:p w:rsidR="00D455DB" w:rsidRDefault="004A42CA" w:rsidP="00424681">
      <w:pPr>
        <w:pStyle w:val="Heading3"/>
        <w:rPr>
          <w:rtl/>
          <w:lang w:bidi="fa-IR"/>
        </w:rPr>
      </w:pPr>
      <w:r w:rsidRPr="00424681">
        <w:rPr>
          <w:rStyle w:val="libNormalChar"/>
          <w:rtl/>
        </w:rPr>
        <w:br w:type="page"/>
      </w:r>
      <w:bookmarkStart w:id="47" w:name="_Toc530482832"/>
      <w:r w:rsidR="00D455DB">
        <w:rPr>
          <w:rtl/>
          <w:lang w:bidi="fa-IR"/>
        </w:rPr>
        <w:lastRenderedPageBreak/>
        <w:t xml:space="preserve">14 </w:t>
      </w:r>
      <w:r>
        <w:rPr>
          <w:rFonts w:hint="cs"/>
          <w:rtl/>
          <w:lang w:bidi="fa-IR"/>
        </w:rPr>
        <w:t>-</w:t>
      </w:r>
      <w:r w:rsidR="00D455DB">
        <w:rPr>
          <w:rtl/>
          <w:lang w:bidi="fa-IR"/>
        </w:rPr>
        <w:t xml:space="preserve"> روز رستاخ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bookmarkEnd w:id="47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اصحاب خود فرمود:</w:t>
      </w:r>
    </w:p>
    <w:p w:rsidR="00D455DB" w:rsidRDefault="00D455DB" w:rsidP="006F5F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آدم!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تان را از آن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شما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شما در آن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ماند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پر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پرماجرا.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خورده،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مغرور آن گردد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آن دل بندد و هلاک شونده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را دوست بدارد و بخواهد. به درگاه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خود توبه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پروردگار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واهمه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پدر، مجازات پسر را نکِشد 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مجازات نشود.</w:t>
      </w:r>
      <w:r>
        <w:rPr>
          <w:rFonts w:hint="eastAsia"/>
          <w:rtl/>
          <w:lang w:bidi="fa-IR"/>
        </w:rPr>
        <w:t>پدران</w:t>
      </w:r>
      <w:r>
        <w:rPr>
          <w:rtl/>
          <w:lang w:bidi="fa-IR"/>
        </w:rPr>
        <w:t xml:space="preserve"> تان کجا هستند؟ مادران تان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 xml:space="preserve"> خواهران و برادران تان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 xml:space="preserve"> فرزندان تان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 xml:space="preserve"> آنان را خواندند.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اجابت کردند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را بدرود گفتند. با مردگان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گشتند و در شمار هالکان درآمدند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رفتند. از دوستان جدا شدند و به آن چه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 فرستادند،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از آن چه به</w:t>
      </w:r>
      <w:r w:rsidR="004A42CA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نهادند،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گشتند. تا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 داده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و تا چند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چرا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شرم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او نافرمان خود را به دوزخ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است و شما تاب آن را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فرمانبردا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را وعده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فردوس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است. پس شما در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بهشت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رقابت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نسبت به خود انصاف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ناتوانان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ازمندان،</w:t>
      </w:r>
      <w:r>
        <w:rPr>
          <w:rtl/>
          <w:lang w:bidi="fa-IR"/>
        </w:rPr>
        <w:t xml:space="preserve"> مهربان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اخلاص به درگاه خدا توبه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نه پادشاهان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کار و فراعنه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سرکش که در برابر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آنان را به مرگ دربند کرده است،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ورزند. او، جبّار جبّاران، پروردگار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آسمان، معبود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و فرمانروا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جزا، سخت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دردناک 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ستم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 نرود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فوت نشود.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نهان نماند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نهفته نگردد. دانش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شمارش کرده و 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گاهش</w:t>
      </w:r>
      <w:r>
        <w:rPr>
          <w:rtl/>
          <w:lang w:bidi="fa-IR"/>
        </w:rPr>
        <w:t xml:space="preserve"> فرود آورد؛ بهشت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دوزخ.</w:t>
      </w:r>
      <w:r w:rsidR="006F5F3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ناتوان! به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و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روزت، نور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هر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حالت ها،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طلبد؟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کرد هرکه پند داد و رستگار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هرکه پند گرفت. </w:t>
      </w:r>
      <w:r w:rsidRPr="004A42CA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6F5F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کتاب «اختصاص» از امام صادق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که: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را مداوا کردم و به اذن خدا،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شفا دادم. کور مادرزاد و شخص برص دار را به اذن خدا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 مردگان را زنده کردم،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احمق را نتوانستم اصلاح و درمان کنم. به آن حضرت گفتند: احمق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شخص خودپسند</w:t>
      </w:r>
    </w:p>
    <w:p w:rsidR="00D455DB" w:rsidRDefault="006F5F39" w:rsidP="006F5F39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</w:t>
      </w:r>
    </w:p>
    <w:p w:rsidR="00D455DB" w:rsidRDefault="00D455DB" w:rsidP="006F5F39">
      <w:pPr>
        <w:pStyle w:val="libFootnote0"/>
        <w:rPr>
          <w:rtl/>
          <w:lang w:bidi="fa-IR"/>
        </w:rPr>
      </w:pPr>
      <w:r>
        <w:rPr>
          <w:rtl/>
          <w:lang w:bidi="fa-IR"/>
        </w:rPr>
        <w:t>1-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ص 772.</w:t>
      </w:r>
    </w:p>
    <w:p w:rsidR="00D455DB" w:rsidRDefault="006F5F39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و</w:t>
      </w:r>
      <w:r w:rsidR="00D455DB">
        <w:rPr>
          <w:rtl/>
          <w:lang w:bidi="fa-IR"/>
        </w:rPr>
        <w:t xml:space="preserve"> خودرأ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؛</w:t>
      </w:r>
      <w:r w:rsidR="00D455DB">
        <w:rPr>
          <w:rtl/>
          <w:lang w:bidi="fa-IR"/>
        </w:rPr>
        <w:t xml:space="preserve"> کس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هر فض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لت</w:t>
      </w:r>
      <w:r w:rsidR="00D455DB">
        <w:rPr>
          <w:rtl/>
          <w:lang w:bidi="fa-IR"/>
        </w:rPr>
        <w:t xml:space="preserve"> و برتر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خود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ند،</w:t>
      </w:r>
      <w:r w:rsidR="00D455DB">
        <w:rPr>
          <w:rtl/>
          <w:lang w:bidi="fa-IR"/>
        </w:rPr>
        <w:t xml:space="preserve"> نه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گران</w:t>
      </w:r>
      <w:r w:rsidR="00D455DB">
        <w:rPr>
          <w:rtl/>
          <w:lang w:bidi="fa-IR"/>
        </w:rPr>
        <w:t xml:space="preserve"> و همه جا حق را به خود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دهد نه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گران</w:t>
      </w:r>
      <w:r w:rsidR="00D455DB">
        <w:rPr>
          <w:rtl/>
          <w:lang w:bidi="fa-IR"/>
        </w:rPr>
        <w:t>.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است احمق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بهبود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 مداوا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ش،</w:t>
      </w:r>
      <w:r w:rsidR="00D455DB">
        <w:rPr>
          <w:rtl/>
          <w:lang w:bidi="fa-IR"/>
        </w:rPr>
        <w:t xml:space="preserve"> ممکن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ست»</w:t>
      </w:r>
      <w:r w:rsidR="00D455DB">
        <w:rPr>
          <w:rtl/>
          <w:lang w:bidi="fa-IR"/>
        </w:rPr>
        <w:t xml:space="preserve">. </w:t>
      </w:r>
      <w:r w:rsidR="00D455DB" w:rsidRPr="006F5F39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48" w:name="_Toc530482833"/>
      <w:r>
        <w:rPr>
          <w:rtl/>
          <w:lang w:bidi="fa-IR"/>
        </w:rPr>
        <w:t xml:space="preserve">15 </w:t>
      </w:r>
      <w:r w:rsidR="006F5F39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ترک شهوت</w:t>
      </w:r>
      <w:bookmarkEnd w:id="48"/>
    </w:p>
    <w:p w:rsidR="00D455DB" w:rsidRDefault="00D455DB" w:rsidP="006F5F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«خوشا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ترک کند شهوت حاضر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وعده کرده اند 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است».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49" w:name="_Toc530482834"/>
      <w:r>
        <w:rPr>
          <w:rtl/>
          <w:lang w:bidi="fa-IR"/>
        </w:rPr>
        <w:t xml:space="preserve">16 </w:t>
      </w:r>
      <w:r w:rsidR="006F5F39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bookmarkEnd w:id="49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سه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مال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راه حرام کسب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عقاب دارد،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حلال کسب 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مصرفش، خرج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عقاب 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اگر از حلال کسب و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مصرفش خرج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اصلاح مال، او را به عبادت پروردگارش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سازد». </w:t>
      </w:r>
      <w:r w:rsidRPr="006F5F39">
        <w:rPr>
          <w:rStyle w:val="libFootnotenumChar"/>
          <w:rtl/>
        </w:rPr>
        <w:t>(2)</w:t>
      </w:r>
    </w:p>
    <w:p w:rsidR="00D455DB" w:rsidRPr="006F5F39" w:rsidRDefault="006F5F39" w:rsidP="006F5F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6F5F39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بحارالانوار، ج 14، ص 323.</w:t>
      </w:r>
    </w:p>
    <w:p w:rsidR="00D455DB" w:rsidRDefault="00D455DB" w:rsidP="006F5F39">
      <w:pPr>
        <w:pStyle w:val="libFootnote0"/>
        <w:rPr>
          <w:rtl/>
          <w:lang w:bidi="fa-IR"/>
        </w:rPr>
      </w:pPr>
      <w:r>
        <w:rPr>
          <w:rtl/>
          <w:lang w:bidi="fa-IR"/>
        </w:rPr>
        <w:t>2-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القلوب، ص 1184.</w:t>
      </w:r>
    </w:p>
    <w:p w:rsidR="006F5F39" w:rsidRDefault="006F5F39" w:rsidP="00D455DB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6F5F39">
      <w:pPr>
        <w:pStyle w:val="Heading2"/>
        <w:rPr>
          <w:rtl/>
          <w:lang w:bidi="fa-IR"/>
        </w:rPr>
      </w:pPr>
      <w:bookmarkStart w:id="50" w:name="_Toc530482835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پنجم: سخنان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50"/>
      <w:r w:rsidR="0003669E" w:rsidRPr="0003669E">
        <w:rPr>
          <w:rStyle w:val="libAlaemChar"/>
          <w:rtl/>
        </w:rPr>
        <w:t xml:space="preserve"> </w:t>
      </w:r>
    </w:p>
    <w:p w:rsidR="006F5F39" w:rsidRDefault="006F5F39" w:rsidP="00D455DB">
      <w:pPr>
        <w:pStyle w:val="libNormal"/>
        <w:rPr>
          <w:rFonts w:hint="cs"/>
          <w:rtl/>
          <w:lang w:bidi="fa-IR"/>
        </w:rPr>
      </w:pPr>
    </w:p>
    <w:p w:rsidR="00D455DB" w:rsidRDefault="00D455DB" w:rsidP="006F5F39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موثق از حضرت صادق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 که: «از جمله مواعظ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منم پروردگار تو و پروردگار پدران تو. منم واحد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که تنها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صنع من است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با برکت به امر من.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گِل مانند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مرغ به اذن من. تو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مردگان را به کلام من.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رغبت کن و از عقاب من بهراس؛ که از عذاب من پناه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تو را 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رحمت بر تو مهربان باشد،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جانب من،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شده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چه را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است، انجام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پس تو را با برکت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خردسال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هرجا که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تو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</w:t>
      </w: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 به خود آن گونه که آن چه در خاطر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به تو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خود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تقرّب جو با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نافله ها و سنت ها. بر من توکل کن تا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بسازم و 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اعتماد مکن، که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او و</w:t>
      </w:r>
      <w:r>
        <w:rPr>
          <w:rFonts w:hint="eastAsia"/>
          <w:rtl/>
          <w:lang w:bidi="fa-IR"/>
        </w:rPr>
        <w:t>اگذارم</w:t>
      </w:r>
      <w:r>
        <w:rPr>
          <w:rtl/>
          <w:lang w:bidi="fa-IR"/>
        </w:rPr>
        <w:t xml:space="preserve"> و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نکنم.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صبر کن بر 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 به قضاها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چنان باش که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همانا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مرا فرمان برند و مرا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نکنند.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زنده دار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مرا به زبان خود و محبت مرا در دل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آگاه باش در ساعت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مردم در خواب غفلتند و لطا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حکمت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ثواب من راغب باش و از عذاب من بترس. دل خود را از خواهش شهوت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از من بترس.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شب 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عبادت کن و روزها را با روزه داشتن به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بگذران.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حاجت خود نزد من.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قدر طاقت خود بکوش تا به هر سو که متوجه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به آن 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به تو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ام، حکم کن و حکم مرا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برپا دارد. همانا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فرستاده ام که شفابخش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هاست از شک و شبهه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به من و خاشع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ثواب من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دارد. پس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تو را که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 از عقاب من،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ندهد و سنّت مرا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نکند.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پسرِ بِکرِ گسسته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)! بر خود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وداع اهل خود کرده باشد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دشمن داشته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اهلش گذاشته باشد و رغبت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مگر به آن چه از ثواب آخرت نزد خداست.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هر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بگسل تا ترک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در آخر کار دشوار نباشد.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اندازه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توست،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به حق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فقط همان ساعت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توست.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قدر کفاف بسنده کن و در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توشه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بکوش. به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درشت و خشن و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مزه، قناعت ورز؛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چه تصرف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که از کجا آورد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کجا صرف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بر نفس خود در نماز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و گام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بردار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خود را به ذکر من، به من برسان؛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احسان من بر تو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 کردم، که امت تو را از آن، در امان نگاه داشتم.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و عقاب آن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 بودند، نپسند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بلکه ثواب و عقاب را به آخرت انداختم که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زوال ندارد.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مانم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جانب من است و وقت مردن تو به نزد من است و بازگشت تو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 و حساب تو بر من است. پس از من بخواه و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نخواه و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دعا کن تا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اجابت کنم.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بدان که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بد، گمراه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بد،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پس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که با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مؤمنان،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با آب، ظاهر خود را شستشو ده و به حسنات و طاعت، دردها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باطن خود را دوا 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بازگشت تو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چنان که دو زبان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دهان و دو دل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دو غرض و دو محبت و دو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گنجد. پس محبت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مرا از دل خود به در کن، تا اعمال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خالص گردد.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من با تو در خشم باشم، هر که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اگر من از تو خشنود باشم، هرکس با تو در غضب باشد، به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بگو:، دست و ناخن خود را از کسب حرام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ناسزا و کلام زشت، 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به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که من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خواهم، بلکه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</w:t>
      </w:r>
      <w:r w:rsidRPr="004C4F55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C4F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خاتم</w:t>
      </w:r>
      <w:r w:rsidR="004C4F55" w:rsidRPr="004C4F55">
        <w:rPr>
          <w:rFonts w:ascii="Traditional Arabic" w:eastAsiaTheme="minorHAnsi" w:hAnsi="Traditional Arabic" w:cs="Traditional Arabic"/>
          <w:rtl/>
        </w:rPr>
        <w:t xml:space="preserve"> </w:t>
      </w:r>
      <w:r w:rsidR="004C4F55" w:rsidRPr="004C4F55">
        <w:rPr>
          <w:rStyle w:val="libAlaemChar"/>
          <w:rFonts w:eastAsiaTheme="minorHAnsi"/>
          <w:rtl/>
        </w:rPr>
        <w:t>صلى‌الله‌عليه‌وآله‌وسلم</w:t>
      </w:r>
      <w:r w:rsidR="004C4F5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 به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بِکر بتولِ ترک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کرده! تو را به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نام او «احمد» و صاحب شتر سرخ است و صاحب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نورش، جهان را روشن خواهد کرد. او پاکدل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دالغضب</w:t>
      </w:r>
      <w:r>
        <w:rPr>
          <w:rtl/>
          <w:lang w:bidi="fa-IR"/>
        </w:rPr>
        <w:t>. صاحب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است.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او، رحمت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فرزندان آدم نزد من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گذشتگان است بر من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است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من. از عرب به هم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 و سواد، با علوم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واپس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خواهد 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مردم، گسترش خواهد داد و در بلاها و آزارها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بردبار خواهد بود.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به بدن خود با مشرکان جهاد خواهد کرد.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تو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آمدن او را 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خبر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امر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کنند و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رسانند.</w:t>
      </w:r>
    </w:p>
    <w:p w:rsidR="00D455DB" w:rsidRPr="004C4F55" w:rsidRDefault="004C4F55" w:rsidP="004C4F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D455DB" w:rsidRDefault="00D455DB" w:rsidP="004C4F55">
      <w:pPr>
        <w:pStyle w:val="libFootnote0"/>
        <w:rPr>
          <w:rtl/>
          <w:lang w:bidi="fa-IR"/>
        </w:rPr>
      </w:pPr>
      <w:r>
        <w:rPr>
          <w:rtl/>
          <w:lang w:bidi="fa-IR"/>
        </w:rPr>
        <w:t>1-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121.</w:t>
      </w:r>
    </w:p>
    <w:p w:rsidR="00D455DB" w:rsidRDefault="004C4F55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 xml:space="preserve"> گفت: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او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کن، تا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گفت: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پس 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او «محمّد» است و رسول من است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مردمان و منزلت او از همه کس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است و شفاعت او نزد من از شفاعت همه کس لازم تر است. خوشا به حال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خوشا به حال امت او، اگر تا هنگام مردن بر راه حق، درست بمانند.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او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خواهند ک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اهل آسمان،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به رسالت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صاحب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است. از اخلاق بد، پاک و از گناهان، معصوم است.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گذشتگان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نزد من است که در آخرالزمان خواهد آمد.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آسمان، </w:t>
      </w:r>
      <w:r>
        <w:rPr>
          <w:rtl/>
          <w:lang w:bidi="fa-IR"/>
        </w:rPr>
        <w:lastRenderedPageBreak/>
        <w:t>باران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انوا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نعمت ها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آورد.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 بگذارد، من در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نهم.</w:t>
      </w:r>
    </w:p>
    <w:p w:rsidR="00D455DB" w:rsidRDefault="00D455DB" w:rsidP="004C4F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سهل و آسان است. قبله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کعبه است. او از گروه من است و من با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خوش به حال او! خوش به حال او!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حوض کوثر. در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عدن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شهادت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او را حوض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سرشار</w:t>
      </w:r>
      <w:r w:rsidR="004C4F5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شرابِ نابِ سر به مُهرِ بهشت و بزرگ تر از مسافت مکه تا مَطلع آفتاب. و در درون آن حوض، جام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 به شمار ستارگان آسمان و کوزه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 به شمار کلوخ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آن آب، لذّت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شراب ها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باشد. هرکس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شربت از آن بنوشد، هرگز تشنه نشود.</w:t>
      </w:r>
    </w:p>
    <w:p w:rsidR="00D455DB" w:rsidRDefault="00D455DB" w:rsidP="004C4F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و او، فاصله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او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زانم</w:t>
      </w:r>
      <w:r>
        <w:rPr>
          <w:rtl/>
          <w:lang w:bidi="fa-IR"/>
        </w:rPr>
        <w:t xml:space="preserve"> پنهان و آشکارا. گفتار و کردار او با هم موافق باشد. مردم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مگر آن که اول، خود آن را به جا آورد.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جهاد کردن باشد، چه در دشوار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در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اهل شهرها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خاضع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شوند. پادشاه روم نزد او خاضع شود. در هنگام طعام خوردن، نام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به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برسد،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در خوابند، او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در هر شبانه روز، او را پنج نماز واجب هست که آغاز نماز او، «اللّه اکبر» است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نمازش، سلام. در وقت هر </w:t>
      </w:r>
      <w:r>
        <w:rPr>
          <w:rFonts w:hint="eastAsia"/>
          <w:rtl/>
          <w:lang w:bidi="fa-IR"/>
        </w:rPr>
        <w:t>نماز،</w:t>
      </w:r>
      <w:r>
        <w:rPr>
          <w:rtl/>
          <w:lang w:bidi="fa-IR"/>
        </w:rPr>
        <w:t xml:space="preserve"> مردم را به نماز ندا کنند تا نماز بخوانند همان گونه که در معرکه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جنگ، مردم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در نماز، قدم ها را صف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همان گونه که 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که،</w:t>
      </w:r>
      <w:r>
        <w:rPr>
          <w:rtl/>
          <w:lang w:bidi="fa-IR"/>
        </w:rPr>
        <w:t xml:space="preserve"> قدم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صف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دل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خاشع است.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نور است و بر زبان او، حق. او با حق است، هرجا که باشد. اصلش،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مانند درّ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خلق، ممتاز است.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قوم خود باشد که قدر او را نشناسند و مرتبه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ندانند.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به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دلش به خواب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شفاعت کردن مخصوص اوست و زمان امّت او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خواهد خورد. چون 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کنند، دست رحمت</w:t>
      </w:r>
      <w:r w:rsidR="004C4F5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است. هرکه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را بشکند، بر خود ستم کرده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وفا کند،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بهشت وفا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امر کن ستم کاران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که نام او از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صفت او را که من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فرستاده ام،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نکنند و سلام مرا به او برسانند.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مرتبه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هرچه تو را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تو را بر آن دلالت کردم و هرچه تو را از من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تو را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پس هرچه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کن. </w:t>
      </w:r>
      <w:r w:rsidRPr="004C4F55">
        <w:rPr>
          <w:rStyle w:val="libFootnotenumChar"/>
          <w:rtl/>
        </w:rPr>
        <w:t>(1)</w:t>
      </w:r>
    </w:p>
    <w:p w:rsidR="00D455DB" w:rsidRPr="004C4F55" w:rsidRDefault="004C4F55" w:rsidP="004C4F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D455DB" w:rsidRDefault="00D455DB" w:rsidP="004C4F55">
      <w:pPr>
        <w:pStyle w:val="libFootnote0"/>
        <w:rPr>
          <w:rtl/>
          <w:lang w:bidi="fa-IR"/>
        </w:rPr>
      </w:pPr>
      <w:r>
        <w:rPr>
          <w:rtl/>
          <w:lang w:bidi="fa-IR"/>
        </w:rPr>
        <w:t>1-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123.</w:t>
      </w:r>
    </w:p>
    <w:p w:rsidR="00D455DB" w:rsidRDefault="004C4F55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C4F55">
      <w:pPr>
        <w:pStyle w:val="Heading2"/>
        <w:rPr>
          <w:rtl/>
          <w:lang w:bidi="fa-IR"/>
        </w:rPr>
      </w:pPr>
      <w:bookmarkStart w:id="51" w:name="_Toc53048283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ششم: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اعتقادات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bookmarkEnd w:id="51"/>
    </w:p>
    <w:p w:rsidR="004C4F55" w:rsidRDefault="004C4F55" w:rsidP="00D455DB">
      <w:pPr>
        <w:pStyle w:val="libNormal"/>
        <w:rPr>
          <w:rFonts w:hint="cs"/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52" w:name="_Toc530482837"/>
      <w:r>
        <w:rPr>
          <w:rFonts w:hint="eastAsia"/>
          <w:rtl/>
          <w:lang w:bidi="fa-IR"/>
        </w:rPr>
        <w:t>نزول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bookmarkEnd w:id="52"/>
    </w:p>
    <w:p w:rsidR="00D455DB" w:rsidRDefault="00D455DB" w:rsidP="00506C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در اصل،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«مژده و بشارت» و نام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نازل شده است.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هرگاه از کتاب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«انج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را به صورت مفرد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نزول آن را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eastAsia"/>
          <w:rtl/>
          <w:lang w:bidi="fa-IR"/>
        </w:rPr>
        <w:t>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متداول است مانند اناج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معروف چهارگانه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البته خود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انکار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«انج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ل»،</w:t>
      </w:r>
      <w:r>
        <w:rPr>
          <w:rtl/>
          <w:lang w:bidi="fa-IR"/>
        </w:rPr>
        <w:t xml:space="preserve"> کتاب مقدس و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رفته است و امروز در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تنها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شاگردان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 را در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آورده اند. </w:t>
      </w:r>
      <w:r w:rsidRPr="00506C36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به حق به تو نازل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کتاب)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خود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 w:rsidRPr="00506C36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قرآن، تورات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موجود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است. پس اگر در تورات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ها،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داده باشد، به دوران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اسلام، مربوط است.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تورات</w:t>
      </w:r>
    </w:p>
    <w:p w:rsidR="00D455DB" w:rsidRPr="00506C36" w:rsidRDefault="00506C36" w:rsidP="00506C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D455DB" w:rsidRDefault="00D455DB" w:rsidP="00506C36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2، ص 213.</w:t>
      </w:r>
    </w:p>
    <w:p w:rsidR="00506C36" w:rsidRDefault="00D455DB" w:rsidP="00506C36">
      <w:pPr>
        <w:pStyle w:val="libFootnote0"/>
        <w:rPr>
          <w:rtl/>
          <w:lang w:bidi="fa-IR"/>
        </w:rPr>
      </w:pPr>
      <w:r>
        <w:rPr>
          <w:rtl/>
          <w:lang w:bidi="fa-IR"/>
        </w:rPr>
        <w:t>2- مائده، 48.</w:t>
      </w:r>
    </w:p>
    <w:p w:rsidR="00D455DB" w:rsidRDefault="00506C36" w:rsidP="00506C3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همان تورات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زمان نزول قرآن است، از نظر مسلمانان معتبر است.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آن که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«قرآن آن چه را نزد شماست،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 </w:t>
      </w:r>
      <w:r w:rsidRPr="00506C36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قرآن،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در همان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وجود داشته است. منظور از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موجود، باطل و بر خلاف واقع باشد، بلکه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تورات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لابه 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ها وجود داشته است.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نصارا بوده است که اکنون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اشاره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آن ها وجود دارد.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بعثت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نشانه ها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آن مطابقت داشته است.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تورات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دعوت و بعثت او که در قرآن موجود است، با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تورات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مطابقت دارد. در هر صورت مفهوم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نسبت به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که در کتاب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گذشته بوده است. پس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تورات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ندارد.</w:t>
      </w:r>
      <w:r w:rsidRPr="00506C36">
        <w:rPr>
          <w:rStyle w:val="libFootnotenumChar"/>
          <w:rtl/>
        </w:rPr>
        <w:t xml:space="preserve"> 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باور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هرگز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بر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</w:p>
    <w:p w:rsidR="00D455DB" w:rsidRPr="00506C36" w:rsidRDefault="00506C36" w:rsidP="00506C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D455DB" w:rsidRDefault="00D455DB" w:rsidP="00506C36">
      <w:pPr>
        <w:pStyle w:val="libFootnote0"/>
        <w:rPr>
          <w:rtl/>
          <w:lang w:bidi="fa-IR"/>
        </w:rPr>
      </w:pPr>
      <w:r>
        <w:rPr>
          <w:rtl/>
          <w:lang w:bidi="fa-IR"/>
        </w:rPr>
        <w:t>1- بقره، 41.</w:t>
      </w:r>
    </w:p>
    <w:p w:rsidR="00D455DB" w:rsidRDefault="00D455DB" w:rsidP="00506C36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1، صص 210 _ 211.</w:t>
      </w:r>
    </w:p>
    <w:p w:rsidR="00D455DB" w:rsidRDefault="00506C36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نازل</w:t>
      </w:r>
      <w:r>
        <w:rPr>
          <w:rtl/>
          <w:lang w:bidi="fa-IR"/>
        </w:rPr>
        <w:t xml:space="preserve"> نشده است و او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معمولاً کتاب نداشتن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هرگز وجود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به ذهن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گاه 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هنگام گفت وگو با مسلمانان،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را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در جامعه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منکر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دکتر توماس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آورد. نقل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گونه که مسلمانان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معتقدند،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ندارد.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«تجسّد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به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حامل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بلکه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بوده است.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سبب، ما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خواستار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آن را نوشته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شاگردانش املا کرده باشد». </w:t>
      </w:r>
      <w:r w:rsidRPr="00882C03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53" w:name="_Toc530482838"/>
      <w:r>
        <w:rPr>
          <w:rFonts w:hint="eastAsia"/>
          <w:rtl/>
          <w:lang w:bidi="fa-IR"/>
        </w:rPr>
        <w:t>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bookmarkEnd w:id="53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کتاب نسبت به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کاملاً موافق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نگرند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نسبت به آن روا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«کتاب خدا» و «وح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به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از نظر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خدا نگارنده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کتاب مقدس </w:t>
      </w:r>
      <w:r>
        <w:rPr>
          <w:rFonts w:hint="eastAsia"/>
          <w:rtl/>
          <w:lang w:bidi="fa-IR"/>
        </w:rPr>
        <w:t>است؛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نگارندگان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کارگزاران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اند، به انجام رسانده است. نگارندگان بشر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کتابِ مقدّس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عصر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اند و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انسان ها با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و</w:t>
      </w:r>
    </w:p>
    <w:p w:rsidR="00D455DB" w:rsidRPr="00882C03" w:rsidRDefault="00882C03" w:rsidP="00882C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882C03" w:rsidRDefault="00D455DB" w:rsidP="00882C03">
      <w:pPr>
        <w:pStyle w:val="libFootnote0"/>
        <w:rPr>
          <w:rtl/>
          <w:lang w:bidi="fa-IR"/>
        </w:rPr>
      </w:pPr>
      <w:r>
        <w:rPr>
          <w:rtl/>
          <w:lang w:bidi="fa-IR"/>
        </w:rPr>
        <w:t>1-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جهان، صص 136 _ 137.</w:t>
      </w:r>
    </w:p>
    <w:p w:rsidR="00D455DB" w:rsidRDefault="00882C03" w:rsidP="00882C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تنگناها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بوده اند.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باورند که نگارندگان بشر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کتابِ مقدّس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خود و نگارش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بوده اند. </w:t>
      </w:r>
      <w:r w:rsidRPr="00882C03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مقدس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بخش دارد، «عهد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و «عهد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در «عهد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 و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قانون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و در «عهد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د»،</w:t>
      </w:r>
      <w:r>
        <w:rPr>
          <w:rtl/>
          <w:lang w:bidi="fa-IR"/>
        </w:rPr>
        <w:t xml:space="preserve"> از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محبّت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«عهد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به زبان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و 27 کتاب دارد که از نظر موضوع به چهار بخش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بخش اول،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و سخنان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4 کتاب است. بخش دوم،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و سخنان مبلّغان صدر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کتاب است. بخش سوم، 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رسولان شامل 21 </w:t>
      </w:r>
      <w:r>
        <w:rPr>
          <w:rFonts w:hint="eastAsia"/>
          <w:rtl/>
          <w:lang w:bidi="fa-IR"/>
        </w:rPr>
        <w:t>نامه</w:t>
      </w:r>
      <w:r>
        <w:rPr>
          <w:rtl/>
          <w:lang w:bidi="fa-IR"/>
        </w:rPr>
        <w:t xml:space="preserve"> در 21 کتاب است.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«عهد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د»،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کتاب به نام «مکاشفه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وحنّا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رسول» گرد آمده است.</w:t>
      </w:r>
    </w:p>
    <w:p w:rsidR="00D455DB" w:rsidRDefault="00D455DB" w:rsidP="00882C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باور 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گروه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نگارش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پرداختند.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رهگذر نوشته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 که بعدها «انج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خوانده شد. اندک اندک، چهار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از جامعه رخت بر بست.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اول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چهارم از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و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دوم و سوم از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</w:p>
    <w:p w:rsidR="00D455DB" w:rsidRPr="00882C03" w:rsidRDefault="00882C03" w:rsidP="00882C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D455DB" w:rsidRDefault="00D455DB" w:rsidP="00882C03">
      <w:pPr>
        <w:pStyle w:val="libFootnote0"/>
        <w:rPr>
          <w:rtl/>
          <w:lang w:bidi="fa-IR"/>
        </w:rPr>
      </w:pPr>
      <w:r>
        <w:rPr>
          <w:rtl/>
          <w:lang w:bidi="fa-IR"/>
        </w:rPr>
        <w:t>1-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جهان، صص 126 _ 127.</w:t>
      </w:r>
    </w:p>
    <w:p w:rsidR="00D455DB" w:rsidRDefault="00882C03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حوار</w:t>
      </w:r>
      <w:r w:rsidR="00D455DB">
        <w:rPr>
          <w:rFonts w:hint="cs"/>
          <w:rtl/>
          <w:lang w:bidi="fa-IR"/>
        </w:rPr>
        <w:t>یّ</w:t>
      </w:r>
      <w:r w:rsidR="00D455DB">
        <w:rPr>
          <w:rFonts w:hint="eastAsia"/>
          <w:rtl/>
          <w:lang w:bidi="fa-IR"/>
        </w:rPr>
        <w:t>ون</w:t>
      </w:r>
      <w:r w:rsidR="00D455DB">
        <w:rPr>
          <w:rtl/>
          <w:lang w:bidi="fa-IR"/>
        </w:rPr>
        <w:t xml:space="preserve"> معرف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شوند. چون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سه انج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اول، «هم آهنگ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»</w:t>
      </w:r>
      <w:r w:rsidR="00D455DB">
        <w:rPr>
          <w:rtl/>
          <w:lang w:bidi="fa-IR"/>
        </w:rPr>
        <w:t xml:space="preserve"> وجود دارد، آن ها را «انج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هم نوا»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نامند.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چهار انج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به شرحِ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است: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82C03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82C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نگاشته و شامل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مواعظ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اشاره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«عهد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82C0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882C0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مرقس: «مرقس» که حوار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نام «پطرس» بوده، آن را نگاشته و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کوتاه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مواعظ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82C0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882C0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لوقا: به دست «لوقا» که حوار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نام «پولس» بوده، نگارش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شامل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مواعظ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جز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82C0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882C0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وحّنا</w:t>
      </w:r>
      <w:r>
        <w:rPr>
          <w:rtl/>
          <w:lang w:bidi="fa-IR"/>
        </w:rPr>
        <w:t>: به دست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وحنّا»</w:t>
      </w:r>
      <w:r>
        <w:rPr>
          <w:rtl/>
          <w:lang w:bidi="fa-IR"/>
        </w:rPr>
        <w:t xml:space="preserve"> که از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بود، نگارش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متأخرتر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مواعظ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فرا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اوست </w:t>
      </w:r>
      <w:r w:rsidRPr="00882C03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ث؛</w:t>
      </w:r>
      <w:r>
        <w:rPr>
          <w:rtl/>
          <w:lang w:bidi="fa-IR"/>
        </w:rPr>
        <w:t xml:space="preserve">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انحراف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انحراف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مسأله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اعتقاد به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سه گانه است.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انحراف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جهان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آن گرفتار شده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بدتر و بزرگ تر از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آنان با</w:t>
      </w:r>
    </w:p>
    <w:p w:rsidR="00D455DB" w:rsidRPr="00882C03" w:rsidRDefault="00882C03" w:rsidP="00882C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882C03">
      <w:pPr>
        <w:pStyle w:val="libFootnote0"/>
        <w:rPr>
          <w:rtl/>
          <w:lang w:bidi="fa-IR"/>
        </w:rPr>
      </w:pPr>
      <w:r>
        <w:rPr>
          <w:rtl/>
          <w:lang w:bidi="fa-IR"/>
        </w:rPr>
        <w:t>1-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زنده جهان، صص 119 _ 124.</w:t>
      </w:r>
    </w:p>
    <w:p w:rsidR="00D455DB" w:rsidRDefault="00882C03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صراحت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گو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</w:t>
      </w:r>
      <w:r w:rsidR="00D455DB">
        <w:rPr>
          <w:rtl/>
          <w:lang w:bidi="fa-IR"/>
        </w:rPr>
        <w:t>: «خداوند، سه گانه است و در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حال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گانه</w:t>
      </w:r>
      <w:r w:rsidR="00D455DB">
        <w:rPr>
          <w:rtl/>
          <w:lang w:bidi="fa-IR"/>
        </w:rPr>
        <w:t xml:space="preserve"> است».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عن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هم وحدت را حق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ق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دانند و هم سه گانگ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واقع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شمارند.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موضوع، مشکل بزرگ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پژوهش گران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آورده است. اگر آنان،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گانگ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خدا را «مجاز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»</w:t>
      </w:r>
      <w:r w:rsidR="00D455DB">
        <w:rPr>
          <w:rtl/>
          <w:lang w:bidi="fa-IR"/>
        </w:rPr>
        <w:t xml:space="preserve"> و تثل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ث</w:t>
      </w:r>
      <w:r w:rsidR="00D455DB">
        <w:rPr>
          <w:rtl/>
          <w:lang w:bidi="fa-IR"/>
        </w:rPr>
        <w:t xml:space="preserve"> را «حق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»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که تثل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ث</w:t>
      </w:r>
      <w:r w:rsidR="00D455DB">
        <w:rPr>
          <w:rtl/>
          <w:lang w:bidi="fa-IR"/>
        </w:rPr>
        <w:t xml:space="preserve"> را «مجاز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»</w:t>
      </w:r>
      <w:r w:rsidR="00D455DB">
        <w:rPr>
          <w:rtl/>
          <w:lang w:bidi="fa-IR"/>
        </w:rPr>
        <w:t xml:space="preserve"> و توح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را «حق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»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دانستند، باز مسأله ساده بود، ول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شگفت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است که هر دو را حق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ق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 واقع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دانند. به هم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دل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گو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مسأله را نبا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با مق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اس</w:t>
      </w:r>
      <w:r w:rsidR="00D455DB">
        <w:rPr>
          <w:rtl/>
          <w:lang w:bidi="fa-IR"/>
        </w:rPr>
        <w:t xml:space="preserve"> عقل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رفت،</w:t>
      </w:r>
      <w:r w:rsidR="00D455DB">
        <w:rPr>
          <w:rtl/>
          <w:lang w:bidi="fa-IR"/>
        </w:rPr>
        <w:t xml:space="preserve"> بلکه با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با مق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اس</w:t>
      </w:r>
      <w:r w:rsidR="00D455DB">
        <w:rPr>
          <w:rtl/>
          <w:lang w:bidi="fa-IR"/>
        </w:rPr>
        <w:t xml:space="preserve"> تعبّد و دل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رفته</w:t>
      </w:r>
      <w:r w:rsidR="00D455DB">
        <w:rPr>
          <w:rtl/>
          <w:lang w:bidi="fa-IR"/>
        </w:rPr>
        <w:t xml:space="preserve"> شود! </w:t>
      </w:r>
      <w:r w:rsidR="00D455DB" w:rsidRPr="00882C03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مسأله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کتاب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غلو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جز حق نگو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فقط فرستاده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کلمه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اوست، که او را به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القا کرد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بود.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او،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(خداوند) سه گانه است. (از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سخن) خودد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سود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خدا تنها معبود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است. او منزه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 از آنِ اوست آن چه در آسمان ها و آن 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 w:rsidRPr="00882C03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به چند نکته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ابطال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D455DB" w:rsidRDefault="00D455DB" w:rsidP="005702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57022B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فقط فرزند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بود. آوردن نام مادر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کنار نام او (16 بار) در قرآن،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</w:p>
    <w:p w:rsidR="00D455DB" w:rsidRPr="0057022B" w:rsidRDefault="0057022B" w:rsidP="0057022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57022B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4، صص 224 _ 225.</w:t>
      </w:r>
    </w:p>
    <w:p w:rsidR="00D455DB" w:rsidRDefault="00D455DB" w:rsidP="0057022B">
      <w:pPr>
        <w:pStyle w:val="libFootnote0"/>
        <w:rPr>
          <w:rtl/>
          <w:lang w:bidi="fa-IR"/>
        </w:rPr>
      </w:pPr>
      <w:r>
        <w:rPr>
          <w:rtl/>
          <w:lang w:bidi="fa-IR"/>
        </w:rPr>
        <w:t>2- نساء، 171.</w:t>
      </w:r>
    </w:p>
    <w:p w:rsidR="00D455DB" w:rsidRDefault="0057022B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انسان</w:t>
      </w:r>
      <w:r w:rsidR="00D455DB">
        <w:rPr>
          <w:rtl/>
          <w:lang w:bidi="fa-IR"/>
        </w:rPr>
        <w:t xml:space="preserve"> ها، دوران جن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در رحم مادر گذرانده است. همانند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گران</w:t>
      </w:r>
      <w:r w:rsidR="00D455DB">
        <w:rPr>
          <w:rtl/>
          <w:lang w:bidi="fa-IR"/>
        </w:rPr>
        <w:t xml:space="preserve"> متولّد شده، 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خورده و در آغوش مادر پرورش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افته</w:t>
      </w:r>
      <w:r w:rsidR="00D455DB">
        <w:rPr>
          <w:rtl/>
          <w:lang w:bidi="fa-IR"/>
        </w:rPr>
        <w:t xml:space="preserve"> است. پس چگونه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از قوان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طب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عت</w:t>
      </w:r>
      <w:r w:rsidR="00D455DB">
        <w:rPr>
          <w:rtl/>
          <w:lang w:bidi="fa-IR"/>
        </w:rPr>
        <w:t xml:space="preserve"> و تغ</w:t>
      </w:r>
      <w:r w:rsidR="00D455DB">
        <w:rPr>
          <w:rFonts w:hint="cs"/>
          <w:rtl/>
          <w:lang w:bidi="fa-IR"/>
        </w:rPr>
        <w:t>یی</w:t>
      </w:r>
      <w:r w:rsidR="00D455DB">
        <w:rPr>
          <w:rFonts w:hint="eastAsia"/>
          <w:rtl/>
          <w:lang w:bidi="fa-IR"/>
        </w:rPr>
        <w:t>رها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جهان ماده، اثر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رد،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تواند خداوند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 ابد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باشد؟ به 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ژه</w:t>
      </w:r>
      <w:r w:rsidR="00D455DB">
        <w:rPr>
          <w:rtl/>
          <w:lang w:bidi="fa-IR"/>
        </w:rPr>
        <w:t xml:space="preserve"> آن که کلمه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«انما» به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توهّم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پاسخ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گو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که اگر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 xml:space="preserve"> پدر نداشت، بدان مفهوم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</w:t>
      </w:r>
      <w:r w:rsidR="00D455DB">
        <w:rPr>
          <w:rtl/>
          <w:lang w:bidi="fa-IR"/>
        </w:rPr>
        <w:t xml:space="preserve"> که فرزند خدا بود، بلکه فقط فرزند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>عليها‌السلام</w:t>
      </w:r>
      <w:r w:rsidR="00D455DB">
        <w:rPr>
          <w:rtl/>
          <w:lang w:bidi="fa-IR"/>
        </w:rPr>
        <w:t xml:space="preserve"> بود. </w:t>
      </w:r>
      <w:r w:rsidR="00D455DB" w:rsidRPr="0057022B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5702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57022B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فرستاده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تناسب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نکته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 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سخنان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در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دارد،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نبوت و رسالت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ها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نه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5702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57022B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کلمه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 که به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القا شد. در چند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قرآن،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«کلمه»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مخلوق بودن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همان گونه که کلمه ها،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هستند، موجودات جهان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هستند. کلمه ها، اسرار درون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است. مخلوقات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روشن 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جمال و جلال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چند مورد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به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«کلمه» گفته شده است.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ها با هم تفاوت دارند.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برجسته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و</w:t>
      </w:r>
    </w:p>
    <w:p w:rsidR="00D455DB" w:rsidRPr="0057022B" w:rsidRDefault="0057022B" w:rsidP="0057022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D455DB" w:rsidRDefault="00D455DB" w:rsidP="0057022B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4، ص 221.</w:t>
      </w:r>
    </w:p>
    <w:p w:rsidR="00D455DB" w:rsidRDefault="0057022B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57022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کوچکند</w:t>
      </w:r>
      <w:r>
        <w:rPr>
          <w:rtl/>
          <w:lang w:bidi="fa-IR"/>
        </w:rPr>
        <w:t>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افزون بر مقام رسالت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نظر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نش،</w:t>
      </w:r>
      <w:r>
        <w:rPr>
          <w:rtl/>
          <w:lang w:bidi="fa-IR"/>
        </w:rPr>
        <w:t xml:space="preserve"> برجستگ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آن،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بدون پدر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5702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57022B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آدم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معنا،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در قرآن آمده است، به عظمت آن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خدا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وجود انسان ها به طور عموم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به طور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قرار داد.</w:t>
      </w:r>
    </w:p>
    <w:p w:rsidR="00D455DB" w:rsidRDefault="00D455DB" w:rsidP="0057022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شگفت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تولد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از مادر بدون وجود پدر،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فراموش کرده اند حضرت آدم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بدون پدر و مادر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خلقت خاص را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داند!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57022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خداوند، معبود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قبول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است.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باشد،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خواهد بود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 ندارد. چگونه ممکن است خداوند،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از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از به همسر و فرزند و 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و عوارض جسم بودن مبرّا است؟ افزون بر آن، آن چه در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مِلک اوست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آن هاست.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حالت استثنا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مملوک و مخلوق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فرزند مالک و خالق باشد؟ خداوند نه تنها خالق و مالک آن هاست، بلکه مدبّر، حافظ، رازق </w:t>
      </w:r>
      <w:r>
        <w:rPr>
          <w:rtl/>
          <w:lang w:bidi="fa-IR"/>
        </w:rPr>
        <w:lastRenderedPageBreak/>
        <w:t>و سرپرست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هست. اصولاً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موجودات</w:t>
      </w:r>
      <w:r w:rsidR="005702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ازل تا ابد بر عهده دارد، به فرزند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مگر او همانند ما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مرگ خود،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بخواهد؟ </w:t>
      </w:r>
      <w:r w:rsidRPr="0057022B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پس از قرن سوم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آشکار گشت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بدعت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بود که بر اثر غلّو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اقوام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که «تثل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ث»</w:t>
      </w:r>
      <w:r>
        <w:rPr>
          <w:rtl/>
          <w:lang w:bidi="fa-IR"/>
        </w:rPr>
        <w:t xml:space="preserve">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«ثالوث»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(سه گانه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هندوها) گرفته شده است.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کاملاً نامعقول و بر خلاف بداهت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مذهب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عقل و علم جدا شود. علم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مذهب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 آهنگ هستند و دوش به دوش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که مذهب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طور تعبد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رفت،</w:t>
      </w:r>
      <w:r>
        <w:rPr>
          <w:rtl/>
          <w:lang w:bidi="fa-IR"/>
        </w:rPr>
        <w:t xml:space="preserve"> سخن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چرا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خداپرست باشد نه بت پرست؟ چرا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مذهب خود را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کنند نه مذهب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را؟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ذات</w:t>
      </w:r>
      <w:r>
        <w:rPr>
          <w:rtl/>
          <w:lang w:bidi="fa-IR"/>
        </w:rPr>
        <w:t xml:space="preserve"> خداوند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وجود نامتناه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هرگز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تعدد داشته باشد و دوگانگ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سه 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تصورناپذ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اعتقاد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ذات خدا مرکب از سه اصل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ذات و به عبارت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«سه اقنوم»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سه محدود باشند، نه نامحدود و نامتناه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افز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بر آن، هر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وجودش، معلول وجود آن هاست. پس لازمه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 ذات خدا،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و معلول باشد،</w:t>
      </w:r>
    </w:p>
    <w:p w:rsidR="00D455DB" w:rsidRPr="0057022B" w:rsidRDefault="0057022B" w:rsidP="0057022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57022B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4، صص 221 _ 224.</w:t>
      </w:r>
    </w:p>
    <w:p w:rsidR="00D455DB" w:rsidRDefault="0057022B" w:rsidP="0057022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در</w:t>
      </w:r>
      <w:r w:rsidR="00D455DB">
        <w:rPr>
          <w:rtl/>
          <w:lang w:bidi="fa-IR"/>
        </w:rPr>
        <w:t xml:space="preserve"> حال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او ب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از</w:t>
      </w:r>
      <w:r w:rsidR="00D455DB">
        <w:rPr>
          <w:rtl/>
          <w:lang w:bidi="fa-IR"/>
        </w:rPr>
        <w:t xml:space="preserve"> است و علت نخست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جهان هست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است. از همه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ها که بگذر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م،</w:t>
      </w:r>
      <w:r w:rsidR="00D455DB">
        <w:rPr>
          <w:rtl/>
          <w:lang w:bidi="fa-IR"/>
        </w:rPr>
        <w:t xml:space="preserve"> چگونه ممکن است ذات خدا در قالب انسان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آشکار شود و به جسم، مکان، غذا و لباس و مانند آن،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از</w:t>
      </w:r>
      <w:r w:rsidR="00D455DB">
        <w:rPr>
          <w:rtl/>
          <w:lang w:bidi="fa-IR"/>
        </w:rPr>
        <w:t xml:space="preserve">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دا</w:t>
      </w:r>
      <w:r w:rsidR="00D455DB">
        <w:rPr>
          <w:rtl/>
          <w:lang w:bidi="fa-IR"/>
        </w:rPr>
        <w:t xml:space="preserve"> کند؟ محدود ساختن خدا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 ابد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در جسم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انسان و قرار دادن او در ج</w:t>
      </w:r>
      <w:r w:rsidR="00D455DB">
        <w:rPr>
          <w:rFonts w:hint="eastAsia"/>
          <w:rtl/>
          <w:lang w:bidi="fa-IR"/>
        </w:rPr>
        <w:t>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مادر، از بدتر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تهمت ها</w:t>
      </w:r>
      <w:r w:rsidR="00D455DB">
        <w:rPr>
          <w:rFonts w:hint="cs"/>
          <w:rtl/>
          <w:lang w:bidi="fa-IR"/>
        </w:rPr>
        <w:t>یی</w:t>
      </w:r>
      <w:r w:rsidR="00D455DB">
        <w:rPr>
          <w:rtl/>
          <w:lang w:bidi="fa-IR"/>
        </w:rPr>
        <w:t xml:space="preserve"> است که ممکن است به ذات مقدس خداوند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وارد شود.</w:t>
      </w:r>
      <w:r w:rsidR="00D455DB">
        <w:rPr>
          <w:rFonts w:hint="eastAsia"/>
          <w:rtl/>
          <w:lang w:bidi="fa-IR"/>
        </w:rPr>
        <w:t>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نک</w:t>
      </w:r>
      <w:r w:rsidR="00D455DB">
        <w:rPr>
          <w:rtl/>
          <w:lang w:bidi="fa-IR"/>
        </w:rPr>
        <w:t xml:space="preserve">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ده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شود که برخ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مبلّغان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اغفال افراد کم اطلاع، درباره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مسأله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تثل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ث</w:t>
      </w:r>
      <w:r w:rsidR="00D455DB">
        <w:rPr>
          <w:rtl/>
          <w:lang w:bidi="fa-IR"/>
        </w:rPr>
        <w:t xml:space="preserve"> به مثال 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سفسطه آم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پناه برده اند.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نمونه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گو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</w:t>
      </w:r>
      <w:r w:rsidR="00D455DB">
        <w:rPr>
          <w:rtl/>
          <w:lang w:bidi="fa-IR"/>
        </w:rPr>
        <w:t>: وحدت در تثل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ث</w:t>
      </w:r>
      <w:r w:rsidR="00D455DB">
        <w:rPr>
          <w:rtl/>
          <w:lang w:bidi="fa-IR"/>
        </w:rPr>
        <w:t xml:space="preserve"> (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گانگ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در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سه گانگ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>) را به «نور»، «حرارت» و «جرم خورش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د»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توان تشب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کرد که در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حال </w:t>
      </w:r>
      <w:r w:rsidR="00D455DB">
        <w:rPr>
          <w:rFonts w:hint="eastAsia"/>
          <w:rtl/>
          <w:lang w:bidi="fa-IR"/>
        </w:rPr>
        <w:t>که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حق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قتند،</w:t>
      </w:r>
      <w:r w:rsidR="00D455DB">
        <w:rPr>
          <w:rtl/>
          <w:lang w:bidi="fa-IR"/>
        </w:rPr>
        <w:t xml:space="preserve"> سه 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هستند.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نکه</w:t>
      </w:r>
      <w:r w:rsidR="00D455DB">
        <w:rPr>
          <w:rtl/>
          <w:lang w:bidi="fa-IR"/>
        </w:rPr>
        <w:t xml:space="preserve"> به موجود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تشب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کنند که عکس آن در سه 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نه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افتد</w:t>
      </w:r>
      <w:r w:rsidR="00D455DB">
        <w:rPr>
          <w:rtl/>
          <w:lang w:bidi="fa-IR"/>
        </w:rPr>
        <w:t>. با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که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موجود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شتر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ست،</w:t>
      </w:r>
      <w:r w:rsidR="00D455DB">
        <w:rPr>
          <w:rtl/>
          <w:lang w:bidi="fa-IR"/>
        </w:rPr>
        <w:t xml:space="preserve"> سه موجود به نظر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رسد.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آن را به مثلث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تشب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کنند که از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رون،</w:t>
      </w:r>
      <w:r w:rsidR="00D455DB">
        <w:rPr>
          <w:rtl/>
          <w:lang w:bidi="fa-IR"/>
        </w:rPr>
        <w:t xml:space="preserve"> سه زاو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دارد، ول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اگر زوا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را از درون امتداد ده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م،</w:t>
      </w:r>
      <w:r w:rsidR="00D455DB">
        <w:rPr>
          <w:rtl/>
          <w:lang w:bidi="fa-IR"/>
        </w:rPr>
        <w:t xml:space="preserve"> به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نقطه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رسند.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دقت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مثال ها با مسأله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بحث،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جرم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نور آن،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جداگانه است. از نظر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نور که امواج مافوق قرمز است، کاملاً با حرارت که امواج مادون قرمز است، تفاوت دارند. اگر هم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واحد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مسامحه و مجاز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در مثال جسم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انعکاس نور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انعکاس نور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خود جسم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اتحاد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ها وجود ندارد. در مثال مثلث هم 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مثلث متعددند و امتداد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سازها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نقطه در داخل مثلث، به 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شگفت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الهام از «وحدت وجود»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خواسته اند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با منطق وحدت وجود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دهند. ناگفته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و انحراف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وحدت وجود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را جز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ذات خدا، بلکه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تصور کند.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سه 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موجودات از کوچک و بزرگ، جزء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مظهر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با وحدت وجود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البته وحدت وجود صوف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باطل شده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اگر ما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«ابن الله»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درست مانند آن است که شما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«ثار اللّه» و «ابن ثاره»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داللّه»</w:t>
      </w:r>
      <w:r>
        <w:rPr>
          <w:rtl/>
          <w:lang w:bidi="fa-IR"/>
        </w:rPr>
        <w:t xml:space="preserve"> گفته شده است. در پاسخ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EE4C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EE4CDA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اشتباه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«ثار» را به «خون» معنا کرده اند؛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ثار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در لغت عرب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است، بلکه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 بها است. در لغت عرب به خون، «دم»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ثاراللّه؛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آنِ خداست و او، خون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فرزند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 خدا بود و خون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EE4C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EE4CDA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اگر عبارت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خدا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مجاز و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است «ابن الله» بودن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مجاز و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بداند؟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منابع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«ابن» را به عنوان «فرزند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او. </w:t>
      </w:r>
      <w:r w:rsidRPr="00EE4CDA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مسأله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فرزند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خدا قلمداد کردن، خرافه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انحراف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منظور، همان مسأله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انحراف ها را کفر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چه کفر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بالاتر که خداوند از هر جهت نامحدود را با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هر جهت محدود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 متحد بدانند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مخلوق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خالق قرار دهند؟! </w:t>
      </w:r>
      <w:r w:rsidRPr="00EE4CDA">
        <w:rPr>
          <w:rStyle w:val="libFootnotenumChar"/>
          <w:rtl/>
        </w:rPr>
        <w:t>(2)</w:t>
      </w:r>
    </w:p>
    <w:p w:rsidR="00D455DB" w:rsidRDefault="00EE4CDA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54" w:name="_Toc530482839"/>
      <w:r>
        <w:rPr>
          <w:rFonts w:hint="eastAsia"/>
          <w:rtl/>
          <w:lang w:bidi="fa-IR"/>
        </w:rPr>
        <w:t>موهوم</w:t>
      </w:r>
      <w:r>
        <w:rPr>
          <w:rtl/>
          <w:lang w:bidi="fa-IR"/>
        </w:rPr>
        <w:t xml:space="preserve"> بودن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bookmarkEnd w:id="54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«تفس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المنار»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«اظهار الحق» نقل شده است که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سه نفر به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درآمدند 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جمله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به آنان آموخت.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علاقه مندان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نز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تازه به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درآمده بودند،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کمال خوش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سه تن اشاره کرد. او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گرفته اند؟</w:t>
      </w:r>
    </w:p>
    <w:p w:rsidR="00D455DB" w:rsidRPr="00EE4CDA" w:rsidRDefault="00EE4CDA" w:rsidP="00EE4CD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D455DB" w:rsidRDefault="00D455DB" w:rsidP="00EE4CDA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4، صص 225 _ 229.</w:t>
      </w:r>
    </w:p>
    <w:p w:rsidR="00D455DB" w:rsidRDefault="00D455DB" w:rsidP="00EE4CDA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5، ص 34.</w:t>
      </w:r>
    </w:p>
    <w:p w:rsidR="00D455DB" w:rsidRDefault="00EE4CDA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کش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tl/>
          <w:lang w:bidi="fa-IR"/>
        </w:rPr>
        <w:t xml:space="preserve"> با شجاعت و تأک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گفت: آر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>. سپس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نمونه،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آن ها را صدا زد تا او را در حضور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همان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ازما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. کش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tl/>
          <w:lang w:bidi="fa-IR"/>
        </w:rPr>
        <w:t xml:space="preserve"> گفت: درباره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تثل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ث</w:t>
      </w:r>
      <w:r w:rsidR="00D455DB">
        <w:rPr>
          <w:rtl/>
          <w:lang w:bidi="fa-IR"/>
        </w:rPr>
        <w:t xml:space="preserve"> چه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؟</w:t>
      </w:r>
      <w:r w:rsidR="00D455DB">
        <w:rPr>
          <w:rtl/>
          <w:lang w:bidi="fa-IR"/>
        </w:rPr>
        <w:t xml:space="preserve"> او در پاسخ گفت: شما به من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اد</w:t>
      </w:r>
      <w:r w:rsidR="00D455DB">
        <w:rPr>
          <w:rtl/>
          <w:lang w:bidi="fa-IR"/>
        </w:rPr>
        <w:t xml:space="preserve"> داده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که خدا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سه گانه اند.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در آسمان است و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در زم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از شکم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مت</w:t>
      </w:r>
      <w:r w:rsidR="00D455DB">
        <w:rPr>
          <w:rFonts w:hint="eastAsia"/>
          <w:rtl/>
          <w:lang w:bidi="fa-IR"/>
        </w:rPr>
        <w:t>ولد</w:t>
      </w:r>
      <w:r w:rsidR="00D455DB">
        <w:rPr>
          <w:rtl/>
          <w:lang w:bidi="fa-IR"/>
        </w:rPr>
        <w:t xml:space="preserve"> شد و سوم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نفر در 3 سالگ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به صورت کبوتر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بر خدا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دوم نازل گرد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! کش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tl/>
          <w:lang w:bidi="fa-IR"/>
        </w:rPr>
        <w:t xml:space="preserve"> عصبان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شد و او را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رون</w:t>
      </w:r>
      <w:r w:rsidR="00D455DB">
        <w:rPr>
          <w:rtl/>
          <w:lang w:bidi="fa-IR"/>
        </w:rPr>
        <w:t xml:space="preserve"> کرد و گفت: او 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فهمد. سپس نفر دوم را صدا زد. او در پاسخ گفت: شما به من آموخت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که خدا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سه نفر بودند.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ها به دار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 و اکنون دو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خشم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 و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راند. آن گاه نفر سوم را که باهوش تر و در حفظ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بود، صدا زد و همان مسأله را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با احترام گفت: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من! آن چه را به من آموخت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کامل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حفظ کردم و از برکت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گانه،</w:t>
      </w:r>
      <w:r>
        <w:rPr>
          <w:rtl/>
          <w:lang w:bidi="fa-IR"/>
        </w:rPr>
        <w:t xml:space="preserve"> سه گانه است و خداوندان سه گانه،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ها را به دار زدند و مُرد.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همه مُردند؛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با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بود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اکنون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ندارد.</w:t>
      </w:r>
      <w:r w:rsidRPr="00EE4CDA">
        <w:rPr>
          <w:rStyle w:val="libFootnotenumChar"/>
          <w:rtl/>
        </w:rPr>
        <w:t xml:space="preserve"> 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گونه، او بطلان اعتقاد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آشکار ساخت.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باز گردند تا خداوند، آنان را مشمول عفو خود قرار دهد. </w:t>
      </w:r>
      <w:r w:rsidRPr="00EE4CDA">
        <w:rPr>
          <w:rStyle w:val="libFootnotenumChar"/>
          <w:rtl/>
        </w:rPr>
        <w:t>(2)</w:t>
      </w:r>
    </w:p>
    <w:p w:rsidR="00D455DB" w:rsidRPr="00EE4CDA" w:rsidRDefault="00EE4CDA" w:rsidP="00EE4CD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EE4CDA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5، ص 36.</w:t>
      </w:r>
    </w:p>
    <w:p w:rsidR="00D455DB" w:rsidRDefault="00D455DB" w:rsidP="00EE4CDA">
      <w:pPr>
        <w:pStyle w:val="libFootnote0"/>
        <w:rPr>
          <w:rtl/>
          <w:lang w:bidi="fa-IR"/>
        </w:rPr>
      </w:pPr>
      <w:r>
        <w:rPr>
          <w:rtl/>
          <w:lang w:bidi="fa-IR"/>
        </w:rPr>
        <w:t>2- مائده، 74.</w:t>
      </w:r>
    </w:p>
    <w:p w:rsidR="00D455DB" w:rsidRDefault="00EE4CDA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روح</w:t>
      </w:r>
      <w:r w:rsidR="00D455DB">
        <w:rPr>
          <w:rtl/>
          <w:lang w:bidi="fa-IR"/>
        </w:rPr>
        <w:t xml:space="preserve"> القُدُس 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ست؟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روشن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القدس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EE4CDA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القدس، اعتقاد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که در قاموس مقدس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 «روح القدس، اقنوم سوم از اقان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ثلاثه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خوانده شده است و آن را «روح»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مبدع و مخترع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است. «مقدس»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او آن است که قلوب مؤمنان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خدا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دارد،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را «روح الله» و «روح المس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ح»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احتمال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که، روح القدس که تسلّ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 همان باشد که همواره ما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و درک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اطاعت،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اوست که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در گناه و خطا مرده اند،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پاک و منزه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واجب الوجود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EE4CDA">
        <w:rPr>
          <w:rStyle w:val="libFootnotenumChar"/>
          <w:rtl/>
        </w:rPr>
        <w:t xml:space="preserve"> (2)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معنا چون مطابق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تثل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است، از نظر ما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بنا بر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مفسران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القدس دو احتمال وجود دارد:</w:t>
      </w:r>
    </w:p>
    <w:p w:rsidR="00D455DB" w:rsidRPr="00887F33" w:rsidRDefault="00D455DB" w:rsidP="00D455DB">
      <w:pPr>
        <w:pStyle w:val="libNormal"/>
        <w:rPr>
          <w:rFonts w:cs="Times New Roman"/>
          <w:rtl/>
          <w:lang w:bidi="fa-IR"/>
        </w:rPr>
      </w:pPr>
    </w:p>
    <w:p w:rsidR="00D455DB" w:rsidRDefault="00D455DB" w:rsidP="00887F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887F3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منظور از روح القدس، «جبر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است. منظور قرآن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که: «خداوند،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 روح القدس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فرمود»، </w:t>
      </w:r>
      <w:r w:rsidRPr="00887F33">
        <w:rPr>
          <w:rStyle w:val="libFootnotenumChar"/>
          <w:rtl/>
        </w:rPr>
        <w:t>(3)</w:t>
      </w:r>
      <w:r>
        <w:rPr>
          <w:rtl/>
          <w:lang w:bidi="fa-IR"/>
        </w:rPr>
        <w:t xml:space="preserve"> آن است که خداوند،</w:t>
      </w:r>
    </w:p>
    <w:p w:rsidR="00D455DB" w:rsidRPr="00887F33" w:rsidRDefault="00887F33" w:rsidP="00887F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887F33">
      <w:pPr>
        <w:pStyle w:val="libFootnote0"/>
        <w:rPr>
          <w:rtl/>
          <w:lang w:bidi="fa-IR"/>
        </w:rPr>
      </w:pPr>
      <w:r>
        <w:rPr>
          <w:rtl/>
          <w:lang w:bidi="fa-IR"/>
        </w:rPr>
        <w:t>1- بقره، 87.</w:t>
      </w:r>
    </w:p>
    <w:p w:rsidR="00D455DB" w:rsidRDefault="00D455DB" w:rsidP="00887F33">
      <w:pPr>
        <w:pStyle w:val="libFootnote0"/>
        <w:rPr>
          <w:rtl/>
          <w:lang w:bidi="fa-IR"/>
        </w:rPr>
      </w:pPr>
      <w:r>
        <w:rPr>
          <w:rtl/>
          <w:lang w:bidi="fa-IR"/>
        </w:rPr>
        <w:t>2- قاموس کتاب مقدس، ص 424، به نقل از: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1، ص 237.</w:t>
      </w:r>
    </w:p>
    <w:p w:rsidR="00D455DB" w:rsidRDefault="00D455DB" w:rsidP="00887F33">
      <w:pPr>
        <w:pStyle w:val="libFootnote0"/>
        <w:rPr>
          <w:rtl/>
          <w:lang w:bidi="fa-IR"/>
        </w:rPr>
      </w:pPr>
      <w:r>
        <w:rPr>
          <w:rtl/>
          <w:lang w:bidi="fa-IR"/>
        </w:rPr>
        <w:t>3- بقره، 87.</w:t>
      </w:r>
    </w:p>
    <w:p w:rsidR="00D455DB" w:rsidRDefault="00887F33" w:rsidP="00887F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جبر</w:t>
      </w:r>
      <w:r w:rsidR="00D455DB">
        <w:rPr>
          <w:rFonts w:hint="cs"/>
          <w:rtl/>
          <w:lang w:bidi="fa-IR"/>
        </w:rPr>
        <w:t>یی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را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ار</w:t>
      </w:r>
      <w:r w:rsidR="00D455DB">
        <w:rPr>
          <w:rtl/>
          <w:lang w:bidi="fa-IR"/>
        </w:rPr>
        <w:t xml:space="preserve"> و مددکار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قرار داد. شاهد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مطلب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102 سوره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نحل است که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فرما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: «بگو: روح القدس، آن را به حق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قت</w:t>
      </w:r>
      <w:r w:rsidR="00D455DB">
        <w:rPr>
          <w:rtl/>
          <w:lang w:bidi="fa-IR"/>
        </w:rPr>
        <w:t xml:space="preserve"> بر تو نازل کرده است». با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حال، چرا به «جبر</w:t>
      </w:r>
      <w:r w:rsidR="00D455DB">
        <w:rPr>
          <w:rFonts w:hint="cs"/>
          <w:rtl/>
          <w:lang w:bidi="fa-IR"/>
        </w:rPr>
        <w:t>یی</w:t>
      </w:r>
      <w:r w:rsidR="00D455DB">
        <w:rPr>
          <w:rFonts w:hint="eastAsia"/>
          <w:rtl/>
          <w:lang w:bidi="fa-IR"/>
        </w:rPr>
        <w:t>ل»</w:t>
      </w:r>
      <w:r w:rsidR="00D455DB">
        <w:rPr>
          <w:rtl/>
          <w:lang w:bidi="fa-IR"/>
        </w:rPr>
        <w:t xml:space="preserve"> روح القدس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گو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ند؟</w:t>
      </w:r>
      <w:r w:rsidR="00D455DB">
        <w:rPr>
          <w:rtl/>
          <w:lang w:bidi="fa-IR"/>
        </w:rPr>
        <w:t xml:space="preserve"> روح است؛ چون جنبه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روحان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در فرشتگان غلبه دارد و اضافه کردن «روح» به «القدس»، به پاک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 قداست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روح، اشاره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87F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887F33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منظور از روح القدس، همان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 همان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مردگان را به فرمان خداوند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 با تفاوت درجه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به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تر وجود دارد.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همان امدادها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انسان را در انجام عبادت ها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از گناهان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شاعران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گفته شده است که پس از خواندن اشعارشان، ائمه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را روح الق</w:t>
      </w:r>
      <w:r>
        <w:rPr>
          <w:rFonts w:hint="eastAsia"/>
          <w:rtl/>
          <w:lang w:bidi="fa-IR"/>
        </w:rPr>
        <w:t>دس</w:t>
      </w:r>
      <w:r>
        <w:rPr>
          <w:rtl/>
          <w:lang w:bidi="fa-IR"/>
        </w:rPr>
        <w:t xml:space="preserve"> بر زبان تو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چه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بود.» </w:t>
      </w:r>
      <w:r w:rsidRPr="00887F33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هر دو احتمال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 هم قابل جمع باشد؛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جبر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باشد و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مؤمنان، امدادها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Pr="00887F33" w:rsidRDefault="00887F33" w:rsidP="00887F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D455DB" w:rsidRDefault="00D455DB" w:rsidP="00887F33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1، ص 237.</w:t>
      </w:r>
    </w:p>
    <w:p w:rsidR="00D455DB" w:rsidRDefault="00887F33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887F33">
      <w:pPr>
        <w:pStyle w:val="Heading2"/>
        <w:rPr>
          <w:rtl/>
          <w:lang w:bidi="fa-IR"/>
        </w:rPr>
      </w:pPr>
      <w:bookmarkStart w:id="55" w:name="_Toc53048284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هفتم: صعود آسمان</w:t>
      </w:r>
      <w:r>
        <w:rPr>
          <w:rFonts w:hint="cs"/>
          <w:rtl/>
          <w:lang w:bidi="fa-IR"/>
        </w:rPr>
        <w:t>ی</w:t>
      </w:r>
      <w:bookmarkEnd w:id="55"/>
    </w:p>
    <w:p w:rsidR="00D455DB" w:rsidRDefault="00D455DB" w:rsidP="00887F33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D455DB" w:rsidRDefault="00D455DB" w:rsidP="00887F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وحشت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از دعوت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نقشه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قتل آن حضرت</w:t>
      </w:r>
      <w:r w:rsidR="00887F3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گسترش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گرد آمدن مردم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او، به وحشت افتادند.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برپا شود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و ثروت شان را بر باد دهد.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جاسوسان خود را در اطرافش گماشتند و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بر سر راهش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دادند. به انواع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ها 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او را ساحر خواندند و معجزه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شعبده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اعمال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گفتند: او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برگشته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گذاشته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روز شنبه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بزرگ و روز عبادت، احترام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 و....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غوغا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فرو ننشاند و او را از عزمش باز نداشت. او هم چنان در نشر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همه جا، رسالت خود را اعلان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D455DB" w:rsidRDefault="00D455DB" w:rsidP="00887F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مردم دسته دسته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پراکنده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سرچشمه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سرشارشان بخشکد و منابع ارتزاق شان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برود.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به مشاوره پرداختند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اصل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بخشکانند. آنان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آماده شدند،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مکان او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بودند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او،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87F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او به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و تطم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کار، حکومت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ضد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وانمود کردند که دعوت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زوال حکومت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صر</w:t>
      </w:r>
      <w:r>
        <w:rPr>
          <w:rtl/>
          <w:lang w:bidi="fa-IR"/>
        </w:rPr>
        <w:t xml:space="preserve"> و درهم شکستن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است.</w:t>
      </w:r>
    </w:p>
    <w:p w:rsidR="00D455DB" w:rsidRDefault="00D455DB" w:rsidP="00887F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گرد آمدند تا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مؤثرتر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که در کار خود فرو مانده و گرفتار اندوه و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گشته بودند. ناگهان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نزد نگه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مذاکره رفت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گام برداشتن او از اضطراب درون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وجدان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آهسته به گوش نگهبان گفت: مطلب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گزارش دهم.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آن مرد اجازه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ورود دادند. چون به مجمع وارد شد،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خروج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گرد آمدن مردم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او، اظهار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آن گاه با کمال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و اضطراب، گفت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را به آنان نشان دهد، تا آنان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اندوه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آثار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 مرد را گرفتند و بارا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بر سرش فرو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ساده دلانه به وعده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دل بست. در هر حال،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کاهنان، آن مرد را نزد فرمانبردار بردند تا داستان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شرح دهد و اسرار کار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باز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فرمانروا،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همراه او فرستاد تا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از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آگاه بود،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نقطه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دهکده ها</w:t>
      </w:r>
    </w:p>
    <w:p w:rsidR="00D455DB" w:rsidRDefault="00D455DB" w:rsidP="00887F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گردش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آشکار، دعوت خود را منتشر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شاگردان و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روان بودند و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دور </w:t>
      </w:r>
      <w:r>
        <w:rPr>
          <w:rtl/>
          <w:lang w:bidi="fa-IR"/>
        </w:rPr>
        <w:lastRenderedPageBreak/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شدند تا شب را در آن جا بگذرانند.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در آن باغ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چشم دشمنان در 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 درست از آب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 چون شب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جاسوسان و نگهبانان از در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باغ وارد شدند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ش را به محاصره درآوردند.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چون وضع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 برداشتند و راه فرار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گرفتند. </w:t>
      </w:r>
      <w:r w:rsidRPr="00887F33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56" w:name="_Toc530482841"/>
      <w:r>
        <w:rPr>
          <w:rFonts w:hint="eastAsia"/>
          <w:rtl/>
          <w:lang w:bidi="fa-IR"/>
        </w:rPr>
        <w:t>مشتبه</w:t>
      </w:r>
      <w:r>
        <w:rPr>
          <w:rtl/>
          <w:lang w:bidi="fa-IR"/>
        </w:rPr>
        <w:t xml:space="preserve"> شدن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56"/>
      <w:r w:rsidR="0003669E" w:rsidRPr="0003669E">
        <w:rPr>
          <w:rStyle w:val="libAlaemChar"/>
          <w:rtl/>
        </w:rPr>
        <w:t xml:space="preserve"> </w:t>
      </w:r>
    </w:p>
    <w:p w:rsidR="00D455DB" w:rsidRDefault="00D455DB" w:rsidP="003134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قصص قرآن آمده است که چون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او را محاصره کردند،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از آن جا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پروردگار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او را از چشم مردم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شباهت کامل داشت، به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گرفتار شد. او را 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پنداشتند و بر او هجوم آوردند. مرد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شگفت زده شد و زبانش از شدّت وحشت از کار افتاد و توان نداشت که از خود دفاع کند. آن مرد نگون بخت همان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بود که مکان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کاهنان نشان داده بود.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مزد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انتش</w:t>
      </w:r>
      <w:r>
        <w:rPr>
          <w:rtl/>
          <w:lang w:bidi="fa-IR"/>
        </w:rPr>
        <w:t xml:space="preserve"> را پرداخت و او را در همان چاه مکر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کنده بود، سرنگون کرد. </w:t>
      </w:r>
      <w:r w:rsidRPr="0031340E">
        <w:rPr>
          <w:rStyle w:val="libFootnotenumChar"/>
          <w:rtl/>
        </w:rPr>
        <w:t>(2)</w:t>
      </w:r>
    </w:p>
    <w:p w:rsidR="00D455DB" w:rsidRPr="0031340E" w:rsidRDefault="0031340E" w:rsidP="003134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D455DB" w:rsidRDefault="00D455DB" w:rsidP="0031340E">
      <w:pPr>
        <w:pStyle w:val="libFootnote0"/>
        <w:rPr>
          <w:rtl/>
          <w:lang w:bidi="fa-IR"/>
        </w:rPr>
      </w:pPr>
      <w:r>
        <w:rPr>
          <w:rtl/>
          <w:lang w:bidi="fa-IR"/>
        </w:rPr>
        <w:t>1- قصص قرآن، صص 249 _ 252.</w:t>
      </w:r>
    </w:p>
    <w:p w:rsidR="00D455DB" w:rsidRDefault="00D455DB" w:rsidP="0031340E">
      <w:pPr>
        <w:pStyle w:val="libFootnote0"/>
        <w:rPr>
          <w:rtl/>
          <w:lang w:bidi="fa-IR"/>
        </w:rPr>
      </w:pPr>
      <w:r>
        <w:rPr>
          <w:rtl/>
          <w:lang w:bidi="fa-IR"/>
        </w:rPr>
        <w:t>2- قصص قرآن، ص 253.</w:t>
      </w:r>
    </w:p>
    <w:p w:rsidR="00D455DB" w:rsidRDefault="0031340E" w:rsidP="003134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روا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tl/>
          <w:lang w:bidi="fa-IR"/>
        </w:rPr>
        <w:t xml:space="preserve"> آن است که چون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از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هود</w:t>
      </w:r>
      <w:r w:rsidR="00D455DB">
        <w:rPr>
          <w:rtl/>
          <w:lang w:bidi="fa-IR"/>
        </w:rPr>
        <w:t xml:space="preserve"> گر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خت،</w:t>
      </w:r>
      <w:r w:rsidR="00D455DB">
        <w:rPr>
          <w:rtl/>
          <w:lang w:bidi="fa-IR"/>
        </w:rPr>
        <w:t xml:space="preserve"> با 17 تن از حوار</w:t>
      </w:r>
      <w:r w:rsidR="00D455DB">
        <w:rPr>
          <w:rFonts w:hint="cs"/>
          <w:rtl/>
          <w:lang w:bidi="fa-IR"/>
        </w:rPr>
        <w:t>یّ</w:t>
      </w:r>
      <w:r w:rsidR="00D455DB">
        <w:rPr>
          <w:rFonts w:hint="eastAsia"/>
          <w:rtl/>
          <w:lang w:bidi="fa-IR"/>
        </w:rPr>
        <w:t>ون</w:t>
      </w:r>
      <w:r w:rsidR="00D455DB">
        <w:rPr>
          <w:rtl/>
          <w:lang w:bidi="fa-IR"/>
        </w:rPr>
        <w:t xml:space="preserve"> وارد خانه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شد، ول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هود</w:t>
      </w:r>
      <w:r w:rsidR="00D455DB">
        <w:rPr>
          <w:rtl/>
          <w:lang w:bidi="fa-IR"/>
        </w:rPr>
        <w:t xml:space="preserve"> آن خانه را محاصره کردند. هنگام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وارد خانه شدند، حق تعال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همه را به صورت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درآورد.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هود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گفتند: شما سحر کرده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. بگو</w:t>
      </w:r>
      <w:r w:rsidR="00D455DB">
        <w:rPr>
          <w:rFonts w:hint="cs"/>
          <w:rtl/>
          <w:lang w:bidi="fa-IR"/>
        </w:rPr>
        <w:t>یی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که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کدام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از شماست وگ</w:t>
      </w:r>
      <w:r w:rsidR="00D455DB">
        <w:rPr>
          <w:rFonts w:hint="eastAsia"/>
          <w:rtl/>
          <w:lang w:bidi="fa-IR"/>
        </w:rPr>
        <w:t>رنه</w:t>
      </w:r>
      <w:r w:rsidR="00D455DB">
        <w:rPr>
          <w:rtl/>
          <w:lang w:bidi="fa-IR"/>
        </w:rPr>
        <w:t xml:space="preserve"> همه را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>.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به اصحاب خود گفت: کدام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از شما امروز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رد</w:t>
      </w:r>
      <w:r w:rsidR="00D455DB">
        <w:rPr>
          <w:rtl/>
          <w:lang w:bidi="fa-IR"/>
        </w:rPr>
        <w:t xml:space="preserve"> که شب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من شود و کشته گردد تا به بهشت وارد شود.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ان،</w:t>
      </w:r>
      <w:r w:rsidR="00D455DB">
        <w:rPr>
          <w:rtl/>
          <w:lang w:bidi="fa-IR"/>
        </w:rPr>
        <w:t xml:space="preserve"> شخص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به نام «سرجس»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کار را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رفت</w:t>
      </w:r>
      <w:r w:rsidR="00D455DB">
        <w:rPr>
          <w:rtl/>
          <w:lang w:bidi="fa-IR"/>
        </w:rPr>
        <w:t>. 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رون</w:t>
      </w:r>
      <w:r w:rsidR="00D455DB">
        <w:rPr>
          <w:rtl/>
          <w:lang w:bidi="fa-IR"/>
        </w:rPr>
        <w:t xml:space="preserve"> آمد و گفت،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منم.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هود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او را گرفتند، کشتند و به دار آو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ختند</w:t>
      </w:r>
      <w:r w:rsidR="00D455DB">
        <w:rPr>
          <w:rtl/>
          <w:lang w:bidi="fa-IR"/>
        </w:rPr>
        <w:t>. خدا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در همان روز،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را به آسمان برد. </w:t>
      </w:r>
      <w:r w:rsidR="00D455DB" w:rsidRPr="0031340E">
        <w:rPr>
          <w:rStyle w:val="libFootnotenumChar"/>
          <w:rtl/>
        </w:rPr>
        <w:t>(1)</w:t>
      </w:r>
      <w:r w:rsidR="00D455DB">
        <w:rPr>
          <w:rtl/>
          <w:lang w:bidi="fa-IR"/>
        </w:rPr>
        <w:t>امام باقر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فرموده است: «ع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اصحاب خود را وعده کرد در شب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خدا او را به آسمان برد. همه هنگام شام نزد آن حضرت گرد آمدند و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شان</w:t>
      </w:r>
      <w:r w:rsidR="00D455DB">
        <w:rPr>
          <w:rtl/>
          <w:lang w:bidi="fa-IR"/>
        </w:rPr>
        <w:t xml:space="preserve"> دوازده نفر بودند.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آنان را به داخل خانه برد و در چشمه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در گوشه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خانه بود، غسل کرد. سپس به سو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آنان آمد، در حال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آب از سرش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خت</w:t>
      </w:r>
      <w:r w:rsidR="00D455DB">
        <w:rPr>
          <w:rtl/>
          <w:lang w:bidi="fa-IR"/>
        </w:rPr>
        <w:t xml:space="preserve"> و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گفت: خدا به من وح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کرده است که مرا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ساعت به آسمان برد و از لوث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هود</w:t>
      </w:r>
      <w:r w:rsidR="00D455DB">
        <w:rPr>
          <w:rtl/>
          <w:lang w:bidi="fa-IR"/>
        </w:rPr>
        <w:t xml:space="preserve"> پاک گرداند. چه کس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شما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رد</w:t>
      </w:r>
      <w:r w:rsidR="00D455DB">
        <w:rPr>
          <w:rtl/>
          <w:lang w:bidi="fa-IR"/>
        </w:rPr>
        <w:t xml:space="preserve"> شَبَه و مثال من بر او افتد و به دل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شباهت من، او را بکشند و به دار آو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>زند. در مقابل، در 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امت</w:t>
      </w:r>
      <w:r w:rsidR="00D455DB">
        <w:rPr>
          <w:rtl/>
          <w:lang w:bidi="fa-IR"/>
        </w:rPr>
        <w:t xml:space="preserve"> و بهشت با من باشد؟ جوان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شان</w:t>
      </w:r>
      <w:r w:rsidR="00D455DB">
        <w:rPr>
          <w:rtl/>
          <w:lang w:bidi="fa-IR"/>
        </w:rPr>
        <w:t xml:space="preserve"> گفت: 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روح اللّه! من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رم</w:t>
      </w:r>
      <w:r w:rsidR="00D455DB">
        <w:rPr>
          <w:rtl/>
          <w:lang w:bidi="fa-IR"/>
        </w:rPr>
        <w:t>.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فرمود: خواه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رفت؟</w:t>
      </w:r>
      <w:r w:rsidR="00D455DB">
        <w:rPr>
          <w:rtl/>
          <w:lang w:bidi="fa-IR"/>
        </w:rPr>
        <w:t xml:space="preserve"> گفت: آر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. سپس فرمود: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شما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</w:t>
      </w:r>
      <w:r w:rsidR="00D455DB">
        <w:rPr>
          <w:rtl/>
          <w:lang w:bidi="fa-IR"/>
        </w:rPr>
        <w:t xml:space="preserve"> از صبح دوازده</w:t>
      </w:r>
    </w:p>
    <w:p w:rsidR="00D455DB" w:rsidRPr="0031340E" w:rsidRDefault="0031340E" w:rsidP="003134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D455DB" w:rsidRDefault="00D455DB" w:rsidP="0031340E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2، ص 135.</w:t>
      </w:r>
    </w:p>
    <w:p w:rsidR="00D455DB" w:rsidRDefault="0031340E" w:rsidP="003134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مرتبه</w:t>
      </w:r>
      <w:r w:rsidR="00D455DB">
        <w:rPr>
          <w:rtl/>
          <w:lang w:bidi="fa-IR"/>
        </w:rPr>
        <w:t xml:space="preserve"> به من کافر خواهد شد.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نفر پرس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: 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من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ستم؟</w:t>
      </w:r>
      <w:r w:rsidR="00D455DB">
        <w:rPr>
          <w:rtl/>
          <w:lang w:bidi="fa-IR"/>
        </w:rPr>
        <w:t xml:space="preserve"> حضرت فرمود: اگر تو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را در نفس خود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تو آن خواه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بود. سپس فرمود: شما پس از من، سه فرقه خواه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شد که بر خدا افترا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بندند. دو گروه به دوزخ خواهند رفت و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ک</w:t>
      </w:r>
      <w:r w:rsidR="00D455DB">
        <w:rPr>
          <w:rtl/>
          <w:lang w:bidi="fa-IR"/>
        </w:rPr>
        <w:t xml:space="preserve"> فرقه،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رو</w:t>
      </w:r>
      <w:r w:rsidR="00D455DB">
        <w:rPr>
          <w:rtl/>
          <w:lang w:bidi="fa-IR"/>
        </w:rPr>
        <w:t xml:space="preserve"> شمعون، وص</w:t>
      </w:r>
      <w:r w:rsidR="00D455DB">
        <w:rPr>
          <w:rFonts w:hint="cs"/>
          <w:rtl/>
          <w:lang w:bidi="fa-IR"/>
        </w:rPr>
        <w:t>یّ</w:t>
      </w:r>
      <w:r w:rsidR="00D455DB">
        <w:rPr>
          <w:rtl/>
          <w:lang w:bidi="fa-IR"/>
        </w:rPr>
        <w:t xml:space="preserve"> من خواهند شد ک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بر خدا افترا نم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بندند و وارد بهشت خواهند شد. سپس حق تعال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را از گوشه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خانه به آسمان برد و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شان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دند</w:t>
      </w:r>
      <w:r w:rsidR="00D455DB">
        <w:rPr>
          <w:rtl/>
          <w:lang w:bidi="fa-IR"/>
        </w:rPr>
        <w:t xml:space="preserve">. پس از آن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هود</w:t>
      </w:r>
      <w:r w:rsidR="00D455DB">
        <w:rPr>
          <w:rtl/>
          <w:lang w:bidi="fa-IR"/>
        </w:rPr>
        <w:t xml:space="preserve"> در پ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آمدند و آن کس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که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فرموده بود کافر خواهد شد، گرفتند. هم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جوان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که شباهت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را پذ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رفته</w:t>
      </w:r>
      <w:r w:rsidR="00D455DB">
        <w:rPr>
          <w:rtl/>
          <w:lang w:bidi="fa-IR"/>
        </w:rPr>
        <w:t xml:space="preserve"> بود، کشتند و به دار آو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ختند</w:t>
      </w:r>
      <w:r w:rsidR="00D455DB">
        <w:rPr>
          <w:rtl/>
          <w:lang w:bidi="fa-IR"/>
        </w:rPr>
        <w:t>.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tl/>
          <w:lang w:bidi="fa-IR"/>
        </w:rPr>
        <w:t xml:space="preserve"> همان گونه که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فرموده بود، تا صبح دوازده مرتبه کافر شد».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57" w:name="_Toc530482842"/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آسمان رفت</w:t>
      </w:r>
      <w:bookmarkEnd w:id="57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که ما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رسول خدا را کشته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گفتند. آنان هرگز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نکشتند و به 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ختند،</w:t>
      </w:r>
      <w:r>
        <w:rPr>
          <w:rtl/>
          <w:lang w:bidi="fa-IR"/>
        </w:rPr>
        <w:t xml:space="preserve"> بلکه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او شباهت داشت، به اشتباه به دار زدند. آنان که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اختلاف کردند، خودشان در شک بودند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گفته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نداشتند و تنها از گمان شان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او را نکشتند، بلکه خداوند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برد و خداوند قادر و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است. </w:t>
      </w:r>
      <w:r w:rsidRPr="0031340E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«مردم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قتل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</w:p>
    <w:p w:rsidR="00D455DB" w:rsidRPr="0031340E" w:rsidRDefault="0031340E" w:rsidP="003134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1340E" w:rsidRDefault="00D455DB" w:rsidP="0031340E">
      <w:pPr>
        <w:pStyle w:val="libFootnote0"/>
        <w:rPr>
          <w:rtl/>
          <w:lang w:bidi="fa-IR"/>
        </w:rPr>
      </w:pPr>
      <w:r>
        <w:rPr>
          <w:rtl/>
          <w:lang w:bidi="fa-IR"/>
        </w:rPr>
        <w:t>1- نساء، 157 _ 158.</w:t>
      </w:r>
    </w:p>
    <w:p w:rsidR="00D455DB" w:rsidRDefault="0031340E" w:rsidP="003134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که</w:t>
      </w:r>
      <w:r w:rsidR="00D455DB">
        <w:rPr>
          <w:rtl/>
          <w:lang w:bidi="fa-IR"/>
        </w:rPr>
        <w:t xml:space="preserve"> آ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به وس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دار بوده و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به وس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اختلاف کردند. شا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در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جا که خدا، اول ادعا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قتل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tl/>
          <w:lang w:bidi="fa-IR"/>
        </w:rPr>
        <w:t xml:space="preserve"> را نف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کند و آن گاه در مقام رد، قتل و صلب را با هم ذکر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کند،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نف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تام است به طور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چ</w:t>
      </w:r>
      <w:r w:rsidR="00D455DB">
        <w:rPr>
          <w:rtl/>
          <w:lang w:bidi="fa-IR"/>
        </w:rPr>
        <w:t xml:space="preserve"> شک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در آن راه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ابد؛</w:t>
      </w:r>
      <w:r w:rsidR="00D455DB">
        <w:rPr>
          <w:rtl/>
          <w:lang w:bidi="fa-IR"/>
        </w:rPr>
        <w:t xml:space="preserve">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</w:t>
      </w:r>
      <w:r w:rsidR="00D455DB">
        <w:rPr>
          <w:rtl/>
          <w:lang w:bidi="fa-IR"/>
        </w:rPr>
        <w:t xml:space="preserve"> صلب و به دار کش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دن</w:t>
      </w:r>
      <w:r w:rsidR="00D455DB">
        <w:rPr>
          <w:rtl/>
          <w:lang w:bidi="fa-IR"/>
        </w:rPr>
        <w:t xml:space="preserve"> که نوع خاص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عذاب کردن مجرم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است، هم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شه</w:t>
      </w:r>
      <w:r w:rsidR="00D455DB">
        <w:rPr>
          <w:rtl/>
          <w:lang w:bidi="fa-IR"/>
        </w:rPr>
        <w:t xml:space="preserve"> ملازم با قتل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</w:t>
      </w:r>
      <w:r w:rsidR="00D455DB">
        <w:rPr>
          <w:rtl/>
          <w:lang w:bidi="fa-IR"/>
        </w:rPr>
        <w:t xml:space="preserve"> و زمان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که قتل اطلاق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شود، صلب به ذهن متبادر نم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شود و از طرف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مردم هم در ک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ف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قتل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اختلاف دارند. پس مجرد نف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قتل، ممکن است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تأو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در آن راه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ابد</w:t>
      </w:r>
      <w:r w:rsidR="00D455DB">
        <w:rPr>
          <w:rtl/>
          <w:lang w:bidi="fa-IR"/>
        </w:rPr>
        <w:t xml:space="preserve"> که حضرت را به طور عاد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نکشتند و منافا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ندارد با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که او را به وس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صلب کشته باشند. لذا خدا بعد از جمله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«ما قتلوه»، جمله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«و ما صلبوه» را ذکر کرده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که حق صراحت کلام را ادا کند و تصر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tl/>
          <w:lang w:bidi="fa-IR"/>
        </w:rPr>
        <w:t xml:space="preserve"> نما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که و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به دست آنان، نه به صورت صلب و نه به صورت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وفات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افته،</w:t>
      </w:r>
      <w:r w:rsidR="00D455DB">
        <w:rPr>
          <w:rtl/>
          <w:lang w:bidi="fa-IR"/>
        </w:rPr>
        <w:t xml:space="preserve"> بلکه کار او بر آنان مشتبه شد و کس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غ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از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را به جا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او گرفتند و کشتند و 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</w:t>
      </w:r>
      <w:r w:rsidR="00D455DB">
        <w:rPr>
          <w:rtl/>
          <w:lang w:bidi="fa-IR"/>
        </w:rPr>
        <w:t xml:space="preserve"> به دار زدند و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جر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غ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tl/>
          <w:lang w:bidi="fa-IR"/>
        </w:rPr>
        <w:t xml:space="preserve"> عاد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ست؛</w:t>
      </w:r>
      <w:r w:rsidR="00D455DB">
        <w:rPr>
          <w:rtl/>
          <w:lang w:bidi="fa-IR"/>
        </w:rPr>
        <w:t xml:space="preserve">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</w:t>
      </w:r>
      <w:r w:rsidR="00D455DB">
        <w:rPr>
          <w:rtl/>
          <w:lang w:bidi="fa-IR"/>
        </w:rPr>
        <w:t xml:space="preserve"> در امثال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اجتماعات در هم 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خته</w:t>
      </w:r>
      <w:r w:rsidR="00D455DB">
        <w:rPr>
          <w:rtl/>
          <w:lang w:bidi="fa-IR"/>
        </w:rPr>
        <w:t xml:space="preserve"> و پرشور و غوغا ممکن است به جا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مجرم حق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ق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کس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بکشند.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را سپاه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روم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خواستند بکشند و به طور کامل، او را نم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شناختند. از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رو، امکان دارد که به جا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او،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گرفته باشند و در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حال، روا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هم هست که خدا شباهت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از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به 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گر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انداخت و او را گرفتند و به جا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کشتند». </w:t>
      </w:r>
      <w:r w:rsidR="00D455DB" w:rsidRPr="0031340E">
        <w:rPr>
          <w:rStyle w:val="libFootnotenumChar"/>
          <w:rtl/>
        </w:rPr>
        <w:t>(1)</w:t>
      </w:r>
    </w:p>
    <w:p w:rsidR="00D455DB" w:rsidRPr="0031340E" w:rsidRDefault="0031340E" w:rsidP="003134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31340E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9، ص 206.</w:t>
      </w:r>
    </w:p>
    <w:p w:rsidR="00D455DB" w:rsidRDefault="0031340E" w:rsidP="003134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قرآن</w:t>
      </w:r>
      <w:r w:rsidR="00D455DB">
        <w:rPr>
          <w:rtl/>
          <w:lang w:bidi="fa-IR"/>
        </w:rPr>
        <w:t xml:space="preserve"> مج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د،</w:t>
      </w:r>
      <w:r w:rsidR="00D455DB">
        <w:rPr>
          <w:rtl/>
          <w:lang w:bidi="fa-IR"/>
        </w:rPr>
        <w:t xml:space="preserve"> کشته شدن و به دار آو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خته</w:t>
      </w:r>
      <w:r w:rsidR="00D455DB">
        <w:rPr>
          <w:rtl/>
          <w:lang w:bidi="fa-IR"/>
        </w:rPr>
        <w:t xml:space="preserve"> شدن حضرت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را با صراحت نف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کند و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فرما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که امر بر مردم مشتبه گرد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. انج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ل</w:t>
      </w:r>
      <w:r w:rsidR="00D455DB">
        <w:rPr>
          <w:rtl/>
          <w:lang w:bidi="fa-IR"/>
        </w:rPr>
        <w:t xml:space="preserve"> 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چهارگانه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کنون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همگ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مسأله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مصلوب شدن (به دار آو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خته</w:t>
      </w:r>
      <w:r w:rsidR="00D455DB">
        <w:rPr>
          <w:rtl/>
          <w:lang w:bidi="fa-IR"/>
        </w:rPr>
        <w:t xml:space="preserve"> شدن)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و کشته شدن او را آورده اند و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گو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ند</w:t>
      </w:r>
      <w:r w:rsidR="00D455DB">
        <w:rPr>
          <w:rtl/>
          <w:lang w:bidi="fa-IR"/>
        </w:rPr>
        <w:t>: «او آمد تا قربان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گناها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ما شود. او به دار آو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خته</w:t>
      </w:r>
      <w:r w:rsidR="00D455DB">
        <w:rPr>
          <w:rtl/>
          <w:lang w:bidi="fa-IR"/>
        </w:rPr>
        <w:t xml:space="preserve"> و کشته شد تا گناهان بشر را بشو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و جهان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را از مجازات نجات دهد». با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حال، قر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نه</w:t>
      </w:r>
      <w:r w:rsidR="00D455DB">
        <w:rPr>
          <w:rtl/>
          <w:lang w:bidi="fa-IR"/>
        </w:rPr>
        <w:t xml:space="preserve"> ها</w:t>
      </w:r>
      <w:r w:rsidR="00D455DB">
        <w:rPr>
          <w:rFonts w:hint="cs"/>
          <w:rtl/>
          <w:lang w:bidi="fa-IR"/>
        </w:rPr>
        <w:t>یی</w:t>
      </w:r>
      <w:r w:rsidR="00D455DB">
        <w:rPr>
          <w:rtl/>
          <w:lang w:bidi="fa-IR"/>
        </w:rPr>
        <w:t xml:space="preserve"> در دست است که مسأله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مصلوب شدن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را تضع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ف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E7E3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31340E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مصلوب شدن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ها پس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شاگردان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شاگردانِ شاگردان او نوشته شده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نگاران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اعتراف دارند.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شاگردان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هنگام هجوم دشمنان به او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فرار کردند. خود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مسأله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مصلوب شدن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از سخنان شفاه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گرفتند و اوضاع و احوال چنان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که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اشتباه کردن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آماده گشت.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E7E3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8E7E3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عامل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اشتباه شدن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باغ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شهر رفته بودند،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آنان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شناختند، نه آداب و زبان و رسوم شان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و نه ش</w:t>
      </w:r>
      <w:r>
        <w:rPr>
          <w:rFonts w:hint="eastAsia"/>
          <w:rtl/>
          <w:lang w:bidi="fa-IR"/>
        </w:rPr>
        <w:t>اگردان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استادشان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E7E3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8E7E3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چهارگانه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شخص محکوم بر چوبه </w:t>
      </w:r>
      <w:r>
        <w:rPr>
          <w:rFonts w:hint="cs"/>
          <w:rtl/>
          <w:lang w:bidi="fa-IR"/>
        </w:rPr>
        <w:t>ی</w:t>
      </w:r>
      <w:r w:rsidR="008E7E3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از خدا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که چرا او را تنها گذاشته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قتل به دست دشمن سپرده است. اگر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آمده است که به دار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 و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بشر گردد،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ناروا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او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درست نبوده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فرد مصلوب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آدم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ترسو و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که صدور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دور از ذهن نخواهد بود و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باشد. </w:t>
      </w:r>
      <w:r w:rsidRPr="008E7E34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استناد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دار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کشته شد، نه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بلکه فرد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اشتباه گرفته شد.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آر آن گاه را که خداوند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تو را به قرب خود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تو را از معاشرت کافران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گردانم. </w:t>
      </w:r>
      <w:r w:rsidRPr="008E7E34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E7E3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کشته نشد، بلکه به آسمان رفت؛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بودند.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 دار زدن، کشته اند و پس از قتل، خداوند او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قبر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برده است. ناگفته نماند بر اساس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چه از ظاهر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نزد خدا زنده است و نخواهد مُرد تا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کتاب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. </w:t>
      </w:r>
      <w:r w:rsidRPr="008E7E34">
        <w:rPr>
          <w:rStyle w:val="libFootnotenumChar"/>
          <w:rtl/>
        </w:rPr>
        <w:t>(3)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E7E3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«امر کشته شدن و مردن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</w:t>
      </w:r>
    </w:p>
    <w:p w:rsidR="00D455DB" w:rsidRPr="008E7E34" w:rsidRDefault="008E7E34" w:rsidP="008E7E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D455DB" w:rsidRDefault="00D455DB" w:rsidP="008E7E34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4، ص 202.</w:t>
      </w:r>
    </w:p>
    <w:p w:rsidR="00D455DB" w:rsidRDefault="00D455DB" w:rsidP="008E7E34">
      <w:pPr>
        <w:pStyle w:val="libFootnote0"/>
        <w:rPr>
          <w:rtl/>
          <w:lang w:bidi="fa-IR"/>
        </w:rPr>
      </w:pPr>
      <w:r>
        <w:rPr>
          <w:rtl/>
          <w:lang w:bidi="fa-IR"/>
        </w:rPr>
        <w:t>2- آل عمران، 55.</w:t>
      </w:r>
    </w:p>
    <w:p w:rsidR="00D455DB" w:rsidRDefault="00D455DB" w:rsidP="008E7E34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 6، ص 32 _ 35.</w:t>
      </w:r>
    </w:p>
    <w:p w:rsidR="00D455DB" w:rsidRDefault="008E7E34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حجت</w:t>
      </w:r>
      <w:r w:rsidR="00D455DB">
        <w:rPr>
          <w:rtl/>
          <w:lang w:bidi="fa-IR"/>
        </w:rPr>
        <w:t xml:space="preserve"> 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خدا بر مردم مشتبه نشد به جز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 w:rsidR="00D455DB">
        <w:rPr>
          <w:rtl/>
          <w:lang w:bidi="fa-IR"/>
        </w:rPr>
        <w:t>؛ 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</w:t>
      </w:r>
      <w:r w:rsidR="00D455DB">
        <w:rPr>
          <w:rtl/>
          <w:lang w:bidi="fa-IR"/>
        </w:rPr>
        <w:t xml:space="preserve"> او را زنده از زم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بالا بردند و روحش را در 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ان</w:t>
      </w:r>
      <w:r w:rsidR="00D455DB">
        <w:rPr>
          <w:rtl/>
          <w:lang w:bidi="fa-IR"/>
        </w:rPr>
        <w:t xml:space="preserve"> آسمان و زم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قبض کردند و چون به آسمان رس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د،</w:t>
      </w:r>
      <w:r w:rsidR="00D455DB">
        <w:rPr>
          <w:rtl/>
          <w:lang w:bidi="fa-IR"/>
        </w:rPr>
        <w:t xml:space="preserve"> حق تعال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روح را به بدنش برگردان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د»</w:t>
      </w:r>
      <w:r w:rsidR="00D455DB">
        <w:rPr>
          <w:rtl/>
          <w:lang w:bidi="fa-IR"/>
        </w:rPr>
        <w:t xml:space="preserve">. </w:t>
      </w:r>
      <w:r w:rsidR="00D455DB" w:rsidRPr="008E7E34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58" w:name="_Toc530482843"/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بالا رفتن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bookmarkEnd w:id="58"/>
      <w:r w:rsidR="0003669E" w:rsidRPr="0003669E">
        <w:rPr>
          <w:rStyle w:val="libAlaemChar"/>
          <w:rtl/>
        </w:rPr>
        <w:t xml:space="preserve"> 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حضرت امام حسن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شده است که: «حضرت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ماه رمضان به آسمان رفت». </w:t>
      </w:r>
      <w:r w:rsidRPr="008E7E34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59" w:name="_Toc530482844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 اهل کتاب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bookmarkEnd w:id="59"/>
      <w:r w:rsidR="0003669E" w:rsidRPr="0003669E">
        <w:rPr>
          <w:rStyle w:val="libAlaemChar"/>
          <w:rtl/>
        </w:rPr>
        <w:t xml:space="preserve"> 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اهل کتاب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مرگش،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آن ها گواه خواهد بود. </w:t>
      </w:r>
      <w:r w:rsidRPr="008E7E34">
        <w:rPr>
          <w:rStyle w:val="libFootnotenumChar"/>
          <w:rtl/>
        </w:rPr>
        <w:t>(3)</w:t>
      </w:r>
    </w:p>
    <w:p w:rsidR="00D455DB" w:rsidRDefault="00D455DB" w:rsidP="008E7E3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بحث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که چون از نظر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ارتباط دارد، به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مفسّران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شده، دو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وجود دارد: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E7E3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8E7E3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در آستانه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ارتباط او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جهان،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با جهان پس از مرگ،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پرده ها از برابر چشم او کنار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نسبت به آن ها،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چشم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او، مقام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مشاهده</w:t>
      </w:r>
    </w:p>
    <w:p w:rsidR="00D455DB" w:rsidRPr="008E7E34" w:rsidRDefault="008E7E34" w:rsidP="008E7E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8E7E34">
      <w:pPr>
        <w:pStyle w:val="libFootnote0"/>
        <w:rPr>
          <w:rtl/>
          <w:lang w:bidi="fa-IR"/>
        </w:rPr>
      </w:pPr>
      <w:r>
        <w:rPr>
          <w:rtl/>
          <w:lang w:bidi="fa-IR"/>
        </w:rPr>
        <w:t>1-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القلوب، ص 1193.</w:t>
      </w:r>
    </w:p>
    <w:p w:rsidR="00D455DB" w:rsidRDefault="00D455DB" w:rsidP="008E7E34">
      <w:pPr>
        <w:pStyle w:val="libFootnote0"/>
        <w:rPr>
          <w:rtl/>
          <w:lang w:bidi="fa-IR"/>
        </w:rPr>
      </w:pPr>
      <w:r>
        <w:rPr>
          <w:rtl/>
          <w:lang w:bidi="fa-IR"/>
        </w:rPr>
        <w:t>2- قصص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ص 143.</w:t>
      </w:r>
    </w:p>
    <w:p w:rsidR="008E7E34" w:rsidRDefault="00D455DB" w:rsidP="008E7E3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نساء، 159.</w:t>
      </w:r>
    </w:p>
    <w:p w:rsidR="00D455DB" w:rsidRDefault="008E7E34" w:rsidP="008E7E3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برابر او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آنان که منکر او شدند، به او مؤمن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آنان که او را خدا دانستند، به اشتباه خود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فرعون و اقوام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چون گرفتار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در همان لحظه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و مقدمات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مرگ،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پس بهتر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از آن که مرگ فرا برسد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8E7E3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8E7E34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کتاب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 به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او را به نبوت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از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هنگام ظهور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(عج) از آسمان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پشت سر او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و 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به او و به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(عج)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 روشن است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به گذشته مربوط بوده،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دارد در آن زمان از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(عج) مجر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B534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B53490" w:rsidRPr="00B53490">
        <w:rPr>
          <w:rFonts w:ascii="Traditional Arabic" w:eastAsiaTheme="minorHAnsi" w:hAnsi="Traditional Arabic" w:cs="Traditional Arabic"/>
          <w:rtl/>
        </w:rPr>
        <w:t xml:space="preserve"> </w:t>
      </w:r>
      <w:r w:rsidR="00B53490" w:rsidRPr="00B53490">
        <w:rPr>
          <w:rStyle w:val="libAlaemChar"/>
          <w:rFonts w:eastAsiaTheme="minorHAnsi"/>
          <w:rtl/>
        </w:rPr>
        <w:t>صلى‌الله‌عليه‌وآله‌وسلم</w:t>
      </w:r>
      <w:r w:rsidR="00B5349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نقل شده است که فرمودند: «چگونه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نازل گردد،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خود شماست». البته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منظور از اهل کتاب،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هودان</w:t>
      </w:r>
      <w:r>
        <w:rPr>
          <w:rtl/>
          <w:lang w:bidi="fa-IR"/>
        </w:rPr>
        <w:t xml:space="preserve">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آن زمان وجود 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آنان گواه خواهد بود. منظور از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ضد آنان،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رسالت را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کرده و آنان را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الوه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فرا نخوانده، بلکه به ربوب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پروردگار دعوت کرده است. </w:t>
      </w:r>
      <w:r w:rsidRPr="00B53490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و درود خداوند بر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صالحش،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زاده شد،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D455DB" w:rsidRDefault="00B53490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B53490">
      <w:pPr>
        <w:pStyle w:val="Heading2"/>
        <w:rPr>
          <w:rtl/>
          <w:lang w:bidi="fa-IR"/>
        </w:rPr>
      </w:pPr>
      <w:bookmarkStart w:id="60" w:name="_Toc530482845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هشتم: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نگاه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60"/>
      <w:r w:rsidR="004C46E8" w:rsidRPr="004C46E8">
        <w:rPr>
          <w:rStyle w:val="libAlaemChar"/>
          <w:rtl/>
        </w:rPr>
        <w:t xml:space="preserve"> </w:t>
      </w:r>
    </w:p>
    <w:p w:rsidR="00D455DB" w:rsidRDefault="00D455DB" w:rsidP="00B534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و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امام  همواره در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به مناسبت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گوناگون،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مادر بزرگوار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ستوده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نادرست، به آن حضرت نسبت داده شده است، کنار نهند.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اکنون به نام مذهب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مأمور ابلاغ آن بود و مردم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B53490">
      <w:pPr>
        <w:pStyle w:val="libNormal"/>
        <w:rPr>
          <w:rtl/>
          <w:lang w:bidi="fa-IR"/>
        </w:rPr>
      </w:pPr>
      <w:r>
        <w:rPr>
          <w:rtl/>
          <w:lang w:bidi="fa-IR"/>
        </w:rPr>
        <w:t>امام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مناسبت شادباش سال نو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جهان (2/10/1357)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صلوات</w:t>
      </w:r>
      <w:r>
        <w:rPr>
          <w:rtl/>
          <w:lang w:bidi="fa-IR"/>
        </w:rPr>
        <w:t xml:space="preserve"> و سلام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روح اللّه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که مردگان را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خفتگان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فرمود. صلوات و</w:t>
      </w:r>
    </w:p>
    <w:p w:rsidR="00D455DB" w:rsidRPr="00B53490" w:rsidRDefault="00B53490" w:rsidP="00B534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B53490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 4، صص 203 _ 206.</w:t>
      </w:r>
    </w:p>
    <w:p w:rsidR="00D455DB" w:rsidRDefault="00B53490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سلام</w:t>
      </w:r>
      <w:r w:rsidR="00D455DB">
        <w:rPr>
          <w:rtl/>
          <w:lang w:bidi="fa-IR"/>
        </w:rPr>
        <w:t xml:space="preserve"> خدا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بزرگ بر مادر عظ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الشأنش،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عذرا و صد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قه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حورا که با نفخه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اله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چن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tl/>
          <w:lang w:bidi="fa-IR"/>
        </w:rPr>
        <w:t xml:space="preserve"> فرزند بزرگ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به تشنگان رحمت اله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تسل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نمود. درود بر روحان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ون</w:t>
      </w:r>
      <w:r w:rsidR="00D455DB">
        <w:rPr>
          <w:rtl/>
          <w:lang w:bidi="fa-IR"/>
        </w:rPr>
        <w:t xml:space="preserve"> و احبار و رهبانان که با تعال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ح،</w:t>
      </w:r>
      <w:r w:rsidR="00D455DB">
        <w:rPr>
          <w:rtl/>
          <w:lang w:bidi="fa-IR"/>
        </w:rPr>
        <w:t xml:space="preserve"> نفس سرکش شان را به آرام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دعوت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کنند. درود بر ملت آزاده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ح،</w:t>
      </w:r>
      <w:r w:rsidR="00D455DB">
        <w:rPr>
          <w:rtl/>
          <w:lang w:bidi="fa-IR"/>
        </w:rPr>
        <w:t xml:space="preserve"> </w:t>
      </w:r>
      <w:r w:rsidR="00D455DB">
        <w:rPr>
          <w:rFonts w:hint="eastAsia"/>
          <w:rtl/>
          <w:lang w:bidi="fa-IR"/>
        </w:rPr>
        <w:t>آنان</w:t>
      </w:r>
      <w:r w:rsidR="00D455DB">
        <w:rPr>
          <w:rtl/>
          <w:lang w:bidi="fa-IR"/>
        </w:rPr>
        <w:t xml:space="preserve"> که از تعال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آسمان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روح الله برخوردارند. من به اسم ملت مظلوم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ران،</w:t>
      </w:r>
      <w:r w:rsidR="00D455DB">
        <w:rPr>
          <w:rtl/>
          <w:lang w:bidi="fa-IR"/>
        </w:rPr>
        <w:t xml:space="preserve"> از شما ملت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tl/>
          <w:lang w:bidi="fa-IR"/>
        </w:rPr>
        <w:t xml:space="preserve">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خواهم که در روزها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متبرک خود به ملت ما که گرفتار سلطان ستم کارند، دعا کن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و فرج آنان را از خدا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بزرگ بخواه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>.</w:t>
      </w:r>
      <w:r w:rsidR="00D455DB" w:rsidRPr="00B53490">
        <w:rPr>
          <w:rStyle w:val="libFootnotenumChar"/>
          <w:rtl/>
        </w:rPr>
        <w:t xml:space="preserve"> 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از ملت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ناگفته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 اعتقاد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انحراف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مخالفت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مثل رهبان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البته مذهب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(را) حالا نسخش کردند و الّا مذهب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نبوده است.</w:t>
      </w:r>
      <w:r w:rsidRPr="00B53490">
        <w:rPr>
          <w:rStyle w:val="libFootnotenumChar"/>
          <w:rtl/>
        </w:rPr>
        <w:t xml:space="preserve"> 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فرموده است: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خوشا</w:t>
      </w:r>
      <w:r>
        <w:rPr>
          <w:rtl/>
          <w:lang w:bidi="fa-IR"/>
        </w:rPr>
        <w:t xml:space="preserve"> به حال آنان که گرسنه و تشنه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عدالتند و از بهر عدالت زحمت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 و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آنان که بر خلاف دستور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بر خلاف دستور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به نفع ظالمان و جاسوسان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کنندگان حقوق ملت ها زحمت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اللّه!</w:t>
      </w:r>
    </w:p>
    <w:p w:rsidR="00D455DB" w:rsidRPr="00B53490" w:rsidRDefault="00B53490" w:rsidP="00B534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D455DB" w:rsidRDefault="00D455DB" w:rsidP="00B5349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نور، ج 4، ص 88.</w:t>
      </w:r>
    </w:p>
    <w:p w:rsidR="00D455DB" w:rsidRDefault="00D455DB" w:rsidP="00B53490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نور، ج 2، صص 224 _ 230.</w:t>
      </w:r>
    </w:p>
    <w:p w:rsidR="00D455DB" w:rsidRDefault="00B53490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به</w:t>
      </w:r>
      <w:r w:rsidR="00D455DB">
        <w:rPr>
          <w:rtl/>
          <w:lang w:bidi="fa-IR"/>
        </w:rPr>
        <w:t xml:space="preserve"> پا خ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ز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و از شرافت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tl/>
          <w:lang w:bidi="fa-IR"/>
        </w:rPr>
        <w:t xml:space="preserve"> و ملت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سو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دفاع کن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و اجازه نده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دشمنان تعل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مات</w:t>
      </w:r>
      <w:r w:rsidR="00D455DB">
        <w:rPr>
          <w:rtl/>
          <w:lang w:bidi="fa-IR"/>
        </w:rPr>
        <w:t xml:space="preserve"> آسمان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 مخالفان دستورات اله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،</w:t>
      </w:r>
      <w:r w:rsidR="00D455DB">
        <w:rPr>
          <w:rtl/>
          <w:lang w:bidi="fa-IR"/>
        </w:rPr>
        <w:t xml:space="preserve"> ملت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tl/>
          <w:lang w:bidi="fa-IR"/>
        </w:rPr>
        <w:t xml:space="preserve"> و روحان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ت</w:t>
      </w:r>
      <w:r w:rsidR="00D455DB">
        <w:rPr>
          <w:rtl/>
          <w:lang w:bidi="fa-IR"/>
        </w:rPr>
        <w:t xml:space="preserve"> ع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س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را به خلق ها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مستضعف جهان، بد معرف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کنند. حضور ابرقدرت ها در معابد و دست به آسمان کردن آنان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دعا به جاسوسان و خا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>نان عل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ه</w:t>
      </w:r>
      <w:r w:rsidR="00D455DB">
        <w:rPr>
          <w:rtl/>
          <w:lang w:bidi="fa-IR"/>
        </w:rPr>
        <w:t xml:space="preserve"> مظلومان و مستضعفان، شما را اغفال نکنند. </w:t>
      </w:r>
      <w:r w:rsidR="00D455DB" w:rsidRPr="00B53490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B534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از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سران کشورها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فرا بخوانند.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مسؤولند در مقابل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در مقابل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مسؤولند که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به مردم برسانند و دست مردم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که دارند، نجات بدهند...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قدرت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هستند و آن قدرت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بزرگند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خلاف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فرموده است و بر خلاف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موظف است به حسب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به حسب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 خلاف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بر خلاف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مبارزه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بکنند. آن ها را ارشاد بکنند به ملت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.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 ملت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که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 ضد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هست، نکنند. </w:t>
      </w:r>
      <w:r w:rsidRPr="00B53490">
        <w:rPr>
          <w:rStyle w:val="libFootnotenumChar"/>
          <w:rtl/>
        </w:rPr>
        <w:t>(2)</w:t>
      </w:r>
    </w:p>
    <w:p w:rsidR="00D455DB" w:rsidRPr="00B53490" w:rsidRDefault="00B53490" w:rsidP="00B534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B53490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نور، ج 11، صص 78 _ 79.</w:t>
      </w:r>
    </w:p>
    <w:p w:rsidR="00B53490" w:rsidRDefault="00D455DB" w:rsidP="00B53490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نور، ج 11، صص 202 _ 203.</w:t>
      </w:r>
    </w:p>
    <w:p w:rsidR="00D455DB" w:rsidRDefault="00B53490" w:rsidP="00B5349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B534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در مناسبت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گوناگون،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نکوهش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بود که اگر به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رفتار شود،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دگرگون خواهد شد: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B534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مکتب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 w:rsidR="00B534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بشر بوده است، به واسطه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 طور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نشده است به خصوص مذهب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که به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افتاده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شده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سزاوار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ذکر شده است و </w:t>
      </w:r>
      <w:r>
        <w:rPr>
          <w:rFonts w:hint="eastAsia"/>
          <w:rtl/>
          <w:lang w:bidi="fa-IR"/>
        </w:rPr>
        <w:t>بدتر</w:t>
      </w:r>
      <w:r>
        <w:rPr>
          <w:rtl/>
          <w:lang w:bidi="fa-IR"/>
        </w:rPr>
        <w:t xml:space="preserve"> از او،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خودشان را به مذهب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بسته اند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اند. اگر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حضرت رسول اکرم(ص) در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تحقق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الآن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در ه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جا هست،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 </w:t>
      </w:r>
      <w:r w:rsidRPr="00B53490">
        <w:rPr>
          <w:rStyle w:val="libFootnotenumChar"/>
          <w:rtl/>
        </w:rPr>
        <w:t>(1)</w:t>
      </w:r>
    </w:p>
    <w:p w:rsidR="00D455DB" w:rsidRDefault="00D455DB" w:rsidP="00B534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ختام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بخش، راه و روش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 مندانه را از کلام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متأسفم که شما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مصالح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مقدم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موجب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هاست. آن چه بشر را مترق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است.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بشر را سعادتمند کند و آرامش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کند.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 که بشر را به جان هم اند</w:t>
      </w:r>
      <w:r>
        <w:rPr>
          <w:rFonts w:hint="eastAsia"/>
          <w:rtl/>
          <w:lang w:bidi="fa-IR"/>
        </w:rPr>
        <w:t>اخته</w:t>
      </w:r>
      <w:r>
        <w:rPr>
          <w:rtl/>
          <w:lang w:bidi="fa-IR"/>
        </w:rPr>
        <w:t>. من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شما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شما</w:t>
      </w:r>
    </w:p>
    <w:p w:rsidR="00B53490" w:rsidRPr="00B53490" w:rsidRDefault="00B53490" w:rsidP="00B534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B53490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نور، ج 18، صص 019 _ 196.</w:t>
      </w:r>
    </w:p>
    <w:p w:rsidR="00D455DB" w:rsidRDefault="00B53490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مدع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هست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که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هست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د،</w:t>
      </w:r>
      <w:r w:rsidR="00D455DB">
        <w:rPr>
          <w:rtl/>
          <w:lang w:bidi="fa-IR"/>
        </w:rPr>
        <w:t xml:space="preserve"> بب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حضرت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tl/>
          <w:lang w:bidi="fa-IR"/>
        </w:rPr>
        <w:t xml:space="preserve"> چه بوده است. 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ره</w:t>
      </w:r>
      <w:r w:rsidR="00D455DB">
        <w:rPr>
          <w:rtl/>
          <w:lang w:bidi="fa-IR"/>
        </w:rPr>
        <w:t xml:space="preserve"> 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حضرت 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D455DB">
        <w:rPr>
          <w:rtl/>
          <w:lang w:bidi="fa-IR"/>
        </w:rPr>
        <w:t xml:space="preserve"> را روش خود قرار ده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</w:t>
      </w:r>
      <w:r w:rsidR="00D455DB">
        <w:rPr>
          <w:rtl/>
          <w:lang w:bidi="fa-IR"/>
        </w:rPr>
        <w:t xml:space="preserve"> تا سعادت برا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شما حاصل شود. </w:t>
      </w:r>
      <w:r w:rsidR="00D455DB" w:rsidRPr="00B53490">
        <w:rPr>
          <w:rStyle w:val="libFootnotenumChar"/>
          <w:rtl/>
        </w:rPr>
        <w:t>(1)</w:t>
      </w:r>
    </w:p>
    <w:p w:rsidR="00D455DB" w:rsidRPr="00B53490" w:rsidRDefault="00B53490" w:rsidP="00B534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D455DB" w:rsidRDefault="00D455DB" w:rsidP="00B53490">
      <w:pPr>
        <w:pStyle w:val="libFootnote0"/>
        <w:rPr>
          <w:rtl/>
          <w:lang w:bidi="fa-IR"/>
        </w:rPr>
      </w:pPr>
      <w:r>
        <w:rPr>
          <w:rtl/>
          <w:lang w:bidi="fa-IR"/>
        </w:rPr>
        <w:t>1-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نور، ج 22، صص 159 _ 162.</w:t>
      </w:r>
    </w:p>
    <w:p w:rsidR="00D455DB" w:rsidRDefault="00B53490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B53490">
      <w:pPr>
        <w:pStyle w:val="Heading1"/>
        <w:rPr>
          <w:rtl/>
          <w:lang w:bidi="fa-IR"/>
        </w:rPr>
      </w:pPr>
      <w:bookmarkStart w:id="61" w:name="_Toc530482846"/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دوم: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متون ادب فارس</w:t>
      </w:r>
      <w:r>
        <w:rPr>
          <w:rFonts w:hint="cs"/>
          <w:rtl/>
          <w:lang w:bidi="fa-IR"/>
        </w:rPr>
        <w:t>ی</w:t>
      </w:r>
      <w:bookmarkEnd w:id="61"/>
    </w:p>
    <w:p w:rsidR="00B53490" w:rsidRDefault="00B53490" w:rsidP="00D455DB">
      <w:pPr>
        <w:pStyle w:val="libNormal"/>
        <w:rPr>
          <w:rFonts w:hint="cs"/>
          <w:rtl/>
          <w:lang w:bidi="fa-IR"/>
        </w:rPr>
      </w:pPr>
    </w:p>
    <w:p w:rsidR="00D455DB" w:rsidRDefault="00D455DB" w:rsidP="00B53490">
      <w:pPr>
        <w:pStyle w:val="Heading2"/>
        <w:rPr>
          <w:rtl/>
          <w:lang w:bidi="fa-IR"/>
        </w:rPr>
      </w:pPr>
      <w:bookmarkStart w:id="62" w:name="_Toc530482847"/>
      <w:r>
        <w:rPr>
          <w:rFonts w:hint="eastAsia"/>
          <w:rtl/>
          <w:lang w:bidi="fa-IR"/>
        </w:rPr>
        <w:t>اشعار</w:t>
      </w:r>
      <w:bookmarkEnd w:id="62"/>
    </w:p>
    <w:p w:rsidR="00D455DB" w:rsidRDefault="00D455DB" w:rsidP="00B534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عارفان</w:t>
      </w:r>
      <w:r>
        <w:rPr>
          <w:rtl/>
          <w:lang w:bidi="fa-IR"/>
        </w:rPr>
        <w:t xml:space="preserve"> و سخن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زبان، گوشه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آثار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 مولانا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بلخ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مثنو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«قصص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اء»</w:t>
      </w:r>
      <w:r>
        <w:rPr>
          <w:rtl/>
          <w:lang w:bidi="fa-IR"/>
        </w:rPr>
        <w:t xml:space="preserve"> ثعلب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«تفس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است، ماجرا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«حضرت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آورنده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مادرش،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حامله بود. مادر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روبه رو شد و به او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گفت: از چه رو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از آن رو که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به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و...»</w:t>
      </w:r>
    </w:p>
    <w:p w:rsidR="00D455DB" w:rsidRDefault="00D455DB" w:rsidP="00B534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تجز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همه افسانه است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خط بطلان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سوره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مطابقت ندارد. اما شخص اشکال کننده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بداند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دل،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 w:rsidR="00B5349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حاضر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محبوس در حجاب بدن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پوشش و حجاب تن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خلال آن،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...» </w:t>
      </w:r>
      <w:r w:rsidRPr="00B53490">
        <w:rPr>
          <w:rStyle w:val="libFootnotenumChar"/>
          <w:rtl/>
        </w:rPr>
        <w:t>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6"/>
        <w:gridCol w:w="268"/>
        <w:gridCol w:w="3328"/>
      </w:tblGrid>
      <w:tr w:rsidR="00B53490" w:rsidTr="002358FE">
        <w:trPr>
          <w:trHeight w:val="350"/>
        </w:trPr>
        <w:tc>
          <w:tcPr>
            <w:tcW w:w="3326" w:type="dxa"/>
            <w:shd w:val="clear" w:color="auto" w:fill="auto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به مر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در نهفت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  <w:shd w:val="clear" w:color="auto" w:fill="auto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تر از وضع حمل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lastRenderedPageBreak/>
              <w:t>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3490" w:rsidTr="002358FE">
        <w:trPr>
          <w:trHeight w:val="350"/>
        </w:trPr>
        <w:tc>
          <w:tcPr>
            <w:tcW w:w="3326" w:type="dxa"/>
          </w:tcPr>
          <w:p w:rsidR="00B53490" w:rsidRDefault="00B53490" w:rsidP="002E0332">
            <w:pPr>
              <w:pStyle w:val="libPoem"/>
            </w:pPr>
            <w:r>
              <w:rPr>
                <w:rFonts w:hint="cs"/>
                <w:rtl/>
                <w:lang w:bidi="fa-IR"/>
              </w:rPr>
              <w:lastRenderedPageBreak/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>
              <w:rPr>
                <w:rtl/>
                <w:lang w:bidi="fa-IR"/>
              </w:rPr>
              <w:t xml:space="preserve"> درونِ تو شه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اولوالعزم و رسولِ آگه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3490" w:rsidTr="002358FE">
        <w:trPr>
          <w:trHeight w:val="350"/>
        </w:trPr>
        <w:tc>
          <w:tcPr>
            <w:tcW w:w="3326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برابر اوفتادم با تو،من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کرد</w:t>
            </w:r>
            <w:r>
              <w:rPr>
                <w:rtl/>
                <w:lang w:bidi="fa-IR"/>
              </w:rPr>
              <w:t xml:space="preserve"> سجده حملِ من اندر زَمَن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3490" w:rsidTr="002358FE">
        <w:trPr>
          <w:trHeight w:val="350"/>
        </w:trPr>
        <w:tc>
          <w:tcPr>
            <w:tcW w:w="3326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ن،</w:t>
            </w:r>
            <w:r>
              <w:rPr>
                <w:rtl/>
                <w:lang w:bidi="fa-IR"/>
              </w:rPr>
              <w:t xml:space="preserve"> مر آن جن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 سجده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کز</w:t>
            </w:r>
            <w:r>
              <w:rPr>
                <w:rtl/>
                <w:lang w:bidi="fa-IR"/>
              </w:rPr>
              <w:t xml:space="preserve"> سجودش در تَنَم افتاد درد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3490" w:rsidTr="002358FE">
        <w:trPr>
          <w:trHeight w:val="350"/>
        </w:trPr>
        <w:tc>
          <w:tcPr>
            <w:tcW w:w="3326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 xml:space="preserve"> مر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>: من درونِ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سجده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>
              <w:rPr>
                <w:rtl/>
                <w:lang w:bidi="fa-IR"/>
              </w:rPr>
              <w:t xml:space="preserve">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طفلِ شکم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3490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ابلهان</w:t>
            </w:r>
            <w:r>
              <w:rPr>
                <w:rtl/>
                <w:lang w:bidi="fa-IR"/>
              </w:rPr>
              <w:t xml:space="preserve"> 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>
              <w:rPr>
                <w:rtl/>
                <w:lang w:bidi="fa-IR"/>
              </w:rPr>
              <w:t xml:space="preserve">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افسانه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خط</w:t>
            </w:r>
            <w:r>
              <w:rPr>
                <w:rtl/>
                <w:lang w:bidi="fa-IR"/>
              </w:rPr>
              <w:t xml:space="preserve"> بکش؛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</w:t>
            </w:r>
            <w:r>
              <w:rPr>
                <w:rtl/>
                <w:lang w:bidi="fa-IR"/>
              </w:rPr>
              <w:t xml:space="preserve"> دروغ است و خطا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3490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اندر حَمل، جُفتِ کس نشد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برونِ شهر، او واپس نشد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3490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برونِ شهر، آن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یْ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فسون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B53490" w:rsidRDefault="00B53490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نشد فارغ،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امد</w:t>
            </w:r>
            <w:r>
              <w:rPr>
                <w:rtl/>
                <w:lang w:bidi="fa-IR"/>
              </w:rPr>
              <w:t xml:space="preserve"> خود برون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3490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B53490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بزادش آن گهانش بر کنار</w:t>
            </w:r>
            <w:r w:rsidR="00B534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B53490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بر</w:t>
            </w:r>
            <w:r>
              <w:rPr>
                <w:rtl/>
                <w:lang w:bidi="fa-IR"/>
              </w:rPr>
              <w:t xml:space="preserve"> گرفت و بُرد تا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شِ</w:t>
            </w:r>
            <w:r>
              <w:rPr>
                <w:rtl/>
                <w:lang w:bidi="fa-IR"/>
              </w:rPr>
              <w:t xml:space="preserve"> تبار</w:t>
            </w:r>
            <w:r w:rsidR="00B534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3490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B53490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مادرِ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کجا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دش</w:t>
            </w:r>
            <w:r>
              <w:rPr>
                <w:rtl/>
                <w:lang w:bidi="fa-IR"/>
              </w:rPr>
              <w:t xml:space="preserve"> که تا</w:t>
            </w:r>
            <w:r w:rsidR="00B534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53490" w:rsidRDefault="00B53490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B53490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او را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سخن در ماجرا؟</w:t>
            </w:r>
            <w:r w:rsidR="00B534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58FE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بداند کانکه اهلِ خاطرست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358FE" w:rsidRDefault="002358FE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غا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بِ</w:t>
            </w:r>
            <w:r>
              <w:rPr>
                <w:rtl/>
                <w:lang w:bidi="fa-IR"/>
              </w:rPr>
              <w:t xml:space="preserve"> آفاق، او را حاضرست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58FE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شِ</w:t>
            </w:r>
            <w:r>
              <w:rPr>
                <w:rtl/>
                <w:lang w:bidi="fa-IR"/>
              </w:rPr>
              <w:t xml:space="preserve"> مر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م،</w:t>
            </w:r>
            <w:r>
              <w:rPr>
                <w:rtl/>
                <w:lang w:bidi="fa-IR"/>
              </w:rPr>
              <w:t xml:space="preserve"> حاضر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در نَظَر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358FE" w:rsidRDefault="002358FE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مادر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که دور است از بَصَر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58FE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ها بسته بب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>
              <w:rPr>
                <w:rtl/>
                <w:lang w:bidi="fa-IR"/>
              </w:rPr>
              <w:t xml:space="preserve"> دوست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358FE" w:rsidRDefault="002358FE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مشبّک کرده باشد پوست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58FE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ورند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دش</w:t>
            </w:r>
            <w:r>
              <w:rPr>
                <w:rtl/>
                <w:lang w:bidi="fa-IR"/>
              </w:rPr>
              <w:t xml:space="preserve"> نه از برون و نه از درون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358FE" w:rsidRDefault="002358FE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حکا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زبون...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58FE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برادر! قصّه چون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358FE" w:rsidRDefault="002358FE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اندر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مثالِ دانه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58FE" w:rsidTr="002358FE">
        <w:tblPrEx>
          <w:tblLook w:val="04A0"/>
        </w:tblPrEx>
        <w:trPr>
          <w:trHeight w:val="350"/>
        </w:trPr>
        <w:tc>
          <w:tcPr>
            <w:tcW w:w="3326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دانه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رد</w:t>
            </w:r>
            <w:r>
              <w:rPr>
                <w:rtl/>
                <w:lang w:bidi="fa-IR"/>
              </w:rPr>
              <w:t xml:space="preserve"> مَردِ عقل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358FE" w:rsidRDefault="002358FE" w:rsidP="002E0332">
            <w:pPr>
              <w:pStyle w:val="libPoem"/>
              <w:rPr>
                <w:rtl/>
              </w:rPr>
            </w:pPr>
          </w:p>
        </w:tc>
        <w:tc>
          <w:tcPr>
            <w:tcW w:w="3328" w:type="dxa"/>
          </w:tcPr>
          <w:p w:rsidR="002358FE" w:rsidRDefault="002358FE" w:rsidP="002E0332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ننگرد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مانه</w:t>
            </w:r>
            <w:r>
              <w:rPr>
                <w:rtl/>
                <w:lang w:bidi="fa-IR"/>
              </w:rPr>
              <w:t xml:space="preserve"> را گر گشت نقل </w:t>
            </w:r>
            <w:r w:rsidRPr="002358FE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358FE" w:rsidRPr="002358FE" w:rsidRDefault="002358FE" w:rsidP="002358FE">
      <w:pPr>
        <w:pStyle w:val="libLine"/>
        <w:rPr>
          <w:rFonts w:hint="cs"/>
          <w:rtl/>
        </w:rPr>
      </w:pPr>
      <w:r>
        <w:rPr>
          <w:rFonts w:hint="cs"/>
          <w:rtl/>
          <w:lang w:bidi="fa-IR"/>
        </w:rPr>
        <w:t>________________________________________</w:t>
      </w:r>
    </w:p>
    <w:p w:rsidR="00D455DB" w:rsidRDefault="00D455DB" w:rsidP="002358FE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جامع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صص 861 _ 863.</w:t>
      </w:r>
    </w:p>
    <w:p w:rsidR="002358FE" w:rsidRDefault="002358FE" w:rsidP="002358FE">
      <w:pPr>
        <w:pStyle w:val="libFootnote0"/>
        <w:rPr>
          <w:rtl/>
          <w:lang w:bidi="fa-IR"/>
        </w:rPr>
      </w:pPr>
      <w:r>
        <w:rPr>
          <w:rtl/>
          <w:lang w:bidi="fa-IR"/>
        </w:rPr>
        <w:t>1-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Default="002358FE" w:rsidP="002358F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3" w:name="_Toc530482848"/>
      <w:r w:rsidR="00D455DB">
        <w:rPr>
          <w:rFonts w:hint="eastAsia"/>
          <w:rtl/>
          <w:lang w:bidi="fa-IR"/>
        </w:rPr>
        <w:lastRenderedPageBreak/>
        <w:t>متون</w:t>
      </w:r>
      <w:r w:rsidR="00D455DB">
        <w:rPr>
          <w:rtl/>
          <w:lang w:bidi="fa-IR"/>
        </w:rPr>
        <w:t xml:space="preserve"> ادب</w:t>
      </w:r>
      <w:r w:rsidR="00D455DB">
        <w:rPr>
          <w:rFonts w:hint="cs"/>
          <w:rtl/>
          <w:lang w:bidi="fa-IR"/>
        </w:rPr>
        <w:t>ی</w:t>
      </w:r>
      <w:bookmarkEnd w:id="63"/>
    </w:p>
    <w:p w:rsidR="002358FE" w:rsidRDefault="002358FE" w:rsidP="00D455DB">
      <w:pPr>
        <w:pStyle w:val="libNormal"/>
        <w:rPr>
          <w:rFonts w:hint="cs"/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64" w:name="_Toc530482849"/>
      <w:r>
        <w:rPr>
          <w:rFonts w:hint="eastAsia"/>
          <w:rtl/>
          <w:lang w:bidi="fa-IR"/>
        </w:rPr>
        <w:t>عصاره</w:t>
      </w:r>
      <w:r>
        <w:rPr>
          <w:rtl/>
          <w:lang w:bidi="fa-IR"/>
        </w:rPr>
        <w:t xml:space="preserve"> افلاک</w:t>
      </w:r>
      <w:bookmarkEnd w:id="64"/>
    </w:p>
    <w:p w:rsidR="00D455DB" w:rsidRDefault="00D455DB" w:rsidP="002358F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بابا</w:t>
      </w:r>
      <w:r>
        <w:rPr>
          <w:rFonts w:hint="cs"/>
          <w:rtl/>
          <w:lang w:bidi="fa-IR"/>
        </w:rPr>
        <w:t>یی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نه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آور خدا بود، و نه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فرستاده آسمان؛ بلکه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 کالبد همه زمان هاست و نامش، بهارِ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خزان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زنگار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اند، از نام او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به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عصاره افلاک درم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و جز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شفقت،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خود نگفت.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مهربانانه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او با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بشارت ظهور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راه او را به مقصد رساند و نام او را از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جهل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بر عرش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نشاند.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358F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شادتر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خدا با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همو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نذر محمّد</w:t>
      </w:r>
      <w:r w:rsidR="002358FE" w:rsidRPr="002358FE">
        <w:rPr>
          <w:rFonts w:ascii="Traditional Arabic" w:eastAsiaTheme="minorHAnsi" w:hAnsi="Traditional Arabic" w:cs="Traditional Arabic"/>
          <w:rtl/>
        </w:rPr>
        <w:t xml:space="preserve"> </w:t>
      </w:r>
      <w:r w:rsidR="002358FE" w:rsidRPr="002358FE">
        <w:rPr>
          <w:rStyle w:val="libAlaemChar"/>
          <w:rFonts w:eastAsiaTheme="minorHAnsi"/>
          <w:rtl/>
        </w:rPr>
        <w:t>صلى‌الله‌عليه‌وآله‌وسلم</w:t>
      </w:r>
      <w:r w:rsidR="002358F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کرد و خود بر آستان او بوسه امتنان زد.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2358FE" w:rsidP="00424681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65" w:name="_Toc530482850"/>
      <w:r w:rsidR="00D455DB">
        <w:rPr>
          <w:rFonts w:hint="eastAsia"/>
          <w:rtl/>
          <w:lang w:bidi="fa-IR"/>
        </w:rPr>
        <w:lastRenderedPageBreak/>
        <w:t>مس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>عليه‌السلام</w:t>
      </w:r>
      <w:r w:rsidR="00D455DB">
        <w:rPr>
          <w:rtl/>
          <w:lang w:bidi="fa-IR"/>
        </w:rPr>
        <w:t xml:space="preserve"> پ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ام</w:t>
      </w:r>
      <w:r w:rsidR="00D455DB">
        <w:rPr>
          <w:rtl/>
          <w:lang w:bidi="fa-IR"/>
        </w:rPr>
        <w:t xml:space="preserve"> آور آشت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و ا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مان</w:t>
      </w:r>
      <w:bookmarkEnd w:id="65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تونه ا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تولّد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تولّد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آور عشق و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نه تنها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در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مسلمانان، از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برخوردار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بزرگوار،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D455DB" w:rsidRDefault="002358FE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66" w:name="_Toc530482851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تو...</w:t>
      </w:r>
      <w:bookmarkEnd w:id="66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دکاظم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دباقر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دهشتناک 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آن هنگام که شبْ بوها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مهربان و خوشه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عطر نجابت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کوچه ها بپراکنند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</w:t>
      </w:r>
      <w:r>
        <w:rPr>
          <w:rtl/>
          <w:lang w:bidi="fa-IR"/>
        </w:rPr>
        <w:t xml:space="preserve"> ها جرأت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دست در گردن سَروخرامان اندازند و ره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دست دعا بردارند.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که آواز شعرها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ناب، خفته بود و انسان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شاعر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سکوت شگرف شبانه باشد.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2358F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که 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کمان 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رنگ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بودند و کاج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سمس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قُرب و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 و در گستره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کاج را  نماد شاداب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سرافراز</w:t>
      </w:r>
      <w:r>
        <w:rPr>
          <w:rFonts w:hint="cs"/>
          <w:rtl/>
          <w:lang w:bidi="fa-IR"/>
        </w:rPr>
        <w:t>ی</w:t>
      </w:r>
      <w:r w:rsidR="002358FE">
        <w:rPr>
          <w:rtl/>
          <w:lang w:bidi="fa-IR"/>
        </w:rPr>
        <w:t xml:space="preserve"> را</w:t>
      </w:r>
      <w:r>
        <w:rPr>
          <w:rtl/>
          <w:lang w:bidi="fa-IR"/>
        </w:rPr>
        <w:t xml:space="preserve">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شناخت، و آن گاه که انسان گرفتار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جهالت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بود...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t>... آن هنگام بود که تو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معجزه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معنا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چگونه انسان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 و با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شفابخشت کوران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بار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ها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 باز آوَرد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آسمان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جاده و موج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اها،</w:t>
      </w:r>
      <w:r>
        <w:rPr>
          <w:rtl/>
          <w:lang w:bidi="fa-IR"/>
        </w:rPr>
        <w:t xml:space="preserve"> متواضعانه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«انسان» را در رُخسار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شگفت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الهگان شعر، به شگرف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ژرف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مؤمن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 در وصف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مهربانت و چهره آرامت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سرودند.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آمدنت آدم 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گربار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ستادند،</w:t>
      </w:r>
      <w:r>
        <w:rPr>
          <w:rtl/>
          <w:lang w:bidi="fa-IR"/>
        </w:rPr>
        <w:t xml:space="preserve"> به پرونده خون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خجالت زده با چشمان پُراشک، به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نشستند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آورِ شعر و آرامش! با نگاهِ تو تمام «اَلعازر»ها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انسان قرن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بار با آموزه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بشارت دهنده احمد! آمدن تو، بشارت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ما بود تا که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دوار،</w:t>
      </w:r>
      <w:r>
        <w:rPr>
          <w:rtl/>
          <w:lang w:bidi="fa-IR"/>
        </w:rPr>
        <w:t xml:space="preserve"> مشتاقانه افق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را نظاره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424681">
      <w:pPr>
        <w:pStyle w:val="Heading3"/>
        <w:rPr>
          <w:rtl/>
          <w:lang w:bidi="fa-IR"/>
        </w:rPr>
      </w:pPr>
      <w:bookmarkStart w:id="67" w:name="_Toc530482852"/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مقدّس خداوند</w:t>
      </w:r>
      <w:bookmarkEnd w:id="67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محمّدرضا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امشب از آسمان بلند خداوند قدم بر خاک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 و بر پدران پاکت و فرزندان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و سلام بر آن تولّدگاه مطهّر که در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گشود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 و بر کلمه مقدّس خداوند که صفت تو شد و سلام بر «مر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سلام</w:t>
      </w:r>
      <w:r>
        <w:rPr>
          <w:rtl/>
          <w:lang w:bidi="fa-IR"/>
        </w:rPr>
        <w:t xml:space="preserve"> بر تو که امشب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بدون خنجر را به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اندرزمان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و آرام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ستن؛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از سر بندگان خدا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بر دروازه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قدس و اورشل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ترانه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لادت</w:t>
      </w:r>
      <w:r>
        <w:rPr>
          <w:rtl/>
          <w:lang w:bidi="fa-IR"/>
        </w:rPr>
        <w:t xml:space="preserve"> به آسمان برود؛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درخت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ملکوت را به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مقدّس خدا! امروز، روز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توست و ما به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بر تو و بر محمّد</w:t>
      </w:r>
      <w:r w:rsidR="00125058" w:rsidRPr="00125058">
        <w:rPr>
          <w:rFonts w:ascii="Traditional Arabic" w:eastAsiaTheme="minorHAnsi" w:hAnsi="Traditional Arabic" w:cs="Traditional Arabic"/>
          <w:rtl/>
        </w:rPr>
        <w:t xml:space="preserve"> </w:t>
      </w:r>
      <w:r w:rsidR="00125058" w:rsidRPr="00125058">
        <w:rPr>
          <w:rStyle w:val="libAlaemChar"/>
          <w:rFonts w:eastAsiaTheme="minorHAnsi"/>
          <w:rtl/>
        </w:rPr>
        <w:t>صلى‌الله‌عليه‌وآله‌وسلم</w:t>
      </w:r>
      <w:r w:rsidR="0012505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همه پاکان و صالحان درود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آمدنت شمع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چراغ و شمع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درخت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در خانه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شادباش تولّد تو برپا کرده اند، به ستاره و شمع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بخشند.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مهربان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مقدّس کلمات آرام و طمأن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بلند! در آن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نام تو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بر تن مردمان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درخت و پرنده و انسان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از نام آنها که به نام بلند تو خود را «مس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هراسند. در آن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تنها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روز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کتاب مقدّس را فرادست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به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خوانندش.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آرامش بخش سنگ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ثمره عفاف!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خوان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عدالت را دوباره باز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 را آن گونه مهربان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حکمت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جان تو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مهربان!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دلت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تنگ نشده است...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درخت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موعظه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! شبان مهربان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</w:t>
      </w:r>
    </w:p>
    <w:p w:rsidR="00125058" w:rsidRDefault="00125058" w:rsidP="00D455DB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68" w:name="_Toc530482853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منم؛ آن کلمه آسمان</w:t>
      </w:r>
      <w:r>
        <w:rPr>
          <w:rFonts w:hint="cs"/>
          <w:rtl/>
          <w:lang w:bidi="fa-IR"/>
        </w:rPr>
        <w:t>ی</w:t>
      </w:r>
      <w:bookmarkEnd w:id="68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هاشم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امروز،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عاشق، تن تب دارش را به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 تا از آن اوج او را بنگرد. چشمان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آفتاب</w:t>
      </w:r>
      <w:r>
        <w:rPr>
          <w:rtl/>
          <w:lang w:bidi="fa-IR"/>
        </w:rPr>
        <w:t xml:space="preserve"> از برق نگاه او خرسند و آسمان، لرزانِ قدم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بسپارد، به موج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آرامش که در انتظارش سر برافراشته اند.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به انتها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لحظه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انتظار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...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در گردش است.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آن قدر بلند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آفتاب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پناه خنک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شکفد. از شور خنده مهربانش، نخل هم بر او عاشق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حالا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خلوت اوست.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زمانش</w:t>
      </w:r>
      <w:r>
        <w:rPr>
          <w:rtl/>
          <w:lang w:bidi="fa-IR"/>
        </w:rPr>
        <w:t xml:space="preserve">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ستارگان در سفره شب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و انوار رقصان ماه راهبر فرشتگان است. نگاهش از نگاه ماه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گونه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مثل صورت </w:t>
      </w:r>
      <w:r>
        <w:rPr>
          <w:rtl/>
          <w:lang w:bidi="fa-IR"/>
        </w:rPr>
        <w:lastRenderedPageBreak/>
        <w:t>غروب گل انداخته و تن نح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مثل قاصدک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رقصد. چشمه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چشمانش را دلشکستگ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غصّه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درآورده.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گذراند: «ک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گذارم؟ من که بر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 پناه بردم تا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باشم، سرگ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از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چه کنم؟».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درد</w:t>
      </w:r>
      <w:r>
        <w:rPr>
          <w:rtl/>
          <w:lang w:bidi="fa-IR"/>
        </w:rPr>
        <w:t xml:space="preserve"> دامانش را چنگ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نزول رحمت رحمان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چشمان</w:t>
      </w:r>
      <w:r>
        <w:rPr>
          <w:rtl/>
          <w:lang w:bidi="fa-IR"/>
        </w:rPr>
        <w:t xml:space="preserve"> افسون شده اش را بست و گذاشت تا پروردگارش سقوط شهاب ها را با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جوانه گره زند.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خداوند آنچه را اراده کند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چون خواستش بر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موجود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نداشت.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چشمه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نارون ها را با خود برد.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خنک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لغز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حالا او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صلوات ستارگان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نگاه معصومش آرام بر تن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ناگاه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آرامش بال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 بر سرش بود. اتّفاق افتاده بود. آواز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بلند شد: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خدا به کلمه خود بشارتت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است».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اذن خداوند کودک به سخن آمد و گفت: «من بنده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من کتاب داده و مرا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قرار داده است. هرکجا باشم مرا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فرخنده ساخته. تا زنده ام به نماز و زکات سفارشم کرده و نسبت به مادرم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واداشته و سرکش و بدبخت قرار نداده.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من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زنده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شوم». </w:t>
      </w:r>
      <w:r w:rsidRPr="00125058">
        <w:rPr>
          <w:rStyle w:val="libFootnotenumChar"/>
          <w:rtl/>
        </w:rPr>
        <w:t>(1)</w:t>
      </w:r>
    </w:p>
    <w:p w:rsidR="00D455DB" w:rsidRPr="00125058" w:rsidRDefault="00125058" w:rsidP="0012505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D455DB" w:rsidRDefault="00D455DB" w:rsidP="00125058">
      <w:pPr>
        <w:pStyle w:val="libFootnote0"/>
        <w:rPr>
          <w:rtl/>
          <w:lang w:bidi="fa-IR"/>
        </w:rPr>
      </w:pPr>
      <w:r>
        <w:rPr>
          <w:rtl/>
          <w:lang w:bidi="fa-IR"/>
        </w:rPr>
        <w:t>1- اشاره است به سوره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30 _ 33.</w:t>
      </w:r>
    </w:p>
    <w:p w:rsidR="00D455DB" w:rsidRDefault="0012505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455DB">
        <w:rPr>
          <w:rFonts w:hint="eastAsia"/>
          <w:rtl/>
          <w:lang w:bidi="fa-IR"/>
        </w:rPr>
        <w:lastRenderedPageBreak/>
        <w:t>حالا</w:t>
      </w:r>
      <w:r w:rsidR="00D455DB">
        <w:rPr>
          <w:rtl/>
          <w:lang w:bidi="fa-IR"/>
        </w:rPr>
        <w:t xml:space="preserve"> مر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م</w:t>
      </w:r>
      <w:r w:rsidR="00D455DB">
        <w:rPr>
          <w:rtl/>
          <w:lang w:bidi="fa-IR"/>
        </w:rPr>
        <w:t xml:space="preserve"> 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ر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ن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خرما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نخل ش</w:t>
      </w:r>
      <w:r w:rsidR="00D455DB">
        <w:rPr>
          <w:rFonts w:hint="cs"/>
          <w:rtl/>
          <w:lang w:bidi="fa-IR"/>
        </w:rPr>
        <w:t>ی</w:t>
      </w:r>
      <w:r w:rsidR="00D455DB">
        <w:rPr>
          <w:rFonts w:hint="eastAsia"/>
          <w:rtl/>
          <w:lang w:bidi="fa-IR"/>
        </w:rPr>
        <w:t>دا</w:t>
      </w:r>
      <w:r w:rsidR="00D455DB">
        <w:rPr>
          <w:rtl/>
          <w:lang w:bidi="fa-IR"/>
        </w:rPr>
        <w:t xml:space="preserve"> را مزه مزه م</w:t>
      </w:r>
      <w:r w:rsidR="00D455DB">
        <w:rPr>
          <w:rFonts w:hint="cs"/>
          <w:rtl/>
          <w:lang w:bidi="fa-IR"/>
        </w:rPr>
        <w:t>ی</w:t>
      </w:r>
      <w:r w:rsidR="00D455DB">
        <w:rPr>
          <w:rtl/>
          <w:lang w:bidi="fa-IR"/>
        </w:rPr>
        <w:t xml:space="preserve"> کرد.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125058" w:rsidP="00424681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69" w:name="_Toc530482854"/>
      <w:r w:rsidR="00D455DB">
        <w:rPr>
          <w:rFonts w:hint="eastAsia"/>
          <w:rtl/>
          <w:lang w:bidi="fa-IR"/>
        </w:rPr>
        <w:lastRenderedPageBreak/>
        <w:t>سروش</w:t>
      </w:r>
      <w:r w:rsidR="00D455DB">
        <w:rPr>
          <w:rtl/>
          <w:lang w:bidi="fa-IR"/>
        </w:rPr>
        <w:t xml:space="preserve"> آسمان</w:t>
      </w:r>
      <w:r w:rsidR="00D455DB">
        <w:rPr>
          <w:rFonts w:hint="cs"/>
          <w:rtl/>
          <w:lang w:bidi="fa-IR"/>
        </w:rPr>
        <w:t>ی</w:t>
      </w:r>
      <w:bookmarkEnd w:id="69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بابا</w:t>
      </w:r>
      <w:r>
        <w:rPr>
          <w:rFonts w:hint="cs"/>
          <w:rtl/>
          <w:lang w:bidi="fa-IR"/>
        </w:rPr>
        <w:t>یی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انسان ها بود و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امّت واحده برداشت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اللّه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هدف و راه و روش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فشرد و روح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را تا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زنده نگه خواهد داشت.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به مرام و رسالت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کردن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باشند.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بود که فرزندان آدم، همان گونه که در شکل و صورت،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اند، در هدف و مقصود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 و روش، ط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منزل ک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که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 و رسولانش باشد.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رحمت و معجزه رسالت بود. عطرِ مهرانگ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انسان ها پراکند، تا ابد مشام جان هر که را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حق زنده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نوازد. نام او،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رحمت و رأفت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رحمت،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هُماوارِ خود از ما برنگ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قدر و </w:t>
      </w:r>
      <w:r>
        <w:rPr>
          <w:rFonts w:hint="eastAsia"/>
          <w:rtl/>
          <w:lang w:bidi="fa-IR"/>
        </w:rPr>
        <w:t>منزلت</w:t>
      </w:r>
      <w:r>
        <w:rPr>
          <w:rtl/>
          <w:lang w:bidi="fa-IR"/>
        </w:rPr>
        <w:t xml:space="preserve"> آن را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دانست.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هر انسان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قوم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تر، مؤمن تر و متعهدتر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آرمان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وفادارتر باشد.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روست که ما از جوامع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آنان که در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شرق</w:t>
      </w:r>
      <w:r>
        <w:rPr>
          <w:rtl/>
          <w:lang w:bidi="fa-IR"/>
        </w:rPr>
        <w:t xml:space="preserve"> عالم اند و چه آنان که در غرب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چشمِ آن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مهر و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محبّت به همنوعان خود، خارج نشوند و هماره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و روش عمل کنند.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آور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درستکار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راست رَو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پس هر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بزرگ، به مهرورز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به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آن سروش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حق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داد و گوش جهان را از بانگ دلاو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پر کرد، به همه هموطنان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راه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بادا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خجسته، روز هم گرا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دل 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کعبه سعادت باشد!</w:t>
      </w:r>
    </w:p>
    <w:p w:rsidR="00D455DB" w:rsidRDefault="0012505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424681">
      <w:pPr>
        <w:pStyle w:val="Heading3"/>
        <w:rPr>
          <w:rtl/>
          <w:lang w:bidi="fa-IR"/>
        </w:rPr>
      </w:pPr>
      <w:bookmarkStart w:id="70" w:name="_Toc530482855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آفتاب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اساط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bookmarkEnd w:id="70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سقلاطون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آرام</w:t>
      </w:r>
      <w:r>
        <w:rPr>
          <w:rtl/>
          <w:lang w:bidi="fa-IR"/>
        </w:rPr>
        <w:t xml:space="preserve"> تر از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دامان معطّر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کپارچه،</w:t>
      </w:r>
      <w:r>
        <w:rPr>
          <w:rtl/>
          <w:lang w:bidi="fa-IR"/>
        </w:rPr>
        <w:t xml:space="preserve"> از نو بنا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با پرچ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آفتاب.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با عطر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ناگاه، شب در نقطه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جاودانگ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«کلمه خدا» خلاصه شده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صبح که از تکامل روشن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سرشار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پلک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تمام روزها متولّد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تمام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تراوند.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صبح مبارک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>! گهواره ات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لبخند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تمام درختان به شکوفه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و لب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کلام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کلمه متبلور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جان، همکلام واژه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چشمانت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سوره عشق است که در کلمه «خدا»،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دارد و نامت شرح کامل محبّت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خدا!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از درس فشرده وح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گاهواره ات، روح کلمات به پرواز درآمدند.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آفتاب مقدّس اساط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آوازها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بندبندِ جان 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 بردگ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شکوهِ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پرست!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چشمانت، هزار معبد برپا شد و هزار ناقوس به صدا درآمد.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تو، و بر روح مقدّس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خانه دارد.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 و بر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 زکر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 و بر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در برگرفت تا در حضور موعود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فرود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پرست! در نوران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نامت، هزار کهکشان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کلامت، هزار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دارد. در هر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مبهوت جمال توست و زمان، متح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حضور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ات.</w:t>
      </w: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درود</w:t>
      </w:r>
      <w:r>
        <w:rPr>
          <w:rtl/>
          <w:lang w:bidi="fa-IR"/>
        </w:rPr>
        <w:t xml:space="preserve"> خدا بر تو و بر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_روان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باد و جاودانه باد تا هماره زمان، آفتاب کلامت!</w:t>
      </w:r>
    </w:p>
    <w:p w:rsidR="00D455DB" w:rsidRDefault="00125058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125058">
      <w:pPr>
        <w:pStyle w:val="Heading1"/>
        <w:rPr>
          <w:rtl/>
          <w:lang w:bidi="fa-IR"/>
        </w:rPr>
      </w:pPr>
      <w:bookmarkStart w:id="71" w:name="_Toc530482856"/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سوم: همراه با برنامه سازان</w:t>
      </w:r>
      <w:bookmarkEnd w:id="71"/>
    </w:p>
    <w:p w:rsidR="00125058" w:rsidRDefault="00125058" w:rsidP="00D455DB">
      <w:pPr>
        <w:pStyle w:val="libNormal"/>
        <w:rPr>
          <w:rFonts w:hint="cs"/>
          <w:rtl/>
          <w:lang w:bidi="fa-IR"/>
        </w:rPr>
      </w:pPr>
    </w:p>
    <w:p w:rsidR="00D455DB" w:rsidRDefault="00D455DB" w:rsidP="00125058">
      <w:pPr>
        <w:pStyle w:val="Heading2"/>
        <w:rPr>
          <w:rtl/>
          <w:lang w:bidi="fa-IR"/>
        </w:rPr>
      </w:pPr>
      <w:bookmarkStart w:id="72" w:name="_Toc530482857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bookmarkEnd w:id="72"/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بزرگ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قرآن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بارها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 هرچند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طول زمان، به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دچار گشت و خلوص خود را از دست داد،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چون از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برخاسته است، دستورها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نکته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</w:t>
      </w:r>
      <w:r>
        <w:rPr>
          <w:rFonts w:hint="eastAsia"/>
          <w:rtl/>
          <w:lang w:bidi="fa-IR"/>
        </w:rPr>
        <w:t>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و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مکتب اسلام،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اهل کتاب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احکام متفاوت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مشرکان دارند. با توجه به شاخصه ها، توجه به نکات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برنامه سازان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اعم از مسلمان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رهنمون شوند که اسلام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اعتقادات،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احکام،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بر خلاف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عبادت پروردگار باور دارند.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گونه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نماز مرسوم است.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نوع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راست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امانت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دارند و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امانت، دروغ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ناپسند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شمارند. افزون بر آن، در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مذاهب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حد و مرز دارد؛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روابط زن و مرد، از قانون و مقر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اصل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پوشش زن و مرد در حد مطلوب،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بدان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شده است.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با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سرپوش (روسر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لباس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صاحبان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اعم از زن و مرد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وجود پوشش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فشرد که تمدن غرب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تمدن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بالعکس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دو، تفاوت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دارد.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عمل کرد سران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گله مند و ناراض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تمدن غرب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مسلمانان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را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حساب مردم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صدق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عملکرد صه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ها را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 عملکرد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دانست.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و نپرداختن به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اختلاف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مانع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گفت وگوها،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گردد؛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با استدلال و برهان و زبان دوستانه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پندارها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هردو طرف را بزدا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بنا بر آمار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منتشر شده است،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اسلام آوردن خود را توجه و احترام اسلام به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دانسته اند.</w:t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و اعتقاد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شرط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برشمرده است.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برنامه 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اشاره شود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ناسزا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محفل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هرکس با هر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حق مطلق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مذهب، حق است و آن مذهب، باطل.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همان بحث «پلورال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است.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مسلمان،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بطلان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اند و در قرآن،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بطلان آن، آمده است از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125058" w:rsidP="00D455DB">
      <w:pPr>
        <w:pStyle w:val="libNormal"/>
        <w:rPr>
          <w:rtl/>
          <w:lang w:bidi="fa-IR"/>
        </w:rPr>
      </w:pPr>
      <w:r w:rsidRPr="00125058">
        <w:rPr>
          <w:rStyle w:val="libAlaemChar"/>
          <w:rFonts w:eastAsia="KFGQPC Uthman Taha Naskh" w:hint="cs"/>
          <w:rtl/>
        </w:rPr>
        <w:t>(</w:t>
      </w:r>
      <w:r w:rsidR="00D455DB" w:rsidRPr="00125058">
        <w:rPr>
          <w:rStyle w:val="libAieChar"/>
          <w:rFonts w:hint="eastAsia"/>
          <w:rtl/>
        </w:rPr>
        <w:t>وَ</w:t>
      </w:r>
      <w:r w:rsidR="00D455DB" w:rsidRPr="00125058">
        <w:rPr>
          <w:rStyle w:val="libAieChar"/>
          <w:rtl/>
        </w:rPr>
        <w:t xml:space="preserve"> مَنْ </w:t>
      </w:r>
      <w:r w:rsidR="00D455DB" w:rsidRPr="00125058">
        <w:rPr>
          <w:rStyle w:val="libAieChar"/>
          <w:rFonts w:hint="cs"/>
          <w:rtl/>
        </w:rPr>
        <w:t>یَ</w:t>
      </w:r>
      <w:r w:rsidR="00D455DB" w:rsidRPr="00125058">
        <w:rPr>
          <w:rStyle w:val="libAieChar"/>
          <w:rFonts w:hint="eastAsia"/>
          <w:rtl/>
        </w:rPr>
        <w:t>بْتَغ</w:t>
      </w:r>
      <w:r w:rsidR="00D455DB" w:rsidRPr="00125058">
        <w:rPr>
          <w:rStyle w:val="libAieChar"/>
          <w:rtl/>
        </w:rPr>
        <w:t xml:space="preserve"> غ</w:t>
      </w:r>
      <w:r w:rsidR="00D455DB" w:rsidRPr="00125058">
        <w:rPr>
          <w:rStyle w:val="libAieChar"/>
          <w:rFonts w:hint="cs"/>
          <w:rtl/>
        </w:rPr>
        <w:t>ی</w:t>
      </w:r>
      <w:r w:rsidR="00D455DB" w:rsidRPr="00125058">
        <w:rPr>
          <w:rStyle w:val="libAieChar"/>
          <w:rFonts w:hint="eastAsia"/>
          <w:rtl/>
        </w:rPr>
        <w:t>ر</w:t>
      </w:r>
      <w:r w:rsidR="00D455DB" w:rsidRPr="00125058">
        <w:rPr>
          <w:rStyle w:val="libAieChar"/>
          <w:rtl/>
        </w:rPr>
        <w:t xml:space="preserve"> الاسلام د</w:t>
      </w:r>
      <w:r w:rsidR="00D455DB" w:rsidRPr="00125058">
        <w:rPr>
          <w:rStyle w:val="libAieChar"/>
          <w:rFonts w:hint="cs"/>
          <w:rtl/>
        </w:rPr>
        <w:t>ی</w:t>
      </w:r>
      <w:r w:rsidR="00D455DB" w:rsidRPr="00125058">
        <w:rPr>
          <w:rStyle w:val="libAieChar"/>
          <w:rFonts w:hint="eastAsia"/>
          <w:rtl/>
        </w:rPr>
        <w:t>نا</w:t>
      </w:r>
      <w:r w:rsidR="00D455DB" w:rsidRPr="00125058">
        <w:rPr>
          <w:rStyle w:val="libAieChar"/>
          <w:rtl/>
        </w:rPr>
        <w:t xml:space="preserve"> فَلَنْ </w:t>
      </w:r>
      <w:r w:rsidR="00D455DB" w:rsidRPr="00125058">
        <w:rPr>
          <w:rStyle w:val="libAieChar"/>
          <w:rFonts w:hint="cs"/>
          <w:rtl/>
        </w:rPr>
        <w:t>یُ</w:t>
      </w:r>
      <w:r w:rsidR="00D455DB" w:rsidRPr="00125058">
        <w:rPr>
          <w:rStyle w:val="libAieChar"/>
          <w:rFonts w:hint="eastAsia"/>
          <w:rtl/>
        </w:rPr>
        <w:t>قْبَلَ</w:t>
      </w:r>
      <w:r w:rsidR="00D455DB" w:rsidRPr="00125058">
        <w:rPr>
          <w:rStyle w:val="libAieChar"/>
          <w:rtl/>
        </w:rPr>
        <w:t xml:space="preserve"> مِنه</w:t>
      </w:r>
      <w:r w:rsidRPr="00125058">
        <w:rPr>
          <w:rStyle w:val="libAlaemChar"/>
          <w:rFonts w:eastAsia="KFGQPC Uthman Taha Naskh" w:hint="cs"/>
          <w:rtl/>
        </w:rPr>
        <w:t>)</w:t>
      </w:r>
      <w:r w:rsidR="00D455DB">
        <w:rPr>
          <w:rtl/>
          <w:lang w:bidi="fa-IR"/>
        </w:rPr>
        <w:t>.</w:t>
      </w:r>
      <w:r w:rsidR="00D455DB" w:rsidRPr="00125058">
        <w:rPr>
          <w:rStyle w:val="libFootnotenumChar"/>
          <w:rtl/>
        </w:rPr>
        <w:t xml:space="preserve"> (1)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جز اسلام،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از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125058" w:rsidP="00D455DB">
      <w:pPr>
        <w:pStyle w:val="libNormal"/>
        <w:rPr>
          <w:rtl/>
          <w:lang w:bidi="fa-IR"/>
        </w:rPr>
      </w:pPr>
      <w:r w:rsidRPr="00125058">
        <w:rPr>
          <w:rStyle w:val="libAlaemChar"/>
          <w:rFonts w:eastAsia="KFGQPC Uthman Taha Naskh" w:hint="cs"/>
          <w:rtl/>
        </w:rPr>
        <w:t>(</w:t>
      </w:r>
      <w:r w:rsidRPr="00125058">
        <w:rPr>
          <w:rStyle w:val="libAieChar"/>
          <w:rFonts w:hint="cs"/>
          <w:rtl/>
        </w:rPr>
        <w:t>وَأَنَّ هَـٰذَا صِرَاطِي مُسْتَقِيمًا فَاتَّبِعُوهُ</w:t>
      </w:r>
      <w:r w:rsidR="00D455DB">
        <w:rPr>
          <w:rtl/>
          <w:lang w:bidi="fa-IR"/>
        </w:rPr>
        <w:t>.</w:t>
      </w:r>
      <w:r w:rsidRPr="00125058">
        <w:rPr>
          <w:rStyle w:val="libAlaemChar"/>
          <w:rFonts w:hint="cs"/>
          <w:rtl/>
        </w:rPr>
        <w:t>)</w:t>
      </w:r>
      <w:r w:rsidR="00D455DB">
        <w:rPr>
          <w:rtl/>
          <w:lang w:bidi="fa-IR"/>
        </w:rPr>
        <w:t xml:space="preserve"> </w:t>
      </w:r>
      <w:r w:rsidR="00D455DB" w:rsidRPr="00125058">
        <w:rPr>
          <w:rStyle w:val="libFootnotenumChar"/>
          <w:rtl/>
        </w:rPr>
        <w:t>(2)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راه راست من، پس،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D455DB" w:rsidRPr="00125058" w:rsidRDefault="00125058" w:rsidP="0012505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455DB" w:rsidRDefault="00D455DB" w:rsidP="00125058">
      <w:pPr>
        <w:pStyle w:val="libFootnote0"/>
        <w:rPr>
          <w:rtl/>
          <w:lang w:bidi="fa-IR"/>
        </w:rPr>
      </w:pPr>
      <w:r>
        <w:rPr>
          <w:rtl/>
          <w:lang w:bidi="fa-IR"/>
        </w:rPr>
        <w:t>1- آل عمران، 85.</w:t>
      </w:r>
    </w:p>
    <w:p w:rsidR="00125058" w:rsidRDefault="00D455DB" w:rsidP="00125058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انعام، 153.</w:t>
      </w:r>
    </w:p>
    <w:p w:rsidR="00D455DB" w:rsidRDefault="00125058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برنامه 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 که جز اسلام،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نسخ شده اند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پس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پرچم اسلام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تا به راه راست،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گردند.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Heading2"/>
        <w:rPr>
          <w:rtl/>
          <w:lang w:bidi="fa-IR"/>
        </w:rPr>
      </w:pPr>
      <w:bookmarkStart w:id="73" w:name="_Toc530482858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ا</w:t>
      </w:r>
      <w:r>
        <w:rPr>
          <w:rFonts w:hint="cs"/>
          <w:rtl/>
          <w:lang w:bidi="fa-IR"/>
        </w:rPr>
        <w:t>ی</w:t>
      </w:r>
      <w:bookmarkEnd w:id="73"/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دعوت از کارشناسان حوزه و دانشگاه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وگو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توجه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دعوت از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وگو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و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اشتراک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صلح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ساخت نماآهنگ از سرودها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مستند از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مراسم جشن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جهان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از خانواده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آداب و رسوم آن ها در سال روز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D455DB" w:rsidRDefault="0012505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125058">
      <w:pPr>
        <w:pStyle w:val="Heading2"/>
        <w:rPr>
          <w:rtl/>
          <w:lang w:bidi="fa-IR"/>
        </w:rPr>
      </w:pPr>
      <w:bookmarkStart w:id="74" w:name="_Toc530482859"/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bookmarkEnd w:id="74"/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کنون با برادران و خواهران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رفتار شما با آنها چگونه بود؟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به نظر شما،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رفتار کرد؟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به خاطر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چه بود؟ (پرسش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مسلمانان)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به نظر شما،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اسلام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گوناگون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در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صلح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داشته باشند؟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آداب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سال روز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نام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D455DB" w:rsidRDefault="0012505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125058">
      <w:pPr>
        <w:pStyle w:val="Heading2"/>
        <w:rPr>
          <w:rtl/>
          <w:lang w:bidi="fa-IR"/>
        </w:rPr>
      </w:pPr>
      <w:bookmarkStart w:id="75" w:name="_Toc530482860"/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مسابقه ا</w:t>
      </w:r>
      <w:r>
        <w:rPr>
          <w:rFonts w:hint="cs"/>
          <w:rtl/>
          <w:lang w:bidi="fa-IR"/>
        </w:rPr>
        <w:t>ی</w:t>
      </w:r>
      <w:bookmarkEnd w:id="75"/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نام مادر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چه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به چه معناست؟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، خدمت گزار پرستش گاه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>نسل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به کدام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رسد؟ حضرت هارون و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چه بود؟ سخن گفتن در دوران نوزاد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خاص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دند؟</w:t>
      </w:r>
      <w:r>
        <w:rPr>
          <w:rtl/>
          <w:lang w:bidi="fa-IR"/>
        </w:rPr>
        <w:t xml:space="preserve">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چند نمونه از معجزه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نام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زنده کردن مردگان، شفا دادن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درمان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t>6 _ نام کتاب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چه بود؟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«مائده»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و با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چه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سفره </w:t>
      </w:r>
      <w:r>
        <w:rPr>
          <w:rFonts w:hint="cs"/>
          <w:rtl/>
          <w:lang w:bidi="fa-IR"/>
        </w:rPr>
        <w:t>ی</w:t>
      </w:r>
    </w:p>
    <w:p w:rsidR="00125058" w:rsidRDefault="00125058" w:rsidP="00D455DB">
      <w:pPr>
        <w:pStyle w:val="libNormal"/>
        <w:rPr>
          <w:rFonts w:hint="cs"/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غذا</w:t>
      </w:r>
      <w:r>
        <w:rPr>
          <w:rtl/>
          <w:lang w:bidi="fa-IR"/>
        </w:rPr>
        <w:t>.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از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از خداوند بخواهد مائده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فرو فرستد.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چه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شد؟ در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>9 _ هجرت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</w:t>
      </w:r>
      <w:r w:rsidR="00125058" w:rsidRPr="00125058">
        <w:rPr>
          <w:rFonts w:ascii="Traditional Arabic" w:eastAsiaTheme="minorHAnsi" w:hAnsi="Traditional Arabic" w:cs="Traditional Arabic"/>
          <w:rtl/>
        </w:rPr>
        <w:t xml:space="preserve"> </w:t>
      </w:r>
      <w:r w:rsidR="00125058" w:rsidRPr="00125058">
        <w:rPr>
          <w:rStyle w:val="libAlaemChar"/>
          <w:rFonts w:eastAsiaTheme="minorHAnsi"/>
          <w:rtl/>
        </w:rPr>
        <w:t>صلى‌الله‌عليه‌وآله‌وسلم</w:t>
      </w:r>
      <w:r w:rsidR="0012505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چند سال پس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رخ داد؟ 622 سال.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کدام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زمان با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سوره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قرآن، داستان ولادت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است؟ سوره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داشت؟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Heading2"/>
        <w:rPr>
          <w:rtl/>
          <w:lang w:bidi="fa-IR"/>
        </w:rPr>
      </w:pPr>
      <w:bookmarkStart w:id="76" w:name="_Toc530482861"/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کارشناس</w:t>
      </w:r>
      <w:r>
        <w:rPr>
          <w:rFonts w:hint="cs"/>
          <w:rtl/>
          <w:lang w:bidi="fa-IR"/>
        </w:rPr>
        <w:t>ی</w:t>
      </w:r>
      <w:bookmarkEnd w:id="76"/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چگونه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پرورش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دامان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زمان وجود نداشت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داشته باشد؟ اصولاً چرا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بدون پدر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چرا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همان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تولد، خود دفاع از مادرش را به عهده گرفت؟ چرا خود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4C46E8" w:rsidRPr="004C46E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دفاع نکرد؟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چرا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نسبت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از معجزه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(از نظر تعداد) برخوردار بود؟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نبوت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معجزه،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چگونه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معجزه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آنان چگونه مانند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بر زنده کردن مردگان و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قدرت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افتند؟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 ها،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نبوت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است، چرا انجام آن به دست حوار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 است؟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نازل شد، اکنون کجاست و چرا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وجود ندارد؟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چگونه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آسمان صعود کرد و چه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خواهد گشت؟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صعود و عروج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آسمان،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دو؟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="0003669E" w:rsidRPr="0003669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هدف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گام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چگونه ارز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محور گفت وگو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باشد و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وگوها چه خواهد بود؟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راه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اسلام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صلح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Heading2"/>
        <w:rPr>
          <w:rtl/>
          <w:lang w:bidi="fa-IR"/>
        </w:rPr>
      </w:pPr>
      <w:bookmarkStart w:id="77" w:name="_Toc530482862"/>
      <w:r>
        <w:rPr>
          <w:rFonts w:hint="eastAsia"/>
          <w:rtl/>
          <w:lang w:bidi="fa-IR"/>
        </w:rPr>
        <w:t>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کارشناس</w:t>
      </w:r>
      <w:bookmarkEnd w:id="77"/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2505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جعفر سبحان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رضا استاد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تسخ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استاد در مؤسسه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مجتهد شبستر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رسول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الله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محمدرضا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نژاد، دفتر مطالعات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خواهران قم.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دکتر صادق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وند، استاد دانشگاه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دکتر محمود 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دکتر زروان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دانشگاه تهران دانشکده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دکتر سالک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دانشگاه تهران دانشکده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مهاجر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رمسئول</w:t>
      </w:r>
      <w:r>
        <w:rPr>
          <w:rtl/>
          <w:lang w:bidi="fa-IR"/>
        </w:rPr>
        <w:t xml:space="preserve"> روزنامه جمهور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عبدالرح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اردستان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محقق کتابخانه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قم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مصطفو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محقق کتابخانه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قم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محمدباقر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محقق کتابخانه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قم</w:t>
      </w:r>
    </w:p>
    <w:p w:rsidR="00D455DB" w:rsidRDefault="00125058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D455DB" w:rsidRDefault="00D455DB" w:rsidP="00125058">
      <w:pPr>
        <w:pStyle w:val="Heading1"/>
        <w:rPr>
          <w:rtl/>
          <w:lang w:bidi="fa-IR"/>
        </w:rPr>
      </w:pPr>
      <w:bookmarkStart w:id="78" w:name="_Toc530482863"/>
      <w:r>
        <w:rPr>
          <w:rFonts w:hint="eastAsia"/>
          <w:rtl/>
          <w:lang w:bidi="fa-IR"/>
        </w:rPr>
        <w:t>فهرست</w:t>
      </w:r>
      <w:r>
        <w:rPr>
          <w:rtl/>
          <w:lang w:bidi="fa-IR"/>
        </w:rPr>
        <w:t xml:space="preserve"> منابع</w:t>
      </w:r>
      <w:bookmarkEnd w:id="78"/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عقوب،</w:t>
      </w:r>
      <w:r>
        <w:rPr>
          <w:rtl/>
          <w:lang w:bidi="fa-IR"/>
        </w:rPr>
        <w:t xml:space="preserve"> اصول کاف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خزائل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اعلام القرآن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امال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محمدباقر، بحارالانوار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عمادزاده،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نجار،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بلعم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حکمت،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جامع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ترجمه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شعبه، تحف العقول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جوامع الجامع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ابوالحسن،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عبدالرزاق،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ملا فتح اللّه،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منهج الصادق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مکارم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ناصر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21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جمعه العروس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22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ورام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فراس،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صدوق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محمدباقر،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القلوب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26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خصال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27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ثقه الاسلام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روضه الکاف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ثقه الاسلام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فروع کاف</w:t>
      </w:r>
      <w:r>
        <w:rPr>
          <w:rFonts w:hint="cs"/>
          <w:rtl/>
          <w:lang w:bidi="fa-IR"/>
        </w:rPr>
        <w:t>ی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قصص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30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صدر بلاغ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قصص قرآن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D455DB">
      <w:pPr>
        <w:pStyle w:val="libNormal"/>
        <w:rPr>
          <w:rtl/>
          <w:lang w:bidi="fa-IR"/>
        </w:rPr>
      </w:pPr>
      <w:r>
        <w:rPr>
          <w:rtl/>
          <w:lang w:bidi="fa-IR"/>
        </w:rPr>
        <w:t>31 _ ابن عس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33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ترجمه سپهر، محمدتق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ناسخ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34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>35</w:t>
      </w:r>
      <w:r w:rsidR="0012505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ترجمه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الاسلام، نهج البلاغه</w:t>
      </w:r>
    </w:p>
    <w:p w:rsidR="00D455DB" w:rsidRDefault="00D455DB" w:rsidP="00D455DB">
      <w:pPr>
        <w:pStyle w:val="libNormal"/>
        <w:rPr>
          <w:rtl/>
          <w:lang w:bidi="fa-IR"/>
        </w:rPr>
      </w:pPr>
    </w:p>
    <w:p w:rsidR="00D455DB" w:rsidRDefault="00D455DB" w:rsidP="0012505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 </w:t>
      </w:r>
      <w:r w:rsidR="0012505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</w:p>
    <w:p w:rsidR="008F24C2" w:rsidRDefault="00125058" w:rsidP="00125058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79" w:name="_Toc530482864"/>
      <w:r>
        <w:rPr>
          <w:rFonts w:hint="cs"/>
          <w:rtl/>
          <w:lang w:bidi="fa-IR"/>
        </w:rPr>
        <w:lastRenderedPageBreak/>
        <w:t>فهرست مطالب</w:t>
      </w:r>
      <w:bookmarkEnd w:id="79"/>
    </w:p>
    <w:sdt>
      <w:sdtPr>
        <w:id w:val="44136692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396E5F" w:rsidRDefault="00396E5F" w:rsidP="00396E5F">
          <w:pPr>
            <w:pStyle w:val="TOCHeading"/>
          </w:pPr>
        </w:p>
        <w:p w:rsidR="00396E5F" w:rsidRDefault="00396E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482785" w:history="1">
            <w:r w:rsidRPr="00B940A6">
              <w:rPr>
                <w:rStyle w:val="Hyperlink"/>
                <w:noProof/>
                <w:rtl/>
                <w:lang w:bidi="fa-IR"/>
              </w:rPr>
              <w:t>مقدّمه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482786" w:history="1">
            <w:r w:rsidRPr="00B940A6">
              <w:rPr>
                <w:rStyle w:val="Hyperlink"/>
                <w:noProof/>
                <w:rtl/>
                <w:lang w:bidi="fa-IR"/>
              </w:rPr>
              <w:t>بخش اوّل: 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ما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مس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ح 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87" w:history="1">
            <w:r w:rsidRPr="00B940A6">
              <w:rPr>
                <w:rStyle w:val="Hyperlink"/>
                <w:noProof/>
                <w:rtl/>
                <w:lang w:bidi="fa-IR"/>
              </w:rPr>
              <w:t>فصل اوّل: زندگان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مر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م</w:t>
            </w:r>
            <w:r w:rsidRPr="00B940A6">
              <w:rPr>
                <w:rStyle w:val="Hyperlink"/>
                <w:rFonts w:ascii="Traditional Arabic" w:eastAsiaTheme="minorHAnsi" w:hAnsi="Traditional Arabic" w:cs="Traditional Arabic"/>
                <w:noProof/>
                <w:rtl/>
              </w:rPr>
              <w:t xml:space="preserve"> </w:t>
            </w:r>
            <w:r w:rsidRPr="00B940A6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88" w:history="1">
            <w:r w:rsidRPr="00B940A6">
              <w:rPr>
                <w:rStyle w:val="Hyperlink"/>
                <w:noProof/>
                <w:rtl/>
                <w:lang w:bidi="fa-IR"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89" w:history="1">
            <w:r w:rsidRPr="00B940A6">
              <w:rPr>
                <w:rStyle w:val="Hyperlink"/>
                <w:noProof/>
                <w:rtl/>
                <w:lang w:bidi="fa-IR"/>
              </w:rPr>
              <w:t>کفالت حضرت مر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م</w:t>
            </w:r>
            <w:r w:rsidRPr="00B940A6">
              <w:rPr>
                <w:rStyle w:val="Hyperlink"/>
                <w:rFonts w:ascii="Traditional Arabic" w:hAnsi="Traditional Arabic" w:cs="Traditional Arabic"/>
                <w:noProof/>
                <w:shd w:val="clear" w:color="auto" w:fill="FFFFFF"/>
                <w:rtl/>
              </w:rPr>
              <w:t xml:space="preserve"> </w:t>
            </w:r>
            <w:r w:rsidRPr="00B940A6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0" w:history="1">
            <w:r w:rsidRPr="00B940A6">
              <w:rPr>
                <w:rStyle w:val="Hyperlink"/>
                <w:noProof/>
                <w:rtl/>
                <w:lang w:bidi="fa-IR"/>
              </w:rPr>
              <w:t>فضا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ل حضرت مر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م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1" w:history="1">
            <w:r w:rsidRPr="00B940A6">
              <w:rPr>
                <w:rStyle w:val="Hyperlink"/>
                <w:noProof/>
                <w:rtl/>
                <w:lang w:bidi="fa-IR"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2" w:history="1">
            <w:r w:rsidRPr="00B940A6">
              <w:rPr>
                <w:rStyle w:val="Hyperlink"/>
                <w:noProof/>
                <w:rtl/>
                <w:lang w:bidi="fa-IR"/>
              </w:rPr>
              <w:t>1 - سخن گفتن با فرشتگان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3" w:history="1">
            <w:r w:rsidRPr="00B940A6">
              <w:rPr>
                <w:rStyle w:val="Hyperlink"/>
                <w:noProof/>
                <w:rtl/>
                <w:lang w:bidi="fa-IR"/>
              </w:rPr>
              <w:t>2 - خوردن روز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یِ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4" w:history="1">
            <w:r w:rsidRPr="00B940A6">
              <w:rPr>
                <w:rStyle w:val="Hyperlink"/>
                <w:noProof/>
                <w:rtl/>
                <w:lang w:bidi="fa-IR"/>
              </w:rPr>
              <w:t>3 - برگز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ده شدن از سو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5" w:history="1">
            <w:r w:rsidRPr="00B940A6">
              <w:rPr>
                <w:rStyle w:val="Hyperlink"/>
                <w:noProof/>
                <w:rtl/>
                <w:lang w:bidi="fa-IR"/>
              </w:rPr>
              <w:t>4 - پاک دامن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6" w:history="1">
            <w:r w:rsidRPr="00B940A6">
              <w:rPr>
                <w:rStyle w:val="Hyperlink"/>
                <w:noProof/>
                <w:rtl/>
                <w:lang w:bidi="fa-IR"/>
              </w:rPr>
              <w:t>5 - راست گو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بس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7" w:history="1">
            <w:r w:rsidRPr="00B940A6">
              <w:rPr>
                <w:rStyle w:val="Hyperlink"/>
                <w:noProof/>
                <w:rtl/>
                <w:lang w:bidi="fa-IR"/>
              </w:rPr>
              <w:t>فصل دوم: تولد مس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حا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8" w:history="1">
            <w:r w:rsidRPr="00B940A6">
              <w:rPr>
                <w:rStyle w:val="Hyperlink"/>
                <w:noProof/>
                <w:rtl/>
                <w:lang w:bidi="fa-IR"/>
              </w:rPr>
              <w:t>بشارت به فرزنددار شدن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799" w:history="1">
            <w:r w:rsidRPr="00B940A6">
              <w:rPr>
                <w:rStyle w:val="Hyperlink"/>
                <w:noProof/>
                <w:rtl/>
                <w:lang w:bidi="fa-IR"/>
              </w:rPr>
              <w:t>تولد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0" w:history="1">
            <w:r w:rsidRPr="00B940A6">
              <w:rPr>
                <w:rStyle w:val="Hyperlink"/>
                <w:noProof/>
                <w:rtl/>
                <w:lang w:bidi="fa-IR"/>
              </w:rPr>
              <w:t>سخن گفتن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در گهواره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1" w:history="1">
            <w:r w:rsidRPr="00B940A6">
              <w:rPr>
                <w:rStyle w:val="Hyperlink"/>
                <w:noProof/>
                <w:rtl/>
                <w:lang w:bidi="fa-IR"/>
              </w:rPr>
              <w:t>زمان و مکان تولد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2" w:history="1">
            <w:r w:rsidRPr="00B940A6">
              <w:rPr>
                <w:rStyle w:val="Hyperlink"/>
                <w:noProof/>
                <w:rtl/>
                <w:lang w:bidi="fa-IR"/>
              </w:rPr>
              <w:t>دل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ل نام گذار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حضرت به مس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ح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3" w:history="1">
            <w:r w:rsidRPr="00B940A6">
              <w:rPr>
                <w:rStyle w:val="Hyperlink"/>
                <w:noProof/>
                <w:rtl/>
                <w:lang w:bidi="fa-IR"/>
              </w:rPr>
              <w:t>دل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ل نام گذار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حضرت به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4" w:history="1">
            <w:r w:rsidRPr="00B940A6">
              <w:rPr>
                <w:rStyle w:val="Hyperlink"/>
                <w:noProof/>
                <w:rtl/>
                <w:lang w:bidi="fa-IR"/>
              </w:rPr>
              <w:t>اثبات توح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د از سو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ابل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5" w:history="1">
            <w:r w:rsidRPr="00B940A6">
              <w:rPr>
                <w:rStyle w:val="Hyperlink"/>
                <w:noProof/>
                <w:rtl/>
                <w:lang w:bidi="fa-IR"/>
              </w:rPr>
              <w:t>کودک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و نوجوان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6" w:history="1">
            <w:r w:rsidRPr="00B940A6">
              <w:rPr>
                <w:rStyle w:val="Hyperlink"/>
                <w:noProof/>
                <w:rtl/>
                <w:lang w:bidi="fa-IR"/>
              </w:rPr>
              <w:t>نبوت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7" w:history="1">
            <w:r w:rsidRPr="00B940A6">
              <w:rPr>
                <w:rStyle w:val="Hyperlink"/>
                <w:noProof/>
                <w:rtl/>
                <w:lang w:bidi="fa-IR"/>
              </w:rPr>
              <w:t>حوار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8" w:history="1">
            <w:r w:rsidRPr="00B940A6">
              <w:rPr>
                <w:rStyle w:val="Hyperlink"/>
                <w:noProof/>
                <w:rtl/>
                <w:lang w:bidi="fa-IR"/>
              </w:rPr>
              <w:t>فصل سوم: معجزه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09" w:history="1">
            <w:r w:rsidRPr="00B940A6">
              <w:rPr>
                <w:rStyle w:val="Hyperlink"/>
                <w:noProof/>
                <w:rtl/>
                <w:lang w:bidi="fa-IR"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0" w:history="1">
            <w:r w:rsidRPr="00B940A6">
              <w:rPr>
                <w:rStyle w:val="Hyperlink"/>
                <w:noProof/>
                <w:rtl/>
                <w:lang w:bidi="fa-IR"/>
              </w:rPr>
              <w:t xml:space="preserve">1 - معجزه 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دوران نوزاد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1" w:history="1">
            <w:r w:rsidRPr="00B940A6">
              <w:rPr>
                <w:rStyle w:val="Hyperlink"/>
                <w:noProof/>
                <w:rtl/>
                <w:lang w:bidi="fa-IR"/>
              </w:rPr>
              <w:t xml:space="preserve">2 - معجزه 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دوران کودک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2" w:history="1">
            <w:r w:rsidRPr="00B940A6">
              <w:rPr>
                <w:rStyle w:val="Hyperlink"/>
                <w:noProof/>
                <w:rtl/>
                <w:lang w:bidi="fa-IR"/>
              </w:rPr>
              <w:t xml:space="preserve">3 - معجزه 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دوران نوجوان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3" w:history="1">
            <w:r w:rsidRPr="00B940A6">
              <w:rPr>
                <w:rStyle w:val="Hyperlink"/>
                <w:noProof/>
                <w:rtl/>
                <w:lang w:bidi="fa-IR"/>
              </w:rPr>
              <w:t>4 - زنده کردن مردگان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4" w:history="1">
            <w:r w:rsidRPr="00B940A6">
              <w:rPr>
                <w:rStyle w:val="Hyperlink"/>
                <w:noProof/>
                <w:rtl/>
                <w:lang w:bidi="fa-IR"/>
              </w:rPr>
              <w:t>5 - آفر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نش مرغ از گِل به اجازه 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5" w:history="1">
            <w:r w:rsidRPr="00B940A6">
              <w:rPr>
                <w:rStyle w:val="Hyperlink"/>
                <w:noProof/>
                <w:rtl/>
                <w:lang w:bidi="fa-IR"/>
              </w:rPr>
              <w:t>6 - شفا دادن کور مادرزاد و ب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مار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درمان ناپذ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6" w:history="1">
            <w:r w:rsidRPr="00B940A6">
              <w:rPr>
                <w:rStyle w:val="Hyperlink"/>
                <w:noProof/>
                <w:rtl/>
                <w:lang w:bidi="fa-IR"/>
              </w:rPr>
              <w:t xml:space="preserve">7 - نزول مائده 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آسمان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7" w:history="1">
            <w:r w:rsidRPr="00B940A6">
              <w:rPr>
                <w:rStyle w:val="Hyperlink"/>
                <w:noProof/>
                <w:rtl/>
                <w:lang w:bidi="fa-IR"/>
              </w:rPr>
              <w:t>1- 7 - مائده و مسا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ل مربوط به 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8" w:history="1">
            <w:r w:rsidRPr="00B940A6">
              <w:rPr>
                <w:rStyle w:val="Hyperlink"/>
                <w:noProof/>
                <w:rtl/>
                <w:lang w:bidi="fa-IR"/>
              </w:rPr>
              <w:t>فصل چهارم: پندها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19" w:history="1">
            <w:r w:rsidRPr="00B940A6">
              <w:rPr>
                <w:rStyle w:val="Hyperlink"/>
                <w:noProof/>
                <w:rtl/>
                <w:lang w:bidi="fa-IR"/>
              </w:rPr>
              <w:t>1 - پندآموز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عمل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به حوار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B940A6">
              <w:rPr>
                <w:rStyle w:val="Hyperlink"/>
                <w:noProof/>
                <w:rtl/>
                <w:lang w:bidi="fa-IR"/>
              </w:rPr>
              <w:t>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0" w:history="1">
            <w:r w:rsidRPr="00B940A6">
              <w:rPr>
                <w:rStyle w:val="Hyperlink"/>
                <w:noProof/>
                <w:rtl/>
                <w:lang w:bidi="fa-IR"/>
              </w:rPr>
              <w:t>2 - دل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ل از ب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ن رفتن شاداب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چهره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1" w:history="1">
            <w:r w:rsidRPr="00B940A6">
              <w:rPr>
                <w:rStyle w:val="Hyperlink"/>
                <w:noProof/>
                <w:rtl/>
                <w:lang w:bidi="fa-IR"/>
              </w:rPr>
              <w:t>3 - ز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با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پد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ده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2" w:history="1">
            <w:r w:rsidRPr="00B940A6">
              <w:rPr>
                <w:rStyle w:val="Hyperlink"/>
                <w:noProof/>
                <w:rtl/>
                <w:lang w:bidi="fa-IR"/>
              </w:rPr>
              <w:t>4 - اثر محبت دن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3" w:history="1">
            <w:r w:rsidRPr="00B940A6">
              <w:rPr>
                <w:rStyle w:val="Hyperlink"/>
                <w:noProof/>
                <w:rtl/>
                <w:lang w:bidi="fa-IR"/>
              </w:rPr>
              <w:t>5 - و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ژگ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هم نش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4" w:history="1">
            <w:r w:rsidRPr="00B940A6">
              <w:rPr>
                <w:rStyle w:val="Hyperlink"/>
                <w:noProof/>
                <w:rtl/>
                <w:lang w:bidi="fa-IR"/>
              </w:rPr>
              <w:t>6 - اثر فرزند صالح در 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5" w:history="1">
            <w:r w:rsidRPr="00B940A6">
              <w:rPr>
                <w:rStyle w:val="Hyperlink"/>
                <w:noProof/>
                <w:rtl/>
                <w:lang w:bidi="fa-IR"/>
              </w:rPr>
              <w:t>7 - اثر بدگو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6" w:history="1">
            <w:r w:rsidRPr="00B940A6">
              <w:rPr>
                <w:rStyle w:val="Hyperlink"/>
                <w:noProof/>
                <w:rtl/>
                <w:lang w:bidi="fa-IR"/>
              </w:rPr>
              <w:t>8 - فرجام دن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اخواه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7" w:history="1">
            <w:r w:rsidRPr="00B940A6">
              <w:rPr>
                <w:rStyle w:val="Hyperlink"/>
                <w:noProof/>
                <w:rtl/>
                <w:lang w:bidi="fa-IR"/>
              </w:rPr>
              <w:t>9 - مقا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سه 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کار برا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دن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 و کار برا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8" w:history="1">
            <w:r w:rsidRPr="00B940A6">
              <w:rPr>
                <w:rStyle w:val="Hyperlink"/>
                <w:noProof/>
                <w:rtl/>
                <w:lang w:bidi="fa-IR"/>
              </w:rPr>
              <w:t>10 - پندآموز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به دانشمندان بدکار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29" w:history="1">
            <w:r w:rsidRPr="00B940A6">
              <w:rPr>
                <w:rStyle w:val="Hyperlink"/>
                <w:noProof/>
                <w:rtl/>
                <w:lang w:bidi="fa-IR"/>
              </w:rPr>
              <w:t>11 - دن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0" w:history="1">
            <w:r w:rsidRPr="00B940A6">
              <w:rPr>
                <w:rStyle w:val="Hyperlink"/>
                <w:noProof/>
                <w:rtl/>
                <w:lang w:bidi="fa-IR"/>
              </w:rPr>
              <w:t>12 - ب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ان حال دن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اپرستان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1" w:history="1">
            <w:r w:rsidRPr="00B940A6">
              <w:rPr>
                <w:rStyle w:val="Hyperlink"/>
                <w:noProof/>
                <w:rtl/>
                <w:lang w:bidi="fa-IR"/>
              </w:rPr>
              <w:t xml:space="preserve">13 - 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ادآور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مرگ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2" w:history="1">
            <w:r w:rsidRPr="00B940A6">
              <w:rPr>
                <w:rStyle w:val="Hyperlink"/>
                <w:noProof/>
                <w:rtl/>
                <w:lang w:bidi="fa-IR"/>
              </w:rPr>
              <w:t>14 - روز رستاخ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3" w:history="1">
            <w:r w:rsidRPr="00B940A6">
              <w:rPr>
                <w:rStyle w:val="Hyperlink"/>
                <w:noProof/>
                <w:rtl/>
                <w:lang w:bidi="fa-IR"/>
              </w:rPr>
              <w:t>15 - ترک شهوت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4" w:history="1">
            <w:r w:rsidRPr="00B940A6">
              <w:rPr>
                <w:rStyle w:val="Hyperlink"/>
                <w:noProof/>
                <w:rtl/>
                <w:lang w:bidi="fa-IR"/>
              </w:rPr>
              <w:t>16 - و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ژگ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5" w:history="1">
            <w:r w:rsidRPr="00B940A6">
              <w:rPr>
                <w:rStyle w:val="Hyperlink"/>
                <w:noProof/>
                <w:rtl/>
                <w:lang w:bidi="fa-IR"/>
              </w:rPr>
              <w:t>فصل پنجم: سخنان حق تعال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به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6" w:history="1">
            <w:r w:rsidRPr="00B940A6">
              <w:rPr>
                <w:rStyle w:val="Hyperlink"/>
                <w:noProof/>
                <w:rtl/>
                <w:lang w:bidi="fa-IR"/>
              </w:rPr>
              <w:t>فصل ششم: پاره 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از اعتقادات مس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ح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7" w:history="1">
            <w:r w:rsidRPr="00B940A6">
              <w:rPr>
                <w:rStyle w:val="Hyperlink"/>
                <w:noProof/>
                <w:rtl/>
                <w:lang w:bidi="fa-IR"/>
              </w:rPr>
              <w:t>نزول انج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8" w:history="1">
            <w:r w:rsidRPr="00B940A6">
              <w:rPr>
                <w:rStyle w:val="Hyperlink"/>
                <w:noProof/>
                <w:rtl/>
                <w:lang w:bidi="fa-IR"/>
              </w:rPr>
              <w:t>انج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ل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کنون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39" w:history="1">
            <w:r w:rsidRPr="00B940A6">
              <w:rPr>
                <w:rStyle w:val="Hyperlink"/>
                <w:noProof/>
                <w:rtl/>
                <w:lang w:bidi="fa-IR"/>
              </w:rPr>
              <w:t>موهوم بودن تثل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40" w:history="1">
            <w:r w:rsidRPr="00B940A6">
              <w:rPr>
                <w:rStyle w:val="Hyperlink"/>
                <w:noProof/>
                <w:rtl/>
                <w:lang w:bidi="fa-IR"/>
              </w:rPr>
              <w:t>فصل هفتم: صعود آسمان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41" w:history="1">
            <w:r w:rsidRPr="00B940A6">
              <w:rPr>
                <w:rStyle w:val="Hyperlink"/>
                <w:noProof/>
                <w:rtl/>
                <w:lang w:bidi="fa-IR"/>
              </w:rPr>
              <w:t>مشتبه شدن فرد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به جا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42" w:history="1">
            <w:r w:rsidRPr="00B940A6">
              <w:rPr>
                <w:rStyle w:val="Hyperlink"/>
                <w:noProof/>
                <w:rtl/>
                <w:lang w:bidi="fa-IR"/>
              </w:rPr>
              <w:t>مس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ح</w:t>
            </w:r>
            <w:r w:rsidRPr="00B940A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به آسمان 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43" w:history="1">
            <w:r w:rsidRPr="00B940A6">
              <w:rPr>
                <w:rStyle w:val="Hyperlink"/>
                <w:noProof/>
                <w:rtl/>
                <w:lang w:bidi="fa-IR"/>
              </w:rPr>
              <w:t>زمان بالا رفتن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44" w:history="1">
            <w:r w:rsidRPr="00B940A6">
              <w:rPr>
                <w:rStyle w:val="Hyperlink"/>
                <w:noProof/>
                <w:rtl/>
                <w:lang w:bidi="fa-IR"/>
              </w:rPr>
              <w:t>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مان آوردن اهل کتاب به مس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ح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45" w:history="1">
            <w:r w:rsidRPr="00B940A6">
              <w:rPr>
                <w:rStyle w:val="Hyperlink"/>
                <w:noProof/>
                <w:rtl/>
                <w:lang w:bidi="fa-IR"/>
              </w:rPr>
              <w:t>فصل هشتم: حضرت ع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از نگاه امام خم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482846" w:history="1">
            <w:r w:rsidRPr="00B940A6">
              <w:rPr>
                <w:rStyle w:val="Hyperlink"/>
                <w:noProof/>
                <w:rtl/>
                <w:lang w:bidi="fa-IR"/>
              </w:rPr>
              <w:t>بخش دوم: برگز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ده متون ادب فارس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47" w:history="1">
            <w:r w:rsidRPr="00B940A6">
              <w:rPr>
                <w:rStyle w:val="Hyperlink"/>
                <w:noProof/>
                <w:rtl/>
                <w:lang w:bidi="fa-IR"/>
              </w:rPr>
              <w:t>اشعار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48" w:history="1">
            <w:r w:rsidRPr="00B940A6">
              <w:rPr>
                <w:rStyle w:val="Hyperlink"/>
                <w:noProof/>
                <w:rtl/>
                <w:lang w:bidi="fa-IR"/>
              </w:rPr>
              <w:t>متون ادب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49" w:history="1">
            <w:r w:rsidRPr="00B940A6">
              <w:rPr>
                <w:rStyle w:val="Hyperlink"/>
                <w:noProof/>
                <w:rtl/>
                <w:lang w:bidi="fa-IR"/>
              </w:rPr>
              <w:t>عصاره افلاک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50" w:history="1">
            <w:r w:rsidRPr="00B940A6">
              <w:rPr>
                <w:rStyle w:val="Hyperlink"/>
                <w:noProof/>
                <w:rtl/>
                <w:lang w:bidi="fa-IR"/>
              </w:rPr>
              <w:t>مس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ح</w:t>
            </w:r>
            <w:r w:rsidRPr="00B940A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ام آور آشت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و 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51" w:history="1">
            <w:r w:rsidRPr="00B940A6">
              <w:rPr>
                <w:rStyle w:val="Hyperlink"/>
                <w:noProof/>
                <w:rtl/>
                <w:lang w:bidi="fa-IR"/>
              </w:rPr>
              <w:t>از چشم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مؤمن تو...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52" w:history="1">
            <w:r w:rsidRPr="00B940A6">
              <w:rPr>
                <w:rStyle w:val="Hyperlink"/>
                <w:noProof/>
                <w:rtl/>
                <w:lang w:bidi="fa-IR"/>
              </w:rPr>
              <w:t>کلمه مقدّس 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53" w:history="1">
            <w:r w:rsidRPr="00B940A6">
              <w:rPr>
                <w:rStyle w:val="Hyperlink"/>
                <w:noProof/>
                <w:rtl/>
                <w:lang w:bidi="fa-IR"/>
              </w:rPr>
              <w:t>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نک منم؛ آن کلمه آسمان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54" w:history="1">
            <w:r w:rsidRPr="00B940A6">
              <w:rPr>
                <w:rStyle w:val="Hyperlink"/>
                <w:noProof/>
                <w:rtl/>
                <w:lang w:bidi="fa-IR"/>
              </w:rPr>
              <w:t>سروش آسمان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55" w:history="1">
            <w:r w:rsidRPr="00B940A6">
              <w:rPr>
                <w:rStyle w:val="Hyperlink"/>
                <w:noProof/>
                <w:rtl/>
                <w:lang w:bidi="fa-IR"/>
              </w:rPr>
              <w:t>آ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B940A6">
              <w:rPr>
                <w:rStyle w:val="Hyperlink"/>
                <w:noProof/>
                <w:rtl/>
                <w:lang w:bidi="fa-IR"/>
              </w:rPr>
              <w:t>نه آفتاب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مقدّس اساط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ر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482856" w:history="1">
            <w:r w:rsidRPr="00B940A6">
              <w:rPr>
                <w:rStyle w:val="Hyperlink"/>
                <w:noProof/>
                <w:rtl/>
                <w:lang w:bidi="fa-IR"/>
              </w:rPr>
              <w:t>بخش سوم: همراه با برنامه سازان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57" w:history="1">
            <w:r w:rsidRPr="00B940A6">
              <w:rPr>
                <w:rStyle w:val="Hyperlink"/>
                <w:noProof/>
                <w:rtl/>
                <w:lang w:bidi="fa-IR"/>
              </w:rPr>
              <w:t>پ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شنهادها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کل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58" w:history="1">
            <w:r w:rsidRPr="00B940A6">
              <w:rPr>
                <w:rStyle w:val="Hyperlink"/>
                <w:noProof/>
                <w:rtl/>
                <w:lang w:bidi="fa-IR"/>
              </w:rPr>
              <w:t>پ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>شنهادها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برنامه 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59" w:history="1">
            <w:r w:rsidRPr="00B940A6">
              <w:rPr>
                <w:rStyle w:val="Hyperlink"/>
                <w:noProof/>
                <w:rtl/>
                <w:lang w:bidi="fa-IR"/>
              </w:rPr>
              <w:t>پرسش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مردم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60" w:history="1">
            <w:r w:rsidRPr="00B940A6">
              <w:rPr>
                <w:rStyle w:val="Hyperlink"/>
                <w:noProof/>
                <w:rtl/>
                <w:lang w:bidi="fa-IR"/>
              </w:rPr>
              <w:t>پرسش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مسابقه 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61" w:history="1">
            <w:r w:rsidRPr="00B940A6">
              <w:rPr>
                <w:rStyle w:val="Hyperlink"/>
                <w:noProof/>
                <w:rtl/>
                <w:lang w:bidi="fa-IR"/>
              </w:rPr>
              <w:t>پرسش ها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کارشناس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0482862" w:history="1">
            <w:r w:rsidRPr="00B940A6">
              <w:rPr>
                <w:rStyle w:val="Hyperlink"/>
                <w:noProof/>
                <w:rtl/>
                <w:lang w:bidi="fa-IR"/>
              </w:rPr>
              <w:t>معرف</w:t>
            </w:r>
            <w:r w:rsidRPr="00B940A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940A6">
              <w:rPr>
                <w:rStyle w:val="Hyperlink"/>
                <w:noProof/>
                <w:rtl/>
                <w:lang w:bidi="fa-IR"/>
              </w:rPr>
              <w:t xml:space="preserve"> کارشناس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482863" w:history="1">
            <w:r w:rsidRPr="00B940A6">
              <w:rPr>
                <w:rStyle w:val="Hyperlink"/>
                <w:noProof/>
                <w:rtl/>
                <w:lang w:bidi="fa-IR"/>
              </w:rPr>
              <w:t>فهرست 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482864" w:history="1">
            <w:r w:rsidRPr="00B940A6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Toc530482864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6E5F" w:rsidRDefault="00396E5F">
          <w:r>
            <w:fldChar w:fldCharType="end"/>
          </w:r>
        </w:p>
      </w:sdtContent>
    </w:sdt>
    <w:p w:rsidR="00125058" w:rsidRPr="00B300E7" w:rsidRDefault="00125058" w:rsidP="00125058">
      <w:pPr>
        <w:pStyle w:val="libNormal"/>
        <w:rPr>
          <w:lang w:bidi="fa-IR"/>
        </w:rPr>
      </w:pPr>
    </w:p>
    <w:sectPr w:rsidR="00125058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388" w:rsidRDefault="00DA4388">
      <w:r>
        <w:separator/>
      </w:r>
    </w:p>
  </w:endnote>
  <w:endnote w:type="continuationSeparator" w:id="0">
    <w:p w:rsidR="00DA4388" w:rsidRDefault="00DA4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F39" w:rsidRDefault="006F5F39">
    <w:pPr>
      <w:pStyle w:val="Footer"/>
    </w:pPr>
    <w:fldSimple w:instr=" PAGE   \* MERGEFORMAT ">
      <w:r w:rsidR="007C5329">
        <w:rPr>
          <w:noProof/>
          <w:rtl/>
        </w:rPr>
        <w:t>4</w:t>
      </w:r>
    </w:fldSimple>
  </w:p>
  <w:p w:rsidR="006F5F39" w:rsidRDefault="006F5F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F39" w:rsidRDefault="006F5F39">
    <w:pPr>
      <w:pStyle w:val="Footer"/>
    </w:pPr>
    <w:fldSimple w:instr=" PAGE   \* MERGEFORMAT ">
      <w:r w:rsidR="007C5329">
        <w:rPr>
          <w:noProof/>
          <w:rtl/>
        </w:rPr>
        <w:t>3</w:t>
      </w:r>
    </w:fldSimple>
  </w:p>
  <w:p w:rsidR="006F5F39" w:rsidRDefault="006F5F3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F39" w:rsidRDefault="006F5F39">
    <w:pPr>
      <w:pStyle w:val="Footer"/>
    </w:pPr>
    <w:fldSimple w:instr=" PAGE   \* MERGEFORMAT ">
      <w:r w:rsidR="007C5329">
        <w:rPr>
          <w:noProof/>
          <w:rtl/>
        </w:rPr>
        <w:t>1</w:t>
      </w:r>
    </w:fldSimple>
  </w:p>
  <w:p w:rsidR="006F5F39" w:rsidRDefault="006F5F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388" w:rsidRDefault="00DA4388">
      <w:r>
        <w:separator/>
      </w:r>
    </w:p>
  </w:footnote>
  <w:footnote w:type="continuationSeparator" w:id="0">
    <w:p w:rsidR="00DA4388" w:rsidRDefault="00DA43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669E"/>
    <w:rsid w:val="00005A19"/>
    <w:rsid w:val="00010942"/>
    <w:rsid w:val="000217A6"/>
    <w:rsid w:val="00024AA0"/>
    <w:rsid w:val="000267FE"/>
    <w:rsid w:val="00030622"/>
    <w:rsid w:val="0003669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444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5058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9FD"/>
    <w:rsid w:val="00202C7B"/>
    <w:rsid w:val="002054C5"/>
    <w:rsid w:val="00213662"/>
    <w:rsid w:val="002139CB"/>
    <w:rsid w:val="00214801"/>
    <w:rsid w:val="00224964"/>
    <w:rsid w:val="002267C7"/>
    <w:rsid w:val="00227FEE"/>
    <w:rsid w:val="002358F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1224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340E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73BF8"/>
    <w:rsid w:val="003854C8"/>
    <w:rsid w:val="0038683D"/>
    <w:rsid w:val="0039638E"/>
    <w:rsid w:val="003963F3"/>
    <w:rsid w:val="00396E5F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4681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42CA"/>
    <w:rsid w:val="004A5E75"/>
    <w:rsid w:val="004B17F4"/>
    <w:rsid w:val="004B3F28"/>
    <w:rsid w:val="004C3E90"/>
    <w:rsid w:val="004C4336"/>
    <w:rsid w:val="004C46E8"/>
    <w:rsid w:val="004C4F55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6C36"/>
    <w:rsid w:val="005077E7"/>
    <w:rsid w:val="0051305D"/>
    <w:rsid w:val="00520645"/>
    <w:rsid w:val="005254BC"/>
    <w:rsid w:val="005261CF"/>
    <w:rsid w:val="00526724"/>
    <w:rsid w:val="00531CEB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022B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5F64"/>
    <w:rsid w:val="006E6291"/>
    <w:rsid w:val="006F2E14"/>
    <w:rsid w:val="006F5F39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C532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2C03"/>
    <w:rsid w:val="008830EF"/>
    <w:rsid w:val="00887F33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A11"/>
    <w:rsid w:val="008D1B93"/>
    <w:rsid w:val="008D5FE6"/>
    <w:rsid w:val="008D6657"/>
    <w:rsid w:val="008E1FA7"/>
    <w:rsid w:val="008E4D2E"/>
    <w:rsid w:val="008E7E34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1803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C3907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53490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487C"/>
    <w:rsid w:val="00B87355"/>
    <w:rsid w:val="00B90A19"/>
    <w:rsid w:val="00B931B4"/>
    <w:rsid w:val="00B936D7"/>
    <w:rsid w:val="00B955A3"/>
    <w:rsid w:val="00BA20DE"/>
    <w:rsid w:val="00BB58B6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CDA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4E3A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55DB"/>
    <w:rsid w:val="00D46C32"/>
    <w:rsid w:val="00D52EC6"/>
    <w:rsid w:val="00D539DC"/>
    <w:rsid w:val="00D53C02"/>
    <w:rsid w:val="00D54728"/>
    <w:rsid w:val="00D6145E"/>
    <w:rsid w:val="00D63FDC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4388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678"/>
    <w:rsid w:val="00ED0DD0"/>
    <w:rsid w:val="00ED3DFD"/>
    <w:rsid w:val="00ED3F21"/>
    <w:rsid w:val="00ED4263"/>
    <w:rsid w:val="00EE260F"/>
    <w:rsid w:val="00EE4843"/>
    <w:rsid w:val="00EE4CDA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04F6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58FE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7C5329"/>
    <w:pPr>
      <w:bidi w:val="0"/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7C532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396E5F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96E5F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96E5F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96E5F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7C5329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al%20aval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9022F-6C75-4A54-A0C2-B1412071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341</TotalTime>
  <Pages>154</Pages>
  <Words>21170</Words>
  <Characters>120670</Characters>
  <Application>Microsoft Office Word</Application>
  <DocSecurity>0</DocSecurity>
  <Lines>1005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141557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1601-01-01T00:00:00Z</cp:lastPrinted>
  <dcterms:created xsi:type="dcterms:W3CDTF">2018-11-19T08:18:00Z</dcterms:created>
  <dcterms:modified xsi:type="dcterms:W3CDTF">2018-11-20T09:42:00Z</dcterms:modified>
</cp:coreProperties>
</file>