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B17" w:rsidRDefault="00717B17" w:rsidP="00717B17">
      <w:pPr>
        <w:pStyle w:val="libNotice"/>
        <w:bidi w:val="0"/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717B17">
        <w:rPr>
          <w:rStyle w:val="libAlaemChar"/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717B17" w:rsidRDefault="00717B17" w:rsidP="00717B17">
      <w:pPr>
        <w:pStyle w:val="libNotice"/>
        <w:rPr>
          <w:rtl/>
          <w:lang w:bidi="fa-IR"/>
        </w:rPr>
      </w:pPr>
      <w:r>
        <w:rPr>
          <w:rtl/>
        </w:rPr>
        <w:t>لازم به ذکر است تصحیح اشتباهات تایپی احتمالی، روی این کتاب انجام گردیده است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lang w:bidi="fa-IR"/>
        </w:rPr>
        <w:t>.</w:t>
      </w:r>
      <w:r>
        <w:rPr>
          <w:lang w:bidi="fa-IR"/>
        </w:rPr>
        <w:br w:type="page"/>
      </w:r>
    </w:p>
    <w:p w:rsidR="00717B17" w:rsidRDefault="00717B17" w:rsidP="00717B17">
      <w:pPr>
        <w:pStyle w:val="libCenterBold1"/>
        <w:rPr>
          <w:lang w:bidi="fa-IR"/>
        </w:rPr>
      </w:pPr>
      <w:r>
        <w:rPr>
          <w:rtl/>
          <w:lang w:bidi="fa-IR"/>
        </w:rPr>
        <w:t xml:space="preserve"> داستانها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آثار و برکات علماء</w:t>
      </w:r>
    </w:p>
    <w:p w:rsidR="00717B17" w:rsidRDefault="00717B17" w:rsidP="00717B17">
      <w:pPr>
        <w:pStyle w:val="libCenterBold1"/>
        <w:rPr>
          <w:rtl/>
          <w:lang w:bidi="fa-IR"/>
        </w:rPr>
      </w:pPr>
      <w:r>
        <w:rPr>
          <w:rFonts w:hint="cs"/>
          <w:rtl/>
          <w:lang w:bidi="fa-IR"/>
        </w:rPr>
        <w:t>نویسنده:</w:t>
      </w:r>
      <w:r>
        <w:rPr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رخلف</w:t>
      </w:r>
      <w:r>
        <w:rPr>
          <w:rtl/>
          <w:lang w:bidi="fa-IR"/>
        </w:rPr>
        <w:t xml:space="preserve"> زاده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17B17" w:rsidRDefault="00717B17" w:rsidP="00717B17">
      <w:pPr>
        <w:pStyle w:val="Heading1"/>
        <w:rPr>
          <w:rtl/>
          <w:lang w:bidi="fa-IR"/>
        </w:rPr>
      </w:pPr>
      <w:bookmarkStart w:id="0" w:name="_Toc3368971"/>
      <w:r>
        <w:rPr>
          <w:rFonts w:hint="eastAsia"/>
          <w:rtl/>
          <w:lang w:bidi="fa-IR"/>
        </w:rPr>
        <w:t>مقدمه</w:t>
      </w:r>
      <w:bookmarkEnd w:id="0"/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بسم</w:t>
      </w:r>
      <w:r>
        <w:rPr>
          <w:rtl/>
          <w:lang w:bidi="fa-IR"/>
        </w:rPr>
        <w:t xml:space="preserve"> الله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الحمد</w:t>
      </w:r>
      <w:r>
        <w:rPr>
          <w:rtl/>
          <w:lang w:bidi="fa-IR"/>
        </w:rPr>
        <w:t xml:space="preserve"> لله رب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والعاقبه لاهل التقو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الصلوه والسلام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اشرف الانب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والمرسل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اله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القاسم محمد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وآله المعصوم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اذهب الله عنهم الرجس وطهرهم تطه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ناموس الدّهر وول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الامر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وارواح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له الفدا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وجود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عالم با عمل 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آثار وبرکات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. که ما چند نمونه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رابط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خالق ومخلوق و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واسط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گنهکاران و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بخشنده ومهربان هستند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عشق و علاقه به خدا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و اهلب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عصمت وطهارت </w:t>
      </w:r>
      <w:r w:rsidRPr="00717B17">
        <w:rPr>
          <w:rStyle w:val="libAlaemChar"/>
          <w:rFonts w:eastAsiaTheme="minorHAnsi"/>
          <w:rtl/>
        </w:rPr>
        <w:t>عليهم‌السلام</w:t>
      </w:r>
      <w:r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را در دل بندگان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محبت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عشق بندگان را در دل خدا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علم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را در قلب بندگان . . . وآنها را از جهل وگمراه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. چنانچه حضرت رسول </w:t>
      </w:r>
      <w:r w:rsidRPr="00717B1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 : خداوند اطاعت کرده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علم ، و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وآخرت با علم است و شر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آخرت</w:t>
      </w:r>
      <w:r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جهل است 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خبر ندهم شما را از جماعت وگروه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نه از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ائند</w:t>
      </w:r>
      <w:r>
        <w:rPr>
          <w:rtl/>
          <w:lang w:bidi="fa-IR"/>
        </w:rPr>
        <w:t xml:space="preserve"> و نه از شهداء ؟ ! وهمه مردم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غبطه مقام و منزلت آنها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خورند و بر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نور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؟ !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عرض کرد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چه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؟ ! حضرت فرمود : آنها بنده ها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 محبوب وخدا را نزد بندگان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دوست داشتن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کردند 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خدا را محبوب بنده 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را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چگونه بندگان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 محبوب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؟ ! فرمودند : امر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آنها را به آنچه خدا امر فرموده ودوست دارد . ونه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از آنچه خدا منع فرموده ومکروه دارد . وچون آنها خدا را اطاعت کردند ، خدا آ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واز</w:t>
      </w:r>
      <w:r>
        <w:rPr>
          <w:rtl/>
          <w:lang w:bidi="fa-IR"/>
        </w:rPr>
        <w:t xml:space="preserve"> برکات وآثار وجود علما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: نماز با عالم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مسجد جامع مقابل با هزار رکعت است ودر مسجد جامع مقابل با صد هزار رکعت . . . صدقه بر عالم به ازا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هفت هزار است . . .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امام صادق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>فرمود 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مؤ 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نزد عالم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، مگر آنکه پروردگارش او را ندا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بم</w:t>
      </w:r>
      <w:r>
        <w:rPr>
          <w:rtl/>
          <w:lang w:bidi="fa-IR"/>
        </w:rPr>
        <w:t xml:space="preserve"> نشست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قسم به عزت وجلالم تو را با او در بهشت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Pr="00717B17">
        <w:rPr>
          <w:rStyle w:val="libAlaemChar"/>
          <w:rFonts w:eastAsiaTheme="minorHAnsi"/>
          <w:rtl/>
        </w:rPr>
        <w:t>عليه‌السلام</w:t>
      </w:r>
      <w:r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 xml:space="preserve">است که فرمودند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نزد علماء نشستن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 محبوبتر است از هزار سال عبادت کردن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رسول </w:t>
      </w:r>
      <w:r w:rsidRPr="00717B1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نظر به صورت عالم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درب خانه عالم را نگاه کردن نزد خدا از شصت سال عبادت کردن محبوبتر وبهتر است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>فرمود : هر کس قدرت ندارد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علماء وصلحا و برادران ما بروند . و به واسطه وجود علماء عذاب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از همه دفع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.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در متن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آثار و برکات وجود علماء 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، انشاء الله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نوشته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آثار و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برکات علماء مورد قبول پروردگار متعال باشد وهد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است به ساحت مقدس قطب عالم امکان حضرت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زمان ( عج ) وثواب آن نثار ارواح علماء وفضلا وخدمتگذاران به 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ومملکت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ومتد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برادر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آش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احمد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خلف زاده نائل گردد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قم</w:t>
      </w:r>
      <w:r>
        <w:rPr>
          <w:rtl/>
          <w:lang w:bidi="fa-IR"/>
        </w:rPr>
        <w:t xml:space="preserve"> المقدسه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رخلف</w:t>
      </w:r>
      <w:r>
        <w:rPr>
          <w:rtl/>
          <w:lang w:bidi="fa-IR"/>
        </w:rPr>
        <w:t xml:space="preserve"> زاده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17B17" w:rsidRDefault="00717B17" w:rsidP="00717B17">
      <w:pPr>
        <w:pStyle w:val="Heading1"/>
        <w:rPr>
          <w:rtl/>
          <w:lang w:bidi="fa-IR"/>
        </w:rPr>
      </w:pPr>
      <w:bookmarkStart w:id="1" w:name="_Toc3368972"/>
      <w:r>
        <w:rPr>
          <w:rFonts w:hint="eastAsia"/>
          <w:rtl/>
          <w:lang w:bidi="fa-IR"/>
        </w:rPr>
        <w:t>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آثار و برکات علماء</w:t>
      </w:r>
      <w:bookmarkEnd w:id="1"/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اللّه </w:t>
      </w:r>
      <w:r w:rsidRPr="00717B1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8E5999" w:rsidRPr="008E5999">
        <w:rPr>
          <w:rStyle w:val="libAlaemChar"/>
          <w:rtl/>
        </w:rPr>
        <w:t xml:space="preserve"> </w:t>
      </w:r>
      <w:r w:rsidR="008E5999" w:rsidRPr="00717B1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 : (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اهل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شرف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است ) </w:t>
      </w:r>
      <w:r w:rsidRPr="00717B17">
        <w:rPr>
          <w:rStyle w:val="libFootnotenumChar"/>
          <w:rtl/>
          <w:lang w:bidi="fa-IR"/>
        </w:rPr>
        <w:t>. ( 1 )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>فرمود : ( نشستن نزد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او اعتماد دارم که عالم است از عبادت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بخش تر است ) . </w:t>
      </w:r>
      <w:r w:rsidRPr="00717B17">
        <w:rPr>
          <w:rStyle w:val="libFootnotenumChar"/>
          <w:rtl/>
          <w:lang w:bidi="fa-IR"/>
        </w:rPr>
        <w:t>( 2 )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ابوجارود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امام باقر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>فرمود : خدا رحمت کند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علم را زنده کند . عرض کردم : زنده کردن علم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؟ فرمود : (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با اهل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اهل ورع مذاکره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)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>فرمود : (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عالم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</w:t>
      </w:r>
      <w:r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خدا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پرستش شود و اطاعت عالم موجب به دست آمدن حسنات و محو گناهان است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 w:rsidR="00F4145F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در 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سربلند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پس از مرگ موجب ذکر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 ) </w:t>
      </w:r>
      <w:r w:rsidRPr="00F4145F">
        <w:rPr>
          <w:rStyle w:val="libFootnotenumChar"/>
          <w:rtl/>
        </w:rPr>
        <w:t>( 3 )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Pr="00717B1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 : (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جز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کس ، عالم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مردم از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شنونده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حفظ کند و آنچه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حفظ کرده بکار ببندد و عمل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 </w:t>
      </w:r>
      <w:r w:rsidRPr="007C5BC3">
        <w:rPr>
          <w:rStyle w:val="libFootnotenumChar"/>
          <w:rtl/>
        </w:rPr>
        <w:t>( 4 )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(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 ) اگر در زمان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امام زمان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>علما نبودند مردم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گشتند )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رسول </w:t>
      </w:r>
      <w:r w:rsidRPr="00717B1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فرموده است : ( حوار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به آن حضرت عرض کردند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روح اللّه ما با چه اشخاص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معاشرت و مجالست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>فرمود : با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آنها شما را متوجه خدا کند و سخنانشان بر علم و </w:t>
      </w:r>
      <w:r>
        <w:rPr>
          <w:rFonts w:hint="eastAsia"/>
          <w:rtl/>
          <w:lang w:bidi="fa-IR"/>
        </w:rPr>
        <w:t>دانش</w:t>
      </w:r>
      <w:r>
        <w:rPr>
          <w:rtl/>
          <w:lang w:bidi="fa-IR"/>
        </w:rPr>
        <w:t xml:space="preserve"> شما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عمل و کردارشان شما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آخرت ترغ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 )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C5BC3">
      <w:pPr>
        <w:pStyle w:val="Heading1"/>
        <w:rPr>
          <w:rtl/>
          <w:lang w:bidi="fa-IR"/>
        </w:rPr>
      </w:pPr>
      <w:bookmarkStart w:id="2" w:name="_Toc3368973"/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عالم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منطقه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مسلمان کرد</w:t>
      </w:r>
      <w:bookmarkEnd w:id="2"/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( مجالس المؤ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) است که ( بوهره )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مؤ منان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سرشتند که در احمد آباد گجرات ( در هندوستان ) هستند .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باً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سال قبل به ارشاد وهدا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عالم بنام ( ملا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به اسلام گرو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.</w:t>
      </w:r>
    </w:p>
    <w:p w:rsidR="00717B17" w:rsidRDefault="00717B17" w:rsidP="007C5BC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کهنه گبر بوده که به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معتقد و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بوده اند . ملا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 که اول</w:t>
      </w:r>
      <w:r w:rsidR="007C5BC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مسلمان کند آنگاه به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اسلام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بپردازد .</w:t>
      </w:r>
    </w:p>
    <w:p w:rsidR="00717B17" w:rsidRDefault="00717B17" w:rsidP="00F4145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چند سال در خدمت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روزگار گذران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زبان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گرفته و کتب آنها را مطالعه نمود و بر علوم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بتدر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و حقان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آنرا به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روشن ضم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ظاهر ساخت و او را مسلمان نمود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هم ب</w:t>
      </w:r>
      <w:r w:rsidR="00F4145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متابعت او مسلمان شدند .</w:t>
      </w:r>
      <w:r>
        <w:rPr>
          <w:rtl/>
          <w:lang w:bidi="fa-IR"/>
        </w:rPr>
        <w:cr/>
      </w:r>
      <w:r>
        <w:rPr>
          <w:rFonts w:hint="eastAsia"/>
          <w:rtl/>
          <w:lang w:bidi="fa-IR"/>
        </w:rPr>
        <w:t>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بخدمت آن عالم با تدب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اسلام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کرد 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</w:t>
      </w:r>
      <w:r w:rsidR="007C5BC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اسلام خود را از شاه پنهان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.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بالا</w:t>
      </w:r>
      <w:r>
        <w:rPr>
          <w:rtl/>
          <w:lang w:bidi="fa-IR"/>
        </w:rPr>
        <w:t xml:space="preserve"> خره خبر اسلام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پادشاه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پادشاه در مقام استعلام حال او برآمد ، تا آنکه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 وارد خانه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 و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حال رکوع نماز بود او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 او متغ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 چون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موجب حضور پادشاه را دانست و تغ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را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خود بحال رک</w:t>
      </w:r>
      <w:r>
        <w:rPr>
          <w:rFonts w:hint="eastAsia"/>
          <w:rtl/>
          <w:lang w:bidi="fa-IR"/>
        </w:rPr>
        <w:t>وع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لطف خدا شامل حال او گشته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الحال به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که من بسبب مشاهده 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زاو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خانه ظاهر گشته بود افتان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بودم و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دفع آن بودم .</w:t>
      </w:r>
    </w:p>
    <w:p w:rsidR="00717B17" w:rsidRDefault="00717B17" w:rsidP="00F4145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اتفاقاً</w:t>
      </w:r>
      <w:r>
        <w:rPr>
          <w:rtl/>
          <w:lang w:bidi="fa-IR"/>
        </w:rPr>
        <w:t xml:space="preserve"> تا پادشاه ب</w:t>
      </w:r>
      <w:r w:rsidR="00F4145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زاو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خانه نظر انداخت باذن اللّه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نظر او آمد عذر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مقبول افتاد و سوءظنّ پادشاه رفع شد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آخر پادشاه هم در اثر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عالم کامل مسلمان شد و بالا خره از برکت وجود آن مرد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شاه ووز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</w:t>
      </w:r>
      <w:r>
        <w:rPr>
          <w:rFonts w:hint="eastAsia"/>
          <w:rtl/>
          <w:lang w:bidi="fa-IR"/>
        </w:rPr>
        <w:t>عالم</w:t>
      </w:r>
      <w:r>
        <w:rPr>
          <w:rtl/>
          <w:lang w:bidi="fa-IR"/>
        </w:rPr>
        <w:t xml:space="preserve"> و عام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مقدّس اسلام</w:t>
      </w:r>
      <w:r w:rsidR="00F414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</w:t>
      </w:r>
      <w:r w:rsidRPr="00F4145F">
        <w:rPr>
          <w:rStyle w:val="libFootnotenumChar"/>
          <w:rtl/>
        </w:rPr>
        <w:t xml:space="preserve">( 5 ) </w:t>
      </w:r>
      <w:r>
        <w:rPr>
          <w:rtl/>
          <w:lang w:bidi="fa-IR"/>
        </w:rPr>
        <w:t>.</w:t>
      </w:r>
    </w:p>
    <w:p w:rsidR="00717B17" w:rsidRDefault="00F4145F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17B17" w:rsidRDefault="00717B17" w:rsidP="00F4145F">
      <w:pPr>
        <w:pStyle w:val="Heading1"/>
        <w:rPr>
          <w:rtl/>
          <w:lang w:bidi="fa-IR"/>
        </w:rPr>
      </w:pPr>
      <w:bookmarkStart w:id="3" w:name="_Toc3368974"/>
      <w:r>
        <w:rPr>
          <w:rFonts w:hint="eastAsia"/>
          <w:rtl/>
          <w:lang w:bidi="fa-IR"/>
        </w:rPr>
        <w:t>ارشاد</w:t>
      </w:r>
      <w:r>
        <w:rPr>
          <w:rtl/>
          <w:lang w:bidi="fa-IR"/>
        </w:rPr>
        <w:t xml:space="preserve"> سردسته اشرار</w:t>
      </w:r>
      <w:bookmarkEnd w:id="3"/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اوائل حال ( آخوند ملاّ محمد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که هنوز شهرت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آخوند ارادت داشت ب</w:t>
      </w:r>
      <w:r w:rsidR="00F4145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جناب عرض نمود : مرا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از دست او به تنگ آمده ام شبها فسّاق و اشرار را به خانه خودش جمع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مشغول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عشرت و شرابخوار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ساز و رقص بشوند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راه علاج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 ؟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فرمود : امشب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به مهمان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دعوت کن من هم در آن مهمان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حاضر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شوم</w:t>
      </w:r>
      <w:r>
        <w:rPr>
          <w:rtl/>
          <w:lang w:bidi="fa-IR"/>
        </w:rPr>
        <w:t xml:space="preserve"> . پس آن مرد آنها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شام دعوت کرد .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اشرار گفت : چه طور شد که تو هم به جرگه ما در 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؟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: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اتفاق افتاد . اشرار همه خوشحال شدند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افرادشان اضافه شده . شب ، آخوند قبل از همه وارد منزل شد و در گوشه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ناگاه</w:t>
      </w:r>
      <w:r>
        <w:rPr>
          <w:rtl/>
          <w:lang w:bidi="fa-IR"/>
        </w:rPr>
        <w:t xml:space="preserve">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اشرار با دار و دسته اش از در وارد شدند و نشستند ، چون آخوند را در مجلس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ناگوار آمد 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آخوند از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جنس آنها بود و بسبب وجود او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منغض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. پس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خواست که آخوند را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کرده باشد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F4145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آخوند کرده و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: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 w:rsidR="00F414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شما در دست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بهتر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 w:rsidR="00F414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ما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؟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آخوند</w:t>
      </w:r>
      <w:r>
        <w:rPr>
          <w:rtl/>
          <w:lang w:bidi="fa-IR"/>
        </w:rPr>
        <w:t xml:space="preserve"> گفت :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خواص و لوازم کار خود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آنوقت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کدام بهتر است ؟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F4145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گفت 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منصفانه است . آنوقت گفت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اوصاف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که</w:t>
      </w:r>
      <w:r w:rsidR="00F414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نمک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او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آخوند</w:t>
      </w:r>
      <w:r>
        <w:rPr>
          <w:rtl/>
          <w:lang w:bidi="fa-IR"/>
        </w:rPr>
        <w:t xml:space="preserve"> گفت 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 شما را من قبول ندارم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گفت 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همه ما مسلّم است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آخوند</w:t>
      </w:r>
      <w:r>
        <w:rPr>
          <w:rtl/>
          <w:lang w:bidi="fa-IR"/>
        </w:rPr>
        <w:t xml:space="preserve"> گفت :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شما نمک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خورده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نمکدانش را شکسته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گفت : نمک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خورده ام و نمکدانش را شکسته ام ؟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آخوند</w:t>
      </w:r>
      <w:r>
        <w:rPr>
          <w:rtl/>
          <w:lang w:bidi="fa-IR"/>
        </w:rPr>
        <w:t xml:space="preserve"> گفت 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هرگز شما نمک خداوند عالم را نخورده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؟ ! چون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تاءمّل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حرکت کرده و رفت و تابعان او همه رفتند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صاحب</w:t>
      </w:r>
      <w:r>
        <w:rPr>
          <w:rtl/>
          <w:lang w:bidi="fa-IR"/>
        </w:rPr>
        <w:t xml:space="preserve"> خانه به آخوند گفت : کار بدتر شد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قهر و غضب رفتند . آخوند گفت :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اکنون</w:t>
      </w:r>
      <w:r>
        <w:rPr>
          <w:rtl/>
          <w:lang w:bidi="fa-IR"/>
        </w:rPr>
        <w:t xml:space="preserve"> کار ب</w:t>
      </w:r>
      <w:r w:rsidR="00F4145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انجام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بعدها چه خواهد شد ، چون صبح شد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دزدها به در خانه آخوند آمده عرض کرد : کلام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شما بر من اثر کرد اکنون توبه کرده غسل نموده ام که مسائل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بمن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بسبب تاءث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نفس آخوند ملاّمحمد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شخص از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افتگان</w:t>
      </w:r>
      <w:r>
        <w:rPr>
          <w:rtl/>
          <w:lang w:bidi="fa-IR"/>
        </w:rPr>
        <w:t xml:space="preserve"> شد . </w:t>
      </w:r>
      <w:r w:rsidRPr="00F4145F">
        <w:rPr>
          <w:rStyle w:val="libFootnotenumChar"/>
          <w:rtl/>
        </w:rPr>
        <w:t>( 6 )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F4145F">
      <w:pPr>
        <w:pStyle w:val="Heading1"/>
        <w:rPr>
          <w:rtl/>
          <w:lang w:bidi="fa-IR"/>
        </w:rPr>
      </w:pPr>
      <w:bookmarkStart w:id="4" w:name="_Toc3368975"/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bookmarkEnd w:id="4"/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( ملا آقا دربند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در کتاب ( سعادت ناصر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) نقل کرده که : ( عمر پاشا ) حاکم بغداد در حدود حکمران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تعدّ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ظلم م</w:t>
      </w:r>
      <w:r>
        <w:rPr>
          <w:rFonts w:hint="cs"/>
          <w:rtl/>
          <w:lang w:bidi="fa-IR"/>
        </w:rPr>
        <w:t>ی</w:t>
      </w:r>
      <w:r w:rsidR="00F414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در آن زمان (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افند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حاکم ( هند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) بود ، او که در باطن از امام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بود از آخوند در 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خواهش کرد که حاکم بغداد را موعظه و </w:t>
      </w:r>
      <w:r>
        <w:rPr>
          <w:rFonts w:hint="eastAsia"/>
          <w:rtl/>
          <w:lang w:bidi="fa-IR"/>
        </w:rPr>
        <w:t>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کند که از ستم و اذ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زوّار دست بردارد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F4145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آخوند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 w:rsidR="00F414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 حاکم خودش نبود و دفتردار افند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خود قرار داده بود ، من به ملاقات او رفتم ، و ب</w:t>
      </w:r>
      <w:r w:rsidR="00F4145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او گفتم : خواستم تحف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همه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بهتر و اشرف باشد نزد شما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اورم</w:t>
      </w:r>
      <w:r>
        <w:rPr>
          <w:rtl/>
          <w:lang w:bidi="fa-IR"/>
        </w:rPr>
        <w:t xml:space="preserve"> .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: آن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؟ گفتم از فضائل ( آل محمّد </w:t>
      </w:r>
      <w:r w:rsidRPr="00717B1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خصوصاً (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دالموحّد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>) . آن وقت گفتم اشرف کتب اخبار در نزد شما کدام است ؟ گفت جامعه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امام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 پس من از احوال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اطلاع او از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علوم در </w:t>
      </w:r>
      <w:r>
        <w:rPr>
          <w:rFonts w:hint="eastAsia"/>
          <w:rtl/>
          <w:lang w:bidi="fa-IR"/>
        </w:rPr>
        <w:t>سن</w:t>
      </w:r>
      <w:r>
        <w:rPr>
          <w:rtl/>
          <w:lang w:bidi="fa-IR"/>
        </w:rPr>
        <w:t xml:space="preserve"> ده سالگ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مسافرت او به مکّه و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حجاز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و بلاد مغرب و شامات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اخذ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هفتصد </w:t>
      </w:r>
      <w:r>
        <w:rPr>
          <w:rtl/>
          <w:lang w:bidi="fa-IR"/>
        </w:rPr>
        <w:lastRenderedPageBreak/>
        <w:t>هزار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حفظ بود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او در بغداد گفتم ، و چند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از کتاب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او در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(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>)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کردم . دفتر دار با ادب تمام نشست و خود را </w:t>
      </w:r>
      <w:r w:rsidR="00B5459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</w:t>
      </w:r>
      <w:r>
        <w:rPr>
          <w:rFonts w:hint="eastAsia"/>
          <w:rtl/>
          <w:lang w:bidi="fa-IR"/>
        </w:rPr>
        <w:t>فکر</w:t>
      </w:r>
      <w:r>
        <w:rPr>
          <w:rtl/>
          <w:lang w:bidi="fa-IR"/>
        </w:rPr>
        <w:t xml:space="preserve"> فرو برد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B545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گفتم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( فضائل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>)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بشنو ، گفت :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 گفتم : اولاً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که ( رسول خدا </w:t>
      </w:r>
      <w:r w:rsidRPr="00717B1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) فرمود : ضَرْبَهُ عَلِ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وْمَ</w:t>
      </w:r>
      <w:r>
        <w:rPr>
          <w:rtl/>
          <w:lang w:bidi="fa-IR"/>
        </w:rPr>
        <w:t xml:space="preserve"> الْخَنْدَقِ اَفْضَلُ مِنْ عِبادَهِ الثَقَلَ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ضربت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روز خندق که به ( عمرو بن ع</w:t>
      </w:r>
      <w:r>
        <w:rPr>
          <w:rFonts w:hint="eastAsia"/>
          <w:rtl/>
          <w:lang w:bidi="fa-IR"/>
        </w:rPr>
        <w:t>بدود</w:t>
      </w:r>
      <w:r>
        <w:rPr>
          <w:rtl/>
          <w:lang w:bidi="fa-IR"/>
        </w:rPr>
        <w:t xml:space="preserve"> ) زد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و ثوابش افضل از عبادت جنّ وانس است 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علماء اهل سنّت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منکر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حدث هست ؟ گفت : نه . گفتم : پس عبادت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داخل در</w:t>
      </w:r>
      <w:r w:rsidR="00B5459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عبادت</w:t>
      </w:r>
      <w:r>
        <w:rPr>
          <w:rtl/>
          <w:lang w:bidi="fa-IR"/>
        </w:rPr>
        <w:t xml:space="preserve"> 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ضربت از عبادت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جز ( خاتم الانب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) </w:t>
      </w:r>
      <w:r w:rsidRPr="00717B1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افضل است . چه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درجه بودن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ضربت بواسطه اطاعت امر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اوست .</w:t>
      </w:r>
    </w:p>
    <w:p w:rsidR="00717B17" w:rsidRDefault="00717B17" w:rsidP="00B545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گفتم 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هرگز اغراق و دروغ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؟ گفت : نه ، بجهت آنکه : </w:t>
      </w:r>
      <w:r w:rsidR="00B54591" w:rsidRPr="00B54591">
        <w:rPr>
          <w:rStyle w:val="libAlaemChar"/>
          <w:rFonts w:hint="cs"/>
          <w:rtl/>
        </w:rPr>
        <w:t>(</w:t>
      </w:r>
      <w:r w:rsidRPr="00B54591">
        <w:rPr>
          <w:rStyle w:val="libAieChar"/>
          <w:rtl/>
        </w:rPr>
        <w:t xml:space="preserve">وَما </w:t>
      </w:r>
      <w:r w:rsidRPr="00B54591">
        <w:rPr>
          <w:rStyle w:val="libAieChar"/>
          <w:rFonts w:hint="cs"/>
          <w:rtl/>
        </w:rPr>
        <w:t>یَ</w:t>
      </w:r>
      <w:r w:rsidRPr="00B54591">
        <w:rPr>
          <w:rStyle w:val="libAieChar"/>
          <w:rFonts w:hint="eastAsia"/>
          <w:rtl/>
        </w:rPr>
        <w:t>نْطَقُ</w:t>
      </w:r>
      <w:r w:rsidRPr="00B54591">
        <w:rPr>
          <w:rStyle w:val="libAieChar"/>
          <w:rtl/>
        </w:rPr>
        <w:t xml:space="preserve"> عَنِ الْهَو</w:t>
      </w:r>
      <w:r w:rsidRPr="00B54591">
        <w:rPr>
          <w:rStyle w:val="libAieChar"/>
          <w:rFonts w:hint="cs"/>
          <w:rtl/>
        </w:rPr>
        <w:t>ی</w:t>
      </w:r>
      <w:r w:rsidRPr="00B54591">
        <w:rPr>
          <w:rStyle w:val="libAieChar"/>
          <w:rtl/>
        </w:rPr>
        <w:t xml:space="preserve"> اِنْ هُوَ اِلاّ وَحْ</w:t>
      </w:r>
      <w:r w:rsidRPr="00B54591">
        <w:rPr>
          <w:rStyle w:val="libAieChar"/>
          <w:rFonts w:hint="cs"/>
          <w:rtl/>
        </w:rPr>
        <w:t>یٌ</w:t>
      </w:r>
      <w:r w:rsidRPr="00B54591">
        <w:rPr>
          <w:rStyle w:val="libAieChar"/>
          <w:rtl/>
        </w:rPr>
        <w:t xml:space="preserve"> </w:t>
      </w:r>
      <w:r w:rsidRPr="00B54591">
        <w:rPr>
          <w:rStyle w:val="libAieChar"/>
          <w:rFonts w:hint="cs"/>
          <w:rtl/>
        </w:rPr>
        <w:t>یُ</w:t>
      </w:r>
      <w:r w:rsidRPr="00B54591">
        <w:rPr>
          <w:rStyle w:val="libAieChar"/>
          <w:rFonts w:hint="eastAsia"/>
          <w:rtl/>
        </w:rPr>
        <w:t>وح</w:t>
      </w:r>
      <w:r w:rsidRPr="00B54591">
        <w:rPr>
          <w:rStyle w:val="libAieChar"/>
          <w:rFonts w:hint="cs"/>
          <w:rtl/>
        </w:rPr>
        <w:t>ی</w:t>
      </w:r>
      <w:r>
        <w:rPr>
          <w:rtl/>
          <w:lang w:bidi="fa-IR"/>
        </w:rPr>
        <w:t xml:space="preserve"> </w:t>
      </w:r>
      <w:r w:rsidR="00B54591" w:rsidRPr="00B54591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گفتم 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ثواب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حج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Pr="00717B1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: بالاتر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ثواب ضربت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>در خندق ؟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دفتردار</w:t>
      </w:r>
      <w:r>
        <w:rPr>
          <w:rtl/>
          <w:lang w:bidi="fa-IR"/>
        </w:rPr>
        <w:t xml:space="preserve"> سکوت کرد . گفتم :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سکوت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بلکه حج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Pr="00717B1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افضل است ، بدل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آنکه قبلاً ذکر شد . آنوقت گفتم در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نوبت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به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Pr="00717B1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آمد و آهسته آهسته راه م</w:t>
      </w:r>
      <w:r>
        <w:rPr>
          <w:rFonts w:hint="cs"/>
          <w:rtl/>
          <w:lang w:bidi="fa-IR"/>
        </w:rPr>
        <w:t>ی</w:t>
      </w:r>
      <w:r w:rsidR="00B5459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او را در آغوش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گفت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 چقدر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پسرت را دوست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؟ فرمود : مگر تو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پاره جگر من است ؟ پس آن حضرت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،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از علّت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سؤ ال کرد :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 xml:space="preserve"> :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هاست که م</w:t>
      </w:r>
      <w:r>
        <w:rPr>
          <w:rFonts w:hint="cs"/>
          <w:rtl/>
          <w:lang w:bidi="fa-IR"/>
        </w:rPr>
        <w:t>ی</w:t>
      </w:r>
      <w:r w:rsidR="00B5459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بوسم</w:t>
      </w:r>
      <w:r>
        <w:rPr>
          <w:rtl/>
          <w:lang w:bidi="fa-IR"/>
        </w:rPr>
        <w:t xml:space="preserve">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عرض کرد : مگر او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کشند</w:t>
      </w:r>
      <w:r>
        <w:rPr>
          <w:rtl/>
          <w:lang w:bidi="fa-IR"/>
        </w:rPr>
        <w:t xml:space="preserve"> ؟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B545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 xml:space="preserve"> :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 w:rsidR="00B5459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لب تشنه ، پس فرمود : خوشا بحال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بعد از شهادت او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کند که خداوند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حج مرا ب</w:t>
      </w:r>
      <w:r w:rsidR="00B5459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آن کس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با تعجّب سؤ ال کرد : بقدر ثواب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حج تو ؟ فرمود : بلکه ثواب دو</w:t>
      </w:r>
      <w:r w:rsidR="00B5459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حج</w:t>
      </w:r>
      <w:r>
        <w:rPr>
          <w:rtl/>
          <w:lang w:bidi="fa-IR"/>
        </w:rPr>
        <w:t xml:space="preserve"> من 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دو حج تو ؟ فرمود : چهار حج . پس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هر چه تعجب کرد و سؤ ال نمود حضرت بالاترش را فرمود ، تا آنکه فرمود : بلکه به قدر ثواب نود حج وعمره من خداوند اجر وثواب به زائر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</w:t>
      </w:r>
      <w:r w:rsidR="00B5459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.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سکوت نمود 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آن دفتر دار گفت :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من اشکال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و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اغراق و کذب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 در برابر سؤ ال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؟ چرا اول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حج را فرمود و بعد بتدر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حرفش را عوض کرد و بالاتر گفت تا به نود حج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؟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گفتم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اشکال جوابش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مراتب زائر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معرفت به امام و قرب و بعد مسافت زائر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کثرت و قلّت حمت و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، ثواب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فرق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، دفتر دار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مسرور شد و گفت خداوند به تو 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بدهد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خود را بپا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انداخته ومکررّاً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B545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سپس</w:t>
      </w:r>
      <w:r>
        <w:rPr>
          <w:rtl/>
          <w:lang w:bidi="fa-IR"/>
        </w:rPr>
        <w:t xml:space="preserve"> گفتم : واللّه مؤ اخذه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 . پس رنگش متغ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 و گفت : چرا ؟ گفتم : به زوّار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>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B5459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مزاحم م</w:t>
      </w:r>
      <w:r>
        <w:rPr>
          <w:rFonts w:hint="cs"/>
          <w:rtl/>
          <w:lang w:bidi="fa-IR"/>
        </w:rPr>
        <w:t>ی</w:t>
      </w:r>
      <w:r w:rsidR="00B5459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واموالشان را م</w:t>
      </w:r>
      <w:r>
        <w:rPr>
          <w:rFonts w:hint="cs"/>
          <w:rtl/>
          <w:lang w:bidi="fa-IR"/>
        </w:rPr>
        <w:t>ی</w:t>
      </w:r>
      <w:r w:rsidR="00B5459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 w:rsidR="00B5459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برند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B54591">
        <w:rPr>
          <w:rFonts w:hint="cs"/>
          <w:rtl/>
          <w:lang w:bidi="fa-IR"/>
        </w:rPr>
        <w:t>ه د</w:t>
      </w:r>
      <w:r>
        <w:rPr>
          <w:rtl/>
          <w:lang w:bidi="fa-IR"/>
        </w:rPr>
        <w:t>ادشان نم</w:t>
      </w:r>
      <w:r>
        <w:rPr>
          <w:rFonts w:hint="cs"/>
          <w:rtl/>
          <w:lang w:bidi="fa-IR"/>
        </w:rPr>
        <w:t>ی</w:t>
      </w:r>
      <w:r w:rsidR="00B5459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. دفتر دار گفت : حکم م</w:t>
      </w:r>
      <w:r>
        <w:rPr>
          <w:rFonts w:hint="cs"/>
          <w:rtl/>
          <w:lang w:bidi="fa-IR"/>
        </w:rPr>
        <w:t>ی</w:t>
      </w:r>
      <w:r w:rsidR="00B5459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اذ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نکنند . </w:t>
      </w:r>
      <w:r w:rsidRPr="00B54591">
        <w:rPr>
          <w:rStyle w:val="libFootnotenumChar"/>
          <w:rtl/>
        </w:rPr>
        <w:t>( 7 )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B54591">
      <w:pPr>
        <w:pStyle w:val="Heading1"/>
        <w:rPr>
          <w:rtl/>
          <w:lang w:bidi="fa-IR"/>
        </w:rPr>
      </w:pPr>
      <w:bookmarkStart w:id="5" w:name="_Toc3368976"/>
      <w:r>
        <w:rPr>
          <w:rFonts w:hint="eastAsia"/>
          <w:rtl/>
          <w:lang w:bidi="fa-IR"/>
        </w:rPr>
        <w:t>اثر</w:t>
      </w:r>
      <w:r>
        <w:rPr>
          <w:rtl/>
          <w:lang w:bidi="fa-IR"/>
        </w:rPr>
        <w:t xml:space="preserve"> عالم</w:t>
      </w:r>
      <w:bookmarkEnd w:id="5"/>
    </w:p>
    <w:p w:rsidR="00717B17" w:rsidRDefault="00717B17" w:rsidP="00B545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محدّث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نفوذ کلمه بود که چون سخنان و گفتارش از دل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B54591">
        <w:rPr>
          <w:rFonts w:hint="cs"/>
          <w:rtl/>
          <w:lang w:bidi="fa-IR"/>
        </w:rPr>
        <w:t>و</w:t>
      </w:r>
      <w:r>
        <w:rPr>
          <w:rtl/>
          <w:lang w:bidi="fa-IR"/>
        </w:rPr>
        <w:t>است و خود به آنها معتقد بود و قبل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به</w:t>
      </w:r>
      <w:r w:rsidR="00B5459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آنها</w:t>
      </w:r>
      <w:r>
        <w:rPr>
          <w:rtl/>
          <w:lang w:bidi="fa-IR"/>
        </w:rPr>
        <w:t xml:space="preserve">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در شنوندگان و مخاطب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تاءث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مخصوص داشت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که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درسها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 و مواعظ سودمند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حاضر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 گفته اند : ( سخنان آن مرحوم چنان بود که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هفته انسان را از تمام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ئات</w:t>
      </w:r>
      <w:r>
        <w:rPr>
          <w:rtl/>
          <w:lang w:bidi="fa-IR"/>
        </w:rPr>
        <w:t xml:space="preserve"> و پندارها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ناروا و گناهان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به خدا و عبادت متوجّه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) .</w:t>
      </w:r>
    </w:p>
    <w:p w:rsidR="00717B17" w:rsidRDefault="00717B17" w:rsidP="00B54591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خصلتها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آن مرحوم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نماز شب و شب زنده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قرائت قرآن و تلاوت ادع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واوراد و اذکار ماءثوره از ائمه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54591" w:rsidRPr="00B54591">
        <w:rPr>
          <w:rStyle w:val="libAlaemChar"/>
          <w:rFonts w:eastAsiaTheme="minorHAnsi"/>
          <w:rtl/>
        </w:rPr>
        <w:t>عليهم‌السلام</w:t>
      </w:r>
      <w:r w:rsidR="00B54591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بود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رابطه فرزند بزرگش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( تا آنجا که من خاطر دارم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 شب از آن مرحوم فوت نشد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سفرها . ) 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در عمل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Pr="00717B1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که فرمود : اکرموا اولاد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 . . ( فرزندانم را اکرام و احترام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 . . )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بود و آنان ( سادات ) را اکرام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بزرگ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. </w:t>
      </w:r>
      <w:r w:rsidRPr="00B54591">
        <w:rPr>
          <w:rStyle w:val="libFootnotenumChar"/>
          <w:rtl/>
        </w:rPr>
        <w:t>( 8 )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فرمود : اعمالتان را خالص واسلام را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عرض کردند چگونه اسلام را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؟ فرمود : با حضور در نزد علما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ادگرفتن</w:t>
      </w:r>
      <w:r>
        <w:rPr>
          <w:rtl/>
          <w:lang w:bidi="fa-IR"/>
        </w:rPr>
        <w:t xml:space="preserve"> علم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دانش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اموزد</w:t>
      </w:r>
      <w:r>
        <w:rPr>
          <w:rtl/>
          <w:lang w:bidi="fa-IR"/>
        </w:rPr>
        <w:t xml:space="preserve"> و</w:t>
      </w:r>
      <w:r w:rsidR="00B5459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جواب اهل هوا را بدهد در بحث با آنها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است ثواب عبادت 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جن و انس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B545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 w:rsidR="00B5459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اللّه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اکار</w:t>
      </w:r>
      <w:r>
        <w:rPr>
          <w:rtl/>
          <w:lang w:bidi="fa-IR"/>
        </w:rPr>
        <w:t xml:space="preserve"> هم از عملش بهره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؟ فرمود 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فقط خالصاً لوجه اللّه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عزت</w:t>
      </w:r>
      <w:r w:rsidR="00B5459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اسلام</w:t>
      </w:r>
      <w:r>
        <w:rPr>
          <w:rtl/>
          <w:lang w:bidi="fa-IR"/>
        </w:rPr>
        <w:t xml:space="preserve">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اوست ثواب اهل مکه از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خلق شده اند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قصدش فقط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نباشد (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) خدا آتش جهنم را بر او حرام کرده است .</w:t>
      </w:r>
    </w:p>
    <w:p w:rsidR="00717B17" w:rsidRDefault="00B54591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17B17" w:rsidRDefault="00717B17" w:rsidP="00B54591">
      <w:pPr>
        <w:pStyle w:val="Heading1"/>
        <w:rPr>
          <w:rtl/>
          <w:lang w:bidi="fa-IR"/>
        </w:rPr>
      </w:pPr>
      <w:bookmarkStart w:id="6" w:name="_Toc3368977"/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مؤ من شهادت دادند</w:t>
      </w:r>
      <w:bookmarkEnd w:id="6"/>
    </w:p>
    <w:p w:rsidR="00717B17" w:rsidRDefault="00717B17" w:rsidP="00B54591">
      <w:pPr>
        <w:pStyle w:val="libNormal"/>
        <w:rPr>
          <w:rtl/>
          <w:lang w:bidi="fa-IR"/>
        </w:rPr>
      </w:pPr>
      <w:r>
        <w:rPr>
          <w:rtl/>
          <w:lang w:bidi="fa-IR"/>
        </w:rPr>
        <w:t>( آخوند ملا محمد باقر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را بر اسلام ومسلم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، چه انتشار مذهب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از برکت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</w:t>
      </w:r>
      <w:r>
        <w:rPr>
          <w:rtl/>
          <w:lang w:bidi="fa-IR"/>
        </w:rPr>
        <w:t xml:space="preserve"> آن بزرگوار است ، ( معروف است که چون کتاب ( حق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) او انتشار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، تا به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شام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اطراف و توابع شامات هفتاد هزار نفر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شدند ترجمه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اخبار و قصص و معجزات حضرات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54591" w:rsidRPr="00B54591">
        <w:rPr>
          <w:rStyle w:val="libAlaemChar"/>
          <w:rFonts w:eastAsiaTheme="minorHAnsi"/>
          <w:rtl/>
        </w:rPr>
        <w:t>عليهم‌السلام</w:t>
      </w:r>
      <w:r w:rsidR="00B54591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توسّط آنجناب باعث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محکم شدن عقائد مسلمانان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 و قبل از او جماعت صوف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کثر و غلوّ بودند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اصول آن شجره را قلع و قمع نمود و در امر ب</w:t>
      </w:r>
      <w:r w:rsidR="00B5459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معروف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منکر وترو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علم و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و تاءل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اهل زمان بود و امام جمعه و جماعت اصفهان بود ، شاه سلطان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سلطان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نظم 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آخوند ملا محمد باقر تا زنده بود به واسطه وجود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او مملکت برقرار و منظم بود و چون آخوند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قندهار از دست سلطان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 ورخنه در مملکت افتاد تا آنکه از افغان به اصفهان آمدند و سلطان را کشتند . )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</w:t>
      </w:r>
      <w:r>
        <w:rPr>
          <w:rtl/>
          <w:lang w:bidi="fa-IR"/>
        </w:rPr>
        <w:t xml:space="preserve"> او از زمان ولادت تا زمان وفات 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هزار سطر است که هر سطر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پنجاه حرف باشد و</w:t>
      </w:r>
      <w:r w:rsidR="00B5459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ممکن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مگر به تاء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خداوند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تاءل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</w:t>
      </w:r>
      <w:r>
        <w:rPr>
          <w:rtl/>
          <w:lang w:bidi="fa-IR"/>
        </w:rPr>
        <w:t xml:space="preserve"> او کتاب گران قدر بحار الانوار است که مانندش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نوشته</w:t>
      </w:r>
      <w:r>
        <w:rPr>
          <w:rtl/>
          <w:lang w:bidi="fa-IR"/>
        </w:rPr>
        <w:t xml:space="preserve"> نشده ،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ولادت آن بزرگوار را حساب کرده اند مطابق شده با جمله : ( جامع کتاب بحار الا نوار ) </w:t>
      </w:r>
      <w:r w:rsidRPr="00B54591">
        <w:rPr>
          <w:rStyle w:val="libFootnotenumChar"/>
          <w:rtl/>
        </w:rPr>
        <w:t>( 9 )</w:t>
      </w:r>
    </w:p>
    <w:p w:rsidR="00717B17" w:rsidRDefault="00B54591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17B17" w:rsidRDefault="00717B17" w:rsidP="00B54591">
      <w:pPr>
        <w:pStyle w:val="Heading1"/>
        <w:rPr>
          <w:rtl/>
          <w:lang w:bidi="fa-IR"/>
        </w:rPr>
      </w:pPr>
      <w:bookmarkStart w:id="7" w:name="_Toc3368978"/>
      <w:r>
        <w:rPr>
          <w:rFonts w:hint="eastAsia"/>
          <w:rtl/>
          <w:lang w:bidi="fa-IR"/>
        </w:rPr>
        <w:t>اثر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عالم عامل</w:t>
      </w:r>
      <w:bookmarkEnd w:id="7"/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محمد حسن 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شاگردان مرحوم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بحر العلوم 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جعفر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</w:t>
      </w:r>
      <w:r>
        <w:rPr>
          <w:rtl/>
          <w:lang w:bidi="fa-IR"/>
        </w:rPr>
        <w:t xml:space="preserve"> بود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حاکم اصفهان با جناب حاج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 اخلاص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حاج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دعا فرمود در اندک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حاکم معزول شد جناب حاج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نوشت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8"/>
        <w:gridCol w:w="269"/>
        <w:gridCol w:w="3315"/>
      </w:tblGrid>
      <w:tr w:rsidR="00B54591" w:rsidTr="00F12880">
        <w:trPr>
          <w:trHeight w:val="350"/>
        </w:trPr>
        <w:tc>
          <w:tcPr>
            <w:tcW w:w="3920" w:type="dxa"/>
            <w:shd w:val="clear" w:color="auto" w:fill="auto"/>
          </w:tcPr>
          <w:p w:rsidR="00B54591" w:rsidRDefault="00B54591" w:rsidP="00F1288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خون ناحق پروانه شمع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54591" w:rsidRDefault="00B54591" w:rsidP="00F1288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54591" w:rsidRDefault="00B54591" w:rsidP="00F1288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چندان</w:t>
            </w:r>
            <w:r>
              <w:rPr>
                <w:rtl/>
                <w:lang w:bidi="fa-IR"/>
              </w:rPr>
              <w:t xml:space="preserve"> امان نداد که شب را سحر کند </w:t>
            </w:r>
            <w:r w:rsidRPr="00B54591">
              <w:rPr>
                <w:rStyle w:val="libFootnotenumChar"/>
                <w:rtl/>
              </w:rPr>
              <w:t>( 10 )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54591" w:rsidRDefault="00B54591" w:rsidP="00717B17">
      <w:pPr>
        <w:pStyle w:val="libNormal"/>
        <w:rPr>
          <w:rtl/>
          <w:lang w:bidi="fa-IR"/>
        </w:rPr>
      </w:pPr>
    </w:p>
    <w:p w:rsidR="00717B17" w:rsidRDefault="00B54591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17B17" w:rsidRDefault="00717B17" w:rsidP="00B54591">
      <w:pPr>
        <w:pStyle w:val="Heading1"/>
        <w:rPr>
          <w:rtl/>
          <w:lang w:bidi="fa-IR"/>
        </w:rPr>
      </w:pPr>
      <w:bookmarkStart w:id="8" w:name="_Toc3368979"/>
      <w:r>
        <w:rPr>
          <w:rFonts w:hint="eastAsia"/>
          <w:rtl/>
          <w:lang w:bidi="fa-IR"/>
        </w:rPr>
        <w:t>تدب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مردم را از کشتار مغول</w:t>
      </w:r>
      <w:bookmarkEnd w:id="8"/>
    </w:p>
    <w:p w:rsidR="00717B17" w:rsidRDefault="00717B17" w:rsidP="00B54591">
      <w:pPr>
        <w:pStyle w:val="libNormal"/>
        <w:rPr>
          <w:rtl/>
          <w:lang w:bidi="fa-IR"/>
        </w:rPr>
      </w:pPr>
      <w:r>
        <w:rPr>
          <w:rtl/>
          <w:lang w:bidi="fa-IR"/>
        </w:rPr>
        <w:t>( علامه 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</w:t>
      </w:r>
      <w:r w:rsidR="00B54591" w:rsidRPr="00B54591">
        <w:rPr>
          <w:rStyle w:val="libAlaemChar"/>
          <w:rtl/>
        </w:rPr>
        <w:t>رضي‌الله‌عنه</w:t>
      </w:r>
      <w:r w:rsidR="00B54591" w:rsidRPr="005100D5">
        <w:rPr>
          <w:rFonts w:ascii="Traditional Arabic" w:hAnsi="Traditional Arabic" w:cs="Traditional Arabic"/>
          <w:rtl/>
        </w:rPr>
        <w:t xml:space="preserve"> </w:t>
      </w:r>
      <w:r>
        <w:rPr>
          <w:rtl/>
          <w:lang w:bidi="fa-IR"/>
        </w:rPr>
        <w:t>از پدرش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: علت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فتنه مغول اهل کوفه و کربلا و نجف قتل عام نشدند و از هجوم سربازان ( هلاکو ) مصون ماندند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هلاکو به خارج بغداد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هنوز شهر را فتح نکرده بود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اهل حله از ترس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ترک گفتند و به ( بطا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)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ختند</w:t>
      </w:r>
      <w:r>
        <w:rPr>
          <w:rtl/>
          <w:lang w:bidi="fa-IR"/>
        </w:rPr>
        <w:t xml:space="preserve"> و جمع 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شهر ماندند از آن جمله پدرم و (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طاووس ) 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(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العزّ ) بودند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CB789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سه نفر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گرفتند به هلاکو نامه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</w:t>
      </w:r>
      <w:r>
        <w:rPr>
          <w:rtl/>
          <w:lang w:bidi="fa-IR"/>
        </w:rPr>
        <w:t xml:space="preserve"> و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حاً</w:t>
      </w:r>
      <w:r>
        <w:rPr>
          <w:rtl/>
          <w:lang w:bidi="fa-IR"/>
        </w:rPr>
        <w:t xml:space="preserve"> اطاعت خود را نسبت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اعلام دارند . نامه نوشتند و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مرد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عرب فرستادند .</w:t>
      </w:r>
      <w:r w:rsidR="00B54591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هلاکو</w:t>
      </w:r>
      <w:r>
        <w:rPr>
          <w:rtl/>
          <w:lang w:bidi="fa-IR"/>
        </w:rPr>
        <w:t xml:space="preserve"> پس از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نامه 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بنام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صادر کرد . و</w:t>
      </w:r>
      <w:r w:rsidR="00B5459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دونفر فرستاد و به آن دو سفارش کرد به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نامه نوشته اند بگوئ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اگر نامه را از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قلب نوشته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با نوشته شما مطابق است نزد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فرستاد</w:t>
      </w:r>
      <w:r>
        <w:rPr>
          <w:rtl/>
          <w:lang w:bidi="fa-IR"/>
        </w:rPr>
        <w:t xml:space="preserve"> گان هلاکو به حلّه آمدند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هلاکو را به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ابلاغ کردند .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ملاقات با</w:t>
      </w:r>
      <w:r w:rsidR="00CB78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هلاکو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مناک</w:t>
      </w:r>
      <w:r>
        <w:rPr>
          <w:rtl/>
          <w:lang w:bidi="fa-IR"/>
        </w:rPr>
        <w:t xml:space="preserve"> بودند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دانستند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کار چه خواهد شد .</w:t>
      </w:r>
    </w:p>
    <w:p w:rsidR="00717B17" w:rsidRDefault="00717B17" w:rsidP="00F1288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پدرم</w:t>
      </w:r>
      <w:r>
        <w:rPr>
          <w:rtl/>
          <w:lang w:bidi="fa-IR"/>
        </w:rPr>
        <w:t xml:space="preserve"> به آن دو نفر گفت : اگر من تنها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؟ گفتند 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او به 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دو نفر حرکت کرد . در آن موقع هنوز بغداد فتح نشده بود و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عباس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نکشته بودند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پدرم به حضور هلاکو رفت به او گفت : چطور با من به مکاتبه پرداخت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چگونه به ملاقات من آ</w:t>
      </w:r>
      <w:r>
        <w:rPr>
          <w:rFonts w:hint="eastAsia"/>
          <w:rtl/>
          <w:lang w:bidi="fa-IR"/>
        </w:rPr>
        <w:t>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من و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بکجا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کشد ؟ ، از کجا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کار من وخل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به صلح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انجامد</w:t>
      </w:r>
      <w:r>
        <w:rPr>
          <w:rtl/>
          <w:lang w:bidi="fa-IR"/>
        </w:rPr>
        <w:t xml:space="preserve"> و من از او در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گذرم ؟ پدرم در جواب گفت : اقدام ما </w:t>
      </w:r>
      <w:r>
        <w:rPr>
          <w:rtl/>
          <w:lang w:bidi="fa-IR"/>
        </w:rPr>
        <w:lastRenderedPageBreak/>
        <w:t>بنوشتن نامه و آمدن من به حضور شما بر اساس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طالب</w:t>
      </w:r>
      <w:r>
        <w:rPr>
          <w:rtl/>
          <w:lang w:bidi="fa-IR"/>
        </w:rPr>
        <w:t xml:space="preserve">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>به ما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: قال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خطبهٍ : الزوراء و ما ادر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 الزّوراء ارض ذات اثل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شتدّ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تکثر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السّکان . . . والو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لُ</w:t>
      </w:r>
      <w:r>
        <w:rPr>
          <w:rtl/>
          <w:lang w:bidi="fa-IR"/>
        </w:rPr>
        <w:t xml:space="preserve"> والعَو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لُ</w:t>
      </w:r>
      <w:r>
        <w:rPr>
          <w:rtl/>
          <w:lang w:bidi="fa-IR"/>
        </w:rPr>
        <w:t xml:space="preserve"> لاَهْلِ الزَّوْراءِ مِنْ سَطَواتِ التُّرْکِ وَهُمْ قَوْمٌ صِغارُ الْحَدَقِ وُجُوهُهُمْ کَالْمِجانِّ الْمُط</w:t>
      </w:r>
      <w:r>
        <w:rPr>
          <w:rFonts w:hint="eastAsia"/>
          <w:rtl/>
          <w:lang w:bidi="fa-IR"/>
        </w:rPr>
        <w:t>وقِدِ</w:t>
      </w:r>
      <w:r>
        <w:rPr>
          <w:rtl/>
          <w:lang w:bidi="fa-IR"/>
        </w:rPr>
        <w:t xml:space="preserve"> لباسهم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جرد مرد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قدمهم</w:t>
      </w:r>
      <w:r>
        <w:rPr>
          <w:rtl/>
          <w:lang w:bidi="fa-IR"/>
        </w:rPr>
        <w:t xml:space="preserve"> ملک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بداء ملکهم جهور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الصّوت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الصّوله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الهمه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مر</w:t>
      </w:r>
      <w:r>
        <w:rPr>
          <w:rtl/>
          <w:lang w:bidi="fa-IR"/>
        </w:rPr>
        <w:t xml:space="preserve"> بمد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الافتحها ولا ترفع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الانکسها الو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لمن ناواه فلا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زال</w:t>
      </w:r>
      <w:r>
        <w:rPr>
          <w:rtl/>
          <w:lang w:bidi="fa-IR"/>
        </w:rPr>
        <w:t xml:space="preserve"> کذلک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ظفر</w:t>
      </w:r>
      <w:r>
        <w:rPr>
          <w:rtl/>
          <w:lang w:bidi="fa-IR"/>
        </w:rPr>
        <w:t xml:space="preserve"> .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>در خطبه زوراء فرموده است : 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زورا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: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آن بناها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محکم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مردم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مسکن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، رؤ سا و ثروت اندوزان در آن اقامت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عباس آنجا را مقرّ خود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ثروتها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.</w:t>
      </w:r>
    </w:p>
    <w:p w:rsidR="00717B17" w:rsidRDefault="00F12880" w:rsidP="00F1288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 w:rsidR="00717B17">
        <w:rPr>
          <w:rFonts w:hint="eastAsia"/>
          <w:rtl/>
          <w:lang w:bidi="fa-IR"/>
        </w:rPr>
        <w:t>زوراء</w:t>
      </w:r>
      <w:r w:rsidR="00717B17">
        <w:rPr>
          <w:rtl/>
          <w:lang w:bidi="fa-IR"/>
        </w:rPr>
        <w:t xml:space="preserve"> برا</w:t>
      </w:r>
      <w:r w:rsidR="00717B17">
        <w:rPr>
          <w:rFonts w:hint="cs"/>
          <w:rtl/>
          <w:lang w:bidi="fa-IR"/>
        </w:rPr>
        <w:t>ی</w:t>
      </w:r>
      <w:r w:rsidR="00717B17">
        <w:rPr>
          <w:rtl/>
          <w:lang w:bidi="fa-IR"/>
        </w:rPr>
        <w:t xml:space="preserve"> بن</w:t>
      </w:r>
      <w:r w:rsidR="00717B17">
        <w:rPr>
          <w:rFonts w:hint="cs"/>
          <w:rtl/>
          <w:lang w:bidi="fa-IR"/>
        </w:rPr>
        <w:t>ی</w:t>
      </w:r>
      <w:r w:rsidR="00717B17">
        <w:rPr>
          <w:rtl/>
          <w:lang w:bidi="fa-IR"/>
        </w:rPr>
        <w:t xml:space="preserve"> العباس خانه باز</w:t>
      </w:r>
      <w:r w:rsidR="00717B17">
        <w:rPr>
          <w:rFonts w:hint="cs"/>
          <w:rtl/>
          <w:lang w:bidi="fa-IR"/>
        </w:rPr>
        <w:t>ی</w:t>
      </w:r>
      <w:r w:rsidR="00717B17">
        <w:rPr>
          <w:rtl/>
          <w:lang w:bidi="fa-IR"/>
        </w:rPr>
        <w:t xml:space="preserve"> ولهواست . آنجا مرکز ستم ستمکاران و کانون ترس ها</w:t>
      </w:r>
      <w:r w:rsidR="00717B17">
        <w:rPr>
          <w:rFonts w:hint="cs"/>
          <w:rtl/>
          <w:lang w:bidi="fa-IR"/>
        </w:rPr>
        <w:t>ی</w:t>
      </w:r>
      <w:r w:rsidR="00717B17">
        <w:rPr>
          <w:rtl/>
          <w:lang w:bidi="fa-IR"/>
        </w:rPr>
        <w:t xml:space="preserve"> دهشت زا است . جا</w:t>
      </w:r>
      <w:r w:rsidR="00717B17">
        <w:rPr>
          <w:rFonts w:hint="cs"/>
          <w:rtl/>
          <w:lang w:bidi="fa-IR"/>
        </w:rPr>
        <w:t>ی</w:t>
      </w:r>
      <w:r w:rsidR="00717B17">
        <w:rPr>
          <w:rtl/>
          <w:lang w:bidi="fa-IR"/>
        </w:rPr>
        <w:t xml:space="preserve"> پ</w:t>
      </w:r>
      <w:r w:rsidR="00717B17">
        <w:rPr>
          <w:rFonts w:hint="cs"/>
          <w:rtl/>
          <w:lang w:bidi="fa-IR"/>
        </w:rPr>
        <w:t>ی</w:t>
      </w:r>
      <w:r w:rsidR="00717B17">
        <w:rPr>
          <w:rFonts w:hint="eastAsia"/>
          <w:rtl/>
          <w:lang w:bidi="fa-IR"/>
        </w:rPr>
        <w:t>شوا</w:t>
      </w:r>
      <w:r w:rsidR="00717B17">
        <w:rPr>
          <w:rFonts w:hint="cs"/>
          <w:rtl/>
          <w:lang w:bidi="fa-IR"/>
        </w:rPr>
        <w:t>ی</w:t>
      </w:r>
      <w:r w:rsidR="00717B17">
        <w:rPr>
          <w:rFonts w:hint="eastAsia"/>
          <w:rtl/>
          <w:lang w:bidi="fa-IR"/>
        </w:rPr>
        <w:t>ان</w:t>
      </w:r>
      <w:r w:rsidR="00717B17">
        <w:rPr>
          <w:rtl/>
          <w:lang w:bidi="fa-IR"/>
        </w:rPr>
        <w:t xml:space="preserve"> گناهکار وامراء فاسق و فرمان روا</w:t>
      </w:r>
      <w:r w:rsidR="00717B17">
        <w:rPr>
          <w:rFonts w:hint="cs"/>
          <w:rtl/>
          <w:lang w:bidi="fa-IR"/>
        </w:rPr>
        <w:t>ی</w:t>
      </w:r>
      <w:r w:rsidR="00717B17">
        <w:rPr>
          <w:rFonts w:hint="eastAsia"/>
          <w:rtl/>
          <w:lang w:bidi="fa-IR"/>
        </w:rPr>
        <w:t>ان</w:t>
      </w:r>
      <w:r w:rsidR="00717B17">
        <w:rPr>
          <w:rtl/>
          <w:lang w:bidi="fa-IR"/>
        </w:rPr>
        <w:t xml:space="preserve"> خائن است و جمع</w:t>
      </w:r>
      <w:r w:rsidR="00717B17">
        <w:rPr>
          <w:rFonts w:hint="cs"/>
          <w:rtl/>
          <w:lang w:bidi="fa-IR"/>
        </w:rPr>
        <w:t>ی</w:t>
      </w:r>
      <w:r w:rsidR="00717B17">
        <w:rPr>
          <w:rtl/>
          <w:lang w:bidi="fa-IR"/>
        </w:rPr>
        <w:t xml:space="preserve"> از فرزندان فارس و روم آنان را خدمت م</w:t>
      </w:r>
      <w:r w:rsidR="00717B17">
        <w:rPr>
          <w:rFonts w:hint="cs"/>
          <w:rtl/>
          <w:lang w:bidi="fa-IR"/>
        </w:rPr>
        <w:t>ی</w:t>
      </w:r>
      <w:r w:rsidR="00717B17">
        <w:rPr>
          <w:rtl/>
          <w:lang w:bidi="fa-IR"/>
        </w:rPr>
        <w:t xml:space="preserve"> کنند ، در چن</w:t>
      </w:r>
      <w:r w:rsidR="00717B17">
        <w:rPr>
          <w:rFonts w:hint="cs"/>
          <w:rtl/>
          <w:lang w:bidi="fa-IR"/>
        </w:rPr>
        <w:t>ی</w:t>
      </w:r>
      <w:r w:rsidR="00717B17">
        <w:rPr>
          <w:rFonts w:hint="eastAsia"/>
          <w:rtl/>
          <w:lang w:bidi="fa-IR"/>
        </w:rPr>
        <w:t>ن</w:t>
      </w:r>
      <w:r w:rsidR="00717B17">
        <w:rPr>
          <w:rtl/>
          <w:lang w:bidi="fa-IR"/>
        </w:rPr>
        <w:t xml:space="preserve"> مح</w:t>
      </w:r>
      <w:r w:rsidR="00717B17">
        <w:rPr>
          <w:rFonts w:hint="cs"/>
          <w:rtl/>
          <w:lang w:bidi="fa-IR"/>
        </w:rPr>
        <w:t>ی</w:t>
      </w:r>
      <w:r w:rsidR="00717B17">
        <w:rPr>
          <w:rFonts w:hint="eastAsia"/>
          <w:rtl/>
          <w:lang w:bidi="fa-IR"/>
        </w:rPr>
        <w:t>ط</w:t>
      </w:r>
      <w:r w:rsidR="00717B17">
        <w:rPr>
          <w:rtl/>
          <w:lang w:bidi="fa-IR"/>
        </w:rPr>
        <w:t xml:space="preserve"> ت</w:t>
      </w:r>
      <w:r w:rsidR="00717B17">
        <w:rPr>
          <w:rFonts w:hint="cs"/>
          <w:rtl/>
          <w:lang w:bidi="fa-IR"/>
        </w:rPr>
        <w:t>ی</w:t>
      </w:r>
      <w:r w:rsidR="00717B17">
        <w:rPr>
          <w:rFonts w:hint="eastAsia"/>
          <w:rtl/>
          <w:lang w:bidi="fa-IR"/>
        </w:rPr>
        <w:t>ره</w:t>
      </w:r>
      <w:r w:rsidR="00717B17">
        <w:rPr>
          <w:rtl/>
          <w:lang w:bidi="fa-IR"/>
        </w:rPr>
        <w:t xml:space="preserve"> و گناه آلوده و در آن شرائط ننگ</w:t>
      </w:r>
      <w:r w:rsidR="00717B17">
        <w:rPr>
          <w:rFonts w:hint="cs"/>
          <w:rtl/>
          <w:lang w:bidi="fa-IR"/>
        </w:rPr>
        <w:t>ی</w:t>
      </w:r>
      <w:r w:rsidR="00717B17">
        <w:rPr>
          <w:rFonts w:hint="eastAsia"/>
          <w:rtl/>
          <w:lang w:bidi="fa-IR"/>
        </w:rPr>
        <w:t>ن</w:t>
      </w:r>
      <w:r w:rsidR="00717B17">
        <w:rPr>
          <w:rtl/>
          <w:lang w:bidi="fa-IR"/>
        </w:rPr>
        <w:t xml:space="preserve"> و شرم آور ، اندوه عموم</w:t>
      </w:r>
      <w:r w:rsidR="00717B17">
        <w:rPr>
          <w:rFonts w:hint="cs"/>
          <w:rtl/>
          <w:lang w:bidi="fa-IR"/>
        </w:rPr>
        <w:t>ی</w:t>
      </w:r>
      <w:r w:rsidR="00717B17">
        <w:rPr>
          <w:rtl/>
          <w:lang w:bidi="fa-IR"/>
        </w:rPr>
        <w:t xml:space="preserve"> و گر</w:t>
      </w:r>
      <w:r w:rsidR="00717B17">
        <w:rPr>
          <w:rFonts w:hint="cs"/>
          <w:rtl/>
          <w:lang w:bidi="fa-IR"/>
        </w:rPr>
        <w:t>ی</w:t>
      </w:r>
      <w:r w:rsidR="00717B17">
        <w:rPr>
          <w:rFonts w:hint="eastAsia"/>
          <w:rtl/>
          <w:lang w:bidi="fa-IR"/>
        </w:rPr>
        <w:t>ه</w:t>
      </w:r>
      <w:r w:rsidR="00717B17">
        <w:rPr>
          <w:rtl/>
          <w:lang w:bidi="fa-IR"/>
        </w:rPr>
        <w:t xml:space="preserve"> ها</w:t>
      </w:r>
      <w:r w:rsidR="00717B17">
        <w:rPr>
          <w:rFonts w:hint="cs"/>
          <w:rtl/>
          <w:lang w:bidi="fa-IR"/>
        </w:rPr>
        <w:t>ی</w:t>
      </w:r>
      <w:r w:rsidR="00717B17">
        <w:rPr>
          <w:rtl/>
          <w:lang w:bidi="fa-IR"/>
        </w:rPr>
        <w:t xml:space="preserve"> طولان</w:t>
      </w:r>
      <w:r w:rsidR="00717B17">
        <w:rPr>
          <w:rFonts w:hint="cs"/>
          <w:rtl/>
          <w:lang w:bidi="fa-IR"/>
        </w:rPr>
        <w:t>ی</w:t>
      </w:r>
      <w:r w:rsidR="00717B17">
        <w:rPr>
          <w:rtl/>
          <w:lang w:bidi="fa-IR"/>
        </w:rPr>
        <w:t xml:space="preserve"> وشرور و بدبخت</w:t>
      </w:r>
      <w:r w:rsidR="00717B17">
        <w:rPr>
          <w:rFonts w:hint="cs"/>
          <w:rtl/>
          <w:lang w:bidi="fa-IR"/>
        </w:rPr>
        <w:t>ی</w:t>
      </w:r>
      <w:r w:rsidR="00717B17">
        <w:rPr>
          <w:rtl/>
          <w:lang w:bidi="fa-IR"/>
        </w:rPr>
        <w:t xml:space="preserve"> دامنگ</w:t>
      </w:r>
      <w:r w:rsidR="00717B17">
        <w:rPr>
          <w:rFonts w:hint="cs"/>
          <w:rtl/>
          <w:lang w:bidi="fa-IR"/>
        </w:rPr>
        <w:t>ی</w:t>
      </w:r>
      <w:r w:rsidR="00717B17">
        <w:rPr>
          <w:rFonts w:hint="eastAsia"/>
          <w:rtl/>
          <w:lang w:bidi="fa-IR"/>
        </w:rPr>
        <w:t>ر</w:t>
      </w:r>
      <w:r w:rsidR="00717B17">
        <w:rPr>
          <w:rtl/>
          <w:lang w:bidi="fa-IR"/>
        </w:rPr>
        <w:t xml:space="preserve"> مردم زوراء م</w:t>
      </w:r>
      <w:r w:rsidR="00717B17">
        <w:rPr>
          <w:rFonts w:hint="cs"/>
          <w:rtl/>
          <w:lang w:bidi="fa-IR"/>
        </w:rPr>
        <w:t>ی</w:t>
      </w:r>
      <w:r w:rsidR="00717B17">
        <w:rPr>
          <w:rtl/>
          <w:lang w:bidi="fa-IR"/>
        </w:rPr>
        <w:t xml:space="preserve"> شود و گرفتار هجوم اجانب ن</w:t>
      </w:r>
      <w:r w:rsidR="00717B17">
        <w:rPr>
          <w:rFonts w:hint="cs"/>
          <w:rtl/>
          <w:lang w:bidi="fa-IR"/>
        </w:rPr>
        <w:t>ی</w:t>
      </w:r>
      <w:r w:rsidR="00717B17">
        <w:rPr>
          <w:rFonts w:hint="eastAsia"/>
          <w:rtl/>
          <w:lang w:bidi="fa-IR"/>
        </w:rPr>
        <w:t>رومند</w:t>
      </w:r>
      <w:r w:rsidR="00717B17">
        <w:rPr>
          <w:rtl/>
          <w:lang w:bidi="fa-IR"/>
        </w:rPr>
        <w:t xml:space="preserve"> م</w:t>
      </w:r>
      <w:r w:rsidR="00717B17">
        <w:rPr>
          <w:rFonts w:hint="cs"/>
          <w:rtl/>
          <w:lang w:bidi="fa-IR"/>
        </w:rPr>
        <w:t>ی</w:t>
      </w:r>
      <w:r w:rsidR="00717B17">
        <w:rPr>
          <w:rtl/>
          <w:lang w:bidi="fa-IR"/>
        </w:rPr>
        <w:t xml:space="preserve"> گردند ا</w:t>
      </w:r>
      <w:r w:rsidR="00717B17">
        <w:rPr>
          <w:rFonts w:hint="cs"/>
          <w:rtl/>
          <w:lang w:bidi="fa-IR"/>
        </w:rPr>
        <w:t>ی</w:t>
      </w:r>
      <w:r w:rsidR="00717B17">
        <w:rPr>
          <w:rFonts w:hint="eastAsia"/>
          <w:rtl/>
          <w:lang w:bidi="fa-IR"/>
        </w:rPr>
        <w:t>نان</w:t>
      </w:r>
      <w:r w:rsidR="00717B17">
        <w:rPr>
          <w:rtl/>
          <w:lang w:bidi="fa-IR"/>
        </w:rPr>
        <w:t xml:space="preserve"> ملّت</w:t>
      </w:r>
      <w:r w:rsidR="00717B17">
        <w:rPr>
          <w:rFonts w:hint="cs"/>
          <w:rtl/>
          <w:lang w:bidi="fa-IR"/>
        </w:rPr>
        <w:t>ی</w:t>
      </w:r>
      <w:r w:rsidR="00717B17">
        <w:rPr>
          <w:rtl/>
          <w:lang w:bidi="fa-IR"/>
        </w:rPr>
        <w:t xml:space="preserve"> هستند که حدقه چشمان آنها کوچک است صورتها</w:t>
      </w:r>
      <w:r w:rsidR="00717B17">
        <w:rPr>
          <w:rFonts w:hint="cs"/>
          <w:rtl/>
          <w:lang w:bidi="fa-IR"/>
        </w:rPr>
        <w:t>ی</w:t>
      </w:r>
      <w:r w:rsidR="00717B17">
        <w:rPr>
          <w:rtl/>
          <w:lang w:bidi="fa-IR"/>
        </w:rPr>
        <w:t xml:space="preserve"> آنان مانند سپر طوق شده ولباسشان زره آهن</w:t>
      </w:r>
      <w:r w:rsidR="00717B17">
        <w:rPr>
          <w:rFonts w:hint="cs"/>
          <w:rtl/>
          <w:lang w:bidi="fa-IR"/>
        </w:rPr>
        <w:t>ی</w:t>
      </w:r>
      <w:r w:rsidR="00717B17">
        <w:rPr>
          <w:rFonts w:hint="eastAsia"/>
          <w:rtl/>
          <w:lang w:bidi="fa-IR"/>
        </w:rPr>
        <w:t>ن</w:t>
      </w:r>
      <w:r w:rsidR="00717B17">
        <w:rPr>
          <w:rtl/>
          <w:lang w:bidi="fa-IR"/>
        </w:rPr>
        <w:t xml:space="preserve"> است . س</w:t>
      </w:r>
      <w:r w:rsidR="00717B17">
        <w:rPr>
          <w:rFonts w:hint="cs"/>
          <w:rtl/>
          <w:lang w:bidi="fa-IR"/>
        </w:rPr>
        <w:t>ی</w:t>
      </w:r>
      <w:r w:rsidR="00717B17">
        <w:rPr>
          <w:rFonts w:hint="eastAsia"/>
          <w:rtl/>
          <w:lang w:bidi="fa-IR"/>
        </w:rPr>
        <w:t>ما</w:t>
      </w:r>
      <w:r w:rsidR="00717B17">
        <w:rPr>
          <w:rFonts w:hint="cs"/>
          <w:rtl/>
          <w:lang w:bidi="fa-IR"/>
        </w:rPr>
        <w:t>ی</w:t>
      </w:r>
      <w:r w:rsidR="00717B17">
        <w:rPr>
          <w:rtl/>
          <w:lang w:bidi="fa-IR"/>
        </w:rPr>
        <w:t xml:space="preserve"> جوان</w:t>
      </w:r>
      <w:r w:rsidR="00717B17">
        <w:rPr>
          <w:rFonts w:hint="cs"/>
          <w:rtl/>
          <w:lang w:bidi="fa-IR"/>
        </w:rPr>
        <w:t>ی</w:t>
      </w:r>
      <w:r w:rsidR="00717B17">
        <w:rPr>
          <w:rtl/>
          <w:lang w:bidi="fa-IR"/>
        </w:rPr>
        <w:t xml:space="preserve"> دارند و پ</w:t>
      </w:r>
      <w:r w:rsidR="00717B17">
        <w:rPr>
          <w:rFonts w:hint="cs"/>
          <w:rtl/>
          <w:lang w:bidi="fa-IR"/>
        </w:rPr>
        <w:t>ی</w:t>
      </w:r>
      <w:r w:rsidR="00717B17">
        <w:rPr>
          <w:rFonts w:hint="eastAsia"/>
          <w:rtl/>
          <w:lang w:bidi="fa-IR"/>
        </w:rPr>
        <w:t>شاپ</w:t>
      </w:r>
      <w:r w:rsidR="00717B17">
        <w:rPr>
          <w:rFonts w:hint="cs"/>
          <w:rtl/>
          <w:lang w:bidi="fa-IR"/>
        </w:rPr>
        <w:t>ی</w:t>
      </w:r>
      <w:r w:rsidR="00717B17">
        <w:rPr>
          <w:rFonts w:hint="eastAsia"/>
          <w:rtl/>
          <w:lang w:bidi="fa-IR"/>
        </w:rPr>
        <w:t>ش</w:t>
      </w:r>
      <w:r w:rsidR="00717B17">
        <w:rPr>
          <w:rtl/>
          <w:lang w:bidi="fa-IR"/>
        </w:rPr>
        <w:t xml:space="preserve"> آنها فر</w:t>
      </w:r>
      <w:r w:rsidR="00717B17">
        <w:rPr>
          <w:rFonts w:hint="eastAsia"/>
          <w:rtl/>
          <w:lang w:bidi="fa-IR"/>
        </w:rPr>
        <w:t>مانروائ</w:t>
      </w:r>
      <w:r w:rsidR="00717B17">
        <w:rPr>
          <w:rFonts w:hint="cs"/>
          <w:rtl/>
          <w:lang w:bidi="fa-IR"/>
        </w:rPr>
        <w:t>ی</w:t>
      </w:r>
      <w:r w:rsidR="00717B17">
        <w:rPr>
          <w:rtl/>
          <w:lang w:bidi="fa-IR"/>
        </w:rPr>
        <w:t xml:space="preserve"> است که از سرزم</w:t>
      </w:r>
      <w:r w:rsidR="00717B17">
        <w:rPr>
          <w:rFonts w:hint="cs"/>
          <w:rtl/>
          <w:lang w:bidi="fa-IR"/>
        </w:rPr>
        <w:t>ی</w:t>
      </w:r>
      <w:r w:rsidR="00717B17">
        <w:rPr>
          <w:rFonts w:hint="eastAsia"/>
          <w:rtl/>
          <w:lang w:bidi="fa-IR"/>
        </w:rPr>
        <w:t>ن</w:t>
      </w:r>
      <w:r w:rsidR="00717B17">
        <w:rPr>
          <w:rtl/>
          <w:lang w:bidi="fa-IR"/>
        </w:rPr>
        <w:t xml:space="preserve"> اصل</w:t>
      </w:r>
      <w:r w:rsidR="00717B17">
        <w:rPr>
          <w:rFonts w:hint="cs"/>
          <w:rtl/>
          <w:lang w:bidi="fa-IR"/>
        </w:rPr>
        <w:t>ی</w:t>
      </w:r>
      <w:r w:rsidR="00717B17">
        <w:rPr>
          <w:rtl/>
          <w:lang w:bidi="fa-IR"/>
        </w:rPr>
        <w:t xml:space="preserve"> خود آماده است . او صدائ</w:t>
      </w:r>
      <w:r w:rsidR="00717B17">
        <w:rPr>
          <w:rFonts w:hint="cs"/>
          <w:rtl/>
          <w:lang w:bidi="fa-IR"/>
        </w:rPr>
        <w:t>ی</w:t>
      </w:r>
      <w:r w:rsidR="00717B17">
        <w:rPr>
          <w:rtl/>
          <w:lang w:bidi="fa-IR"/>
        </w:rPr>
        <w:t xml:space="preserve"> بلند وسطوت</w:t>
      </w:r>
      <w:r w:rsidR="00717B17">
        <w:rPr>
          <w:rFonts w:hint="cs"/>
          <w:rtl/>
          <w:lang w:bidi="fa-IR"/>
        </w:rPr>
        <w:t>ی</w:t>
      </w:r>
      <w:r w:rsidR="00717B17">
        <w:rPr>
          <w:rtl/>
          <w:lang w:bidi="fa-IR"/>
        </w:rPr>
        <w:t xml:space="preserve"> ن</w:t>
      </w:r>
      <w:r w:rsidR="00717B17">
        <w:rPr>
          <w:rFonts w:hint="cs"/>
          <w:rtl/>
          <w:lang w:bidi="fa-IR"/>
        </w:rPr>
        <w:t>ی</w:t>
      </w:r>
      <w:r w:rsidR="00717B17">
        <w:rPr>
          <w:rFonts w:hint="eastAsia"/>
          <w:rtl/>
          <w:lang w:bidi="fa-IR"/>
        </w:rPr>
        <w:t>رومند</w:t>
      </w:r>
      <w:r w:rsidR="00717B17">
        <w:rPr>
          <w:rtl/>
          <w:lang w:bidi="fa-IR"/>
        </w:rPr>
        <w:t xml:space="preserve"> و همت</w:t>
      </w:r>
      <w:r w:rsidR="00717B17">
        <w:rPr>
          <w:rFonts w:hint="cs"/>
          <w:rtl/>
          <w:lang w:bidi="fa-IR"/>
        </w:rPr>
        <w:t>ی</w:t>
      </w:r>
      <w:r w:rsidR="00717B17">
        <w:rPr>
          <w:rtl/>
          <w:lang w:bidi="fa-IR"/>
        </w:rPr>
        <w:t xml:space="preserve"> عال</w:t>
      </w:r>
      <w:r w:rsidR="00717B17">
        <w:rPr>
          <w:rFonts w:hint="cs"/>
          <w:rtl/>
          <w:lang w:bidi="fa-IR"/>
        </w:rPr>
        <w:t>ی</w:t>
      </w:r>
      <w:r w:rsidR="00717B17">
        <w:rPr>
          <w:rtl/>
          <w:lang w:bidi="fa-IR"/>
        </w:rPr>
        <w:t xml:space="preserve"> دارد . به ه</w:t>
      </w:r>
      <w:r w:rsidR="00717B17">
        <w:rPr>
          <w:rFonts w:hint="cs"/>
          <w:rtl/>
          <w:lang w:bidi="fa-IR"/>
        </w:rPr>
        <w:t>ی</w:t>
      </w:r>
      <w:r w:rsidR="00717B17">
        <w:rPr>
          <w:rFonts w:hint="eastAsia"/>
          <w:rtl/>
          <w:lang w:bidi="fa-IR"/>
        </w:rPr>
        <w:t>چ</w:t>
      </w:r>
      <w:r w:rsidR="00717B17">
        <w:rPr>
          <w:rtl/>
          <w:lang w:bidi="fa-IR"/>
        </w:rPr>
        <w:t xml:space="preserve"> شهر</w:t>
      </w:r>
      <w:r w:rsidR="00717B17">
        <w:rPr>
          <w:rFonts w:hint="cs"/>
          <w:rtl/>
          <w:lang w:bidi="fa-IR"/>
        </w:rPr>
        <w:t>ی</w:t>
      </w:r>
      <w:r w:rsidR="00717B17">
        <w:rPr>
          <w:rtl/>
          <w:lang w:bidi="fa-IR"/>
        </w:rPr>
        <w:t xml:space="preserve"> نم</w:t>
      </w:r>
      <w:r w:rsidR="00717B17">
        <w:rPr>
          <w:rFonts w:hint="cs"/>
          <w:rtl/>
          <w:lang w:bidi="fa-IR"/>
        </w:rPr>
        <w:t>ی</w:t>
      </w:r>
      <w:r w:rsidR="00717B17">
        <w:rPr>
          <w:rtl/>
          <w:lang w:bidi="fa-IR"/>
        </w:rPr>
        <w:t xml:space="preserve"> گذرد مگر پس از فتح آن وه</w:t>
      </w:r>
      <w:r w:rsidR="00717B17">
        <w:rPr>
          <w:rFonts w:hint="cs"/>
          <w:rtl/>
          <w:lang w:bidi="fa-IR"/>
        </w:rPr>
        <w:t>ی</w:t>
      </w:r>
      <w:r w:rsidR="00717B17">
        <w:rPr>
          <w:rFonts w:hint="eastAsia"/>
          <w:rtl/>
          <w:lang w:bidi="fa-IR"/>
        </w:rPr>
        <w:t>چ</w:t>
      </w:r>
      <w:r w:rsidR="00717B17">
        <w:rPr>
          <w:rtl/>
          <w:lang w:bidi="fa-IR"/>
        </w:rPr>
        <w:t xml:space="preserve"> پرچم</w:t>
      </w:r>
      <w:r w:rsidR="00717B17">
        <w:rPr>
          <w:rFonts w:hint="cs"/>
          <w:rtl/>
          <w:lang w:bidi="fa-IR"/>
        </w:rPr>
        <w:t>ی</w:t>
      </w:r>
      <w:r w:rsidR="00717B17">
        <w:rPr>
          <w:rtl/>
          <w:lang w:bidi="fa-IR"/>
        </w:rPr>
        <w:t xml:space="preserve"> در مقابلش بر </w:t>
      </w:r>
      <w:r w:rsidR="00717B17">
        <w:rPr>
          <w:rtl/>
          <w:lang w:bidi="fa-IR"/>
        </w:rPr>
        <w:lastRenderedPageBreak/>
        <w:t>افراشته نم</w:t>
      </w:r>
      <w:r w:rsidR="00717B17">
        <w:rPr>
          <w:rFonts w:hint="cs"/>
          <w:rtl/>
          <w:lang w:bidi="fa-IR"/>
        </w:rPr>
        <w:t>ی</w:t>
      </w:r>
      <w:r w:rsidR="00717B17">
        <w:rPr>
          <w:rtl/>
          <w:lang w:bidi="fa-IR"/>
        </w:rPr>
        <w:t xml:space="preserve"> شود مگر آنکه سرنگونش م</w:t>
      </w:r>
      <w:r w:rsidR="00717B17">
        <w:rPr>
          <w:rFonts w:hint="cs"/>
          <w:rtl/>
          <w:lang w:bidi="fa-IR"/>
        </w:rPr>
        <w:t>ی</w:t>
      </w:r>
      <w:r w:rsidR="00717B17">
        <w:rPr>
          <w:rtl/>
          <w:lang w:bidi="fa-IR"/>
        </w:rPr>
        <w:t xml:space="preserve"> سازد . بلا و عذاب بزرگ برا</w:t>
      </w:r>
      <w:r w:rsidR="00717B17">
        <w:rPr>
          <w:rFonts w:hint="cs"/>
          <w:rtl/>
          <w:lang w:bidi="fa-IR"/>
        </w:rPr>
        <w:t>ی</w:t>
      </w:r>
      <w:r w:rsidR="00717B17">
        <w:rPr>
          <w:rtl/>
          <w:lang w:bidi="fa-IR"/>
        </w:rPr>
        <w:t xml:space="preserve"> کس</w:t>
      </w:r>
      <w:r w:rsidR="00717B17">
        <w:rPr>
          <w:rFonts w:hint="cs"/>
          <w:rtl/>
          <w:lang w:bidi="fa-IR"/>
        </w:rPr>
        <w:t>ی</w:t>
      </w:r>
      <w:r w:rsidR="00717B17">
        <w:rPr>
          <w:rtl/>
          <w:lang w:bidi="fa-IR"/>
        </w:rPr>
        <w:t xml:space="preserve"> است که به مخالفتش برخ</w:t>
      </w:r>
      <w:r w:rsidR="00717B17">
        <w:rPr>
          <w:rFonts w:hint="cs"/>
          <w:rtl/>
          <w:lang w:bidi="fa-IR"/>
        </w:rPr>
        <w:t>ی</w:t>
      </w:r>
      <w:r w:rsidR="00717B17">
        <w:rPr>
          <w:rFonts w:hint="eastAsia"/>
          <w:rtl/>
          <w:lang w:bidi="fa-IR"/>
        </w:rPr>
        <w:t>زد</w:t>
      </w:r>
      <w:r w:rsidR="00717B17">
        <w:rPr>
          <w:rtl/>
          <w:lang w:bidi="fa-IR"/>
        </w:rPr>
        <w:t xml:space="preserve"> . او ه</w:t>
      </w:r>
      <w:r w:rsidR="00717B17">
        <w:rPr>
          <w:rFonts w:hint="eastAsia"/>
          <w:rtl/>
          <w:lang w:bidi="fa-IR"/>
        </w:rPr>
        <w:t>مچن</w:t>
      </w:r>
      <w:r w:rsidR="00717B17">
        <w:rPr>
          <w:rFonts w:hint="cs"/>
          <w:rtl/>
          <w:lang w:bidi="fa-IR"/>
        </w:rPr>
        <w:t>ی</w:t>
      </w:r>
      <w:r w:rsidR="00717B17">
        <w:rPr>
          <w:rFonts w:hint="eastAsia"/>
          <w:rtl/>
          <w:lang w:bidi="fa-IR"/>
        </w:rPr>
        <w:t>ن</w:t>
      </w:r>
      <w:r w:rsidR="00717B17">
        <w:rPr>
          <w:rtl/>
          <w:lang w:bidi="fa-IR"/>
        </w:rPr>
        <w:t xml:space="preserve"> صاحب قدرت و ن</w:t>
      </w:r>
      <w:r w:rsidR="00717B17">
        <w:rPr>
          <w:rFonts w:hint="cs"/>
          <w:rtl/>
          <w:lang w:bidi="fa-IR"/>
        </w:rPr>
        <w:t>ی</w:t>
      </w:r>
      <w:r w:rsidR="00717B17">
        <w:rPr>
          <w:rFonts w:hint="eastAsia"/>
          <w:rtl/>
          <w:lang w:bidi="fa-IR"/>
        </w:rPr>
        <w:t>رو</w:t>
      </w:r>
      <w:r w:rsidR="00717B17">
        <w:rPr>
          <w:rtl/>
          <w:lang w:bidi="fa-IR"/>
        </w:rPr>
        <w:t xml:space="preserve"> است تا پ</w:t>
      </w:r>
      <w:r w:rsidR="00717B17">
        <w:rPr>
          <w:rFonts w:hint="cs"/>
          <w:rtl/>
          <w:lang w:bidi="fa-IR"/>
        </w:rPr>
        <w:t>ی</w:t>
      </w:r>
      <w:r w:rsidR="00717B17">
        <w:rPr>
          <w:rFonts w:hint="eastAsia"/>
          <w:rtl/>
          <w:lang w:bidi="fa-IR"/>
        </w:rPr>
        <w:t>روز</w:t>
      </w:r>
      <w:r w:rsidR="00717B17">
        <w:rPr>
          <w:rFonts w:hint="cs"/>
          <w:rtl/>
          <w:lang w:bidi="fa-IR"/>
        </w:rPr>
        <w:t>ی</w:t>
      </w:r>
      <w:r w:rsidR="00717B17">
        <w:rPr>
          <w:rtl/>
          <w:lang w:bidi="fa-IR"/>
        </w:rPr>
        <w:t xml:space="preserve"> نهائ</w:t>
      </w:r>
      <w:r w:rsidR="00717B17">
        <w:rPr>
          <w:rFonts w:hint="cs"/>
          <w:rtl/>
          <w:lang w:bidi="fa-IR"/>
        </w:rPr>
        <w:t>ی</w:t>
      </w:r>
      <w:r w:rsidR="00717B17">
        <w:rPr>
          <w:rtl/>
          <w:lang w:bidi="fa-IR"/>
        </w:rPr>
        <w:t xml:space="preserve"> نص</w:t>
      </w:r>
      <w:r w:rsidR="00717B17">
        <w:rPr>
          <w:rFonts w:hint="cs"/>
          <w:rtl/>
          <w:lang w:bidi="fa-IR"/>
        </w:rPr>
        <w:t>ی</w:t>
      </w:r>
      <w:r w:rsidR="00717B17">
        <w:rPr>
          <w:rFonts w:hint="eastAsia"/>
          <w:rtl/>
          <w:lang w:bidi="fa-IR"/>
        </w:rPr>
        <w:t>بش</w:t>
      </w:r>
      <w:r w:rsidR="00717B17">
        <w:rPr>
          <w:rtl/>
          <w:lang w:bidi="fa-IR"/>
        </w:rPr>
        <w:t xml:space="preserve"> گردد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F1288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</w:t>
      </w:r>
      <w:r>
        <w:rPr>
          <w:rtl/>
          <w:lang w:bidi="fa-IR"/>
        </w:rPr>
        <w:t xml:space="preserve"> علامه پس از قرائت خطبه به هلاکو گفت : امام ما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>اوصاف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خطبه ذکر کرده که ما همه آن اوصاف را در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نامه نوشت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من به حضور شما آمدم . هلاکو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و فکر آنان را به حسن قبول تلق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پدر علامّه نوشت</w:t>
      </w:r>
      <w:r w:rsidR="00F128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آن فرمان مردم حلّه را مورد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مخصوص خود قرار داد .</w:t>
      </w:r>
    </w:p>
    <w:p w:rsidR="00717B17" w:rsidRDefault="00717B17" w:rsidP="00F1288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هلاکو بغداد را فتح کرد و ( معتصم )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عباس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قتل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 بطور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دائره المعارف بستان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نموده در آن حادثه متجاوز از دو م</w:t>
      </w:r>
      <w:r w:rsidR="00F12880">
        <w:rPr>
          <w:rFonts w:hint="cs"/>
          <w:rtl/>
          <w:lang w:bidi="fa-IR"/>
        </w:rPr>
        <w:t>ی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نفر هلاک شدند ، اموال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غارت رفت و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طعمه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شد ، و سرانجام آشکار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علماء حلّه خطبه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>را بخوب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به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با هلاکو لشکر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</w:t>
      </w:r>
      <w:r>
        <w:rPr>
          <w:rtl/>
          <w:lang w:bidi="fa-IR"/>
        </w:rPr>
        <w:t xml:space="preserve"> تطب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نموده بودند </w:t>
      </w:r>
      <w:r>
        <w:rPr>
          <w:rFonts w:hint="eastAsia"/>
          <w:rtl/>
          <w:lang w:bidi="fa-IR"/>
        </w:rPr>
        <w:t>تشخ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اقدام بموقع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جان مردم حله و کوفه و نجف و کربلا را از مرگ قطع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داد و از کشتار دسته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.</w:t>
      </w:r>
    </w:p>
    <w:p w:rsidR="00717B17" w:rsidRDefault="00F12880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17B17" w:rsidRDefault="00717B17" w:rsidP="00F12880">
      <w:pPr>
        <w:pStyle w:val="Heading1"/>
        <w:rPr>
          <w:rtl/>
          <w:lang w:bidi="fa-IR"/>
        </w:rPr>
      </w:pPr>
      <w:bookmarkStart w:id="9" w:name="_Toc3368980"/>
      <w:r>
        <w:rPr>
          <w:rFonts w:hint="eastAsia"/>
          <w:rtl/>
          <w:lang w:bidi="fa-IR"/>
        </w:rPr>
        <w:t>محکوم</w:t>
      </w:r>
      <w:r>
        <w:rPr>
          <w:rtl/>
          <w:lang w:bidi="fa-IR"/>
        </w:rPr>
        <w:t xml:space="preserve"> شدن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مدرس</w:t>
      </w:r>
      <w:bookmarkEnd w:id="9"/>
    </w:p>
    <w:p w:rsidR="00717B17" w:rsidRDefault="00717B17" w:rsidP="00F1288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درباره</w:t>
      </w:r>
      <w:r>
        <w:rPr>
          <w:rtl/>
          <w:lang w:bidi="fa-IR"/>
        </w:rPr>
        <w:t xml:space="preserve"> لقب (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) ( ابن شهر آشوب ) </w:t>
      </w:r>
      <w:r w:rsidR="00F12880" w:rsidRPr="00F12880">
        <w:rPr>
          <w:rStyle w:val="libAlaemChar"/>
          <w:rtl/>
        </w:rPr>
        <w:t>رحمه‌الله</w:t>
      </w:r>
      <w:r w:rsidR="00F12880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  <w:lang w:bidi="fa-IR"/>
        </w:rPr>
        <w:t>در ( معالم العلماء ) در ترجمه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گفته 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لقب را ( صاحب الامر )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>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داد چنانچه (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در ( فوائد الرضو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) فرموده : در توق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( حضرت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)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>مرقوم ا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: ( للش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السّد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والمول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)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F1288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بنابرآنچه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مشهور است و چنانچه در کتابها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سرائر ) و ( مجالس المؤ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) 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نوشته اند (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عبدالجبار معتزل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در بغداد در مجلس درس نشسته بود و ائمه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(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همه حاضر بودند 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مجتهد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بود و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 او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در</w:t>
      </w:r>
      <w:r w:rsidR="00F128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مجلس</w:t>
      </w:r>
      <w:r>
        <w:rPr>
          <w:rtl/>
          <w:lang w:bidi="fa-IR"/>
        </w:rPr>
        <w:t xml:space="preserve"> درس حاضر شد و در محلّ کفش کن مجلس نشست و بعد از لحظه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خطاب به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گفت : اگر اجازه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علماء سؤ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.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: بپرس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 گفت : آن خبر که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 </w:t>
      </w:r>
      <w:r w:rsidRPr="00717B1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در روز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درباره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>فرموده : ( من کنت مولاه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مولاه )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آن را ساخته است ؟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: خبر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گفت :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خلافها وخصومت ها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؟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خبر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خلافت ابابکر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. آدم عاقل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ترک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دوباره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درباره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است که فرمود : (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حربک حرب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سلمک سلم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 با تو جنگ با من است و صلح با تو صلح با من است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خبر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 ؟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آنها که با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بعداً توبه کردند .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فرمود 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 با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>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توبه کردن آنان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. و به قول شما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مقابل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اعتبار ندارد .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نتوانست جواب بدهد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انداخت بعد گفت : تو که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؟</w:t>
      </w:r>
    </w:p>
    <w:p w:rsidR="00717B17" w:rsidRDefault="00717B17" w:rsidP="00F1288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گفت : من محمد بن محمد بن نعمان حارث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هستم .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 w:rsidR="00F12880">
        <w:rPr>
          <w:rFonts w:hint="cs"/>
          <w:rtl/>
          <w:lang w:bidi="fa-IR"/>
        </w:rPr>
        <w:t>و</w:t>
      </w:r>
      <w:r>
        <w:rPr>
          <w:rtl/>
          <w:lang w:bidi="fa-IR"/>
        </w:rPr>
        <w:t>است و دست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را گرفت و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نشاند و گفت : ( انت المف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F128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حقّاً</w:t>
      </w:r>
      <w:r>
        <w:rPr>
          <w:rtl/>
          <w:lang w:bidi="fa-IR"/>
        </w:rPr>
        <w:t xml:space="preserve"> ) علماء را خوش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</w:t>
      </w:r>
      <w:r>
        <w:rPr>
          <w:rtl/>
          <w:lang w:bidi="fa-IR"/>
        </w:rPr>
        <w:t xml:space="preserve"> .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مرا الزام کرد ، اگر شما جواب او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 همه ساکت ماندند . </w:t>
      </w:r>
      <w:r w:rsidRPr="00F12880">
        <w:rPr>
          <w:rStyle w:val="libFootnotenumChar"/>
          <w:rtl/>
        </w:rPr>
        <w:t>( 11 )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</w:t>
      </w:r>
      <w:r>
        <w:rPr>
          <w:rtl/>
          <w:lang w:bidi="fa-IR"/>
        </w:rPr>
        <w:t xml:space="preserve"> نفر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 ازدواج کردند</w:t>
      </w:r>
    </w:p>
    <w:p w:rsidR="00717B17" w:rsidRDefault="00717B17" w:rsidP="00F1288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(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12880" w:rsidRPr="00F12880">
        <w:rPr>
          <w:rStyle w:val="libAlaemChar"/>
          <w:rtl/>
        </w:rPr>
        <w:t>رحمه‌الله</w:t>
      </w:r>
      <w:r>
        <w:rPr>
          <w:rtl/>
          <w:lang w:bidi="fa-IR"/>
        </w:rPr>
        <w:t>) موقع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کشور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حضورش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از تمام جهات و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آن کشور سؤ 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کشور دوردست به حضور او آمدند آن مرحوم از اقتصاد آن کشور و آن شهر سؤ ال نمودند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گفت : ( ما آن قدر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</w:t>
      </w:r>
      <w:r>
        <w:rPr>
          <w:rtl/>
          <w:lang w:bidi="fa-IR"/>
        </w:rPr>
        <w:t xml:space="preserve">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! )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گفت : چه 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؟ !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آن</w:t>
      </w:r>
      <w:r>
        <w:rPr>
          <w:rtl/>
          <w:lang w:bidi="fa-IR"/>
        </w:rPr>
        <w:t xml:space="preserve"> مرد باز کلامش را تکرار نمود که : ما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</w:t>
      </w:r>
      <w:r>
        <w:rPr>
          <w:rtl/>
          <w:lang w:bidi="fa-IR"/>
        </w:rPr>
        <w:t xml:space="preserve">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هر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t>( مرحوم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ناراحت شده فرمود : مگر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زن حق ندا</w:t>
      </w:r>
      <w:r w:rsidR="00F12880">
        <w:rPr>
          <w:rFonts w:hint="cs"/>
          <w:rtl/>
          <w:lang w:bidi="fa-IR"/>
        </w:rPr>
        <w:t>ر</w:t>
      </w:r>
      <w:r>
        <w:rPr>
          <w:rtl/>
          <w:lang w:bidi="fa-IR"/>
        </w:rPr>
        <w:t>د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شوهر داشته باشد ؟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 xml:space="preserve"> :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فرمود : مگر در شهر شما عالم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؟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 xml:space="preserve"> :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دستور داد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در شهر سامراء بمانند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علم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ادگرفتن</w:t>
      </w:r>
      <w:r>
        <w:rPr>
          <w:rtl/>
          <w:lang w:bidi="fa-IR"/>
        </w:rPr>
        <w:t xml:space="preserve"> احکام حلال و حرام . و فرمود : هر کدام آمادگ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علم من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تاءم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) هم اکنون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آن شهر در نجف و کربلا و قم مشغول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 </w:t>
      </w:r>
      <w:r w:rsidRPr="001C3C2E">
        <w:rPr>
          <w:rStyle w:val="libFootnotenumChar"/>
          <w:rtl/>
        </w:rPr>
        <w:t>. ( 12 )</w:t>
      </w:r>
    </w:p>
    <w:p w:rsidR="00717B17" w:rsidRDefault="001C3C2E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17B17" w:rsidRDefault="00717B17" w:rsidP="001C3C2E">
      <w:pPr>
        <w:pStyle w:val="Heading1"/>
        <w:rPr>
          <w:rtl/>
          <w:lang w:bidi="fa-IR"/>
        </w:rPr>
      </w:pPr>
      <w:bookmarkStart w:id="10" w:name="_Toc3368981"/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برکت آن عالم فرج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</w:t>
      </w:r>
      <w:bookmarkEnd w:id="10"/>
    </w:p>
    <w:p w:rsidR="00717B17" w:rsidRDefault="00717B17" w:rsidP="001C3C2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(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از ( حضرت امام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)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از ( حضرت رسول </w:t>
      </w:r>
      <w:r w:rsidRPr="00717B1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)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آن حضرت فرمودند : (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>) در وقت رحلت خود به اهلب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تذکر</w:t>
      </w:r>
      <w:r w:rsidR="001C3C2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داد</w:t>
      </w:r>
      <w:r>
        <w:rPr>
          <w:rtl/>
          <w:lang w:bidi="fa-IR"/>
        </w:rPr>
        <w:t xml:space="preserve"> که ( بعد از من شما مبتلا به ظلم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نحو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را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 و زنان آبستن شما را شکم پاره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وفَرَجِ شما به دست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گندم گون و بلند بالا واز اولاد ( لاو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پسر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است )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 مردم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مبتلا به ظلم فرعون گشتند که بچه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شکم زنان آبستن را پاره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آنها به ظلم او صبر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ظلم فرعون بر آنها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نحو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نتوانستند تحمل کنند ، به خدمت عالم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کوه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از ظلم فرعون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نمودند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عالم آنها را امر به صبر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آنها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صدا به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بلند نمودند و گفتند : در حدود چهارصد سال است که ما مبتلا به ظلم و شکنجه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هر وقت حضور تو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امر به صبر و مژده آن که خداوند ما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ما را از ظلم نجات خو</w:t>
      </w:r>
      <w:r>
        <w:rPr>
          <w:rFonts w:hint="eastAsia"/>
          <w:rtl/>
          <w:lang w:bidi="fa-IR"/>
        </w:rPr>
        <w:t>اهد</w:t>
      </w:r>
      <w:r>
        <w:rPr>
          <w:rtl/>
          <w:lang w:bidi="fa-IR"/>
        </w:rPr>
        <w:t xml:space="preserve"> داد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 ، از تو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هنوز وقت آن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که خداوند به فضل خود ما را از ظلم نجات دهد و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به انتظار او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ما برساند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1C3C2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آن</w:t>
      </w:r>
      <w:r>
        <w:rPr>
          <w:rtl/>
          <w:lang w:bidi="fa-IR"/>
        </w:rPr>
        <w:t xml:space="preserve"> عالم هم به حال آنها متاءثر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حق آنها دعا کرد و از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فرج خواست ، ناگاه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گوش</w:t>
      </w:r>
      <w:r w:rsidR="001C3C2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عالم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؟ که من چهل سال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فرج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رسانم ، آن عالم خبر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را به آنها دادم آنها حمد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جا آوردند و از خداوند تشکر نمودند به آن عالم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اثر آن که بندگان من از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مژده فرج خوشنود شدند و حمد مرا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 من ده سال فر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آنها را جلو انداختم و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،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فرج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رسانم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آنها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مژده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ادتر</w:t>
      </w:r>
      <w:r>
        <w:rPr>
          <w:rtl/>
          <w:lang w:bidi="fa-IR"/>
        </w:rPr>
        <w:t xml:space="preserve"> خدا را شکر کردند و حمد او را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 . خطاب شد : به آنها بگو : من فرج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سال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قرار دادم ، آنها باز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مژده حمد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جا آوردند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خطاب</w:t>
      </w:r>
      <w:r>
        <w:rPr>
          <w:rtl/>
          <w:lang w:bidi="fa-IR"/>
        </w:rPr>
        <w:t xml:space="preserve"> شد : به آنها بگو : من فرج شما را در ده سال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مقرر داشتم ، آنها باز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مژده حمد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ادتر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 ، خطاب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به بندگان من بگو از جا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فرج آنها را بدست او قرار داده ام استقبال 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آنها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مژده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خرسند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حمد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 واز جا برخ</w:t>
      </w:r>
      <w:r w:rsidR="001C3C2E">
        <w:rPr>
          <w:rFonts w:hint="cs"/>
          <w:rtl/>
          <w:lang w:bidi="fa-IR"/>
        </w:rPr>
        <w:t>و</w:t>
      </w:r>
      <w:r>
        <w:rPr>
          <w:rtl/>
          <w:lang w:bidi="fa-IR"/>
        </w:rPr>
        <w:t>استند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از دور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چون شب مهتاب بود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حمار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سوار است و تمام صفات او مثل همان است که آن عالم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نموده بود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1C3C2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لذا</w:t>
      </w:r>
      <w:r>
        <w:rPr>
          <w:rtl/>
          <w:lang w:bidi="fa-IR"/>
        </w:rPr>
        <w:t xml:space="preserve"> به استقبال او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دست و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آن عالم از نام او سؤ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کرد : فرمودند : (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عمران ) ،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اجداد خود را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( لاو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پسر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.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عالم فرمود : (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!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 ج شما در دست او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) . پس 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نزد آنها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شد و آنها را امر به صبر کرد و فرمود : من از طرف خدا ماءمور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باشم که به (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بروم و پس از چهل سال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( مصر ) شما را </w:t>
      </w:r>
      <w:r>
        <w:rPr>
          <w:rFonts w:hint="eastAsia"/>
          <w:rtl/>
          <w:lang w:bidi="fa-IR"/>
        </w:rPr>
        <w:t>ملاقات</w:t>
      </w:r>
      <w:r>
        <w:rPr>
          <w:rtl/>
          <w:lang w:bidi="fa-IR"/>
        </w:rPr>
        <w:t xml:space="preserve"> خواهم کرد و فرج شما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چهل سال خواهد بود . آنها عرض کردند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چهل سال صبر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نمود و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خلاف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ما باشد از ما صادر نخواهد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مذاکرات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واقع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نظر آنها غائب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پس از چهل سال از طرف خدا ماءمور به دعوت فرعون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آخر الامر او را در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غرق نمود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را بر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تخت نشان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Pr="001C3C2E">
        <w:rPr>
          <w:rStyle w:val="libFootnotenumChar"/>
          <w:rtl/>
        </w:rPr>
        <w:t>. ( 13 )</w:t>
      </w:r>
    </w:p>
    <w:p w:rsidR="00717B17" w:rsidRDefault="001C3C2E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17B17" w:rsidRDefault="00717B17" w:rsidP="001C3C2E">
      <w:pPr>
        <w:pStyle w:val="Heading1"/>
        <w:rPr>
          <w:rtl/>
          <w:lang w:bidi="fa-IR"/>
        </w:rPr>
      </w:pPr>
      <w:bookmarkStart w:id="11" w:name="_Toc3368982"/>
      <w:r>
        <w:rPr>
          <w:rFonts w:hint="eastAsia"/>
          <w:rtl/>
          <w:lang w:bidi="fa-IR"/>
        </w:rPr>
        <w:t>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علما</w:t>
      </w:r>
      <w:bookmarkEnd w:id="11"/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( روضه الانوار ) است به ( سلطان ملکشاه ) گفتند : ( خواجه نظام الملک ) در هر سال از خزانه نهصد هزار خلعت به علما وزهاد و عابدان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از آنها به شما نفع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به آن مبلغ ، لشکر جرار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فراهم نمود .</w:t>
      </w:r>
    </w:p>
    <w:p w:rsidR="00717B17" w:rsidRDefault="00717B17" w:rsidP="001C3C2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سلطان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به خواجه گفت :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مبلغ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لشکر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داده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دشمنان را با</w:t>
      </w:r>
      <w:r w:rsidR="001C3C2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ذرع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رفتنش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ذرع است دفع کنند .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خواجه</w:t>
      </w:r>
      <w:r>
        <w:rPr>
          <w:rtl/>
          <w:lang w:bidi="fa-IR"/>
        </w:rPr>
        <w:t xml:space="preserve"> گفت : (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لشکر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دهم که از اول شب تا صبح دستها را به دعا بلند کنند به درگاه خداوند که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همت به ابر برسانند و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دعا از هفت آسمان گذرانند و لشکر ، و من و تو در پناه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) ، سلطان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 و او را تحس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نمود . </w:t>
      </w:r>
      <w:r w:rsidRPr="001C3C2E">
        <w:rPr>
          <w:rStyle w:val="libFootnotenumChar"/>
          <w:rtl/>
        </w:rPr>
        <w:t>( 14 )</w:t>
      </w:r>
    </w:p>
    <w:p w:rsidR="00717B17" w:rsidRDefault="001C3C2E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17B17" w:rsidRDefault="00717B17" w:rsidP="001C3C2E">
      <w:pPr>
        <w:pStyle w:val="Heading1"/>
        <w:rPr>
          <w:rtl/>
          <w:lang w:bidi="fa-IR"/>
        </w:rPr>
      </w:pPr>
      <w:bookmarkStart w:id="12" w:name="_Toc3368983"/>
      <w:r>
        <w:rPr>
          <w:rFonts w:hint="eastAsia"/>
          <w:rtl/>
          <w:lang w:bidi="fa-IR"/>
        </w:rPr>
        <w:t>چهار</w:t>
      </w:r>
      <w:r>
        <w:rPr>
          <w:rtl/>
          <w:lang w:bidi="fa-IR"/>
        </w:rPr>
        <w:t xml:space="preserve"> درهم</w:t>
      </w:r>
      <w:bookmarkEnd w:id="12"/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t>( منصور بن عمار ) از معروف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وعاظ بود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منبر بود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حاضر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برخ</w:t>
      </w:r>
      <w:r w:rsidR="001C3C2E">
        <w:rPr>
          <w:rFonts w:hint="cs"/>
          <w:rtl/>
          <w:lang w:bidi="fa-IR"/>
        </w:rPr>
        <w:t>و</w:t>
      </w:r>
      <w:r>
        <w:rPr>
          <w:rtl/>
          <w:lang w:bidi="fa-IR"/>
        </w:rPr>
        <w:t>است و گفت 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مرا چهار درهم احسان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 واعظ مزبور گفت : هر کس چهار درهم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بدهد من چهار دعا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غلام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جلو آمد و چهار درهم را دا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واعظ و گفت :</w:t>
      </w:r>
    </w:p>
    <w:p w:rsidR="00717B17" w:rsidRDefault="00717B17" w:rsidP="001C3C2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</w:t>
      </w:r>
      <w:r>
        <w:rPr>
          <w:rtl/>
          <w:lang w:bidi="fa-IR"/>
        </w:rPr>
        <w:t xml:space="preserve"> دعا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بکن . اول : آن که خدا مرا آزاد کند . دوم : آن که مرا 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. سوم : آن که مرا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امرزد</w:t>
      </w:r>
      <w:r>
        <w:rPr>
          <w:rtl/>
          <w:lang w:bidi="fa-IR"/>
        </w:rPr>
        <w:t xml:space="preserve"> . چهارم : آن که اسلام را به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) . و آن عالم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چهارگانه را در حق او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غلام به نزد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چرا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؟ 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: در مجلس وعظ منصور بن عمار بودم چهار درهم در آن مجلس تصدق دادم و ( چهار دعا خواستم . اول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خودم را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: انت حر ، تو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دوم :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CE5E0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: چهار هزار درهم به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، گفت :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سوم : اسلام ترا خواستم 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: اشهد ان لا اله الا اللّه واشهد ان محمد رسول اللّه ) . غلام گفت :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چهارم آمرزش ترا و خودم را خواستم 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قدرت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. شب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: ( انت </w:t>
      </w:r>
      <w:r>
        <w:rPr>
          <w:rFonts w:hint="eastAsia"/>
          <w:rtl/>
          <w:lang w:bidi="fa-IR"/>
        </w:rPr>
        <w:t>فعلت</w:t>
      </w:r>
      <w:r>
        <w:rPr>
          <w:rtl/>
          <w:lang w:bidi="fa-IR"/>
        </w:rPr>
        <w:t xml:space="preserve"> ما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قدرتک و انا افعل ما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 غفرت لک و للعبد وللواعظ و للحاضر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)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t>( تو آنچه را که در قدرتت بود انجام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ومن هم آنچه در قدرتم هست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ومن تو وغلامت وواعظ وهمه حاضر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. ) </w:t>
      </w:r>
      <w:r w:rsidRPr="00CE5E0A">
        <w:rPr>
          <w:rStyle w:val="libFootnotenumChar"/>
          <w:rtl/>
        </w:rPr>
        <w:t>( 15 )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CE5E0A">
      <w:pPr>
        <w:pStyle w:val="Heading1"/>
        <w:rPr>
          <w:rtl/>
          <w:lang w:bidi="fa-IR"/>
        </w:rPr>
      </w:pPr>
      <w:bookmarkStart w:id="13" w:name="_Toc3368984"/>
      <w:r>
        <w:rPr>
          <w:rFonts w:hint="eastAsia"/>
          <w:rtl/>
          <w:lang w:bidi="fa-IR"/>
        </w:rPr>
        <w:t>مجتهد</w:t>
      </w:r>
      <w:r>
        <w:rPr>
          <w:rtl/>
          <w:lang w:bidi="fa-IR"/>
        </w:rPr>
        <w:t xml:space="preserve"> وفرمان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bookmarkEnd w:id="13"/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خدمات مهم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اجتماع حفظ استقلال کشور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سد دفاع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برابر اجانب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ارتش مجهز از انجام آن عاجز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به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وجه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به عنوان </w:t>
      </w:r>
      <w:r>
        <w:rPr>
          <w:rFonts w:hint="eastAsia"/>
          <w:rtl/>
          <w:lang w:bidi="fa-IR"/>
        </w:rPr>
        <w:t>نمونه</w:t>
      </w:r>
      <w:r>
        <w:rPr>
          <w:rtl/>
          <w:lang w:bidi="fa-IR"/>
        </w:rPr>
        <w:t xml:space="preserve"> :</w:t>
      </w:r>
    </w:p>
    <w:p w:rsidR="00717B17" w:rsidRDefault="00717B17" w:rsidP="00CE5E0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سفرها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اروپا که ناصر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شاه به انگلستان رفته بود ملکه آن روز (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زابت</w:t>
      </w:r>
      <w:r>
        <w:rPr>
          <w:rtl/>
          <w:lang w:bidi="fa-IR"/>
        </w:rPr>
        <w:t xml:space="preserve"> ) دستور داد تا ارتش انگل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در روز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حضور شاه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رژه بروند تا شاه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ارتش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دولت انگل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را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مرعوب آن واقع شود . ارتش انگل</w:t>
      </w:r>
      <w:r>
        <w:rPr>
          <w:rFonts w:hint="eastAsia"/>
          <w:rtl/>
          <w:lang w:bidi="fa-IR"/>
        </w:rPr>
        <w:t>ستان</w:t>
      </w:r>
      <w:r>
        <w:rPr>
          <w:rtl/>
          <w:lang w:bidi="fa-IR"/>
        </w:rPr>
        <w:t xml:space="preserve"> در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طرف ملکه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شده بود با تمام ساز و برگ نظام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حضور ملکه انگلستان و ناصر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شاه رژه رفت</w:t>
      </w:r>
      <w:r w:rsidR="00CE5E0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رژه ملکه (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زابت</w:t>
      </w:r>
      <w:r>
        <w:rPr>
          <w:rtl/>
          <w:lang w:bidi="fa-IR"/>
        </w:rPr>
        <w:t xml:space="preserve"> )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که بداند قدرت ارتش انگل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تا چه حد در 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مؤ ثر واقع شده از ناصرالد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شاه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ارتش</w:t>
      </w:r>
      <w:r>
        <w:rPr>
          <w:rtl/>
          <w:lang w:bidi="fa-IR"/>
        </w:rPr>
        <w:t xml:space="preserve"> ما چگونه بود ناصر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شاه جواب داد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رومند</w:t>
      </w:r>
      <w:r>
        <w:rPr>
          <w:rtl/>
          <w:lang w:bidi="fa-IR"/>
        </w:rPr>
        <w:t xml:space="preserve"> و مجهز بود . سپس ملکه با پوزخند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ارتش شما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چگونه است و 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در چه 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؟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t>( اتابک اعظم ) که در حضور شاه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و ملکه (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زابت</w:t>
      </w:r>
      <w:r>
        <w:rPr>
          <w:rtl/>
          <w:lang w:bidi="fa-IR"/>
        </w:rPr>
        <w:t xml:space="preserve"> )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بود 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من خود فکر کردم که شاه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در پاسخ ملکه انگل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چه خواهد گفت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امر را اظهار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ودر برابر ملکه انگل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و اطراف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</w:t>
      </w:r>
      <w:r>
        <w:rPr>
          <w:rtl/>
          <w:lang w:bidi="fa-IR"/>
        </w:rPr>
        <w:t xml:space="preserve"> به خطر خواهد افتاد ، چ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ارتش ما در برابر ارتش </w:t>
      </w:r>
      <w:r>
        <w:rPr>
          <w:rtl/>
          <w:lang w:bidi="fa-IR"/>
        </w:rPr>
        <w:lastRenderedPageBreak/>
        <w:t>انگل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ناچ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و اگر در پاسخ خلاف واقع سخن گفته و به دروغ لاف بزند آنها از تمام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لات</w:t>
      </w:r>
      <w:r>
        <w:rPr>
          <w:rtl/>
          <w:lang w:bidi="fa-IR"/>
        </w:rPr>
        <w:t xml:space="preserve"> کشور ما مطلع و آگاه هستند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ناگاه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ناصر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شاه پاسخ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که ملکه انگلستان واطراف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او را به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انداخت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جواب ملکه گفت :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435981">
      <w:pPr>
        <w:pStyle w:val="libNormal"/>
        <w:rPr>
          <w:rtl/>
          <w:lang w:bidi="fa-IR"/>
        </w:rPr>
      </w:pPr>
      <w:r>
        <w:rPr>
          <w:rtl/>
          <w:lang w:bidi="fa-IR"/>
        </w:rPr>
        <w:t>( 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عدد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ارتش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فقط به منظور حفظ انتظامات داخله کشور است ، اما اگر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مملکت ما مورد تهاجم و تجاوز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دولت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واقع شود در آن 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دفاع از مملکت را صادر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طرف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صادر گردد تمام افراد کشور از زن و مرد و بزرگ و کوچک</w:t>
      </w:r>
      <w:r w:rsidR="0043598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باز و نظام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دفاع از کشور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روز من که پادشاه کشورم مانند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سربازان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حکم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جبهه جنگ به دفاع مشغول گردم . )</w:t>
      </w:r>
    </w:p>
    <w:p w:rsidR="00435981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پاسخ ناصر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شاه آنچنان اثر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ملکه انگلستان و اطراف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او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ناچار آنها را واداشت تا با تمام قوا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درهم شکستن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قدرت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مبارزه کرده و آن را نابود سازد؛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 وجود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خارق العاده آنها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مقاصد شوم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 را با دست عمال خود درباره کشورها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و تمام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ثروتها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خداداد مردم مسلمان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غما</w:t>
      </w:r>
      <w:r>
        <w:rPr>
          <w:rtl/>
          <w:lang w:bidi="fa-IR"/>
        </w:rPr>
        <w:t xml:space="preserve"> ببرند ، مخصوصاً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را در مورد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تنباکو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مرحوم (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) امتحان کردند .</w:t>
      </w:r>
    </w:p>
    <w:p w:rsidR="00717B17" w:rsidRDefault="00435981" w:rsidP="0043598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17B17" w:rsidRDefault="00717B17" w:rsidP="00435981">
      <w:pPr>
        <w:pStyle w:val="Heading1"/>
        <w:rPr>
          <w:rtl/>
          <w:lang w:bidi="fa-IR"/>
        </w:rPr>
      </w:pPr>
      <w:bookmarkStart w:id="14" w:name="_Toc3368985"/>
      <w:r>
        <w:rPr>
          <w:rFonts w:hint="eastAsia"/>
          <w:rtl/>
          <w:lang w:bidi="fa-IR"/>
        </w:rPr>
        <w:t>آخوند</w:t>
      </w:r>
      <w:r>
        <w:rPr>
          <w:rtl/>
          <w:lang w:bidi="fa-IR"/>
        </w:rPr>
        <w:t xml:space="preserve"> ملا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توبه داد</w:t>
      </w:r>
      <w:bookmarkEnd w:id="14"/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حاج (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جواد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نوشته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درباره استاد بزرگوارش مرحوم آخوند ( ملا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همدان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اعجوبه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: (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آمد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مرحوم آخوند و مرحوم آخوند او را توبه داد . چهل و هشت ساعت بعد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ما او را نشناخت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آن چنان عوض شده بود ، از نظر چهره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افه</w:t>
      </w:r>
      <w:r>
        <w:rPr>
          <w:rtl/>
          <w:lang w:bidi="fa-IR"/>
        </w:rPr>
        <w:t xml:space="preserve"> که ما باور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همان آدم چهل و هشت ساعت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است . ) </w:t>
      </w:r>
      <w:r w:rsidRPr="00435981">
        <w:rPr>
          <w:rStyle w:val="libFootnotenumChar"/>
          <w:rtl/>
        </w:rPr>
        <w:t>( 16 )</w:t>
      </w:r>
    </w:p>
    <w:p w:rsidR="00717B17" w:rsidRDefault="00435981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17B17" w:rsidRDefault="00717B17" w:rsidP="00435981">
      <w:pPr>
        <w:pStyle w:val="Heading1"/>
        <w:rPr>
          <w:rtl/>
          <w:lang w:bidi="fa-IR"/>
        </w:rPr>
      </w:pPr>
      <w:bookmarkStart w:id="15" w:name="_Toc3368986"/>
      <w:r>
        <w:rPr>
          <w:rFonts w:hint="eastAsia"/>
          <w:rtl/>
          <w:lang w:bidi="fa-IR"/>
        </w:rPr>
        <w:t>جوان</w:t>
      </w:r>
      <w:r>
        <w:rPr>
          <w:rtl/>
          <w:lang w:bidi="fa-IR"/>
        </w:rPr>
        <w:t xml:space="preserve"> لامذهب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صاحب مقام شد</w:t>
      </w:r>
      <w:bookmarkEnd w:id="15"/>
    </w:p>
    <w:p w:rsidR="00717B17" w:rsidRDefault="00717B17" w:rsidP="00435981">
      <w:pPr>
        <w:pStyle w:val="libNormal"/>
        <w:rPr>
          <w:rtl/>
          <w:lang w:bidi="fa-IR"/>
        </w:rPr>
      </w:pPr>
      <w:r>
        <w:rPr>
          <w:rtl/>
          <w:lang w:bidi="fa-IR"/>
        </w:rPr>
        <w:t>( علامه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) </w:t>
      </w:r>
      <w:r w:rsidR="00435981" w:rsidRPr="00435981">
        <w:rPr>
          <w:rStyle w:val="libAlaemChar"/>
          <w:rtl/>
        </w:rPr>
        <w:t>رحمه‌الله</w:t>
      </w:r>
      <w:r w:rsidR="00435981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کرد که در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نشسته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به سفر کربلا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معلا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صندل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فرنگ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مآب نشسته بود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و او رد و بدل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.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ناگهان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دفعه به 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بلند شد .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تعجب کردم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؛ سبب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؟</w:t>
      </w:r>
    </w:p>
    <w:p w:rsidR="00717B17" w:rsidRDefault="00717B17" w:rsidP="0043598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: ( اگر به شما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من مهندس راه و ساختمان هستم از دوران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من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لامذهب بار آمده و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 و مبداء و معاد را قبول نداشتم فقط در دل خود محبت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مردم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ندار</w:t>
      </w:r>
      <w:r>
        <w:rPr>
          <w:rtl/>
          <w:lang w:bidi="fa-IR"/>
        </w:rPr>
        <w:t xml:space="preserve">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خواه مسلمان باشند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محفل دوستان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بها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بودند حاضر شدم و تا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به لهو و لعب و رقص و مانند آنها اشتغال داشتم پس</w:t>
      </w:r>
      <w:r w:rsidR="0043598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گذشت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خود احساس شرمندگ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نمودم و از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نادم بودم و بدم آمد . ناچار از اطاق خارج شده به طبقه بالا رفتم و در آنجا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کردم ناچار از اطاق خارج شده به طبقه بالا رفتم و در آنجا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کردم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گفتم :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که اگر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هست آن تو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مرا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!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لحظه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آمدم شب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ما از هم جدا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شب اتفاقاً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قطار و چند نفر از بزرگان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ماءمور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عازم مسافرت به مقصد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ناگهان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از دور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من آمده </w:t>
      </w:r>
      <w:r>
        <w:rPr>
          <w:rtl/>
          <w:lang w:bidi="fa-IR"/>
        </w:rPr>
        <w:lastRenderedPageBreak/>
        <w:t>به من سلام کرد و فرمود : با شما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، وعده کردم فردا بعد از ظهر با او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کنم .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اتفاقاً</w:t>
      </w:r>
      <w:r>
        <w:rPr>
          <w:rtl/>
          <w:lang w:bidi="fa-IR"/>
        </w:rPr>
        <w:t xml:space="preserve"> پس از رفتن او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بزرگوار است چرا با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جواب سلام او را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؟ چون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من سلام کرد گمان کردم او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منظور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من آمده است .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تصادف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قطار فرمان داد که فردا بعد از ظهر که کاملا تطب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ق با همان وقت معهود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فلان مکان بوده و دستورات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عمل کنم .</w:t>
      </w:r>
    </w:p>
    <w:p w:rsidR="00717B17" w:rsidRDefault="00717B17" w:rsidP="0043598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با خود گفتم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بروم فردا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زمان کار محوله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قطار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در خود احساس کسالت کردم کم کم دچار تب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 پزشک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آوردند و طبعاً از</w:t>
      </w:r>
      <w:r w:rsidR="0043598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رفتن</w:t>
      </w:r>
      <w:r>
        <w:rPr>
          <w:rtl/>
          <w:lang w:bidi="fa-IR"/>
        </w:rPr>
        <w:t xml:space="preserve"> به ماءمور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معذور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پس از آن که فرستاده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قطار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تب فرو نشست و حالم 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خود را کاملاً خوب و سرحال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، دانستم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برخ</w:t>
      </w:r>
      <w:r w:rsidR="00435981">
        <w:rPr>
          <w:rFonts w:hint="cs"/>
          <w:rtl/>
          <w:lang w:bidi="fa-IR"/>
        </w:rPr>
        <w:t>و</w:t>
      </w:r>
      <w:r>
        <w:rPr>
          <w:rtl/>
          <w:lang w:bidi="fa-IR"/>
        </w:rPr>
        <w:t>استه به منزل آن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رفتم به مجرد آن که نزد او نشستم فوراً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دوره اصول اعتقا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برهان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گفت ،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آوردم ، سپس دستورات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داده فرمود : فردا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ا؛</w:t>
      </w:r>
      <w:r>
        <w:rPr>
          <w:rtl/>
          <w:lang w:bidi="fa-IR"/>
        </w:rPr>
        <w:t xml:space="preserve"> چند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همچنان نزد او رفتم 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نشستم هر حادثه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رخ داده بود بدون ذره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. و از افکار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که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من بر آنها اطلاع نداشت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.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تا آن که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ناچار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مجلس دوستان شرکت کردم و مجبور شدم قمار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، فردا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خدمت او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فوراً فرمود 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گناه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را مرتکب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؟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43598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اشک</w:t>
      </w:r>
      <w:r>
        <w:rPr>
          <w:rtl/>
          <w:lang w:bidi="fa-IR"/>
        </w:rPr>
        <w:t xml:space="preserve"> ندامت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من سراز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شده گفتم : غلط کردم ، توبه کردم ، فرمود : غسل کن و توبه کن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انجام مده . سپس دستورات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 خلاصه ، به طور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رشته کارم را عوض کرد و برنامه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داد؛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زنجان اتفاق افتاد و</w:t>
      </w:r>
      <w:r w:rsidR="0043598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بعداً خو</w:t>
      </w:r>
      <w:r>
        <w:rPr>
          <w:rFonts w:hint="eastAsia"/>
          <w:rtl/>
          <w:lang w:bidi="fa-IR"/>
        </w:rPr>
        <w:t>استم</w:t>
      </w:r>
      <w:r>
        <w:rPr>
          <w:rtl/>
          <w:lang w:bidi="fa-IR"/>
        </w:rPr>
        <w:t xml:space="preserve"> به تهران حرکت کنم . امر فرمود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 را در تهران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کنم و بالاخره ماءمور شدم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اعتاب</w:t>
      </w:r>
      <w:r w:rsidR="0043598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مسافرت کنم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 سفر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امر آن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بزرگوار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ما گفت : در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عراق دوباره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ناگهان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بلند شد ، سبب را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، گفت : الان وارد خاک عراق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چون حضرت ابا عبداللّه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>به من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مقدم فرمودند ) . </w:t>
      </w:r>
      <w:r w:rsidRPr="00435981">
        <w:rPr>
          <w:rStyle w:val="libFootnotenumChar"/>
          <w:rtl/>
        </w:rPr>
        <w:t>( 17 )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منظور</w:t>
      </w:r>
      <w:r>
        <w:rPr>
          <w:rtl/>
          <w:lang w:bidi="fa-IR"/>
        </w:rPr>
        <w:t xml:space="preserve"> آن که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واقعاً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صدق و صفا قدم در راه نهد واز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دل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را از خداوند طلب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موفق به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خواهد شد اگر چه در امر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شک داشته باشد .</w:t>
      </w:r>
    </w:p>
    <w:p w:rsidR="00717B17" w:rsidRDefault="00435981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17B17" w:rsidRDefault="00717B17" w:rsidP="00435981">
      <w:pPr>
        <w:pStyle w:val="Heading1"/>
        <w:rPr>
          <w:rtl/>
          <w:lang w:bidi="fa-IR"/>
        </w:rPr>
      </w:pPr>
      <w:bookmarkStart w:id="16" w:name="_Toc3368987"/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نوازندگ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برگشت</w:t>
      </w:r>
      <w:bookmarkEnd w:id="16"/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ندگان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: به همراه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وعاظ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وعاظ به راننده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پرخاش کرد ، اما راننده جوان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عکس العمل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نشان نداد و به سکوت مؤ دبانه گذراند 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مقصد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من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واعظم از راننده عذ</w:t>
      </w:r>
      <w:r>
        <w:rPr>
          <w:rFonts w:hint="eastAsia"/>
          <w:rtl/>
          <w:lang w:bidi="fa-IR"/>
        </w:rPr>
        <w:t>رخواه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، راننده گفت : من با خودم عهد کرده ام به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 مخصوصاً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ندگان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احترام کنم هر چند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آنها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، آنگاه سرگذشت خود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کرد؛</w:t>
      </w:r>
    </w:p>
    <w:p w:rsidR="00717B17" w:rsidRDefault="00717B17" w:rsidP="0043598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نوازنده ومطرب بودم و مرتکب هر گونه گناه و آلودگ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 و اصلا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نماز و روزه رابطه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نداشتم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( عاشورا ) و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شب ( تاسوعا ) خانواده من همه به مسجد رفتند من در خانه تنها بودم حوصله ام سر آمد بلند شدم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به طرف</w:t>
      </w:r>
      <w:r w:rsidR="0043598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مسجد</w:t>
      </w:r>
      <w:r>
        <w:rPr>
          <w:rtl/>
          <w:lang w:bidi="fa-IR"/>
        </w:rPr>
        <w:t xml:space="preserve"> آمدم ، واعظ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منبر موعظه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نشستم در گوشه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گوش دادم حرفها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مرا منقلب کرد مخصوصاً موقع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ذکر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حضرت ابوالفضل العباس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شعر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زبان حضرت نقل کرد در موقع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دست راست آن بزرگوار را قطع کردند فرمود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3"/>
        <w:gridCol w:w="268"/>
        <w:gridCol w:w="3301"/>
      </w:tblGrid>
      <w:tr w:rsidR="00E90238" w:rsidTr="001D609C">
        <w:trPr>
          <w:trHeight w:val="350"/>
        </w:trPr>
        <w:tc>
          <w:tcPr>
            <w:tcW w:w="3920" w:type="dxa"/>
            <w:shd w:val="clear" w:color="auto" w:fill="auto"/>
          </w:tcPr>
          <w:p w:rsidR="00E90238" w:rsidRDefault="00E90238" w:rsidP="001D609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واللّه</w:t>
            </w:r>
            <w:r>
              <w:rPr>
                <w:rtl/>
                <w:lang w:bidi="fa-IR"/>
              </w:rPr>
              <w:t xml:space="preserve"> ان قطعتموا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90238" w:rsidRDefault="00E90238" w:rsidP="001D609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90238" w:rsidRDefault="00E90238" w:rsidP="001D609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احام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ابداً عن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به خداوند قسم اگر چه قطع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دست راست مرا من تا ابد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خودم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دست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بر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کلام مرا تکان داد و منقلب شدم و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فکر کردم با خود گفتم : ابوالفضل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>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آن قدر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 که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 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چه کرده ام 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خود را علاقه مند به ابوالفضل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، اما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را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کرده ام ! ؟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بود که به خود آمده در همان مجلس توبه کردم آمدم منزل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وسائل و آلات و اسباب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هر چه داشتم خُرد کرده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ختم</w:t>
      </w:r>
      <w:r>
        <w:rPr>
          <w:rtl/>
          <w:lang w:bidi="fa-IR"/>
        </w:rPr>
        <w:t xml:space="preserve"> ، رفتم به دنبال رانندگ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خداوند 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کرده وضع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است اگر با آن شغل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مسلمانان احترام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آبرو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نداشتم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اکنون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برادران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احترام و عزت بوده و به مسائل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سخت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بندم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برکت ارشاد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گفتار آن عالم است من نوکر همه شما هستم . </w:t>
      </w:r>
      <w:r w:rsidRPr="00E90238">
        <w:rPr>
          <w:rStyle w:val="libFootnotenumChar"/>
          <w:rtl/>
        </w:rPr>
        <w:t>( 18 )</w:t>
      </w:r>
    </w:p>
    <w:p w:rsidR="00717B17" w:rsidRDefault="00E90238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17B17" w:rsidRDefault="00717B17" w:rsidP="00E90238">
      <w:pPr>
        <w:pStyle w:val="Heading1"/>
        <w:rPr>
          <w:rtl/>
          <w:lang w:bidi="fa-IR"/>
        </w:rPr>
      </w:pPr>
      <w:bookmarkStart w:id="17" w:name="_Toc3368988"/>
      <w:r>
        <w:rPr>
          <w:rFonts w:hint="eastAsia"/>
          <w:rtl/>
          <w:lang w:bidi="fa-IR"/>
        </w:rPr>
        <w:t>مسلمان</w:t>
      </w:r>
      <w:r>
        <w:rPr>
          <w:rtl/>
          <w:lang w:bidi="fa-IR"/>
        </w:rPr>
        <w:t xml:space="preserve"> شدن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بودا</w:t>
      </w:r>
      <w:r>
        <w:rPr>
          <w:rFonts w:hint="cs"/>
          <w:rtl/>
          <w:lang w:bidi="fa-IR"/>
        </w:rPr>
        <w:t>یی</w:t>
      </w:r>
      <w:bookmarkEnd w:id="17"/>
    </w:p>
    <w:p w:rsidR="00717B17" w:rsidRDefault="00717B17" w:rsidP="00E9023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تجار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</w:t>
      </w:r>
      <w:r>
        <w:rPr>
          <w:rtl/>
          <w:lang w:bidi="fa-IR"/>
        </w:rPr>
        <w:t xml:space="preserve"> که اکنون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دانشمند است به نام ( محمد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 w:rsidR="00E9023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برنامه اش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هر سال دهه ( عاشورا ) به طور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و برگزار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مراسم عزاداران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او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(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 : (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وارد شدم که واعظ و خط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ب نداشت من آمادگ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اعلام کردم ، اهل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خوشحال شدند .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tl/>
          <w:lang w:bidi="fa-IR"/>
        </w:rPr>
        <w:t xml:space="preserve"> نماز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اما هر چه گوش دادم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اذان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بعد به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پوش بود و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عزاداران موج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وارد شدم 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افراد مجلس گفتم : چرا در محل شما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اذان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؟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جواب</w:t>
      </w:r>
      <w:r>
        <w:rPr>
          <w:rtl/>
          <w:lang w:bidi="fa-IR"/>
        </w:rPr>
        <w:t xml:space="preserve"> داد اذان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؟ گفتم : اذان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: نماز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؟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 xml:space="preserve"> : شما چه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؟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جواب</w:t>
      </w:r>
      <w:r>
        <w:rPr>
          <w:rtl/>
          <w:lang w:bidi="fa-IR"/>
        </w:rPr>
        <w:t xml:space="preserve"> داد ما بودائ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 xml:space="preserve"> : پس چرا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؟ گفتند : ما از گذشتگان خود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چون آنها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بر 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.</w:t>
      </w:r>
    </w:p>
    <w:p w:rsidR="00717B17" w:rsidRDefault="00717B17" w:rsidP="00E9023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پس</w:t>
      </w:r>
      <w:r>
        <w:rPr>
          <w:rtl/>
          <w:lang w:bidi="fa-IR"/>
        </w:rPr>
        <w:t xml:space="preserve"> من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رفتم و گفتم 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!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شما آمده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پدر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</w:t>
      </w:r>
      <w:r w:rsidR="00E90238">
        <w:rPr>
          <w:rFonts w:hint="cs"/>
          <w:rtl/>
          <w:lang w:bidi="fa-IR"/>
        </w:rPr>
        <w:t>سی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</w:t>
      </w:r>
      <w:r>
        <w:rPr>
          <w:rtl/>
          <w:lang w:bidi="fa-IR"/>
        </w:rPr>
        <w:t xml:space="preserve"> است ، پس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>را واسطه قرار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جدّ او هم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از آن روز مشغول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احکام و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حقه اسلام و هدف مقدس </w:t>
      </w:r>
      <w:r>
        <w:rPr>
          <w:rFonts w:hint="eastAsia"/>
          <w:rtl/>
          <w:lang w:bidi="fa-IR"/>
        </w:rPr>
        <w:t>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>شدم واسلام را به آنها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، هنوز دهه عاشورا تمام نشده</w:t>
      </w:r>
      <w:r w:rsidR="00E9023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بود</w:t>
      </w:r>
      <w:r>
        <w:rPr>
          <w:rtl/>
          <w:lang w:bidi="fa-IR"/>
        </w:rPr>
        <w:t xml:space="preserve"> که همه اهل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کوچک و بزرگ 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شدند . ) </w:t>
      </w:r>
      <w:r w:rsidRPr="00E90238">
        <w:rPr>
          <w:rStyle w:val="libFootnotenumChar"/>
          <w:rtl/>
        </w:rPr>
        <w:t>( 19 )</w:t>
      </w:r>
    </w:p>
    <w:p w:rsidR="00717B17" w:rsidRDefault="00E90238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17B17" w:rsidRDefault="00717B17" w:rsidP="00E90238">
      <w:pPr>
        <w:pStyle w:val="Heading1"/>
        <w:rPr>
          <w:rtl/>
          <w:lang w:bidi="fa-IR"/>
        </w:rPr>
      </w:pPr>
      <w:bookmarkStart w:id="18" w:name="_Toc3368989"/>
      <w:r>
        <w:rPr>
          <w:rFonts w:hint="eastAsia"/>
          <w:rtl/>
          <w:lang w:bidi="fa-IR"/>
        </w:rPr>
        <w:t>احمد</w:t>
      </w:r>
      <w:r>
        <w:rPr>
          <w:rtl/>
          <w:lang w:bidi="fa-IR"/>
        </w:rPr>
        <w:t xml:space="preserve"> بن داوود در دربار مأمون</w:t>
      </w:r>
      <w:bookmarkEnd w:id="18"/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t>( احمد بن داوود ) در علم ( فقه ) و ( کلام ) و ( ادب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) سرآمد دانا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وعلماء عصر خود بود چون در سال 204 ه ق ( ماءموران ) به بغداد آمد ، به (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اکثم )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: چند تن از فضلا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معاصر را در نظر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انتخاب کن که مصاحب و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باشند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تن</w:t>
      </w:r>
      <w:r>
        <w:rPr>
          <w:rtl/>
          <w:lang w:bidi="fa-IR"/>
        </w:rPr>
        <w:t xml:space="preserve"> را در نظر گرفت ؛ که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داود هم از آنها بود . ماءمون گفت 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عده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است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ده تن از آنها را انتخاب کرد .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ماءمون</w:t>
      </w:r>
      <w:r>
        <w:rPr>
          <w:rtl/>
          <w:lang w:bidi="fa-IR"/>
        </w:rPr>
        <w:t xml:space="preserve"> گفت : پنج تن را انتخاب کن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ده تن از آنها را انتخاب کرد که ابن داود از آنها بود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پس از آنکه به مراتب عقل و فضل و علم احمد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، به برادرش ( معتصم )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 که پس از من احمد را از دست مده و از راء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 و باطن خود سر مپ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؛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معتصم در زمان خود او را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القضات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معزول نمود .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احمد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داود به اندازه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وجود معتصم نفوذ داشت و دخ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محرم بود که بارها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قانون 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اوامر و احکام ناروا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معتصم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t>( ابن خلکان 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معتصم آوردند نخست او را عتاب کرد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امر کرد سفره خون ( نطع ) را گسترده تا سر او را ببرند احمد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داود گفت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! حجت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کشتن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تمام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کشتن او شتاب مکن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مظلوم است . معتصم تاءمل کرد .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در آن </w:t>
      </w:r>
      <w:r>
        <w:rPr>
          <w:rtl/>
          <w:lang w:bidi="fa-IR"/>
        </w:rPr>
        <w:lastRenderedPageBreak/>
        <w:t>حال من از نگاهدار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بول در زحمت و فشار بودم ، 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اگر 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غفلت کنم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چاره</w:t>
      </w:r>
      <w:r>
        <w:rPr>
          <w:rtl/>
          <w:lang w:bidi="fa-IR"/>
        </w:rPr>
        <w:t xml:space="preserve"> را خواهند کشت . ناچار حرکت نکردم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لباسها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پا جمع کردم و خود را از آن زحمت و رنج خلاص دادم و آن مرد از خطر مرگ 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سفره را برچ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. برخواستم که بروم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گفت : مگر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نشسته بو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 لباسها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تر شده ؟ !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ماجرا</w:t>
      </w:r>
      <w:r>
        <w:rPr>
          <w:rtl/>
          <w:lang w:bidi="fa-IR"/>
        </w:rPr>
        <w:t xml:space="preserve"> را گفتم معتصم خند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گفت : احسنت بارک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؛ سپس خلعت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صد هزار درهم به من انعام کرد </w:t>
      </w:r>
      <w:r w:rsidRPr="00E90238">
        <w:rPr>
          <w:rStyle w:val="libFootnotenumChar"/>
          <w:rtl/>
        </w:rPr>
        <w:t>( 20 )</w:t>
      </w:r>
    </w:p>
    <w:p w:rsidR="00717B17" w:rsidRDefault="00E90238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17B17" w:rsidRDefault="00717B17" w:rsidP="00E90238">
      <w:pPr>
        <w:pStyle w:val="Heading1"/>
        <w:rPr>
          <w:rtl/>
          <w:lang w:bidi="fa-IR"/>
        </w:rPr>
      </w:pPr>
      <w:bookmarkStart w:id="19" w:name="_Toc3368990"/>
      <w:r>
        <w:rPr>
          <w:rFonts w:hint="eastAsia"/>
          <w:rtl/>
          <w:lang w:bidi="fa-IR"/>
        </w:rPr>
        <w:t>عالم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 مردم را گرفت</w:t>
      </w:r>
      <w:bookmarkEnd w:id="19"/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تهران با اتوبوس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اطراف تهران مسافرت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تصادفاً با جوان 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گول</w:t>
      </w:r>
      <w:r>
        <w:rPr>
          <w:rtl/>
          <w:lang w:bidi="fa-IR"/>
        </w:rPr>
        <w:t xml:space="preserve"> به ظاهر آراسته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که در همان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عالم به آنجا مسافرت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ساکن بود و شغل او هم تجارت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بود )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صندل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 بود ،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آن جوان از آن عالم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 که ( خدمات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جامعه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؟ )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E9023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عالم در پاسخ او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، در اثنا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صحبت باربند اتوبوس پاره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جعبه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پر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بودند و متعلق</w:t>
      </w:r>
      <w:r w:rsidR="00E9023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آن جوان بود که از تهران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فروش به محل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از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اتوبوس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افتادند ؛ البته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داست</w:t>
      </w:r>
      <w:r>
        <w:rPr>
          <w:rtl/>
          <w:lang w:bidi="fa-IR"/>
        </w:rPr>
        <w:t xml:space="preserve"> که تمام جعبه ها شکسته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 در وسط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پراکنده شده است .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اتوبوس</w:t>
      </w:r>
      <w:r>
        <w:rPr>
          <w:rtl/>
          <w:lang w:bidi="fa-IR"/>
        </w:rPr>
        <w:t xml:space="preserve"> توقف نمود آن جوان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چاره</w:t>
      </w:r>
      <w:r>
        <w:rPr>
          <w:rtl/>
          <w:lang w:bidi="fa-IR"/>
        </w:rPr>
        <w:t xml:space="preserve"> که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منظره خود را باخته بود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تمام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کارش همان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 بوده ، فوراً از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شد تا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 را جمع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همه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که در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پراکنده شده بود حداقل نصف روز وقت لازم دارد که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بت</w:t>
      </w:r>
      <w:r>
        <w:rPr>
          <w:rFonts w:hint="eastAsia"/>
          <w:rtl/>
          <w:lang w:bidi="fa-IR"/>
        </w:rPr>
        <w:t>واند</w:t>
      </w:r>
      <w:r>
        <w:rPr>
          <w:rtl/>
          <w:lang w:bidi="fa-IR"/>
        </w:rPr>
        <w:t xml:space="preserve"> آنها را جمع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اما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آنچه که آن جوان را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داً</w:t>
      </w:r>
      <w:r>
        <w:rPr>
          <w:rtl/>
          <w:lang w:bidi="fa-IR"/>
        </w:rPr>
        <w:t xml:space="preserve"> متاءثر کرده بود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مسافر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اتوبوس از زن ومرد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خوردن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 مثل ملخها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گرسنه هجوم آوردند و آنچه آن جوان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چاره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زد که بر من ترحم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 تمام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است ، ابداً در مسافر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اثر نکرد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آن</w:t>
      </w:r>
      <w:r>
        <w:rPr>
          <w:rtl/>
          <w:lang w:bidi="fa-IR"/>
        </w:rPr>
        <w:t xml:space="preserve"> عالم و دانشمند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منظره از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شد و با عجله خود را به جلو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 ، رو به مسافر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کرده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زد؛ مردم شما مسلمان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خوردن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مال حرام است با خوردن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 را از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ساقط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خدا شرم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روز </w:t>
      </w:r>
      <w:r>
        <w:rPr>
          <w:rFonts w:hint="eastAsia"/>
          <w:rtl/>
          <w:lang w:bidi="fa-IR"/>
        </w:rPr>
        <w:t>حساب</w:t>
      </w:r>
      <w:r>
        <w:rPr>
          <w:rtl/>
          <w:lang w:bidi="fa-IR"/>
        </w:rPr>
        <w:t xml:space="preserve">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717B17" w:rsidRDefault="00717B17" w:rsidP="00163F6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خلاصه</w:t>
      </w:r>
      <w:r>
        <w:rPr>
          <w:rtl/>
          <w:lang w:bidi="fa-IR"/>
        </w:rPr>
        <w:t xml:space="preserve"> آن مرد عالم پس از آنکه مختصر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آثار شوم خوردن مال حرام را از نظر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مقدس اسلام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نمود مسافر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از آن عمل منصرف کرد و</w:t>
      </w:r>
      <w:r w:rsidR="00163F6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کمال شرمندگ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عقب برگشتند ، آن مرد عالم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زد مردم خدمت به مسلمان نزد خداوند اجر و ثواب دارد ، که کمتر عمل مستحب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نظر ارزش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 کمک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پراکنده او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جمع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دنبال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تمام مسافر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کمال مراقبت مشغول جمع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پراکنده شدند و پس از چند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تمام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 جمع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جعبه ها پر شد و در جعبه ها را بستند و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اتوبوس قرار دادند سپس مسافر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هر کس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صندل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قرار گرفته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حرکت ک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.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مودن</w:t>
      </w:r>
      <w:r>
        <w:rPr>
          <w:rtl/>
          <w:lang w:bidi="fa-IR"/>
        </w:rPr>
        <w:t xml:space="preserve"> آن عالم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صاحب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بود و در کنار همان عالم نشسته بود ، رو کرد و گفت : (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قسمت از خدمات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اجتماع از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 که الان مشاهده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نه تنها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جانب مسافر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از خوردن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 منصرف کردم بلکه آ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واداشتم تا در جمع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هم به شما کمک کنند ) ، آن جوان با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از سؤ ال و پرسش قبل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شد واز عمل آن مرد عالم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مانه</w:t>
      </w:r>
      <w:r>
        <w:rPr>
          <w:rtl/>
          <w:lang w:bidi="fa-IR"/>
        </w:rPr>
        <w:t xml:space="preserve"> تشکر کرد . </w:t>
      </w:r>
      <w:r w:rsidRPr="00163F67">
        <w:rPr>
          <w:rStyle w:val="libFootnotenumChar"/>
          <w:rtl/>
        </w:rPr>
        <w:t>( 21 )</w:t>
      </w:r>
    </w:p>
    <w:p w:rsidR="00717B17" w:rsidRDefault="00163F67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17B17" w:rsidRDefault="00717B17" w:rsidP="00163F67">
      <w:pPr>
        <w:pStyle w:val="Heading1"/>
        <w:rPr>
          <w:rtl/>
          <w:lang w:bidi="fa-IR"/>
        </w:rPr>
      </w:pPr>
      <w:bookmarkStart w:id="20" w:name="_Toc3368991"/>
      <w:r>
        <w:rPr>
          <w:rFonts w:hint="eastAsia"/>
          <w:rtl/>
          <w:lang w:bidi="fa-IR"/>
        </w:rPr>
        <w:t>محمد</w:t>
      </w:r>
      <w:r>
        <w:rPr>
          <w:rtl/>
          <w:lang w:bidi="fa-IR"/>
        </w:rPr>
        <w:t xml:space="preserve"> بن مسلم و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bookmarkEnd w:id="20"/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نفر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طرح دعوا وحل اختلاف نزد (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معروف آمدند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نشان داده و گفت 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فروخته است که پاها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فاقد مو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ومن</w:t>
      </w:r>
      <w:r>
        <w:rPr>
          <w:rtl/>
          <w:lang w:bidi="fa-IR"/>
        </w:rPr>
        <w:t xml:space="preserve"> گمان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از روز اول بدن او مو نداشته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مرا نگران کرده است 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است و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بخاطر آن معامله را فسخ کنم ؟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t>(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که تا آن موقع با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مساءله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روبرو نشده بود و حکم آن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 بهانه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گفت : مهم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مردم معمولا موها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نظافت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وجود ندارد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مدع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احتمال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حکم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مساءله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 است و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طفره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، گفت : من کار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حرفها ندارم بالاخره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محسوب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 ؟ و اگر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است ، بفرمائ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وگرنه مرخص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خود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شکم گذارده گفت : فعلا دچار درد شدم اجازه بفرمائ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لحظه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گردم . بلافاصله از جا حرکت نمود از </w:t>
      </w:r>
      <w:r>
        <w:rPr>
          <w:rtl/>
          <w:lang w:bidi="fa-IR"/>
        </w:rPr>
        <w:lastRenderedPageBreak/>
        <w:t>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 و خود را به عالم بزرگوار ( محمد بن مسلم ) رساند و گفت : راء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درباره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مساءله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؟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163F6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محمد</w:t>
      </w:r>
      <w:r>
        <w:rPr>
          <w:rtl/>
          <w:lang w:bidi="fa-IR"/>
        </w:rPr>
        <w:t xml:space="preserve"> بن مسلم گفت :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مساءله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باقر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فرمود : (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شود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محسوب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. )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: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بس است .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درنگ به محکمه برگشت وبه طرف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اعلام کرد که اگر مشتر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باشد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معامله را به</w:t>
      </w:r>
      <w:r w:rsidR="00163F6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واسطه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فسخ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 </w:t>
      </w:r>
      <w:r w:rsidRPr="00163F67">
        <w:rPr>
          <w:rStyle w:val="libFootnotenumChar"/>
          <w:rtl/>
        </w:rPr>
        <w:t>( 22 )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محمد</w:t>
      </w:r>
      <w:r>
        <w:rPr>
          <w:rtl/>
          <w:lang w:bidi="fa-IR"/>
        </w:rPr>
        <w:t xml:space="preserve"> بن مسلم با توجه به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ارزنده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داشت ، فوق العاده مورد توجه و علاقه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ششم بود و همواره از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پشت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کامل آن امام بزرگ برخوردار بود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امام صادق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>گزارش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(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قضائ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شهادت محمد بن مسلم را رد نموده است و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است .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گران آمد و سخت ناراحت شد ( ابوکهمش 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به محضر امام صادق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>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شدم ، فرمود :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محمد ابن مسلم نزد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شهادت داده واو شهادت محمد بن مسلم را رد کرده است ؟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 xml:space="preserve"> :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 فرمود :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کوفه 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 و بگو سه مساءله از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پرسم پاسخ آنها را از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شرط آن که جواب مساءله را با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نقل از قول فقها و محدثان نده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 آنگاه سه مساءله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از او بپرس 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eastAsia"/>
          <w:rtl/>
          <w:lang w:bidi="fa-IR"/>
        </w:rPr>
        <w:t>پاسخ</w:t>
      </w:r>
      <w:r>
        <w:rPr>
          <w:rtl/>
          <w:lang w:bidi="fa-IR"/>
        </w:rPr>
        <w:t xml:space="preserve"> مسائل عاجز ماند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بگو :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جعفر</w:t>
      </w:r>
      <w:r>
        <w:rPr>
          <w:rtl/>
          <w:lang w:bidi="fa-IR"/>
        </w:rPr>
        <w:t xml:space="preserve"> بن محمد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( به چه علت شهادت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به احکام خدا و روش و دستور </w:t>
      </w:r>
      <w:r w:rsidRPr="00717B1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از تو داناتر وعالم است رد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؟ )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163F67">
      <w:pPr>
        <w:pStyle w:val="libNormal"/>
        <w:rPr>
          <w:rtl/>
          <w:lang w:bidi="fa-IR"/>
        </w:rPr>
      </w:pPr>
      <w:r>
        <w:rPr>
          <w:rtl/>
          <w:lang w:bidi="fa-IR"/>
        </w:rPr>
        <w:t>( ابوکهمش 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کوفه شدم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به خانه ام بروم نزد (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رفتم و</w:t>
      </w:r>
      <w:r w:rsidR="00163F6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گفتگو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و او رد و بدل شد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 xml:space="preserve"> سه سؤ ال از تو دارم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پاسخ مرا با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زبان فقها و محدثانند نده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بلکه راء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نظر خود را بگو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سؤ</w:t>
      </w:r>
      <w:r>
        <w:rPr>
          <w:rtl/>
          <w:lang w:bidi="fa-IR"/>
        </w:rPr>
        <w:t xml:space="preserve"> ال اول : بگو راء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درباره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دو رکعت اول نماز واجب شک کرده است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؟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به پائ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انداخت آنگاه سر بلند کرده گفت :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فقها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گفتم از اول با تو شرط کردم که پاسخ مرا از قول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نقل نکن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: من خودم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 xml:space="preserve"> :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پاسخ سؤ ال دوم را بگو؛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لباسش با بول نجس شده ، لباس و بدن خود را چگونه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؟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فکر فرو رفت و پس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برداشت و گفت : فقها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فرموده اند . .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گفتم</w:t>
      </w:r>
      <w:r>
        <w:rPr>
          <w:rtl/>
          <w:lang w:bidi="fa-IR"/>
        </w:rPr>
        <w:t xml:space="preserve"> : من با شما شرط کردم قول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نقل نکن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نظر و راء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: من شخصاً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 xml:space="preserve"> : اشکال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سؤ ال سوم را پاسخ بده ؛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هنگام ( 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جمره )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 سنگ شش سنگ زده و سنگ هفتم به هدف اصابت نکرده است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؟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163F6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به فکر فرو رفت آنگاه سر برداشت و خواست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. . . گفتم : شرط خود را فراموش مکن . گفت متاءسفانه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. من که</w:t>
      </w:r>
      <w:r w:rsidR="00163F6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منتظر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اعتراف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 گفتم : ( جعفر بن محمد </w:t>
      </w:r>
      <w:r w:rsidRPr="00717B1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من به تو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غام</w:t>
      </w:r>
      <w:r>
        <w:rPr>
          <w:rtl/>
          <w:lang w:bidi="fa-IR"/>
        </w:rPr>
        <w:t xml:space="preserve"> داده که شهادت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به احکام خدا و روش و دستور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تو داناتر و آگاه تر و عالم تر است چرا رد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؟ ) گفت : کدام شخص ؟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 xml:space="preserve"> : محمد بن مسلم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: شما را به خدا سوگند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جعفر بن محمد است ؟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 xml:space="preserve"> : به خدا سوگند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جعفر بن محمد </w:t>
      </w:r>
      <w:r w:rsidRPr="00717B1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است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(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سراغ محمد بن مسلم فرستاد و</w:t>
      </w:r>
      <w:r w:rsidR="00163F6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او را به دادگاه دعوت کرد و پس از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مجدد شهادت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. </w:t>
      </w:r>
      <w:r w:rsidRPr="00163F67">
        <w:rPr>
          <w:rStyle w:val="libFootnotenumChar"/>
          <w:rtl/>
        </w:rPr>
        <w:t>( 23 )</w:t>
      </w:r>
    </w:p>
    <w:p w:rsidR="00717B17" w:rsidRDefault="00163F67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17B17" w:rsidRDefault="00717B17" w:rsidP="00163F67">
      <w:pPr>
        <w:pStyle w:val="Heading1"/>
        <w:rPr>
          <w:rtl/>
          <w:lang w:bidi="fa-IR"/>
        </w:rPr>
      </w:pPr>
      <w:bookmarkStart w:id="21" w:name="_Toc3368992"/>
      <w:r>
        <w:rPr>
          <w:rFonts w:hint="eastAsia"/>
          <w:rtl/>
          <w:lang w:bidi="fa-IR"/>
        </w:rPr>
        <w:t>سخنان</w:t>
      </w:r>
      <w:r>
        <w:rPr>
          <w:rtl/>
          <w:lang w:bidi="fa-IR"/>
        </w:rPr>
        <w:t xml:space="preserve"> مهم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مجلس</w:t>
      </w:r>
      <w:r>
        <w:rPr>
          <w:rFonts w:hint="cs"/>
          <w:rtl/>
          <w:lang w:bidi="fa-IR"/>
        </w:rPr>
        <w:t>ی</w:t>
      </w:r>
      <w:bookmarkEnd w:id="21"/>
    </w:p>
    <w:p w:rsidR="00717B17" w:rsidRDefault="00717B17" w:rsidP="00163F6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خوانندگان محترم را به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سخنان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 w:rsidR="00163F67">
        <w:rPr>
          <w:rtl/>
          <w:lang w:bidi="fa-IR"/>
        </w:rPr>
        <w:t xml:space="preserve"> مهم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مورد جلب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: ( در امور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 و چند سال 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زمان ماست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 از مقامات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گذشته اند و به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</w:t>
      </w:r>
      <w:r>
        <w:rPr>
          <w:rFonts w:hint="eastAsia"/>
          <w:rtl/>
          <w:lang w:bidi="fa-IR"/>
        </w:rPr>
        <w:t>لاط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متصل شده اند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مردم با سلاط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مخالفند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مذهب به سلاط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متصل شدند و آنان را به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م</w:t>
      </w:r>
      <w:r w:rsidR="00163F67">
        <w:rPr>
          <w:rFonts w:hint="cs"/>
          <w:rtl/>
          <w:lang w:bidi="fa-IR"/>
        </w:rPr>
        <w:t>ذ</w:t>
      </w:r>
      <w:r>
        <w:rPr>
          <w:rtl/>
          <w:lang w:bidi="fa-IR"/>
        </w:rPr>
        <w:t>هب تش</w:t>
      </w:r>
      <w:r>
        <w:rPr>
          <w:rFonts w:hint="cs"/>
          <w:rtl/>
          <w:lang w:bidi="fa-IR"/>
        </w:rPr>
        <w:t>یّی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وادار کردند . آنها آخوند دربار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سندگان</w:t>
      </w:r>
      <w:r>
        <w:rPr>
          <w:rtl/>
          <w:lang w:bidi="fa-IR"/>
        </w:rPr>
        <w:t xml:space="preserve"> ما ( اشاره به دکتر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اهداف</w:t>
      </w:r>
      <w:r w:rsidR="00163F6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 ، اغراض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 . به محض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به گوش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مرحوم (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</w:t>
      </w:r>
      <w:r w:rsidR="00163F67" w:rsidRPr="00163F67">
        <w:rPr>
          <w:rStyle w:val="libAlaemChar"/>
          <w:rtl/>
        </w:rPr>
        <w:t>رضي‌الله‌عنه</w:t>
      </w:r>
      <w:r w:rsidR="00163F67" w:rsidRPr="005100D5">
        <w:rPr>
          <w:rFonts w:ascii="Traditional Arabic" w:hAnsi="Traditional Arabic" w:cs="Traditional Arabic"/>
          <w:rtl/>
        </w:rPr>
        <w:t xml:space="preserve"> </w:t>
      </w:r>
      <w:r>
        <w:rPr>
          <w:rtl/>
          <w:lang w:bidi="fa-IR"/>
        </w:rPr>
        <w:t>( محقق کرک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</w:t>
      </w:r>
      <w:r w:rsidR="00163F67" w:rsidRPr="00163F67">
        <w:rPr>
          <w:rStyle w:val="libAlaemChar"/>
          <w:rtl/>
        </w:rPr>
        <w:t>رضي‌الله‌عنه</w:t>
      </w:r>
      <w:r w:rsidR="00163F67" w:rsidRPr="005100D5">
        <w:rPr>
          <w:rFonts w:ascii="Traditional Arabic" w:hAnsi="Traditional Arabic" w:cs="Traditional Arabic"/>
          <w:rtl/>
        </w:rPr>
        <w:t xml:space="preserve"> </w:t>
      </w:r>
      <w:r>
        <w:rPr>
          <w:rtl/>
          <w:lang w:bidi="fa-IR"/>
        </w:rPr>
        <w:t>(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</w:t>
      </w:r>
      <w:r w:rsidR="00163F67" w:rsidRPr="00163F67">
        <w:rPr>
          <w:rStyle w:val="libAlaemChar"/>
          <w:rtl/>
        </w:rPr>
        <w:t>رضي‌الله‌عنه</w:t>
      </w:r>
      <w:r w:rsidR="00163F67" w:rsidRPr="005100D5">
        <w:rPr>
          <w:rFonts w:ascii="Traditional Arabic" w:hAnsi="Traditional Arabic" w:cs="Traditional Arabic"/>
          <w:rtl/>
        </w:rPr>
        <w:t xml:space="preserve"> </w:t>
      </w:r>
      <w:r>
        <w:rPr>
          <w:rtl/>
          <w:lang w:bidi="fa-IR"/>
        </w:rPr>
        <w:t>با آنها رابطه داشتند به سراغ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کنند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کسب جاه و عزت 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اج به سلاط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داشتند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 تا سلطان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شاه عباس به آنها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حرفها در کار نبوده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گذشت کرده اند مجاهده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تا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و به دست آنان مذهب را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، در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سب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>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در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بلاد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تا شش ماه مهلت خواستند که سب بکنند ، 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سب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>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بوده واز مذهب 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 مجاهده خودشان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مردم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که در آن عصر به آنان اشکال داشتند البته از باب نفهم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 در زمان ائمه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>هم بوده اند از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متصل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 به </w:t>
      </w:r>
      <w:r>
        <w:rPr>
          <w:rtl/>
          <w:lang w:bidi="fa-IR"/>
        </w:rPr>
        <w:lastRenderedPageBreak/>
        <w:t>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مقامات ، مانند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آدم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</w:t>
      </w:r>
      <w:r w:rsidRPr="00A21F79">
        <w:rPr>
          <w:rStyle w:val="libFootnotenumChar"/>
          <w:rtl/>
        </w:rPr>
        <w:t>( 24 )</w:t>
      </w:r>
      <w:r>
        <w:rPr>
          <w:rtl/>
          <w:lang w:bidi="fa-IR"/>
        </w:rPr>
        <w:t xml:space="preserve"> )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حضرت باقر</w:t>
      </w:r>
      <w:r w:rsidR="00A21F79" w:rsidRPr="00A21F79">
        <w:rPr>
          <w:rFonts w:ascii="Traditional Arabic" w:eastAsiaTheme="minorHAnsi" w:hAnsi="Traditional Arabic" w:cs="Traditional Arabic"/>
          <w:rtl/>
        </w:rPr>
        <w:t xml:space="preserve"> </w:t>
      </w:r>
      <w:r w:rsidR="00A21F79" w:rsidRPr="00A21F79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: من مش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سلطان جائر فامره بتقو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ووعظه وخوفه کان له مثل اجر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الجن والانس و مثل اجورهم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A21F79">
      <w:pPr>
        <w:pStyle w:val="libNormal"/>
        <w:rPr>
          <w:rtl/>
          <w:lang w:bidi="fa-IR"/>
        </w:rPr>
      </w:pPr>
      <w:r>
        <w:rPr>
          <w:rtl/>
          <w:lang w:bidi="fa-IR"/>
        </w:rPr>
        <w:t>(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نزد سلطان ظالم رفته و او را دعوت به تقوا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و موعظه کند و از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بترساند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همچون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پاداش</w:t>
      </w:r>
      <w:r w:rsidR="00A21F7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جن</w:t>
      </w:r>
      <w:r>
        <w:rPr>
          <w:rtl/>
          <w:lang w:bidi="fa-IR"/>
        </w:rPr>
        <w:t xml:space="preserve"> و انس خواهد بود </w:t>
      </w:r>
      <w:r w:rsidRPr="00A21F79">
        <w:rPr>
          <w:rStyle w:val="libFootnotenumChar"/>
          <w:rtl/>
        </w:rPr>
        <w:t>( 25 )</w:t>
      </w:r>
      <w:r>
        <w:rPr>
          <w:rtl/>
          <w:lang w:bidi="fa-IR"/>
        </w:rPr>
        <w:t xml:space="preserve"> )</w:t>
      </w:r>
    </w:p>
    <w:p w:rsidR="00717B17" w:rsidRDefault="00A21F79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17B17" w:rsidRDefault="00717B17" w:rsidP="00590A93">
      <w:pPr>
        <w:pStyle w:val="Heading1"/>
        <w:rPr>
          <w:rtl/>
          <w:lang w:bidi="fa-IR"/>
        </w:rPr>
      </w:pPr>
      <w:bookmarkStart w:id="22" w:name="_Toc3368993"/>
      <w:r>
        <w:rPr>
          <w:rFonts w:hint="eastAsia"/>
          <w:rtl/>
          <w:lang w:bidi="fa-IR"/>
        </w:rPr>
        <w:t>خواجه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 w:rsidR="00A21F79" w:rsidRPr="00A21F79">
        <w:rPr>
          <w:rStyle w:val="libAlaemChar"/>
          <w:rtl/>
        </w:rPr>
        <w:t>رحمه‌الله</w:t>
      </w:r>
      <w:r>
        <w:rPr>
          <w:rtl/>
          <w:lang w:bidi="fa-IR"/>
        </w:rPr>
        <w:t>ومجلس</w:t>
      </w:r>
      <w:r>
        <w:rPr>
          <w:rFonts w:hint="cs"/>
          <w:rtl/>
          <w:lang w:bidi="fa-IR"/>
        </w:rPr>
        <w:t>ی</w:t>
      </w:r>
      <w:bookmarkEnd w:id="22"/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t>( خواجه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) وامثال (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)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دستگاهها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 وزارت کنند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 آنها را آدم کنند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 که تحت نفوذ آنها قرار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خواستند آنها را مهار کنند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خواجه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دنبال ( هلاکو ) رفت خدمت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ارزنده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کرد؛ چرا که شرکت او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مهار کردن ( هلاکو )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کسب قدرت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به عالم اسلام بود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امثال</w:t>
      </w:r>
      <w:r>
        <w:rPr>
          <w:rtl/>
          <w:lang w:bidi="fa-IR"/>
        </w:rPr>
        <w:t xml:space="preserve"> او مانند مرحوم (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که در دستگاه صفو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رفتند صفو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مدرسه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و دانش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تا اندازه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توانستند کار کردند مقصود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انسان درست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که جنگ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کشورگشا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اما سربازان اسلام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جنگ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اگر کشته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نفع ماست واگر بکش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نفع ماست . </w:t>
      </w:r>
      <w:r w:rsidRPr="00A21F79">
        <w:rPr>
          <w:rStyle w:val="libFootnotenumChar"/>
          <w:rtl/>
        </w:rPr>
        <w:t>( 26 )</w:t>
      </w:r>
      <w:r>
        <w:rPr>
          <w:rtl/>
          <w:lang w:bidi="fa-IR"/>
        </w:rPr>
        <w:t xml:space="preserve"> )</w:t>
      </w:r>
    </w:p>
    <w:p w:rsidR="00717B17" w:rsidRDefault="00A21F79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17B17" w:rsidRDefault="00717B17" w:rsidP="00A21F79">
      <w:pPr>
        <w:pStyle w:val="Heading1"/>
        <w:rPr>
          <w:rtl/>
          <w:lang w:bidi="fa-IR"/>
        </w:rPr>
      </w:pPr>
      <w:bookmarkStart w:id="23" w:name="_Toc3368994"/>
      <w:r>
        <w:rPr>
          <w:rFonts w:hint="eastAsia"/>
          <w:rtl/>
          <w:lang w:bidi="fa-IR"/>
        </w:rPr>
        <w:t>درباره</w:t>
      </w:r>
      <w:r>
        <w:rPr>
          <w:rtl/>
          <w:lang w:bidi="fa-IR"/>
        </w:rPr>
        <w:t xml:space="preserve"> خلاص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 من</w:t>
      </w:r>
      <w:r>
        <w:rPr>
          <w:rFonts w:hint="cs"/>
          <w:rtl/>
          <w:lang w:bidi="fa-IR"/>
        </w:rPr>
        <w:t>ی</w:t>
      </w:r>
      <w:bookmarkEnd w:id="23"/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t>(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نعمت اللّه جزائر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مرحوم مقدس اردب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کمک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شاه طهماسب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نوشت و او را در آن نامه بردار خطاب کرد ، شاه دستور داد نامه را بعد از مرگش در کفنش بگذارند که در موقع سؤ ال با نک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منکر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لقب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مقدس احتجاج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خاطر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مقصر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از ترس عقوبت شاه عباس به حرم مطهر (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>) پناه برده بود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شاه عباس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 نوشت ( 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ملک عار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عباس بداند اگر 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اول ظالم بوده اکنون مظلوم م</w:t>
      </w:r>
      <w:r>
        <w:rPr>
          <w:rFonts w:hint="cs"/>
          <w:rtl/>
          <w:lang w:bidi="fa-IR"/>
        </w:rPr>
        <w:t>ی</w:t>
      </w:r>
      <w:r w:rsidR="00A21F7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چنانچه</w:t>
      </w:r>
      <w:r>
        <w:rPr>
          <w:rtl/>
          <w:lang w:bidi="fa-IR"/>
        </w:rPr>
        <w:t xml:space="preserve"> از 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بگذر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تو بگذرد )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کتبه</w:t>
      </w:r>
      <w:r>
        <w:rPr>
          <w:rtl/>
          <w:lang w:bidi="fa-IR"/>
        </w:rPr>
        <w:t xml:space="preserve"> بنده شاه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احمد اردب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جواب</w:t>
      </w:r>
      <w:r>
        <w:rPr>
          <w:rtl/>
          <w:lang w:bidi="fa-IR"/>
        </w:rPr>
        <w:t xml:space="preserve"> شاه : به عرض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 عباس خدمات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فرموده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جان منت داشته به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محب را از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فراموش نکنند . </w:t>
      </w:r>
      <w:r w:rsidRPr="00A21F79">
        <w:rPr>
          <w:rStyle w:val="libFootnotenumChar"/>
          <w:rtl/>
        </w:rPr>
        <w:t>( 27 )</w:t>
      </w:r>
    </w:p>
    <w:p w:rsidR="00717B17" w:rsidRDefault="00A21F79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17B17" w:rsidRDefault="00717B17" w:rsidP="00A21F79">
      <w:pPr>
        <w:pStyle w:val="Heading1"/>
        <w:rPr>
          <w:rtl/>
          <w:lang w:bidi="fa-IR"/>
        </w:rPr>
      </w:pPr>
      <w:bookmarkStart w:id="24" w:name="_Toc3368995"/>
      <w:r>
        <w:rPr>
          <w:rFonts w:hint="eastAsia"/>
          <w:rtl/>
          <w:lang w:bidi="fa-IR"/>
        </w:rPr>
        <w:t>کتب</w:t>
      </w:r>
      <w:r>
        <w:rPr>
          <w:rtl/>
          <w:lang w:bidi="fa-IR"/>
        </w:rPr>
        <w:t xml:space="preserve"> کلب آستان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عباس</w:t>
      </w:r>
      <w:bookmarkEnd w:id="24"/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اثر توازن علم وعمل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باعل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درجات مراتب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سلوک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عرفان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بهره برد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است : من علم و عمل بما علم ورثه اللّه علم ما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علم</w:t>
      </w:r>
      <w:r>
        <w:rPr>
          <w:rtl/>
          <w:lang w:bidi="fa-IR"/>
        </w:rPr>
        <w:t xml:space="preserve">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A21F79">
      <w:pPr>
        <w:pStyle w:val="Heading1"/>
        <w:rPr>
          <w:rtl/>
          <w:lang w:bidi="fa-IR"/>
        </w:rPr>
      </w:pPr>
      <w:bookmarkStart w:id="25" w:name="_Toc3368996"/>
      <w:r>
        <w:rPr>
          <w:rFonts w:hint="eastAsia"/>
          <w:rtl/>
          <w:lang w:bidi="fa-IR"/>
        </w:rPr>
        <w:t>مناظره</w:t>
      </w:r>
      <w:r>
        <w:rPr>
          <w:rtl/>
          <w:lang w:bidi="fa-IR"/>
        </w:rPr>
        <w:t xml:space="preserve"> ابن فهد 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اهل سنت</w:t>
      </w:r>
      <w:bookmarkEnd w:id="25"/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</w:t>
      </w:r>
      <w:r>
        <w:rPr>
          <w:rtl/>
          <w:lang w:bidi="fa-IR"/>
        </w:rPr>
        <w:t xml:space="preserve"> لف کتاب ( روضات الجنات ) گفته است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افتم</w:t>
      </w:r>
      <w:r>
        <w:rPr>
          <w:rtl/>
          <w:lang w:bidi="fa-IR"/>
        </w:rPr>
        <w:t xml:space="preserve">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مصنفات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معاصر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که نوشته بود : ( احمد بن فهد 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مناظره و مباحثه کرد با اهل سنت و جماعت در زمان حکومت (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اسنبد ترکمان ) در عراق عرب و چون ابن فهد در مناظره غلبه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بدست آورد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با اقامه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برهان حقان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بطلان مذهب اهل سنت ، 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را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کرد 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از مذهب تسنن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داده و مذهب تش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را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کرد و خطبه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فرزندان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حضرت صلوات اللّه و سلامه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خواند . </w:t>
      </w:r>
      <w:r w:rsidRPr="00A21F79">
        <w:rPr>
          <w:rStyle w:val="libFootnotenumChar"/>
          <w:rtl/>
        </w:rPr>
        <w:t>( 28 )</w:t>
      </w:r>
    </w:p>
    <w:p w:rsidR="00717B17" w:rsidRDefault="00A21F79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17B17" w:rsidRDefault="00717B17" w:rsidP="00A21F79">
      <w:pPr>
        <w:pStyle w:val="Heading1"/>
        <w:rPr>
          <w:rtl/>
          <w:lang w:bidi="fa-IR"/>
        </w:rPr>
      </w:pPr>
      <w:bookmarkStart w:id="26" w:name="_Toc3368997"/>
      <w:r>
        <w:rPr>
          <w:rFonts w:hint="eastAsia"/>
          <w:rtl/>
          <w:lang w:bidi="fa-IR"/>
        </w:rPr>
        <w:t>طاوس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عبدالملک</w:t>
      </w:r>
      <w:bookmarkEnd w:id="26"/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آورده</w:t>
      </w:r>
      <w:r>
        <w:rPr>
          <w:rtl/>
          <w:lang w:bidi="fa-IR"/>
        </w:rPr>
        <w:t xml:space="preserve"> اند که ( هشام بن عبدالملک )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مناسک حج روانه مکه شد امر کرد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صحابه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 گفتند : از صحابه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زنده نمانده است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: از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آنها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( طاوس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را خبر کردند 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طاووس به حضور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کفش خود را در کنار بساط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کند و به امارت به او سلام نکرد ، و به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القاب او را خطاب نکرد و روبرو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نشست و بطور 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: هشام حالت چطور است ؟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هشام</w:t>
      </w:r>
      <w:r>
        <w:rPr>
          <w:rtl/>
          <w:lang w:bidi="fa-IR"/>
        </w:rPr>
        <w:t xml:space="preserve"> از رفتار او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خشمناک شد و گفت : به چه جراءت با من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رفتار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؟ طاووس گفت : مگر چه کردم ؟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هشام</w:t>
      </w:r>
      <w:r>
        <w:rPr>
          <w:rtl/>
          <w:lang w:bidi="fa-IR"/>
        </w:rPr>
        <w:t xml:space="preserve"> گفت : کفشت را در کنار بساط من کند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مرا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نگفت</w:t>
      </w:r>
      <w:r>
        <w:rPr>
          <w:rFonts w:hint="cs"/>
          <w:rtl/>
          <w:lang w:bidi="fa-IR"/>
        </w:rPr>
        <w:t>ی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خطاب نکرد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بطور 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نشسته احوال پرس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717B17" w:rsidRDefault="00717B17" w:rsidP="00A21F7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طاووس</w:t>
      </w:r>
      <w:r>
        <w:rPr>
          <w:rtl/>
          <w:lang w:bidi="fa-IR"/>
        </w:rPr>
        <w:t xml:space="preserve"> گفت : در هر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مرتبه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خداوند کفش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به من خشم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. اما ترا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خطاب نکردم چون نخواستم دروغ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چون همه مؤ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بودن تو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که من تو را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اما به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نام بردن ، چون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خداوند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قرآن دوستانش را با نام خوانده چون داود ،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محمد . . 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دشمنش را با </w:t>
      </w:r>
      <w:r>
        <w:rPr>
          <w:rtl/>
          <w:lang w:bidi="fa-IR"/>
        </w:rPr>
        <w:lastRenderedPageBreak/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نام برده چون </w:t>
      </w:r>
      <w:r w:rsidRPr="00A21F79">
        <w:rPr>
          <w:rStyle w:val="libAlaemChar"/>
          <w:rtl/>
        </w:rPr>
        <w:t>(</w:t>
      </w:r>
      <w:r w:rsidR="00A21F79" w:rsidRPr="00A21F79">
        <w:rPr>
          <w:rStyle w:val="libAieChar"/>
          <w:rtl/>
        </w:rPr>
        <w:t>تَبَّتْ يَدَا أَبِي لَهَبٍ</w:t>
      </w:r>
      <w:r w:rsidRPr="00A21F79">
        <w:rPr>
          <w:rStyle w:val="libAlaemChar"/>
          <w:rtl/>
        </w:rPr>
        <w:t>)</w:t>
      </w:r>
      <w:r>
        <w:rPr>
          <w:rtl/>
          <w:lang w:bidi="fa-IR"/>
        </w:rPr>
        <w:t xml:space="preserve"> اما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من در مقابل تو نشستم و 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ستادم</w:t>
      </w:r>
      <w:r>
        <w:rPr>
          <w:rtl/>
          <w:lang w:bidi="fa-IR"/>
        </w:rPr>
        <w:t xml:space="preserve"> چون از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: هرگاه بخواه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اه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دوزخ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انند</w:t>
      </w:r>
      <w:r>
        <w:rPr>
          <w:rtl/>
          <w:lang w:bidi="fa-IR"/>
        </w:rPr>
        <w:t xml:space="preserve"> نگاه کن به اشخاص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خود نشسته اند و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اطراف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اند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هشام</w:t>
      </w:r>
      <w:r>
        <w:rPr>
          <w:rtl/>
          <w:lang w:bidi="fa-IR"/>
        </w:rPr>
        <w:t xml:space="preserve"> گفت : مرا موعظه کن . گفت : در دوزخ مارها و عقربهائ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 xml:space="preserve"> مانند کوه 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با رع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عدالت رفتار نکند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گزند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طاووس</w:t>
      </w:r>
      <w:r>
        <w:rPr>
          <w:rtl/>
          <w:lang w:bidi="fa-IR"/>
        </w:rPr>
        <w:t xml:space="preserve">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پندآم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برخ</w:t>
      </w:r>
      <w:r w:rsidR="00A21F79">
        <w:rPr>
          <w:rFonts w:hint="cs"/>
          <w:rtl/>
          <w:lang w:bidi="fa-IR"/>
        </w:rPr>
        <w:t>و</w:t>
      </w:r>
      <w:r>
        <w:rPr>
          <w:rtl/>
          <w:lang w:bidi="fa-IR"/>
        </w:rPr>
        <w:t xml:space="preserve">است و رفت . </w:t>
      </w:r>
      <w:r w:rsidRPr="00A21F79">
        <w:rPr>
          <w:rStyle w:val="libFootnotenumChar"/>
          <w:rtl/>
        </w:rPr>
        <w:t>( 29 )</w:t>
      </w:r>
    </w:p>
    <w:p w:rsidR="00717B17" w:rsidRDefault="00A21F79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17B17" w:rsidRDefault="00717B17" w:rsidP="00A21F79">
      <w:pPr>
        <w:pStyle w:val="Heading1"/>
        <w:rPr>
          <w:rtl/>
          <w:lang w:bidi="fa-IR"/>
        </w:rPr>
      </w:pPr>
      <w:bookmarkStart w:id="27" w:name="_Toc3368998"/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ابوالحسن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شراب معتضد را شکست</w:t>
      </w:r>
      <w:bookmarkEnd w:id="27"/>
    </w:p>
    <w:p w:rsidR="00717B17" w:rsidRDefault="00717B17" w:rsidP="00A21F79">
      <w:pPr>
        <w:pStyle w:val="libNormal"/>
        <w:rPr>
          <w:rtl/>
          <w:lang w:bidi="fa-IR"/>
        </w:rPr>
      </w:pPr>
      <w:r>
        <w:rPr>
          <w:rtl/>
          <w:lang w:bidi="fa-IR"/>
        </w:rPr>
        <w:t>( محقق سبزوار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در حالات (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ابوالحسن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گفته است : او منزو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گوشه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و اگر منکر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آن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اگر 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کشتن در آن باشد 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وضو و طهارت کنار دجله رفت زورق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آن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خم سر به مهر بود که به آنها نوشته</w:t>
      </w:r>
      <w:r w:rsidR="00A21F7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بود</w:t>
      </w:r>
      <w:r>
        <w:rPr>
          <w:rtl/>
          <w:lang w:bidi="fa-IR"/>
        </w:rPr>
        <w:t xml:space="preserve"> لطف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،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تعجب کرد از ملاح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خمها چه باشد ؟ ملاح گفت : فضول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خمها شراب است که به جهت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</w:t>
      </w:r>
      <w:r>
        <w:rPr>
          <w:rtl/>
          <w:lang w:bidi="fa-IR"/>
        </w:rPr>
        <w:t xml:space="preserve"> مجلس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آورده اند 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چوب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زورق بود برداشت و همه آن خمها را شکست . ملاح به داد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آمد و ماءمور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خبر کرد 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گرفتند و نزد ( معتضد ) که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 w:rsidR="00A21F7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رحم</w:t>
      </w:r>
      <w:r>
        <w:rPr>
          <w:rtl/>
          <w:lang w:bidi="fa-IR"/>
        </w:rPr>
        <w:t xml:space="preserve"> و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سخنش بود بردند ، مردم بغداد از بردن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غمناک شدند . معتضد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بانگ زد : ( تو به چه جراءت و به امر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گستاخ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؟ )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گفت : ( من به امر خداوند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کردم و به امر آنکه ترا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پادشاه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اعمال رع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وادار به ارتکاب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منکرات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گناه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حساب تو نوشته شود و رع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صلاح و فساد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تو هستند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به تو و هم به رع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دل</w:t>
      </w:r>
      <w:r>
        <w:rPr>
          <w:rFonts w:hint="eastAsia"/>
          <w:rtl/>
          <w:lang w:bidi="fa-IR"/>
        </w:rPr>
        <w:t>سوز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غرض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نداشتم )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5F506C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معتضد</w:t>
      </w:r>
      <w:r>
        <w:rPr>
          <w:rtl/>
          <w:lang w:bidi="fa-IR"/>
        </w:rPr>
        <w:t xml:space="preserve"> از سخنان او خوشحال شده به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آمد و گفت : تو سزاوار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5F506C">
        <w:rPr>
          <w:rStyle w:val="libFootnotenumChar"/>
          <w:rtl/>
        </w:rPr>
        <w:t xml:space="preserve">( 30 ) </w:t>
      </w:r>
      <w:r>
        <w:rPr>
          <w:rtl/>
          <w:lang w:bidi="fa-IR"/>
        </w:rPr>
        <w:t>.</w:t>
      </w:r>
    </w:p>
    <w:p w:rsidR="00717B17" w:rsidRDefault="005F506C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17B17" w:rsidRDefault="00717B17" w:rsidP="005F506C">
      <w:pPr>
        <w:pStyle w:val="Heading1"/>
        <w:rPr>
          <w:rtl/>
          <w:lang w:bidi="fa-IR"/>
        </w:rPr>
      </w:pPr>
      <w:bookmarkStart w:id="28" w:name="_Toc3368999"/>
      <w:r>
        <w:rPr>
          <w:rFonts w:hint="eastAsia"/>
          <w:rtl/>
          <w:lang w:bidi="fa-IR"/>
        </w:rPr>
        <w:t>سخنان</w:t>
      </w:r>
      <w:r>
        <w:rPr>
          <w:rtl/>
          <w:lang w:bidi="fa-IR"/>
        </w:rPr>
        <w:t xml:space="preserve"> بهلول به هارون الرش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bookmarkEnd w:id="28"/>
    </w:p>
    <w:p w:rsidR="00717B17" w:rsidRDefault="00717B17" w:rsidP="005F506C">
      <w:pPr>
        <w:pStyle w:val="libNormal"/>
        <w:rPr>
          <w:rtl/>
          <w:lang w:bidi="fa-IR"/>
        </w:rPr>
      </w:pPr>
      <w:r>
        <w:rPr>
          <w:rtl/>
          <w:lang w:bidi="fa-IR"/>
        </w:rPr>
        <w:t>( بهلول ابن عمر )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 ( ابوذهب ) بود ، از اخبار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او عالم و فاضل و عاقل و 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المذهب بوده و علت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خود را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: هارون الرش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او خواست که قضاوت بغداد</w:t>
      </w:r>
      <w:r w:rsidR="005F506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قبول کند و چون او نخواست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در دولت و حکومت هارون قبول کند ، به جهت خلاص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بست خود را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چنانچه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هارون گفتند : بهلول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وانه</w:t>
      </w:r>
      <w:r>
        <w:rPr>
          <w:rtl/>
          <w:lang w:bidi="fa-IR"/>
        </w:rPr>
        <w:t xml:space="preserve"> شده است ، هارون گفت : او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، بلکه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را برداشته و فرار کرده ا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از بهلول کلمات و سخنان پرفائده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شده است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استفاده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هارون به بهلول گفت : دوست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؟ بهلول گفت : نه به جهت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من مرگ سه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مرگ دو بهلول 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.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هارون از حج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الحرام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سه مرتبه بهلول او را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به اسم صدا زد و گفت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هارون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هارون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هارون . هارون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؟ گفتند : بهلول است ، هارون برگشت و خطاب به بهلول کرده گفت 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؟ بهل</w:t>
      </w:r>
      <w:r>
        <w:rPr>
          <w:rFonts w:hint="eastAsia"/>
          <w:rtl/>
          <w:lang w:bidi="fa-IR"/>
        </w:rPr>
        <w:t>ول</w:t>
      </w:r>
      <w:r>
        <w:rPr>
          <w:rtl/>
          <w:lang w:bidi="fa-IR"/>
        </w:rPr>
        <w:t xml:space="preserve"> گفت :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تو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اگر در مشرق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ظلم و ستم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باشد و تو </w:t>
      </w:r>
      <w:r>
        <w:rPr>
          <w:rtl/>
          <w:lang w:bidi="fa-IR"/>
        </w:rPr>
        <w:lastRenderedPageBreak/>
        <w:t>در مغرب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خداوند از تو مؤ اخذه و سؤ ال خواهد کرد و تو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جوابگو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هارون از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کلام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حاجت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برآورم ، بهلول گفت 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گناهان مرا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مرا وارد بهشت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 هارون گفت :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 را ادا کنم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بهلول</w:t>
      </w:r>
      <w:r>
        <w:rPr>
          <w:rtl/>
          <w:lang w:bidi="fa-IR"/>
        </w:rPr>
        <w:t xml:space="preserve"> گفت :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ادا نگردد تو آنچه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 مردم است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مرا فراموش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روز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تو به من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 ؟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بهلول وارد قصر هارون شد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کسره</w:t>
      </w:r>
      <w:r>
        <w:rPr>
          <w:rtl/>
          <w:lang w:bidi="fa-IR"/>
        </w:rPr>
        <w:t xml:space="preserve"> رفت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مسند و متکائ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مخصوص هارون بود نشست غلامها و خدمتگزاران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به او حمله کرده و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از آن مکان خارج نمودند ، چون هارون از اندرون خارج شده و به قصر وارد شد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بهلول در گوشه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چون علت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را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گفتند : چون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مخصوص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نشسته بود ما او را از آنجا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هارون</w:t>
      </w:r>
      <w:r>
        <w:rPr>
          <w:rtl/>
          <w:lang w:bidi="fa-IR"/>
        </w:rPr>
        <w:t xml:space="preserve"> خطاب به بهلول کرده و گفت :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مکن ، بهلول گفت 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هارون من به حال خود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مرا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بلکه به حال تو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چون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لحظه نشستم در جائ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نبود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نگونه</w:t>
      </w:r>
      <w:r>
        <w:rPr>
          <w:rtl/>
          <w:lang w:bidi="fa-IR"/>
        </w:rPr>
        <w:t xml:space="preserve"> مورد غضب و 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توه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قرار گرفته ام پس تو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مکان که </w:t>
      </w:r>
      <w:r>
        <w:rPr>
          <w:rtl/>
          <w:lang w:bidi="fa-IR"/>
        </w:rPr>
        <w:lastRenderedPageBreak/>
        <w:t>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حق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عدل و انصاف با رع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رفتار کنند و حق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بالسو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کنند که تو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با تو چه خواهند کرد در روز دادخواه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روز حساب .</w:t>
      </w:r>
      <w:r w:rsidRPr="005F506C">
        <w:rPr>
          <w:rStyle w:val="libFootnotenumChar"/>
          <w:rtl/>
        </w:rPr>
        <w:t xml:space="preserve"> ( 31 )</w:t>
      </w:r>
    </w:p>
    <w:p w:rsidR="00717B17" w:rsidRDefault="005F506C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17B17" w:rsidRDefault="00717B17" w:rsidP="005F506C">
      <w:pPr>
        <w:pStyle w:val="Heading1"/>
        <w:rPr>
          <w:rtl/>
          <w:lang w:bidi="fa-IR"/>
        </w:rPr>
      </w:pPr>
      <w:bookmarkStart w:id="29" w:name="_Toc3369000"/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عبد اللّه صفوان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موصل</w:t>
      </w:r>
      <w:bookmarkEnd w:id="29"/>
    </w:p>
    <w:p w:rsidR="00717B17" w:rsidRDefault="00717B17" w:rsidP="005F506C">
      <w:pPr>
        <w:pStyle w:val="libNormal"/>
        <w:rPr>
          <w:rtl/>
          <w:lang w:bidi="fa-IR"/>
        </w:rPr>
      </w:pPr>
      <w:r>
        <w:rPr>
          <w:rtl/>
          <w:lang w:bidi="fa-IR"/>
        </w:rPr>
        <w:t>( محمد بن احمد بن عبداللّه بن قضاعه ) مکن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</w:t>
      </w:r>
      <w:r w:rsidR="005F506C">
        <w:rPr>
          <w:rtl/>
          <w:lang w:bidi="fa-IR"/>
        </w:rPr>
        <w:t xml:space="preserve"> </w:t>
      </w:r>
      <w:r>
        <w:rPr>
          <w:rtl/>
          <w:lang w:bidi="fa-IR"/>
        </w:rPr>
        <w:t>( ابو عبداللّه ) صفوان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از اولاد ( صفوان بن مهران جمال ) از اصحاب ( امام صادق )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>از حُفّاظ بزرگ و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زبان آور بود .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او 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 ، او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حفظ املا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، از جمله کتب او کتاب الک</w:t>
      </w:r>
      <w:r>
        <w:rPr>
          <w:rFonts w:hint="eastAsia"/>
          <w:rtl/>
          <w:lang w:bidi="fa-IR"/>
        </w:rPr>
        <w:t>شف</w:t>
      </w:r>
      <w:r>
        <w:rPr>
          <w:rtl/>
          <w:lang w:bidi="fa-IR"/>
        </w:rPr>
        <w:t xml:space="preserve"> والحجه وکتاب انس العالم ، وکتاب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و . . 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است او در نزد سلطان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داشته است علت آن 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موصل در حضور ابن حمدان (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الدوله حمدان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حکمران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موصل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امامت مناظره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کار به جائ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به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: حاضر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من درباره حقان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مباهله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؟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مهلت فردا را داد و چون فردا حضور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 xml:space="preserve"> دست خود را در دست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 و مباهله کردند و برخ</w:t>
      </w:r>
      <w:r w:rsidR="005F506C">
        <w:rPr>
          <w:rFonts w:hint="cs"/>
          <w:rtl/>
          <w:lang w:bidi="fa-IR"/>
        </w:rPr>
        <w:t>و</w:t>
      </w:r>
      <w:r>
        <w:rPr>
          <w:rtl/>
          <w:lang w:bidi="fa-IR"/>
        </w:rPr>
        <w:t>استند و رفتند ،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روز در دربار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الدوله حضور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آن روز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</w:t>
      </w:r>
      <w:r>
        <w:rPr>
          <w:rtl/>
          <w:lang w:bidi="fa-IR"/>
        </w:rPr>
        <w:t xml:space="preserve"> ،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الدوله گفت :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چه شده که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</w:t>
      </w:r>
      <w:r>
        <w:rPr>
          <w:rtl/>
          <w:lang w:bidi="fa-IR"/>
        </w:rPr>
        <w:t xml:space="preserve"> است ؟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5F506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فرستاده</w:t>
      </w:r>
      <w:r>
        <w:rPr>
          <w:rtl/>
          <w:lang w:bidi="fa-IR"/>
        </w:rPr>
        <w:t xml:space="preserve"> رفت و برگشت و گفت : از همان لحظه که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مباهله برخ</w:t>
      </w:r>
      <w:r w:rsidR="005F506C">
        <w:rPr>
          <w:rFonts w:hint="cs"/>
          <w:rtl/>
          <w:lang w:bidi="fa-IR"/>
        </w:rPr>
        <w:t>و</w:t>
      </w:r>
      <w:r>
        <w:rPr>
          <w:rtl/>
          <w:lang w:bidi="fa-IR"/>
        </w:rPr>
        <w:t>استه است تب کرده و همان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مباهله با صفوان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دراز کرده ورم کرده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شد ، و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روز در گذشته است 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باعث شد که ابوعبداللّه صفوان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نزد پادشاه عصر مقام و منزلت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. </w:t>
      </w:r>
      <w:r w:rsidRPr="005F506C">
        <w:rPr>
          <w:rStyle w:val="libFootnotenumChar"/>
          <w:rtl/>
        </w:rPr>
        <w:t>( 32 )</w:t>
      </w:r>
    </w:p>
    <w:p w:rsidR="00717B17" w:rsidRDefault="005F506C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17B17" w:rsidRDefault="00717B17" w:rsidP="005F506C">
      <w:pPr>
        <w:pStyle w:val="Heading1"/>
        <w:rPr>
          <w:rtl/>
          <w:lang w:bidi="fa-IR"/>
        </w:rPr>
      </w:pPr>
      <w:bookmarkStart w:id="30" w:name="_Toc3369001"/>
      <w:r>
        <w:rPr>
          <w:rFonts w:hint="eastAsia"/>
          <w:rtl/>
          <w:lang w:bidi="fa-IR"/>
        </w:rPr>
        <w:t>حاج</w:t>
      </w:r>
      <w:r>
        <w:rPr>
          <w:rtl/>
          <w:lang w:bidi="fa-IR"/>
        </w:rPr>
        <w:t xml:space="preserve"> ملا احمد نراق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حاکم ظالم</w:t>
      </w:r>
      <w:bookmarkEnd w:id="30"/>
    </w:p>
    <w:p w:rsidR="00717B17" w:rsidRDefault="00717B17" w:rsidP="005F506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 w:rsidR="005F506C">
        <w:rPr>
          <w:rtl/>
          <w:lang w:bidi="fa-IR"/>
        </w:rPr>
        <w:t xml:space="preserve"> </w:t>
      </w:r>
      <w:r>
        <w:rPr>
          <w:rtl/>
          <w:lang w:bidi="fa-IR"/>
        </w:rPr>
        <w:t>( حاج ملا احمد نراق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</w:t>
      </w:r>
      <w:r w:rsidR="005F506C" w:rsidRPr="005F506C">
        <w:rPr>
          <w:rStyle w:val="libAlaemChar"/>
          <w:rtl/>
        </w:rPr>
        <w:t>رحمه‌الله</w:t>
      </w:r>
      <w:r w:rsidR="005F506C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  <w:lang w:bidi="fa-IR"/>
        </w:rPr>
        <w:t>حاکم ظالم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کاشان اخراج کرد که قبلاً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حاکم ظالم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کرده بود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سلطان</w:t>
      </w:r>
      <w:r>
        <w:rPr>
          <w:rtl/>
          <w:lang w:bidi="fa-IR"/>
        </w:rPr>
        <w:t xml:space="preserve"> حاج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احضار نمود و در مجلس با او تغ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نمود و گفت : شما در اوضاع سلطنت اخلال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حاکم را اخراج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. .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حاج</w:t>
      </w:r>
      <w:r>
        <w:rPr>
          <w:rtl/>
          <w:lang w:bidi="fa-IR"/>
        </w:rPr>
        <w:t xml:space="preserve"> ملا احمد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آست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بالا زده و هر دو دست به آسمان بلند کرد و چشمها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پر از اشک شد ، عرض کرد 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سلطان ظالم حاکم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ظالم را بر مردم قرار داد و من رفع ستم نمودم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ظالم بر من متغ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 و چون خواست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 ( فتحعل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شاه )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 w:rsidR="00EC7DDF">
        <w:rPr>
          <w:rFonts w:hint="cs"/>
          <w:rtl/>
          <w:lang w:bidi="fa-IR"/>
        </w:rPr>
        <w:t>و</w:t>
      </w:r>
      <w:r>
        <w:rPr>
          <w:rtl/>
          <w:lang w:bidi="fa-IR"/>
        </w:rPr>
        <w:t>است و دستها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گرفت و به پائ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آورد و معذرت خواست و او را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به خواست او حاکم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کاشان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ساخت </w:t>
      </w:r>
      <w:r w:rsidRPr="00EC7DDF">
        <w:rPr>
          <w:rStyle w:val="libFootnotenumChar"/>
          <w:rtl/>
        </w:rPr>
        <w:t>. ( 33 )</w:t>
      </w:r>
    </w:p>
    <w:p w:rsidR="00717B17" w:rsidRDefault="00EC7DDF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17B17" w:rsidRDefault="00717B17" w:rsidP="00EC7DDF">
      <w:pPr>
        <w:pStyle w:val="Heading1"/>
        <w:rPr>
          <w:rtl/>
          <w:lang w:bidi="fa-IR"/>
        </w:rPr>
      </w:pPr>
      <w:bookmarkStart w:id="31" w:name="_Toc3369002"/>
      <w:r>
        <w:rPr>
          <w:rFonts w:hint="eastAsia"/>
          <w:rtl/>
          <w:lang w:bidi="fa-IR"/>
        </w:rPr>
        <w:t>گزارش</w:t>
      </w:r>
      <w:r>
        <w:rPr>
          <w:rtl/>
          <w:lang w:bidi="fa-IR"/>
        </w:rPr>
        <w:t xml:space="preserve"> سرجان ملکم انگل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bookmarkEnd w:id="31"/>
    </w:p>
    <w:p w:rsidR="00717B17" w:rsidRDefault="00717B17" w:rsidP="00EC7DDF">
      <w:pPr>
        <w:pStyle w:val="libNormal"/>
        <w:rPr>
          <w:rtl/>
          <w:lang w:bidi="fa-IR"/>
        </w:rPr>
      </w:pPr>
      <w:r>
        <w:rPr>
          <w:rtl/>
          <w:lang w:bidi="fa-IR"/>
        </w:rPr>
        <w:t>( سرجان ملکم ) انگل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ماءمور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عازم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شده است در کتاب خود نوشته است :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ملت که عبارت از قضات و مجتهد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هستند 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مرجع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و پا و حام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فقرا و ضعفا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چارگانند</w:t>
      </w:r>
      <w:r>
        <w:rPr>
          <w:rtl/>
          <w:lang w:bidi="fa-IR"/>
        </w:rPr>
        <w:t xml:space="preserve"> اعاظم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به 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محترمند که از سلاط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کمتر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دارند و ه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وقت مخالف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و عدالت حادث شود خلق رجوع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احکام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احکام عموماً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، تا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وضع مملکت اقتضا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آلات حرب نکند </w:t>
      </w:r>
      <w:r>
        <w:rPr>
          <w:rFonts w:hint="eastAsia"/>
          <w:rtl/>
          <w:lang w:bidi="fa-IR"/>
        </w:rPr>
        <w:t>ملکم</w:t>
      </w:r>
      <w:r>
        <w:rPr>
          <w:rtl/>
          <w:lang w:bidi="fa-IR"/>
        </w:rPr>
        <w:t xml:space="preserve"> با اشاره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بعد از نادرشاه علما نه منصب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و نه آن را</w:t>
      </w:r>
      <w:r w:rsidR="00EC7DD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: اما به جهت فرط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وزهد و صلاح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شهر که مجتهد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سکن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بالطبع و الاتفاق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رجوع کرده مجتهد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نجات و حام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ظلم بغات و طغات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و چنان در تعظ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مبالغه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جبارتر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سلاط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مجبور است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متابعت خلق را نموده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اعتقاد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تکلّف مجتهد را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احترام کند . </w:t>
      </w:r>
      <w:r w:rsidRPr="00EC7DDF">
        <w:rPr>
          <w:rStyle w:val="libFootnotenumChar"/>
          <w:rtl/>
        </w:rPr>
        <w:t>( 34 )</w:t>
      </w:r>
      <w:r>
        <w:rPr>
          <w:rtl/>
          <w:lang w:bidi="fa-IR"/>
        </w:rPr>
        <w:t xml:space="preserve"> و در ادامه سخنانش با اشاره به احترام شاهان نسبت به مجتهد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: لکن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گاهگاه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احکام عدالت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استعانت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بلکه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را اعتبار است به سبب صلاح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نفس امنا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شرعست و پادشاه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ردّ احکام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کنند . . . خانه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پناهگاه مظلومان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اوقات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واسطه وجود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طبقه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معاف داشته اند . </w:t>
      </w:r>
      <w:r w:rsidRPr="00EC7DDF">
        <w:rPr>
          <w:rStyle w:val="libFootnotenumChar"/>
          <w:rtl/>
        </w:rPr>
        <w:t>( 35 )</w:t>
      </w:r>
    </w:p>
    <w:p w:rsidR="00717B17" w:rsidRDefault="00EC7DDF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17B17" w:rsidRDefault="00717B17" w:rsidP="00EC7DDF">
      <w:pPr>
        <w:pStyle w:val="Heading1"/>
        <w:rPr>
          <w:rtl/>
          <w:lang w:bidi="fa-IR"/>
        </w:rPr>
      </w:pPr>
      <w:bookmarkStart w:id="32" w:name="_Toc3369003"/>
      <w:r>
        <w:rPr>
          <w:rFonts w:hint="eastAsia"/>
          <w:rtl/>
          <w:lang w:bidi="fa-IR"/>
        </w:rPr>
        <w:t>محقق</w:t>
      </w:r>
      <w:r>
        <w:rPr>
          <w:rtl/>
          <w:lang w:bidi="fa-IR"/>
        </w:rPr>
        <w:t xml:space="preserve"> کرک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فرمانروائ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</w:t>
      </w:r>
      <w:bookmarkEnd w:id="32"/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مروج</w:t>
      </w:r>
      <w:r>
        <w:rPr>
          <w:rtl/>
          <w:lang w:bidi="fa-IR"/>
        </w:rPr>
        <w:t xml:space="preserve"> المذهب مح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مراسم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( نورالد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ابوالحسن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عبدالعال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معروف به ( محقق 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از علما قرن دهم که مراتب فضل او و آثار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خارج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رساله است و فقط اشاره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قسمت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خدمات او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مقدس اسلام و مذهب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717B17" w:rsidRDefault="00717B17" w:rsidP="00EC7DD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فکر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اسلام بود به فکر افتاد 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سفر کند که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شاه طهماسب صفو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بلکه به</w:t>
      </w:r>
      <w:r w:rsidR="00EC7DD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مقصد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نائل گردد پس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حرکت کرده و شروع کرد به افاضه علم و دعوت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احکام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رالمرسل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شاه را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مخلص خود نمود که مورخ هم عصر او حسن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روملو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خود نوشته که خلاصه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: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خواجه (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به مرتبه محقق کرک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از جهت اعلا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کلمه حقه و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و مذهب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اثن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قلع و قمع کردن مخالف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متهتک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از مفاسد و فجا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فجور و برطرف کردن بدعتها و منکرات و اقامه فرائض و س</w:t>
      </w:r>
      <w:r>
        <w:rPr>
          <w:rFonts w:hint="eastAsia"/>
          <w:rtl/>
          <w:lang w:bidi="fa-IR"/>
        </w:rPr>
        <w:t>نن</w:t>
      </w:r>
      <w:r>
        <w:rPr>
          <w:rtl/>
          <w:lang w:bidi="fa-IR"/>
        </w:rPr>
        <w:t xml:space="preserve"> و محافظت جمعه و جماعات و پرسش از احوال علما و مؤ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مؤ ذن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.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( لؤ لؤ ه البحر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)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محقق کرک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عهد شاه طهماسب صفو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که شاه امور مملکت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واگذار نمود و به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ممالک نوشت که اوامر و دستورات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را امتثال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آنکه اصل حکومت حق اوست چون که او نائب امام زمان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>است ، پس محقق به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شهرها درباره خراج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تداب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امور شرع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نامه نوشت و دستورهائ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صادر فرمود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EC7DD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جزائر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در ( عوال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الئال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گفته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محقق به اصفهان و قزو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آورد ، شاه به او گفت : تو سزاوارتر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 به حکومت کردن چون تو نائب 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عمّال تو هستم که اوامر تو را اجرا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 ممالک دستور</w:t>
      </w:r>
      <w:r w:rsidR="00EC7DD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صادر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، دستورات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متضمن قسط و عدل و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احکام اسلام بود و امر کرد به آنکه در هر شهر و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امام جماعت وجمعه باشند که اقامه نماز نموده و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احکام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شاه به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عمال خود نوشت که به دستور و اوامر و نواه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محقق همه عمل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در (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</w:t>
      </w:r>
      <w:r>
        <w:rPr>
          <w:rtl/>
          <w:lang w:bidi="fa-IR"/>
        </w:rPr>
        <w:t xml:space="preserve"> و </w:t>
      </w:r>
      <w:r>
        <w:rPr>
          <w:rFonts w:hint="eastAsia"/>
          <w:rtl/>
          <w:lang w:bidi="fa-IR"/>
        </w:rPr>
        <w:t>مستدرک</w:t>
      </w:r>
      <w:r>
        <w:rPr>
          <w:rtl/>
          <w:lang w:bidi="fa-IR"/>
        </w:rPr>
        <w:t xml:space="preserve"> ) ، صورت حکم صادره از شاه طهماسب </w:t>
      </w:r>
      <w:r w:rsidR="00EC7DDF" w:rsidRPr="00EC7DDF">
        <w:rPr>
          <w:rStyle w:val="libAlaemChar"/>
          <w:rtl/>
        </w:rPr>
        <w:t>رحمه‌الله</w:t>
      </w:r>
      <w:r w:rsidR="00EC7DDF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  <w:lang w:bidi="fa-IR"/>
        </w:rPr>
        <w:t>را نوشته اند که در آن فوائد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.</w:t>
      </w:r>
    </w:p>
    <w:p w:rsidR="00717B17" w:rsidRDefault="00EC7DDF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17B17" w:rsidRDefault="00717B17" w:rsidP="00EC7DDF">
      <w:pPr>
        <w:pStyle w:val="Heading1"/>
        <w:rPr>
          <w:rtl/>
          <w:lang w:bidi="fa-IR"/>
        </w:rPr>
      </w:pPr>
      <w:bookmarkStart w:id="33" w:name="_Toc3369004"/>
      <w:r>
        <w:rPr>
          <w:rFonts w:hint="eastAsia"/>
          <w:rtl/>
          <w:lang w:bidi="fa-IR"/>
        </w:rPr>
        <w:t>نقش</w:t>
      </w:r>
      <w:r>
        <w:rPr>
          <w:rtl/>
          <w:lang w:bidi="fa-IR"/>
        </w:rPr>
        <w:t xml:space="preserve"> علما در نهضت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سربداران</w:t>
      </w:r>
      <w:bookmarkEnd w:id="33"/>
    </w:p>
    <w:p w:rsidR="00717B17" w:rsidRDefault="00717B17" w:rsidP="00EC7DD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سربداران در سبزوار به سال 7 </w:t>
      </w:r>
      <w:r w:rsidR="00EC7DD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7 منطقه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هق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سبزوار کنون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نواح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قلمرو خراسان را تصرف نمودند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دولت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مقابل سلطه مغول بر سر کار آوردند . علت نامگذار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به سربداران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: پنج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مغول در خانه دو برادر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نامها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حسن حمزه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حمزه از مردم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سبزوار نزول کردند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شراب و شاهد خواستند و لجاج کردند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EC7DD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 برادر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شراب آورد 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مست شدند شاهد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کار فضاحت را به جائ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رساندن که عورات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خواستند . دو برادر گفتند :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تحمل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ننگ نخواه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 . بگذار سر ما به دار رود . پس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هر پنج تن مغول را کشتند و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رفتند و گفتند : ما سر به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آغاز شد 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در آن زمان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بزرگ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، کشتن</w:t>
      </w:r>
      <w:r w:rsidR="00EC7DD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پنج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مغول خطر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داشت که چه بسا به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نابود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تمام قلمرو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 که آن دو برادر جانباز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رتمند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سبزوار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کردند و باعث بر سر کار آمدن امرا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سربداران شدند .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گذار نهضت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سربداران (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مازندران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پاکدل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بود . پس از شهادت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بدخواهان که نفوذ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مانند او را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مذهب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دانستند شاگرد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به نام (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 جور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که اهل ( جور ) محله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tl/>
          <w:lang w:bidi="fa-IR"/>
        </w:rPr>
        <w:t xml:space="preserve"> بود ، ر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او را دنبال کرد تا </w:t>
      </w:r>
      <w:r>
        <w:rPr>
          <w:rtl/>
          <w:lang w:bidi="fa-IR"/>
        </w:rPr>
        <w:lastRenderedPageBreak/>
        <w:t>کار سربداران نضج گرفت 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 جور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گرماگرم جنگ با دشمن به شهادت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( خواجه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)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سربداران 17 سال بر سر کار بود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امرا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سربداران حکومت کرد ، او در سال 766 ه به حکومت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دو سال بعد 788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گفته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789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ده سال بعد از شهادت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اول به امر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مور</w:t>
      </w:r>
      <w:r>
        <w:rPr>
          <w:rtl/>
          <w:lang w:bidi="fa-IR"/>
        </w:rPr>
        <w:t xml:space="preserve"> لنگ که همه جا او را به همراه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به قتل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 .</w:t>
      </w:r>
    </w:p>
    <w:p w:rsidR="00717B17" w:rsidRDefault="00717B17" w:rsidP="00F661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اسلاف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مذهب تعصب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، به دستور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بنام دوازده امام سکه زدند ، سادات و علما مورد احترام خاص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 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جامه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تکلف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در سفره او خاص و عام شرکت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هر سال نو خانه خود را</w:t>
      </w:r>
      <w:r w:rsidR="00F661A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تاراج</w:t>
      </w:r>
      <w:r>
        <w:rPr>
          <w:rtl/>
          <w:lang w:bidi="fa-IR"/>
        </w:rPr>
        <w:t xml:space="preserve">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شبها در محلات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زنان را طعام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. . . </w:t>
      </w:r>
      <w:r w:rsidRPr="00F661AA">
        <w:rPr>
          <w:rStyle w:val="libFootnotenumChar"/>
          <w:rtl/>
        </w:rPr>
        <w:t>( 36 )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سربداران خواجه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مؤ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اخذ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و رسم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دادن و گسترش مذهب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در داخله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متوسل به اعلم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 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عال</w:t>
      </w:r>
      <w:r>
        <w:rPr>
          <w:rFonts w:hint="cs"/>
          <w:rtl/>
          <w:lang w:bidi="fa-IR"/>
        </w:rPr>
        <w:t>ی</w:t>
      </w:r>
      <w:r w:rsidR="00F661A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قدر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محضر آن بزرگوار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.</w:t>
      </w:r>
    </w:p>
    <w:p w:rsidR="00717B17" w:rsidRDefault="00F661AA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17B17" w:rsidRDefault="00717B17" w:rsidP="00F661AA">
      <w:pPr>
        <w:pStyle w:val="Heading1"/>
        <w:rPr>
          <w:rtl/>
          <w:lang w:bidi="fa-IR"/>
        </w:rPr>
      </w:pPr>
      <w:bookmarkStart w:id="34" w:name="_Toc3369005"/>
      <w:r>
        <w:rPr>
          <w:rFonts w:hint="eastAsia"/>
          <w:rtl/>
          <w:lang w:bidi="fa-IR"/>
        </w:rPr>
        <w:t>قدرت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خطبا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bookmarkEnd w:id="34"/>
    </w:p>
    <w:p w:rsidR="00717B17" w:rsidRDefault="00717B17" w:rsidP="00F661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انگذار</w:t>
      </w:r>
      <w:r>
        <w:rPr>
          <w:rtl/>
          <w:lang w:bidi="fa-IR"/>
        </w:rPr>
        <w:t xml:space="preserve"> ( دارالتقر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) علامه (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( احمد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مشهور ، سابقاً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بود که در آن نسبت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اظهار بدب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و آن را مسلک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خوانده بود و اضافه کرده بود که :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در اصل از آداب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و زرتشت گرفته شده و نظر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تاءس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آن محو اسلام است </w:t>
      </w:r>
      <w:r>
        <w:rPr>
          <w:rFonts w:hint="eastAsia"/>
          <w:rtl/>
          <w:lang w:bidi="fa-IR"/>
        </w:rPr>
        <w:t>بعدها</w:t>
      </w:r>
      <w:r>
        <w:rPr>
          <w:rtl/>
          <w:lang w:bidi="fa-IR"/>
        </w:rPr>
        <w:t xml:space="preserve"> او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خود را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داد و در سلک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سندگان</w:t>
      </w:r>
      <w:r>
        <w:rPr>
          <w:rtl/>
          <w:lang w:bidi="fa-IR"/>
        </w:rPr>
        <w:t xml:space="preserve"> مجله ( رساله الاسلام ) قرار گرفت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نقل کرد که بعد از انتشار آن کتاب از طرف وزارت فرهنگ در راءس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عراق دعوت شدم تا به فرهنگ آنجا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عراق رفتم در آنجا با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اهو</w:t>
      </w:r>
      <w:r>
        <w:rPr>
          <w:rtl/>
          <w:lang w:bidi="fa-IR"/>
        </w:rPr>
        <w:t xml:space="preserve"> و جنجال مواجه شدم ،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که چون بر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کتاب نوشته ام ممکن است بر ضد من اقدام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صورت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.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به مسجد دعوت کردند ، در آنجا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معروف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منبر رفت و نسبت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که من در راءس آن قرار داشتم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مقدم گفت و پس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مطالب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خود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کشان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: آر</w:t>
      </w:r>
      <w:r>
        <w:rPr>
          <w:rFonts w:hint="cs"/>
          <w:rtl/>
          <w:lang w:bidi="fa-IR"/>
        </w:rPr>
        <w:t>ی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را مخلوط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و زرتشت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 آن را ساخته دست ملحد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شمارد . به من اشاره کرد . . . ناگهان مردم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هجوم آوردند و جان من به خطر افتاد . . 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مردم را ساکت کرده و گفت : چرا بلند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بحث و علم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حرفها را ندار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مهمان ما هستند و نسبت به مهمان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 . آنگاه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از ما پرداخت و گفت 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محقق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آثار پرارجند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محقق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است و آثار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بدون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. قلم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به علم است نه شهرت و مسلماً ک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جهت آبرو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احترام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مردم بلند شدند و به طرف ما هجوم آوردند و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کدفعه</w:t>
      </w:r>
      <w:r>
        <w:rPr>
          <w:rtl/>
          <w:lang w:bidi="fa-IR"/>
        </w:rPr>
        <w:t xml:space="preserve"> نعره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برآورد و گفت : مقصود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شما بلند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حرکت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برگرد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 همه برگشتند و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نشستند ، و باز شروع به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 که 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فرد جزء مفاخر و محقق عرب است و کتابها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فوق العاده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و اکنون آمده تا به فرهنگ و معارف ما خدمت کند و 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افتخار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مسلمانان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ما را از مستشاران خارج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سازند . مردم کاملاً آرام شدند و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در ادامه گفتار خود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داشت :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F661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لطمه ا</w:t>
      </w:r>
      <w:r>
        <w:rPr>
          <w:rFonts w:hint="cs"/>
          <w:rtl/>
          <w:lang w:bidi="fa-IR"/>
        </w:rPr>
        <w:t>ی</w:t>
      </w:r>
      <w:r w:rsidR="00F661A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او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وارد کرده لطمه قابل جبران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، شما فکر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نسبت به هر مذهب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کرده بود آنها چه معامله با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؟ اکنون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چه جواب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به ما بدهد ؟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منسوب به اهلب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فرقه الحاد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؟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نوبت مردم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دتر</w:t>
      </w:r>
      <w:r>
        <w:rPr>
          <w:rtl/>
          <w:lang w:bidi="fa-IR"/>
        </w:rPr>
        <w:t xml:space="preserve"> از دفعات قبل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جستند و به من حمله ور شدند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خطر قطع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چه شد که مردم را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نشاند و گفت : حالا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سر صحبت خودمان . .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را راجع به قدرت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خطبا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: قدرت خطابه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در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مشاهده کردم 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جا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معلوم شد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حالت لرزه و ارتعاش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نمودار بود . </w:t>
      </w:r>
      <w:r w:rsidRPr="00F661AA">
        <w:rPr>
          <w:rStyle w:val="libFootnotenumChar"/>
          <w:rtl/>
        </w:rPr>
        <w:t>( 37 )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F661AA">
      <w:pPr>
        <w:pStyle w:val="Heading1"/>
        <w:rPr>
          <w:rtl/>
          <w:lang w:bidi="fa-IR"/>
        </w:rPr>
      </w:pPr>
      <w:bookmarkStart w:id="35" w:name="_Toc3369006"/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را دارد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دارد</w:t>
      </w:r>
      <w:bookmarkEnd w:id="35"/>
    </w:p>
    <w:p w:rsidR="00717B17" w:rsidRDefault="00717B17" w:rsidP="00F661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نوشته</w:t>
      </w:r>
      <w:r>
        <w:rPr>
          <w:rtl/>
          <w:lang w:bidi="fa-IR"/>
        </w:rPr>
        <w:t xml:space="preserve"> اند : (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صفار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( مؤ سس سلسله صفار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)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شد اطباء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معالجه اش جمع شدند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چکس</w:t>
      </w:r>
      <w:r>
        <w:rPr>
          <w:rtl/>
          <w:lang w:bidi="fa-IR"/>
        </w:rPr>
        <w:t xml:space="preserve"> از عهده برن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</w:t>
      </w:r>
      <w:r>
        <w:rPr>
          <w:rtl/>
          <w:lang w:bidi="fa-IR"/>
        </w:rPr>
        <w:t xml:space="preserve"> 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گفت : اگر در گوشه و کنار ، مرد خدائ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سراغ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 آبرو داشته باشد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 xml:space="preserve"> : ( سهل بن عبداللّه شوشتر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زاهد مشهور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، دنبال سهل رفتند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</w:t>
      </w:r>
      <w:r>
        <w:rPr>
          <w:rtl/>
          <w:lang w:bidi="fa-IR"/>
        </w:rPr>
        <w:t xml:space="preserve"> بالاخره به هر خواهش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تمنائ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او را آوردند ، سهل کنار بستر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نشست و گفت 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ترا شفا دهد ؟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چقدر آه و</w:t>
      </w:r>
      <w:r w:rsidR="00F661A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ناله</w:t>
      </w:r>
      <w:r>
        <w:rPr>
          <w:rtl/>
          <w:lang w:bidi="fa-IR"/>
        </w:rPr>
        <w:t xml:space="preserve"> مظلومان پشت سرت بلند است .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گفت : چه کنم ؟ سهل پاسخ داد محبوس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آزاد کن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دستور داد زندان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آزاد کنند ، سهل گفت : تو به بندگان خدا ظلم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آنوقت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ترا ببخشد و شفا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دهد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از گذشته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توبه کن .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بالاخره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را به توبه و استغفار واداشت آنوقت دست را به دعا بلند کرد و گفت 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را از ذلت گناه نجات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بستر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او را نجات بده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نوشته</w:t>
      </w:r>
      <w:r>
        <w:rPr>
          <w:rtl/>
          <w:lang w:bidi="fa-IR"/>
        </w:rPr>
        <w:t xml:space="preserve"> اند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در همان مجلس از بستر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 w:rsidR="00F661AA">
        <w:rPr>
          <w:rFonts w:hint="cs"/>
          <w:rtl/>
          <w:lang w:bidi="fa-IR"/>
        </w:rPr>
        <w:t>و</w:t>
      </w:r>
      <w:r>
        <w:rPr>
          <w:rtl/>
          <w:lang w:bidi="fa-IR"/>
        </w:rPr>
        <w:t>است ، امر کرد طبق زر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سهل بن عبداللّه آوردند ، سهل گفت 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که خدا را نداشته باشد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را دارد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دارد . </w:t>
      </w:r>
      <w:r w:rsidRPr="00F661AA">
        <w:rPr>
          <w:rStyle w:val="libFootnotenumChar"/>
          <w:rtl/>
        </w:rPr>
        <w:t>( 38 )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F661AA">
      <w:pPr>
        <w:pStyle w:val="Heading1"/>
        <w:rPr>
          <w:rtl/>
          <w:lang w:bidi="fa-IR"/>
        </w:rPr>
      </w:pPr>
      <w:bookmarkStart w:id="36" w:name="_Toc3369007"/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شرف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دشتک</w:t>
      </w:r>
      <w:r>
        <w:rPr>
          <w:rFonts w:hint="cs"/>
          <w:rtl/>
          <w:lang w:bidi="fa-IR"/>
        </w:rPr>
        <w:t>ی</w:t>
      </w:r>
      <w:bookmarkEnd w:id="36"/>
    </w:p>
    <w:p w:rsidR="00717B17" w:rsidRDefault="00717B17" w:rsidP="00F661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الاعظم والواعظ المعظم (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شرف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صدر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الدشتک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در کتاب فارسنامه ( ناصر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ترجمه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از کتاب مزارات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tl/>
          <w:lang w:bidi="fa-IR"/>
        </w:rPr>
        <w:t xml:space="preserve"> نقل کرده و او را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اوصاف ستوده : آن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فاضل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کوکردار</w:t>
      </w:r>
      <w:r>
        <w:rPr>
          <w:rtl/>
          <w:lang w:bidi="fa-IR"/>
        </w:rPr>
        <w:t xml:space="preserve"> ، عالم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کامل و خوش گفتار . . . تا آنکه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مدرسه رضو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 کلمات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مستطاب و دعوات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مستجاب خلق را موعظه و مردم را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نموده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خدمتش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 باران به صحرا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آن جناب نماز باران را به جماعت گذارده آنگاه مردم را مخاطب ساخته و آنها را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کلمات موعظه فرموده که</w:t>
      </w:r>
      <w:r w:rsidR="00F661A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برادران با صفا 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دوستان با وفا ، ظلم را</w:t>
      </w:r>
      <w:r w:rsidR="00F661A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حق را بردار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اخلاق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کم کم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گذاشت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 کناره عقبا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چون سخن آن جناب به آنجا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حال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خلق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شد و همه آغاز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کردند 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ابر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 و آثار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شد و هنوز مر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به منزلها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بودند که باران رحمت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گرفت و بر بندگان نازل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و آن جناب در ماه صفر سال 888 ه به رحمت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</w:t>
      </w:r>
      <w:r>
        <w:rPr>
          <w:rtl/>
          <w:lang w:bidi="fa-IR"/>
        </w:rPr>
        <w:t xml:space="preserve"> و در محله دشتک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tl/>
          <w:lang w:bidi="fa-IR"/>
        </w:rPr>
        <w:t xml:space="preserve"> مدفون شد . </w:t>
      </w:r>
      <w:r w:rsidRPr="00F661AA">
        <w:rPr>
          <w:rStyle w:val="libFootnotenumChar"/>
          <w:rtl/>
        </w:rPr>
        <w:t>( 39 )</w:t>
      </w:r>
    </w:p>
    <w:p w:rsidR="00717B17" w:rsidRDefault="00F661AA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17B17" w:rsidRDefault="00717B17" w:rsidP="00F661AA">
      <w:pPr>
        <w:pStyle w:val="Heading1"/>
        <w:rPr>
          <w:rtl/>
          <w:lang w:bidi="fa-IR"/>
        </w:rPr>
      </w:pPr>
      <w:bookmarkStart w:id="37" w:name="_Toc3369008"/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ثارگر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</w:t>
      </w:r>
      <w:bookmarkEnd w:id="37"/>
    </w:p>
    <w:p w:rsidR="00717B17" w:rsidRDefault="00717B17" w:rsidP="00F661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هر حال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معبر همه مانده بودند که چه کنند و چگونه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خاردار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عبور کنند که ناگاه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از برادران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ارشاد شاگردان را داشت و هم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آنها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، گفت : بچه ها ، شما را قسم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به خدا که من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خاردارها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خوابم شما به سرعت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رد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بعد منتظر جواب نمانده و خود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خاردارها انداخت وفشار و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به بدن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بچه ها ابتدا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 حداقل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خودشان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بکند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بچه ها را قس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که وقت را تلف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تعارف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پشت من عبور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بچه ها بسرعت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 هر کس حداقل دو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سه قدم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</w:t>
      </w:r>
      <w:r w:rsidR="00F661A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فداکار بگذارد و پس از قدم آخر خود را به آن طرف مانع پرت کند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شصت و هشت نفر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گذشتند و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 ادامه دادند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ثارگر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نقش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کسب و تصرف مواضع دشمن و انهدام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خورده بع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بچه ها پشت آن مانع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غالب آنان مورد اصابت گلوله و محصور آتش دشمن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 .</w:t>
      </w: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بچه ها گذشتند و به هدف خود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جان خود گذشت و به هدف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که وصال محبوب بود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جوار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شتافت و سعادت 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خود ساخت .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</w:t>
      </w:r>
      <w:r>
        <w:rPr>
          <w:rtl/>
          <w:lang w:bidi="fa-IR"/>
        </w:rPr>
        <w:t xml:space="preserve"> پاک </w:t>
      </w:r>
      <w:r>
        <w:rPr>
          <w:rtl/>
          <w:lang w:bidi="fa-IR"/>
        </w:rPr>
        <w:lastRenderedPageBreak/>
        <w:t>غرقه به خون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برادر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تابش آفتاب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فتح الفت</w:t>
      </w:r>
      <w:r>
        <w:rPr>
          <w:rFonts w:hint="eastAsia"/>
          <w:rtl/>
          <w:lang w:bidi="fa-IR"/>
        </w:rPr>
        <w:t>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. منطقه عمل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کربلا غلامعل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رجائ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590A93">
        <w:rPr>
          <w:rStyle w:val="libFootnotenumChar"/>
          <w:rtl/>
        </w:rPr>
        <w:t>. ( 40 )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590A93">
      <w:pPr>
        <w:pStyle w:val="Heading1"/>
        <w:rPr>
          <w:rtl/>
          <w:lang w:bidi="fa-IR"/>
        </w:rPr>
      </w:pPr>
      <w:bookmarkStart w:id="38" w:name="_Toc3369009"/>
      <w:r>
        <w:rPr>
          <w:rFonts w:hint="eastAsia"/>
          <w:rtl/>
          <w:lang w:bidi="fa-IR"/>
        </w:rPr>
        <w:t>استاد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bookmarkEnd w:id="38"/>
    </w:p>
    <w:p w:rsidR="00717B17" w:rsidRDefault="00717B17" w:rsidP="00590A9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(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مطهر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درس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محبوبم در هر پنجشنبه و جمعه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درس معارف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سلوک بود مرا سرمست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، بدون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اغراق و مبالغه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درس مرا آنچنان به وجد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که تا دوشنبه و سه شنبه هفته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خودم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داً</w:t>
      </w:r>
      <w:r>
        <w:rPr>
          <w:rtl/>
          <w:lang w:bidi="fa-IR"/>
        </w:rPr>
        <w:t xml:space="preserve"> تحت تاءث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افتم</w:t>
      </w:r>
      <w:r>
        <w:rPr>
          <w:rtl/>
          <w:lang w:bidi="fa-IR"/>
        </w:rPr>
        <w:t xml:space="preserve"> ، بخش مهم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در آن درسها و سپس درسها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12 سال از آن استاد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گرفتم انعقاد</w:t>
      </w:r>
      <w:r w:rsidR="00590A93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همواره خود را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او دانسته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روح قدس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. </w:t>
      </w:r>
      <w:r w:rsidRPr="00590A93">
        <w:rPr>
          <w:rStyle w:val="libFootnotenumChar"/>
          <w:rtl/>
        </w:rPr>
        <w:t>( 41 )</w:t>
      </w:r>
    </w:p>
    <w:p w:rsidR="00717B17" w:rsidRDefault="00590A93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17B17" w:rsidRDefault="00717B17" w:rsidP="00590A93">
      <w:pPr>
        <w:pStyle w:val="Heading1"/>
        <w:rPr>
          <w:rtl/>
          <w:lang w:bidi="fa-IR"/>
        </w:rPr>
      </w:pPr>
      <w:bookmarkStart w:id="39" w:name="_Toc3369010"/>
      <w:r>
        <w:rPr>
          <w:rFonts w:hint="eastAsia"/>
          <w:rtl/>
          <w:lang w:bidi="fa-IR"/>
        </w:rPr>
        <w:t>نقش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در نهضتها</w:t>
      </w:r>
      <w:bookmarkEnd w:id="39"/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ظاهراً مسلمان شده به نام ( حامد آلکار )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به نام ( نقش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شرو</w:t>
      </w:r>
      <w:r>
        <w:rPr>
          <w:rtl/>
          <w:lang w:bidi="fa-IR"/>
        </w:rPr>
        <w:t xml:space="preserve"> در نهضت مشروط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) که به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ترجمه شده . . 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بخوب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روشن شده است که در طول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پنجاه سال دوره قاجار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،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همواره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مبارزه با سلاط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در کار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نهضتها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ضد سلاط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بوده اند . . . وبخوب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را روشن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همواره در کنار مردم بوده و به سود مردم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و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717B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نهضت 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 نفت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که شاهد آن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به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اللّه خوانسار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و (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اللّه کاشان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و همکار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فدائ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اسلام چه نقش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 و اگر قدرت و نفوذ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نبود محال بود که نفت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Pr="00590A93" w:rsidRDefault="00717B17" w:rsidP="00717B17">
      <w:pPr>
        <w:pStyle w:val="libNormal"/>
        <w:rPr>
          <w:rStyle w:val="libFootnotenumChar"/>
          <w:rtl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نهضت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پانزده خرداد آغاز شد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شتاز</w:t>
      </w:r>
      <w:r>
        <w:rPr>
          <w:rtl/>
          <w:lang w:bidi="fa-IR"/>
        </w:rPr>
        <w:t xml:space="preserve"> بود ، به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وارد عمل شد که توانست اصل فساد را از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بکند . </w:t>
      </w:r>
      <w:r w:rsidRPr="00590A93">
        <w:rPr>
          <w:rStyle w:val="libFootnotenumChar"/>
          <w:rtl/>
        </w:rPr>
        <w:t>( 42 )</w:t>
      </w:r>
    </w:p>
    <w:p w:rsidR="00717B17" w:rsidRDefault="00717B17" w:rsidP="00590A9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انقلاب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اگر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بخواهد به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برسد و همچنان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روزمندانه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باز هم پرچم انقلاب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قرار داشته باشد ،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پرچم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دست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گرفته شود و به دست به اصطلاح روشنفکران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قرن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نسل که بگذرد ا</w:t>
      </w:r>
      <w:r>
        <w:rPr>
          <w:rFonts w:hint="eastAsia"/>
          <w:rtl/>
          <w:lang w:bidi="fa-IR"/>
        </w:rPr>
        <w:t>سلام</w:t>
      </w:r>
      <w:r>
        <w:rPr>
          <w:rtl/>
          <w:lang w:bidi="fa-IR"/>
        </w:rPr>
        <w:t xml:space="preserve"> بکل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مسخ</w:t>
      </w:r>
      <w:r w:rsidR="00590A9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حامل فرهنگ 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باز هم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گروه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متعهد هستند 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لازم است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اصلاح کرد 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آنها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برد ،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درخت آفت زده است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آفتها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مبارزه کرد </w:t>
      </w:r>
      <w:r w:rsidRPr="00590A93">
        <w:rPr>
          <w:rStyle w:val="libFootnotenumChar"/>
          <w:rtl/>
        </w:rPr>
        <w:t>( 43 )</w:t>
      </w:r>
      <w:r>
        <w:rPr>
          <w:rtl/>
          <w:lang w:bidi="fa-IR"/>
        </w:rPr>
        <w:t xml:space="preserve"> . . .</w:t>
      </w:r>
    </w:p>
    <w:p w:rsidR="00717B17" w:rsidRDefault="00717B17" w:rsidP="00717B17">
      <w:pPr>
        <w:pStyle w:val="libNormal"/>
        <w:rPr>
          <w:rtl/>
          <w:lang w:bidi="fa-IR"/>
        </w:rPr>
      </w:pPr>
    </w:p>
    <w:p w:rsidR="00717B17" w:rsidRDefault="00717B17" w:rsidP="00590A93">
      <w:pPr>
        <w:pStyle w:val="Heading1"/>
        <w:rPr>
          <w:rtl/>
          <w:lang w:bidi="fa-IR"/>
        </w:rPr>
      </w:pPr>
      <w:bookmarkStart w:id="40" w:name="_Toc3369011"/>
      <w:r>
        <w:rPr>
          <w:rFonts w:hint="eastAsia"/>
          <w:rtl/>
          <w:lang w:bidi="fa-IR"/>
        </w:rPr>
        <w:t>گزارش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روس راجع به تاءث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کلام علما</w:t>
      </w:r>
      <w:bookmarkEnd w:id="40"/>
    </w:p>
    <w:p w:rsidR="00717B17" w:rsidRDefault="00717B17" w:rsidP="00590A9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(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اللّه العظم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</w:t>
      </w:r>
      <w:r w:rsidR="00590A93" w:rsidRPr="00590A93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فرمودند : در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سفر مرحوم (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جعفر شوشتر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</w:t>
      </w:r>
      <w:r w:rsidRPr="00717B17">
        <w:rPr>
          <w:rStyle w:val="libAlaemChar"/>
          <w:rtl/>
        </w:rPr>
        <w:t>عليه‌السلام</w:t>
      </w:r>
      <w:r>
        <w:rPr>
          <w:rtl/>
          <w:lang w:bidi="fa-IR"/>
        </w:rPr>
        <w:t>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وارد تهران شدند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از جمله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کشور روس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ملاقاتش رفتند . مردم از آن مرحوم خواستند آنه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موعظه و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کند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بنا به درخواست مردم سرش را برداشته فرمود 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آگاه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خدا در همه جا حاضر است و مطلب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نفرمود ، لکن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تکان دهنده اثر خودش را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اشکها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قلبها در هم طپ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حالت مردم به شکل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دگرگون شد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گذشت و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کولا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صر</w:t>
      </w:r>
      <w:r>
        <w:rPr>
          <w:rtl/>
          <w:lang w:bidi="fa-IR"/>
        </w:rPr>
        <w:t xml:space="preserve"> روس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 : ( تا مادام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قشر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هستند و مردم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آنها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جمله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انقلاب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بوجود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دستورات و فتاوا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صادره چه خواهد کرد ؟ )</w:t>
      </w:r>
    </w:p>
    <w:p w:rsidR="00717B17" w:rsidRDefault="00590A93" w:rsidP="00717B1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17B17" w:rsidRDefault="00717B17" w:rsidP="00590A93">
      <w:pPr>
        <w:pStyle w:val="Heading1"/>
        <w:rPr>
          <w:rtl/>
          <w:lang w:bidi="fa-IR"/>
        </w:rPr>
      </w:pPr>
      <w:bookmarkStart w:id="41" w:name="_Toc3369012"/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نوشتها</w:t>
      </w:r>
      <w:bookmarkEnd w:id="41"/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1 . اصول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 1 ، ص 48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2 . اصول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3 . اصول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مترجم . ج 1 ، ص 267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4 . اصول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1 ، ص 40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5 . خز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الجواهر ، ص 577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6 . قصص العلماء . ص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السلام 2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7 . قصص العلماء . ص 111 با مختصر تلخ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8 . مجلّه نور علم . دوره دوّم شماره 2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9 . قصص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العلماء</w:t>
      </w:r>
      <w:r>
        <w:rPr>
          <w:rtl/>
          <w:lang w:bidi="fa-IR"/>
        </w:rPr>
        <w:t xml:space="preserve"> ص 210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10 . فوا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الرضو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12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11 . فوائد الرضو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ص 2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السلام 6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12 . پندها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رفتار علماء 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ص 6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السلام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13 . سوغات سفر 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ص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السلام 11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14 . منتخب الدعاء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السلام 51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15 . مردان علم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عمل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16 . فلسفه اخلاق ،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اللّه مطهر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ص 211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17 . رساله لب اللباب ، ص 92 . آن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بزرگوار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 را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کرده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 محمود زنجان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امام جمعه آن زمان زنجان بوده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رک : به مهر تابان ، ص 141 به نقل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فرزانگان ، ص 95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بکو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عشق منه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راه قدم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من به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نمودم صد اهتمام و نشد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18 . مرحوم شرف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از درس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مکتب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19 . درس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مکتب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20 . احمد در سال 240 فوت کرد ( مرات الاعتبار ، ص 69 ، محمد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صفوت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. شعب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عمرو بن هب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عراق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چند تن محبوس شفاعت کرد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شفاعت او را قبول نکرد . شعب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!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زندان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 ، حق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آنها را 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 و اگر گرفتار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بجا و بحق بوده ، کار ناشا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آنها در مقابل عفو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تو ناچ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. عمرو به حسن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او ماءخوذ شد و زندان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خلاص کرد . ( مرات الاعتبار ، ص 9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السلام )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21 . دکتور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،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هاشم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نژاد ، ص 2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السلام 4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22 .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، ج 12 ، ص 410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23 . رجال 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ص 147 به نقل از کتاب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tl/>
          <w:lang w:bidi="fa-IR"/>
        </w:rPr>
        <w:t xml:space="preserve"> و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مذهب ،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115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24 .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مناسبت شهادت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اللّه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10/8/56 در نجف اشرف ، نقل از مجله پاسدار اسلام ، شماره 17 سال 62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السلام 1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25 . اختصاص ،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ص 261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26 .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هان</w:t>
      </w:r>
      <w:r>
        <w:rPr>
          <w:rtl/>
          <w:lang w:bidi="fa-IR"/>
        </w:rPr>
        <w:t xml:space="preserve"> ، شنبه 26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58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السلام 1 ، ص 4 ، ستون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السلام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27 . مقدمه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28 . رجال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2 ص 97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29 . بهار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کوکاران</w:t>
      </w:r>
      <w:r>
        <w:rPr>
          <w:rtl/>
          <w:lang w:bidi="fa-IR"/>
        </w:rPr>
        <w:t xml:space="preserve"> نوشته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عبدالرحمن ناصرالاسلام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15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30 . بهار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کوکاران</w:t>
      </w:r>
      <w:r>
        <w:rPr>
          <w:rtl/>
          <w:lang w:bidi="fa-IR"/>
        </w:rPr>
        <w:t xml:space="preserve"> نوشته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عبدالرحمن ناصر الاسلام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17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31 . شجره 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50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32 . رجال 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279 ، مفاخر اسلام ج 2 ص 405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33 . قصص العلماء ص 0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السلام 1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34 .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ج 2 ص 546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35 . همان مدرک به نقل از مجله نور علم دوره چهارم ، شماره دوم ، 8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السلام ص 118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36 . مفاخر اسلام ، به قلم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 4 ص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السلام 4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السلام 44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السلام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37 . اسلام آئ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همبستگ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ترجمه عبدالکر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آزار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ص 27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38 . کتاب نبوت نوشته مرحوم دستغ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ص 169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39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.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ندگان</w:t>
      </w:r>
      <w:r>
        <w:rPr>
          <w:rtl/>
          <w:lang w:bidi="fa-IR"/>
        </w:rPr>
        <w:t xml:space="preserve"> اسلام ج 1 ص 101 ، نوشته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احمد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40 . مجله پاسدار اسلام فرورد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66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السلام 1 شماره 64 ص 5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السلام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41 . علل 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ماد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8 9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42 .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علامه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42 .</w:t>
      </w:r>
    </w:p>
    <w:p w:rsidR="00717B17" w:rsidRDefault="00717B17" w:rsidP="00590A93">
      <w:pPr>
        <w:pStyle w:val="libFootnote0"/>
        <w:rPr>
          <w:rtl/>
          <w:lang w:bidi="fa-IR"/>
        </w:rPr>
      </w:pPr>
    </w:p>
    <w:p w:rsidR="00717B17" w:rsidRDefault="00717B17" w:rsidP="00590A93">
      <w:pPr>
        <w:pStyle w:val="libFootnote0"/>
        <w:rPr>
          <w:rtl/>
          <w:lang w:bidi="fa-IR"/>
        </w:rPr>
      </w:pPr>
      <w:r>
        <w:rPr>
          <w:rtl/>
          <w:lang w:bidi="fa-IR"/>
        </w:rPr>
        <w:t>43 . همان مدرک ص 58 .</w:t>
      </w:r>
    </w:p>
    <w:p w:rsidR="008F24C2" w:rsidRDefault="00590A93" w:rsidP="00590A93">
      <w:pPr>
        <w:pStyle w:val="Heading1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42" w:name="_Toc3369013"/>
      <w:r>
        <w:rPr>
          <w:rFonts w:hint="cs"/>
          <w:rtl/>
          <w:lang w:bidi="fa-IR"/>
        </w:rPr>
        <w:lastRenderedPageBreak/>
        <w:t>فهرست مطالب</w:t>
      </w:r>
      <w:bookmarkEnd w:id="42"/>
    </w:p>
    <w:sdt>
      <w:sdtPr>
        <w:id w:val="172971922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590A93" w:rsidRDefault="00590A93" w:rsidP="00590A93">
          <w:pPr>
            <w:pStyle w:val="TOCHeading"/>
          </w:pPr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368971" w:history="1">
            <w:r w:rsidRPr="00863909">
              <w:rPr>
                <w:rStyle w:val="Hyperlink"/>
                <w:noProof/>
                <w:rtl/>
                <w:lang w:bidi="fa-IR"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Toc3368971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8972" w:history="1">
            <w:r w:rsidRPr="00863909">
              <w:rPr>
                <w:rStyle w:val="Hyperlink"/>
                <w:noProof/>
                <w:rtl/>
                <w:lang w:bidi="fa-IR"/>
              </w:rPr>
              <w:t>احاد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>ث آثار و برکات علماء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Toc3368972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8973" w:history="1"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 xml:space="preserve">ک عالم 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>ک منطقه ا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 xml:space="preserve"> را مسلمان کرد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Toc3368973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8974" w:history="1">
            <w:r w:rsidRPr="00863909">
              <w:rPr>
                <w:rStyle w:val="Hyperlink"/>
                <w:noProof/>
                <w:rtl/>
                <w:lang w:bidi="fa-IR"/>
              </w:rPr>
              <w:t>ارشاد سردسته اشرار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Toc3368974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8975" w:history="1">
            <w:r w:rsidRPr="00863909">
              <w:rPr>
                <w:rStyle w:val="Hyperlink"/>
                <w:noProof/>
                <w:rtl/>
                <w:lang w:bidi="fa-IR"/>
              </w:rPr>
              <w:t>بهتر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>ن هدا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Toc3368975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8976" w:history="1">
            <w:r w:rsidRPr="00863909">
              <w:rPr>
                <w:rStyle w:val="Hyperlink"/>
                <w:noProof/>
                <w:rtl/>
                <w:lang w:bidi="fa-IR"/>
              </w:rPr>
              <w:t>اثر عالم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Toc3368976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8977" w:history="1">
            <w:r w:rsidRPr="00863909">
              <w:rPr>
                <w:rStyle w:val="Hyperlink"/>
                <w:noProof/>
                <w:rtl/>
                <w:lang w:bidi="fa-IR"/>
              </w:rPr>
              <w:t>چهل مؤ من شهادت دادند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Toc3368977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8978" w:history="1">
            <w:r w:rsidRPr="00863909">
              <w:rPr>
                <w:rStyle w:val="Hyperlink"/>
                <w:noProof/>
                <w:rtl/>
                <w:lang w:bidi="fa-IR"/>
              </w:rPr>
              <w:t>اثر دعا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 xml:space="preserve"> عالم عامل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Toc3368978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8979" w:history="1">
            <w:r w:rsidRPr="00863909">
              <w:rPr>
                <w:rStyle w:val="Hyperlink"/>
                <w:noProof/>
                <w:rtl/>
                <w:lang w:bidi="fa-IR"/>
              </w:rPr>
              <w:t>تدب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>ر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 xml:space="preserve"> که مردم را از کشتار مغول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Toc3368979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8980" w:history="1">
            <w:r w:rsidRPr="00863909">
              <w:rPr>
                <w:rStyle w:val="Hyperlink"/>
                <w:noProof/>
                <w:rtl/>
                <w:lang w:bidi="fa-IR"/>
              </w:rPr>
              <w:t>محکوم شدن قاض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 xml:space="preserve"> مدرس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Toc3368980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8981" w:history="1">
            <w:r w:rsidRPr="00863909">
              <w:rPr>
                <w:rStyle w:val="Hyperlink"/>
                <w:noProof/>
                <w:rtl/>
                <w:lang w:bidi="fa-IR"/>
              </w:rPr>
              <w:t>از برکت آن عالم فرج نزد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>ک شد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Toc3368981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8982" w:history="1">
            <w:r w:rsidRPr="00863909">
              <w:rPr>
                <w:rStyle w:val="Hyperlink"/>
                <w:noProof/>
                <w:rtl/>
                <w:lang w:bidi="fa-IR"/>
              </w:rPr>
              <w:t>تأث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>ر دعا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 xml:space="preserve"> علما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Toc3368982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8983" w:history="1">
            <w:r w:rsidRPr="00863909">
              <w:rPr>
                <w:rStyle w:val="Hyperlink"/>
                <w:noProof/>
                <w:rtl/>
                <w:lang w:bidi="fa-IR"/>
              </w:rPr>
              <w:t>چهار درهم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Toc3368983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8984" w:history="1">
            <w:r w:rsidRPr="00863909">
              <w:rPr>
                <w:rStyle w:val="Hyperlink"/>
                <w:noProof/>
                <w:rtl/>
                <w:lang w:bidi="fa-IR"/>
              </w:rPr>
              <w:t>مجتهد وفرمان بس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>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Toc3368984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8985" w:history="1">
            <w:r w:rsidRPr="00863909">
              <w:rPr>
                <w:rStyle w:val="Hyperlink"/>
                <w:noProof/>
                <w:rtl/>
                <w:lang w:bidi="fa-IR"/>
              </w:rPr>
              <w:t>آخوند ملا حس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>ن قل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 xml:space="preserve"> مرد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 xml:space="preserve"> را توبه داد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Toc3368985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8986" w:history="1">
            <w:r w:rsidRPr="00863909">
              <w:rPr>
                <w:rStyle w:val="Hyperlink"/>
                <w:noProof/>
                <w:rtl/>
                <w:lang w:bidi="fa-IR"/>
              </w:rPr>
              <w:t>جوان لامذهب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 xml:space="preserve"> متد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>ن و صاحب مقام شد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Toc3368986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8987" w:history="1">
            <w:r w:rsidRPr="00863909">
              <w:rPr>
                <w:rStyle w:val="Hyperlink"/>
                <w:noProof/>
                <w:rtl/>
                <w:lang w:bidi="fa-IR"/>
              </w:rPr>
              <w:t>از نوازندگ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 xml:space="preserve"> به بندگ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 xml:space="preserve"> خدا برگشت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Toc3368987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8988" w:history="1">
            <w:r w:rsidRPr="00863909">
              <w:rPr>
                <w:rStyle w:val="Hyperlink"/>
                <w:noProof/>
                <w:rtl/>
                <w:lang w:bidi="fa-IR"/>
              </w:rPr>
              <w:t xml:space="preserve">مسلمان شدن 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>ک قر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>ه بودا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Toc3368988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8989" w:history="1">
            <w:r w:rsidRPr="00863909">
              <w:rPr>
                <w:rStyle w:val="Hyperlink"/>
                <w:noProof/>
                <w:rtl/>
                <w:lang w:bidi="fa-IR"/>
              </w:rPr>
              <w:t>احمد بن داوود در دربار مأمون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Toc3368989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8990" w:history="1">
            <w:r w:rsidRPr="00863909">
              <w:rPr>
                <w:rStyle w:val="Hyperlink"/>
                <w:noProof/>
                <w:rtl/>
                <w:lang w:bidi="fa-IR"/>
              </w:rPr>
              <w:t>عالم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 xml:space="preserve"> مال مردم را گرفت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Toc3368990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8991" w:history="1">
            <w:r w:rsidRPr="00863909">
              <w:rPr>
                <w:rStyle w:val="Hyperlink"/>
                <w:noProof/>
                <w:rtl/>
                <w:lang w:bidi="fa-IR"/>
              </w:rPr>
              <w:t>محمد بن مسلم و قاض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 xml:space="preserve"> ابن اب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 xml:space="preserve"> ل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>ل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Toc3368991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8992" w:history="1">
            <w:r w:rsidRPr="00863909">
              <w:rPr>
                <w:rStyle w:val="Hyperlink"/>
                <w:noProof/>
                <w:rtl/>
                <w:lang w:bidi="fa-IR"/>
              </w:rPr>
              <w:t>سخنان مهم امام خم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>ن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 xml:space="preserve"> درباره مجلس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Toc3368992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8993" w:history="1">
            <w:r w:rsidRPr="00863909">
              <w:rPr>
                <w:rStyle w:val="Hyperlink"/>
                <w:noProof/>
                <w:rtl/>
                <w:lang w:bidi="fa-IR"/>
              </w:rPr>
              <w:t>خواجه نص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>ر</w:t>
            </w:r>
            <w:r w:rsidRPr="00863909">
              <w:rPr>
                <w:rStyle w:val="Hyperlink"/>
                <w:rFonts w:cs="Rafed Alaem"/>
                <w:noProof/>
                <w:rtl/>
              </w:rPr>
              <w:t>رحمه‌الله</w:t>
            </w:r>
            <w:r w:rsidRPr="00863909">
              <w:rPr>
                <w:rStyle w:val="Hyperlink"/>
                <w:noProof/>
                <w:rtl/>
                <w:lang w:bidi="fa-IR"/>
              </w:rPr>
              <w:t>ومجلس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Toc3368993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8994" w:history="1">
            <w:r w:rsidRPr="00863909">
              <w:rPr>
                <w:rStyle w:val="Hyperlink"/>
                <w:noProof/>
                <w:rtl/>
                <w:lang w:bidi="fa-IR"/>
              </w:rPr>
              <w:t>درباره خلاص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 xml:space="preserve"> مؤ من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Toc3368994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8995" w:history="1">
            <w:r w:rsidRPr="00863909">
              <w:rPr>
                <w:rStyle w:val="Hyperlink"/>
                <w:noProof/>
                <w:rtl/>
                <w:lang w:bidi="fa-IR"/>
              </w:rPr>
              <w:t>کتب کلب آستان عل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 xml:space="preserve"> عباس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Toc3368995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8996" w:history="1">
            <w:r w:rsidRPr="00863909">
              <w:rPr>
                <w:rStyle w:val="Hyperlink"/>
                <w:noProof/>
                <w:rtl/>
                <w:lang w:bidi="fa-IR"/>
              </w:rPr>
              <w:t>مناظره ابن فهد حل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 xml:space="preserve"> با اهل سنت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Toc3368996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8997" w:history="1">
            <w:r w:rsidRPr="00863909">
              <w:rPr>
                <w:rStyle w:val="Hyperlink"/>
                <w:noProof/>
                <w:rtl/>
                <w:lang w:bidi="fa-IR"/>
              </w:rPr>
              <w:t xml:space="preserve">طاوس 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>مان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 xml:space="preserve"> با عبدالملک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Toc3368997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8998" w:history="1">
            <w:r w:rsidRPr="00863909">
              <w:rPr>
                <w:rStyle w:val="Hyperlink"/>
                <w:noProof/>
                <w:rtl/>
                <w:lang w:bidi="fa-IR"/>
              </w:rPr>
              <w:t>ش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>خ ابوالحسن نور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 xml:space="preserve"> خمها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 xml:space="preserve"> شراب معتضد را شکست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Toc3368998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8999" w:history="1">
            <w:r w:rsidRPr="00863909">
              <w:rPr>
                <w:rStyle w:val="Hyperlink"/>
                <w:noProof/>
                <w:rtl/>
                <w:lang w:bidi="fa-IR"/>
              </w:rPr>
              <w:t>سخنان بهلول به هارون الرش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Toc3368999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9000" w:history="1">
            <w:r w:rsidRPr="00863909">
              <w:rPr>
                <w:rStyle w:val="Hyperlink"/>
                <w:noProof/>
                <w:rtl/>
                <w:lang w:bidi="fa-IR"/>
              </w:rPr>
              <w:t>ابو عبد اللّه صفوان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 xml:space="preserve"> قاض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 xml:space="preserve"> موصل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Toc3369000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9001" w:history="1">
            <w:r w:rsidRPr="00863909">
              <w:rPr>
                <w:rStyle w:val="Hyperlink"/>
                <w:noProof/>
                <w:rtl/>
                <w:lang w:bidi="fa-IR"/>
              </w:rPr>
              <w:t>حاج ملا احمد نراق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 xml:space="preserve"> و حاکم ظالم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Toc3369001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9002" w:history="1">
            <w:r w:rsidRPr="00863909">
              <w:rPr>
                <w:rStyle w:val="Hyperlink"/>
                <w:noProof/>
                <w:rtl/>
                <w:lang w:bidi="fa-IR"/>
              </w:rPr>
              <w:t>گزارش سرجان ملکم انگل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>س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Toc3369002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9003" w:history="1">
            <w:r w:rsidRPr="00863909">
              <w:rPr>
                <w:rStyle w:val="Hyperlink"/>
                <w:noProof/>
                <w:rtl/>
                <w:lang w:bidi="fa-IR"/>
              </w:rPr>
              <w:t>محقق کرک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 xml:space="preserve"> و فرمانروائ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 xml:space="preserve"> او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Toc3369003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9004" w:history="1">
            <w:r w:rsidRPr="00863909">
              <w:rPr>
                <w:rStyle w:val="Hyperlink"/>
                <w:noProof/>
                <w:rtl/>
                <w:lang w:bidi="fa-IR"/>
              </w:rPr>
              <w:t>نقش علما در نهضت و ق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>ام سربداران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Toc3369004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9005" w:history="1">
            <w:r w:rsidRPr="00863909">
              <w:rPr>
                <w:rStyle w:val="Hyperlink"/>
                <w:noProof/>
                <w:rtl/>
                <w:lang w:bidi="fa-IR"/>
              </w:rPr>
              <w:t>قدرت ب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>ان خطبا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 xml:space="preserve"> ش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>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Toc3369005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9006" w:history="1">
            <w:r w:rsidRPr="00863909">
              <w:rPr>
                <w:rStyle w:val="Hyperlink"/>
                <w:noProof/>
                <w:rtl/>
                <w:lang w:bidi="fa-IR"/>
              </w:rPr>
              <w:t>کس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 xml:space="preserve"> که خدا را دارد همه چ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>ز دارد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Toc3369006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9007" w:history="1">
            <w:r w:rsidRPr="00863909">
              <w:rPr>
                <w:rStyle w:val="Hyperlink"/>
                <w:noProof/>
                <w:rtl/>
                <w:lang w:bidi="fa-IR"/>
              </w:rPr>
              <w:t>دعا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 xml:space="preserve"> ام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>ر شرف الد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>ن دشتک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Toc3369007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9008" w:history="1">
            <w:r w:rsidRPr="00863909">
              <w:rPr>
                <w:rStyle w:val="Hyperlink"/>
                <w:noProof/>
                <w:rtl/>
                <w:lang w:bidi="fa-IR"/>
              </w:rPr>
              <w:t>ا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>ثارگر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>ک روحان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Toc3369008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9009" w:history="1">
            <w:r w:rsidRPr="00863909">
              <w:rPr>
                <w:rStyle w:val="Hyperlink"/>
                <w:noProof/>
                <w:rtl/>
                <w:lang w:bidi="fa-IR"/>
              </w:rPr>
              <w:t>استاد اله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Toc3369009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9010" w:history="1">
            <w:r w:rsidRPr="00863909">
              <w:rPr>
                <w:rStyle w:val="Hyperlink"/>
                <w:noProof/>
                <w:rtl/>
                <w:lang w:bidi="fa-IR"/>
              </w:rPr>
              <w:t>نقش روحان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>ت ش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>عه در نهضتها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Toc3369010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9011" w:history="1">
            <w:r w:rsidRPr="00863909">
              <w:rPr>
                <w:rStyle w:val="Hyperlink"/>
                <w:noProof/>
                <w:rtl/>
                <w:lang w:bidi="fa-IR"/>
              </w:rPr>
              <w:t>گزارش سف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>ر روس راجع به تاءث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>ر کلام علما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Toc3369011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9012" w:history="1">
            <w:r w:rsidRPr="00863909">
              <w:rPr>
                <w:rStyle w:val="Hyperlink"/>
                <w:noProof/>
                <w:rtl/>
                <w:lang w:bidi="fa-IR"/>
              </w:rPr>
              <w:t>پ</w:t>
            </w:r>
            <w:r w:rsidRPr="0086390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863909">
              <w:rPr>
                <w:rStyle w:val="Hyperlink"/>
                <w:noProof/>
                <w:rtl/>
                <w:lang w:bidi="fa-IR"/>
              </w:rPr>
              <w:t xml:space="preserve"> نوشتها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Toc3369012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369013" w:history="1">
            <w:r w:rsidRPr="00863909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Toc3369013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90A93" w:rsidRDefault="00590A93">
          <w:r>
            <w:fldChar w:fldCharType="end"/>
          </w:r>
        </w:p>
      </w:sdtContent>
    </w:sdt>
    <w:p w:rsidR="00590A93" w:rsidRPr="00B300E7" w:rsidRDefault="00590A93" w:rsidP="00590A93">
      <w:pPr>
        <w:pStyle w:val="libNormal"/>
        <w:rPr>
          <w:lang w:bidi="fa-IR"/>
        </w:rPr>
      </w:pPr>
    </w:p>
    <w:sectPr w:rsidR="00590A93" w:rsidRPr="00B300E7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5FC" w:rsidRDefault="009C55FC">
      <w:r>
        <w:separator/>
      </w:r>
    </w:p>
  </w:endnote>
  <w:endnote w:type="continuationSeparator" w:id="0">
    <w:p w:rsidR="009C55FC" w:rsidRDefault="009C55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880" w:rsidRDefault="00F12880">
    <w:pPr>
      <w:pStyle w:val="Footer"/>
    </w:pPr>
    <w:fldSimple w:instr=" PAGE   \* MERGEFORMAT ">
      <w:r w:rsidR="00590A93">
        <w:rPr>
          <w:noProof/>
          <w:rtl/>
        </w:rPr>
        <w:t>78</w:t>
      </w:r>
    </w:fldSimple>
  </w:p>
  <w:p w:rsidR="00F12880" w:rsidRDefault="00F1288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880" w:rsidRDefault="00F12880">
    <w:pPr>
      <w:pStyle w:val="Footer"/>
    </w:pPr>
    <w:fldSimple w:instr=" PAGE   \* MERGEFORMAT ">
      <w:r w:rsidR="00590A93">
        <w:rPr>
          <w:noProof/>
          <w:rtl/>
        </w:rPr>
        <w:t>79</w:t>
      </w:r>
    </w:fldSimple>
  </w:p>
  <w:p w:rsidR="00F12880" w:rsidRDefault="00F1288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880" w:rsidRDefault="00F12880">
    <w:pPr>
      <w:pStyle w:val="Footer"/>
    </w:pPr>
    <w:fldSimple w:instr=" PAGE   \* MERGEFORMAT ">
      <w:r w:rsidR="00590A93">
        <w:rPr>
          <w:noProof/>
          <w:rtl/>
        </w:rPr>
        <w:t>1</w:t>
      </w:r>
    </w:fldSimple>
  </w:p>
  <w:p w:rsidR="00F12880" w:rsidRDefault="00F1288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5FC" w:rsidRDefault="009C55FC">
      <w:r>
        <w:separator/>
      </w:r>
    </w:p>
  </w:footnote>
  <w:footnote w:type="continuationSeparator" w:id="0">
    <w:p w:rsidR="009C55FC" w:rsidRDefault="009C55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5BC3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3F67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3C2E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5981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0A93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5F506C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B17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27A5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C5BC3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E5999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C55FC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1F79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54591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21B4"/>
    <w:rsid w:val="00C1570C"/>
    <w:rsid w:val="00C22361"/>
    <w:rsid w:val="00C250A7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B7893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E5E0A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238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C7DDF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2880"/>
    <w:rsid w:val="00F1517E"/>
    <w:rsid w:val="00F16678"/>
    <w:rsid w:val="00F16834"/>
    <w:rsid w:val="00F26388"/>
    <w:rsid w:val="00F3089C"/>
    <w:rsid w:val="00F31BE3"/>
    <w:rsid w:val="00F34B21"/>
    <w:rsid w:val="00F34CA5"/>
    <w:rsid w:val="00F4145F"/>
    <w:rsid w:val="00F41E90"/>
    <w:rsid w:val="00F436BF"/>
    <w:rsid w:val="00F515B7"/>
    <w:rsid w:val="00F51E87"/>
    <w:rsid w:val="00F53507"/>
    <w:rsid w:val="00F571FE"/>
    <w:rsid w:val="00F638A5"/>
    <w:rsid w:val="00F65587"/>
    <w:rsid w:val="00F661AA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  <w:rsid w:val="00FF4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0238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character" w:styleId="Emphasis">
    <w:name w:val="Emphasis"/>
    <w:basedOn w:val="DefaultParagraphFont"/>
    <w:uiPriority w:val="20"/>
    <w:qFormat/>
    <w:rsid w:val="00A21F7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%201440\M-rgab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A3D80-B40D-4782-8D32-FEC0B8F17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183</TotalTime>
  <Pages>80</Pages>
  <Words>11099</Words>
  <Characters>63269</Characters>
  <Application>Microsoft Office Word</Application>
  <DocSecurity>0</DocSecurity>
  <Lines>527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74220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1601-01-01T00:00:00Z</cp:lastPrinted>
  <dcterms:created xsi:type="dcterms:W3CDTF">2019-03-11T08:46:00Z</dcterms:created>
  <dcterms:modified xsi:type="dcterms:W3CDTF">2019-03-13T07:59:00Z</dcterms:modified>
</cp:coreProperties>
</file>