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7AF" w:rsidRDefault="005B17AF" w:rsidP="005B17AF">
      <w:pPr>
        <w:pStyle w:val="libNotice"/>
        <w:bidi w:val="0"/>
        <w:rPr>
          <w:rFonts w:hint="cs"/>
        </w:rPr>
      </w:pPr>
      <w:r>
        <w:rPr>
          <w:rFonts w:hint="cs"/>
          <w:rtl/>
        </w:rPr>
        <w:t>تذکر</w:t>
      </w:r>
      <w:r>
        <w:rPr>
          <w:rtl/>
        </w:rPr>
        <w:t>این کتاب توسط مؤسسه فرهنگی - اسلامی شبکة الامامین الحسنین</w:t>
      </w:r>
      <w:r w:rsidRPr="0082486F">
        <w:rPr>
          <w:rFonts w:hint="cs"/>
          <w:rtl/>
        </w:rPr>
        <w:t xml:space="preserve"> </w:t>
      </w:r>
      <w:r w:rsidRPr="0082486F">
        <w:rPr>
          <w:rtl/>
        </w:rPr>
        <w:t>عليهما‌السلام</w:t>
      </w:r>
      <w:r>
        <w:rPr>
          <w:rtl/>
        </w:rPr>
        <w:t xml:space="preserve"> بصورت الکترونیکی برای مخاطبین گرامی منتشر شده است</w:t>
      </w:r>
      <w:r>
        <w:rPr>
          <w:rFonts w:hint="cs"/>
          <w:rtl/>
        </w:rPr>
        <w:t>.</w:t>
      </w:r>
    </w:p>
    <w:p w:rsidR="005B17AF" w:rsidRPr="00FC27AF" w:rsidRDefault="005B17AF" w:rsidP="005B17AF">
      <w:pPr>
        <w:pStyle w:val="libNotice"/>
        <w:bidi w:val="0"/>
        <w:rPr>
          <w:rFonts w:hint="cs"/>
          <w:rtl/>
        </w:rPr>
      </w:pPr>
      <w:r>
        <w:rPr>
          <w:rtl/>
        </w:rPr>
        <w:t>لازم به ذکر است تصحیح اشتباهات تایپی احتمالی، روی این کتاب انجام گردیده است</w:t>
      </w:r>
      <w:r>
        <w:rPr>
          <w:rFonts w:hint="cs"/>
          <w:rtl/>
        </w:rPr>
        <w:t>.</w:t>
      </w:r>
    </w:p>
    <w:p w:rsidR="006170D3" w:rsidRDefault="00A3017F" w:rsidP="005B17AF">
      <w:pPr>
        <w:pStyle w:val="libCenterBold1"/>
        <w:rPr>
          <w:lang w:bidi="fa-IR"/>
        </w:rPr>
      </w:pPr>
      <w:r>
        <w:rPr>
          <w:rtl/>
          <w:lang w:bidi="fa-IR"/>
        </w:rPr>
        <w:br w:type="page"/>
      </w:r>
    </w:p>
    <w:p w:rsidR="006170D3" w:rsidRDefault="00A3017F" w:rsidP="006170D3">
      <w:pPr>
        <w:pStyle w:val="libCenterBold1"/>
        <w:rPr>
          <w:lang w:bidi="fa-IR"/>
        </w:rPr>
      </w:pPr>
      <w:r>
        <w:rPr>
          <w:rtl/>
          <w:lang w:bidi="fa-IR"/>
        </w:rPr>
        <w:t>مجموعه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نکته ها و داستان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کتب استاد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انصار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</w:p>
    <w:p w:rsidR="006170D3" w:rsidRDefault="006170D3" w:rsidP="006170D3">
      <w:pPr>
        <w:pStyle w:val="libCenterBold1"/>
        <w:rPr>
          <w:lang w:bidi="fa-IR"/>
        </w:rPr>
      </w:pPr>
    </w:p>
    <w:p w:rsidR="00A3017F" w:rsidRDefault="00A3017F" w:rsidP="006170D3">
      <w:pPr>
        <w:pStyle w:val="libCenterBold1"/>
        <w:rPr>
          <w:rtl/>
          <w:lang w:bidi="fa-IR"/>
        </w:rPr>
      </w:pPr>
      <w:r>
        <w:rPr>
          <w:rtl/>
          <w:lang w:bidi="fa-IR"/>
        </w:rPr>
        <w:t>واحد تحق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قات</w:t>
      </w:r>
      <w:r>
        <w:rPr>
          <w:rtl/>
          <w:lang w:bidi="fa-IR"/>
        </w:rPr>
        <w:t xml:space="preserve"> مرکز علم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دارالعرفان.</w:t>
      </w:r>
    </w:p>
    <w:p w:rsidR="00A3017F" w:rsidRDefault="006170D3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4673E5">
      <w:pPr>
        <w:pStyle w:val="Heading1"/>
        <w:rPr>
          <w:rtl/>
          <w:lang w:bidi="fa-IR"/>
        </w:rPr>
      </w:pPr>
      <w:bookmarkStart w:id="0" w:name="_Toc523657235"/>
      <w:r>
        <w:rPr>
          <w:rFonts w:hint="eastAsia"/>
          <w:rtl/>
          <w:lang w:bidi="fa-IR"/>
        </w:rPr>
        <w:t>مقدمه</w:t>
      </w:r>
      <w:bookmarkEnd w:id="0"/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27"/>
        <w:gridCol w:w="268"/>
        <w:gridCol w:w="3327"/>
      </w:tblGrid>
      <w:tr w:rsidR="004673E5" w:rsidTr="009E78A4">
        <w:trPr>
          <w:trHeight w:val="350"/>
        </w:trPr>
        <w:tc>
          <w:tcPr>
            <w:tcW w:w="3920" w:type="dxa"/>
            <w:shd w:val="clear" w:color="auto" w:fill="auto"/>
          </w:tcPr>
          <w:p w:rsidR="004673E5" w:rsidRDefault="004673E5" w:rsidP="009E78A4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مزرع</w:t>
            </w:r>
            <w:r>
              <w:rPr>
                <w:rtl/>
                <w:lang w:bidi="fa-IR"/>
              </w:rPr>
              <w:t xml:space="preserve"> سبز فلک د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دم</w:t>
            </w:r>
            <w:r>
              <w:rPr>
                <w:rtl/>
                <w:lang w:bidi="fa-IR"/>
              </w:rPr>
              <w:t xml:space="preserve"> و داس مه نو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4673E5" w:rsidRDefault="004673E5" w:rsidP="009E78A4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4673E5" w:rsidRDefault="004673E5" w:rsidP="009E78A4">
            <w:pPr>
              <w:pStyle w:val="libPoem"/>
            </w:pP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ادم</w:t>
            </w:r>
            <w:r>
              <w:rPr>
                <w:rtl/>
                <w:lang w:bidi="fa-IR"/>
              </w:rPr>
              <w:t xml:space="preserve"> از کشته خو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ش</w:t>
            </w:r>
            <w:r>
              <w:rPr>
                <w:rtl/>
                <w:lang w:bidi="fa-IR"/>
              </w:rPr>
              <w:t xml:space="preserve"> آمد و هنگام دِرو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3017F" w:rsidRDefault="004673E5" w:rsidP="00A3017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( حافظ )ز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صورتها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معشوق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هر زمان و مکان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تمام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فرزندان آدم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و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را به عشق باز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خواند ، اما آدمزادگان چنان سرگرم خورد و خوراک و پوشاکند که از تمام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بلند جهان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ضع</w:t>
      </w:r>
      <w:r w:rsidR="004673E5">
        <w:rPr>
          <w:rFonts w:hint="cs"/>
          <w:rtl/>
          <w:lang w:bidi="fa-IR"/>
        </w:rPr>
        <w:t>ی</w:t>
      </w:r>
      <w:r>
        <w:rPr>
          <w:rtl/>
          <w:lang w:bidi="fa-IR"/>
        </w:rPr>
        <w:t>ف را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شنود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العارف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نوران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</w:t>
      </w:r>
      <w:r>
        <w:rPr>
          <w:rtl/>
          <w:lang w:bidi="fa-IR"/>
        </w:rPr>
        <w:t xml:space="preserve"> مَا أکثَرَ العِبَر و أَقَلّ الإعتِبَار »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4673E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عبرت بشر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است و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</w:t>
      </w:r>
      <w:r>
        <w:rPr>
          <w:rtl/>
          <w:lang w:bidi="fa-IR"/>
        </w:rPr>
        <w:t xml:space="preserve"> عبرت آم</w:t>
      </w:r>
      <w:r w:rsidR="004673E5">
        <w:rPr>
          <w:rFonts w:hint="cs"/>
          <w:rtl/>
          <w:lang w:bidi="fa-IR"/>
        </w:rPr>
        <w:t>و</w:t>
      </w:r>
      <w:r>
        <w:rPr>
          <w:rtl/>
          <w:lang w:bidi="fa-IR"/>
        </w:rPr>
        <w:t>زان اندکند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ندا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ملکوت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فرشته 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تمام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بشر امر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</w:t>
      </w:r>
      <w:r>
        <w:rPr>
          <w:rtl/>
          <w:lang w:bidi="fa-IR"/>
        </w:rPr>
        <w:t xml:space="preserve"> فَاعْتَبِرُوا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أُولِ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الْأَبْص</w:t>
      </w:r>
      <w:r>
        <w:rPr>
          <w:rFonts w:hint="cs"/>
          <w:rtl/>
          <w:lang w:bidi="fa-IR"/>
        </w:rPr>
        <w:t xml:space="preserve">ارِ » </w:t>
      </w:r>
      <w:r w:rsidRPr="004673E5">
        <w:rPr>
          <w:rStyle w:val="libFootnotenumChar"/>
          <w:rFonts w:hint="cs"/>
          <w:rtl/>
        </w:rPr>
        <w:t>(1).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دل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باشد خواهد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سراسر جهان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برم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آورند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44"/>
        <w:gridCol w:w="269"/>
        <w:gridCol w:w="3309"/>
      </w:tblGrid>
      <w:tr w:rsidR="004673E5" w:rsidTr="009E78A4">
        <w:trPr>
          <w:trHeight w:val="350"/>
        </w:trPr>
        <w:tc>
          <w:tcPr>
            <w:tcW w:w="3920" w:type="dxa"/>
            <w:shd w:val="clear" w:color="auto" w:fill="auto"/>
          </w:tcPr>
          <w:p w:rsidR="004673E5" w:rsidRDefault="004673E5" w:rsidP="009E78A4">
            <w:pPr>
              <w:pStyle w:val="libPoem"/>
            </w:pPr>
            <w:r>
              <w:rPr>
                <w:rFonts w:hint="eastAsia"/>
                <w:rtl/>
                <w:lang w:bidi="fa-IR"/>
              </w:rPr>
              <w:lastRenderedPageBreak/>
              <w:t>که</w:t>
            </w:r>
            <w:r>
              <w:rPr>
                <w:rtl/>
                <w:lang w:bidi="fa-IR"/>
              </w:rPr>
              <w:t xml:space="preserve"> 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ک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هست و ه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چ</w:t>
            </w:r>
            <w:r>
              <w:rPr>
                <w:rtl/>
                <w:lang w:bidi="fa-IR"/>
              </w:rPr>
              <w:t xml:space="preserve"> 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ست</w:t>
            </w:r>
            <w:r>
              <w:rPr>
                <w:rtl/>
                <w:lang w:bidi="fa-IR"/>
              </w:rPr>
              <w:t xml:space="preserve"> جز او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4673E5" w:rsidRDefault="004673E5" w:rsidP="009E78A4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4673E5" w:rsidRDefault="004673E5" w:rsidP="009E78A4">
            <w:pPr>
              <w:pStyle w:val="libPoem"/>
            </w:pPr>
            <w:r>
              <w:rPr>
                <w:rtl/>
                <w:lang w:bidi="fa-IR"/>
              </w:rPr>
              <w:t>وحده لا إله إلّا هو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3017F" w:rsidRDefault="004673E5" w:rsidP="00A3017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</w:t>
      </w:r>
      <w:r>
        <w:rPr>
          <w:rtl/>
          <w:lang w:bidi="fa-IR"/>
        </w:rPr>
        <w:t xml:space="preserve"> اقتضا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انسان را از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حق غافل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؛ لذا خداوند 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و 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خود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کردن فطرت خفته بشر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فرستد تا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انسان خاک 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نظر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افلاک کند و همراه آخر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فرستاده خود ثقل اکبر و نور مب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قرآن 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را نازل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در آن قصه 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داستان گذشتگان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تا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« عبرت آموزان » عبرت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4673E5" w:rsidP="004673E5">
      <w:pPr>
        <w:pStyle w:val="libNormal"/>
        <w:rPr>
          <w:rtl/>
          <w:lang w:bidi="fa-IR"/>
        </w:rPr>
      </w:pPr>
      <w:r w:rsidRPr="004673E5">
        <w:rPr>
          <w:rStyle w:val="libAlaemChar"/>
          <w:rFonts w:eastAsia="KFGQPC Uthman Taha Naskh" w:hint="cs"/>
          <w:rtl/>
        </w:rPr>
        <w:t>(</w:t>
      </w:r>
      <w:r w:rsidR="00A3017F" w:rsidRPr="004673E5">
        <w:rPr>
          <w:rStyle w:val="libAieChar"/>
          <w:rtl/>
        </w:rPr>
        <w:t xml:space="preserve"> لَقَدْ ک</w:t>
      </w:r>
      <w:r w:rsidR="00A3017F" w:rsidRPr="004673E5">
        <w:rPr>
          <w:rStyle w:val="libAieChar"/>
          <w:rFonts w:hint="cs"/>
          <w:rtl/>
        </w:rPr>
        <w:t>انَ فِی</w:t>
      </w:r>
      <w:r w:rsidR="00A3017F" w:rsidRPr="004673E5">
        <w:rPr>
          <w:rStyle w:val="libAieChar"/>
          <w:rtl/>
        </w:rPr>
        <w:t xml:space="preserve"> قَصَصِهِمْ عِبْرَهٌ لِأُولِ</w:t>
      </w:r>
      <w:r w:rsidR="00A3017F" w:rsidRPr="004673E5">
        <w:rPr>
          <w:rStyle w:val="libAieChar"/>
          <w:rFonts w:hint="cs"/>
          <w:rtl/>
        </w:rPr>
        <w:t>ی</w:t>
      </w:r>
      <w:r w:rsidR="00A3017F" w:rsidRPr="004673E5">
        <w:rPr>
          <w:rStyle w:val="libAieChar"/>
          <w:rtl/>
        </w:rPr>
        <w:t xml:space="preserve"> الْأَلْب</w:t>
      </w:r>
      <w:r w:rsidR="00A3017F" w:rsidRPr="004673E5">
        <w:rPr>
          <w:rStyle w:val="libAieChar"/>
          <w:rFonts w:hint="cs"/>
          <w:rtl/>
        </w:rPr>
        <w:t>ابِ</w:t>
      </w:r>
      <w:r w:rsidR="00A3017F">
        <w:rPr>
          <w:rFonts w:hint="cs"/>
          <w:rtl/>
          <w:lang w:bidi="fa-IR"/>
        </w:rPr>
        <w:t xml:space="preserve"> </w:t>
      </w:r>
      <w:r w:rsidRPr="004673E5">
        <w:rPr>
          <w:rStyle w:val="libAlaemChar"/>
          <w:rFonts w:hint="cs"/>
          <w:rtl/>
        </w:rPr>
        <w:t>)</w:t>
      </w:r>
      <w:r w:rsidR="00A3017F">
        <w:rPr>
          <w:rFonts w:hint="cs"/>
          <w:rtl/>
          <w:lang w:bidi="fa-IR"/>
        </w:rPr>
        <w:t xml:space="preserve"> </w:t>
      </w:r>
      <w:r w:rsidR="00A3017F" w:rsidRPr="004673E5">
        <w:rPr>
          <w:rStyle w:val="libFootnotenumChar"/>
          <w:rFonts w:hint="cs"/>
          <w:rtl/>
        </w:rPr>
        <w:t>1</w:t>
      </w:r>
      <w:r w:rsidR="00A3017F">
        <w:rPr>
          <w:rFonts w:hint="cs"/>
          <w:rtl/>
          <w:lang w:bidi="fa-IR"/>
        </w:rPr>
        <w:t>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4673E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بزرگان مخصوصاً 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دانشگاه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انسان ساز که شاگردان آن سلمانها و ابوذرها هستند و 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عمل تدبر و تفکر و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که مورد تأک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فراوان کتاب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</w:t>
      </w:r>
      <w:r w:rsidR="004673E5">
        <w:rPr>
          <w:rFonts w:hint="cs"/>
          <w:rtl/>
          <w:lang w:bidi="fa-IR"/>
        </w:rPr>
        <w:t>.</w:t>
      </w:r>
      <w:r>
        <w:rPr>
          <w:rtl/>
          <w:lang w:bidi="fa-IR"/>
        </w:rPr>
        <w:t>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نوشته که داستانها و نکات عبرت آموز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کتب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شمند</w:t>
      </w:r>
      <w:r>
        <w:rPr>
          <w:rtl/>
          <w:lang w:bidi="fa-IR"/>
        </w:rPr>
        <w:t xml:space="preserve"> فرزانه حضرت استاد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انصار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،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ژگ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است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الف</w:t>
      </w:r>
      <w:r>
        <w:rPr>
          <w:rtl/>
          <w:lang w:bidi="fa-IR"/>
        </w:rPr>
        <w:t xml:space="preserve"> ) غالب مطالب برگرفته از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کلمات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عليهم‌السلام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) مطالب نقل شده مستند به قو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اسناد روا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و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بوده که نشان دهنده کاوش عم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و دق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در متون صح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اسلام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</w:t>
      </w:r>
      <w:r>
        <w:rPr>
          <w:rtl/>
          <w:lang w:bidi="fa-IR"/>
        </w:rPr>
        <w:t xml:space="preserve"> ) در انتقال مطالب ؛ حضرت استاد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انصار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به نقل صرف بسنده نکرده اند بلکه با پردازش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انسان را از جهان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رامون</w:t>
      </w:r>
      <w:r>
        <w:rPr>
          <w:rtl/>
          <w:lang w:bidi="fa-IR"/>
        </w:rPr>
        <w:t xml:space="preserve"> خود جدا ساخته و در فضا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معنو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 بگونه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روح و روان انسان با دقا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و لطا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موجود در داستان گره خورده و دلها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خفته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) مجموعه داستانها و مطالب کتاب بر اساس حروف الفبا 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دوره دو جلد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توسط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ئت</w:t>
      </w:r>
      <w:r>
        <w:rPr>
          <w:rtl/>
          <w:lang w:bidi="fa-IR"/>
        </w:rPr>
        <w:t xml:space="preserve"> تحر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مرکز علم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 العرفان - مرکز تنظ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نشر</w:t>
      </w:r>
    </w:p>
    <w:p w:rsidR="00A3017F" w:rsidRPr="004673E5" w:rsidRDefault="004673E5" w:rsidP="004673E5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4673E5">
      <w:pPr>
        <w:pStyle w:val="libFootnote0"/>
        <w:rPr>
          <w:rtl/>
          <w:lang w:bidi="fa-IR"/>
        </w:rPr>
      </w:pPr>
      <w:r>
        <w:rPr>
          <w:rtl/>
          <w:lang w:bidi="fa-IR"/>
        </w:rPr>
        <w:t xml:space="preserve">1- 1) -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وسف</w:t>
      </w:r>
      <w:r>
        <w:rPr>
          <w:rtl/>
          <w:lang w:bidi="fa-IR"/>
        </w:rPr>
        <w:t xml:space="preserve"> (12) : 111 .</w:t>
      </w:r>
    </w:p>
    <w:p w:rsidR="00A3017F" w:rsidRDefault="004673E5" w:rsidP="004673E5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آثار</w:t>
      </w:r>
      <w:r w:rsidR="00A3017F">
        <w:rPr>
          <w:rtl/>
          <w:lang w:bidi="fa-IR"/>
        </w:rPr>
        <w:t xml:space="preserve"> استاد حس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انصار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ان</w:t>
      </w:r>
      <w:r w:rsidR="00A3017F">
        <w:rPr>
          <w:rtl/>
          <w:lang w:bidi="fa-IR"/>
        </w:rPr>
        <w:t xml:space="preserve"> - و با اذن معظم له آماده شده است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« عبرت آموز » ذخ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آخرت تمام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فراهم آوردن آن متحمل زحمت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گشته اند ، باشد به خوانندگان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عرضه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: شراب لعل و جام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امن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مهربان ساق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دلا 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بِهْ شود کارت اگر اکنون نخواهد شد ؟ </w:t>
      </w:r>
      <w:r w:rsidRPr="004673E5">
        <w:rPr>
          <w:rStyle w:val="libFootnotenumChar"/>
          <w:rtl/>
        </w:rPr>
        <w:t>(1)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مرکز</w:t>
      </w:r>
      <w:r>
        <w:rPr>
          <w:rtl/>
          <w:lang w:bidi="fa-IR"/>
        </w:rPr>
        <w:t xml:space="preserve"> علم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 العرفان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1- 1) - حافظ</w:t>
      </w:r>
    </w:p>
    <w:p w:rsidR="004673E5" w:rsidRDefault="004673E5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4673E5">
      <w:pPr>
        <w:pStyle w:val="Heading1"/>
        <w:rPr>
          <w:rtl/>
          <w:lang w:bidi="fa-IR"/>
        </w:rPr>
      </w:pPr>
      <w:bookmarkStart w:id="1" w:name="_Toc523657236"/>
      <w:r>
        <w:rPr>
          <w:rFonts w:hint="eastAsia"/>
          <w:rtl/>
          <w:lang w:bidi="fa-IR"/>
        </w:rPr>
        <w:t>حرف</w:t>
      </w:r>
      <w:r>
        <w:rPr>
          <w:rtl/>
          <w:lang w:bidi="fa-IR"/>
        </w:rPr>
        <w:t xml:space="preserve"> الف</w:t>
      </w:r>
      <w:bookmarkEnd w:id="1"/>
    </w:p>
    <w:p w:rsidR="004673E5" w:rsidRDefault="004673E5" w:rsidP="00A3017F">
      <w:pPr>
        <w:pStyle w:val="libNormal"/>
        <w:rPr>
          <w:rtl/>
          <w:lang w:bidi="fa-IR"/>
        </w:rPr>
      </w:pPr>
    </w:p>
    <w:p w:rsidR="00A3017F" w:rsidRDefault="00A3017F" w:rsidP="004673E5">
      <w:pPr>
        <w:pStyle w:val="Heading2"/>
        <w:rPr>
          <w:rtl/>
          <w:lang w:bidi="fa-IR"/>
        </w:rPr>
      </w:pPr>
      <w:bookmarkStart w:id="2" w:name="_Toc523657237"/>
      <w:r>
        <w:rPr>
          <w:rFonts w:hint="eastAsia"/>
          <w:rtl/>
          <w:lang w:bidi="fa-IR"/>
        </w:rPr>
        <w:t>آمرزش</w:t>
      </w:r>
      <w:r>
        <w:rPr>
          <w:rtl/>
          <w:lang w:bidi="fa-IR"/>
        </w:rPr>
        <w:t xml:space="preserve"> زن بدکاره</w:t>
      </w:r>
      <w:bookmarkEnd w:id="2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ثقه</w:t>
      </w:r>
      <w:r>
        <w:rPr>
          <w:rtl/>
          <w:lang w:bidi="fa-IR"/>
        </w:rPr>
        <w:t xml:space="preserve"> الاسلام کل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کتاب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« روضه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» که آخر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بخش از کتاب باعظمت اوست از حضرت صادق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: عابد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کثرت عبادت پشت ابل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را شکست .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لشکرش را خواند و گفت : کدام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از شما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عابد را از گردونه عبادت خارج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؟ هرکس </w:t>
      </w:r>
      <w:r>
        <w:rPr>
          <w:rFonts w:hint="eastAsia"/>
          <w:rtl/>
          <w:lang w:bidi="fa-IR"/>
        </w:rPr>
        <w:t>مکر</w:t>
      </w:r>
      <w:r>
        <w:rPr>
          <w:rtl/>
          <w:lang w:bidi="fa-IR"/>
        </w:rPr>
        <w:t xml:space="preserve"> و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خود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کرد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مقبول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فتاد</w:t>
      </w:r>
      <w:r>
        <w:rPr>
          <w:rtl/>
          <w:lang w:bidi="fa-IR"/>
        </w:rPr>
        <w:t xml:space="preserve"> تا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آنان گفت : من او را از راه نماز گمراه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او را پسند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مأمور به گمراه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عابد کرد !!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مأمور</w:t>
      </w:r>
      <w:r>
        <w:rPr>
          <w:rtl/>
          <w:lang w:bidi="fa-IR"/>
        </w:rPr>
        <w:t xml:space="preserve"> ابل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صومعه عابد آمد و با نشاط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کم سابقه مشغول عبادت شد و چنان خود را غرق در عبادت نشان داد که عابد مهلت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 xml:space="preserve"> سبب نشاطش را در کثرت عبادت و خسته نشدن بپرسد . عابد منتظر فرصت بود تا در فرصت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مناسب علت نشاط و کثرت عبادت او را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پاسخ داد : من گناه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مرتکب شدم و پش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شدم ، پش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گناه مرا آن چنان در گردونه عبادت قرار داد که نه از کثرت عبادت خسته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شوم و نه نشاطم را از دست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دهم !! عابد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که عاقلانه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شد</w:t>
      </w:r>
      <w:r>
        <w:rPr>
          <w:rtl/>
          <w:lang w:bidi="fa-IR"/>
        </w:rPr>
        <w:t xml:space="preserve"> و فکر کند که اگر در حال گناه مرگش از راه برسد چه خواهد شد ؟ ا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او راهنما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خواست . مأمور </w:t>
      </w:r>
      <w:r>
        <w:rPr>
          <w:rtl/>
          <w:lang w:bidi="fa-IR"/>
        </w:rPr>
        <w:lastRenderedPageBreak/>
        <w:t>ابل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او را تشو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به زنا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بدکار که در شهر معروف به بدکار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کرد . عابد نزد آن شتافت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B794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زن</w:t>
      </w:r>
      <w:r>
        <w:rPr>
          <w:rtl/>
          <w:lang w:bidi="fa-IR"/>
        </w:rPr>
        <w:t xml:space="preserve"> با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چهره معصوم و ملکوت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عابد از حضور عابد در محلّه بدکاران شگفت زده شد و بنظر آورد که عابد ساده دل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خورده ، به او گفت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عابد ! انسان هرگز با گناه به مقام عبادت و مرتبه قرب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رسد ،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تو را تشو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به</w:t>
      </w:r>
      <w:r w:rsidR="00AB794A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عمل کرده ، قصدش انحراف و گمراه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بوده . گناه عامل سقوط است نه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صعود . اکنون به صومعه خود باز گرد که تشو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کننده را نخواه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 xml:space="preserve"> ، چون او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کن که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بوده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عابد</w:t>
      </w:r>
      <w:r>
        <w:rPr>
          <w:rtl/>
          <w:lang w:bidi="fa-IR"/>
        </w:rPr>
        <w:t xml:space="preserve"> با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باز گشت ، آن چهره شوم را 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آن زن سبب شد که دامنش به گناه آلوده نشود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خوشحال شد . از طرف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همان شب آن زن از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رفت . خدا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زمانش خطاب کرد : با مردم در تجه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جنازه او حاضر 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به خاطر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بندگانم ه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گناهانش را بخش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و از او درگذشتم و او را مورد آمرزش و رحمت خود قرار دادم . ما را ره توف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نمودند و 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</w:p>
    <w:p w:rsidR="00A3017F" w:rsidRDefault="00AB794A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AB794A">
      <w:pPr>
        <w:pStyle w:val="Heading2"/>
        <w:rPr>
          <w:rtl/>
          <w:lang w:bidi="fa-IR"/>
        </w:rPr>
      </w:pPr>
      <w:bookmarkStart w:id="3" w:name="_Toc523657238"/>
      <w:r>
        <w:rPr>
          <w:rFonts w:hint="eastAsia"/>
          <w:rtl/>
          <w:lang w:bidi="fa-IR"/>
        </w:rPr>
        <w:t>آمرزش</w:t>
      </w:r>
      <w:r>
        <w:rPr>
          <w:rtl/>
          <w:lang w:bidi="fa-IR"/>
        </w:rPr>
        <w:t xml:space="preserve"> 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 اعمال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فرزندان</w:t>
      </w:r>
      <w:bookmarkEnd w:id="3"/>
    </w:p>
    <w:p w:rsidR="00A3017F" w:rsidRDefault="00A3017F" w:rsidP="00AB794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AB794A" w:rsidRPr="00AB794A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فرمود :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به قبر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عبور کرد که صاحبش در عذاب بود ، سپس سال بعد به آن قبر عبور کرد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صاحبش دچار عذاب نبود ، به پروردگار گفت : سال اوّل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قبر عبور کردم صاحبش در عذاب بود ، و سال بعد در عذاب ن</w:t>
      </w:r>
      <w:r>
        <w:rPr>
          <w:rFonts w:hint="eastAsia"/>
          <w:rtl/>
          <w:lang w:bidi="fa-IR"/>
        </w:rPr>
        <w:t>بود</w:t>
      </w:r>
      <w:r>
        <w:rPr>
          <w:rtl/>
          <w:lang w:bidi="fa-IR"/>
        </w:rPr>
        <w:t xml:space="preserve"> . خدا به او 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فرمود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روح اللّ</w:t>
      </w:r>
      <w:r>
        <w:rPr>
          <w:rFonts w:hint="cs"/>
          <w:rtl/>
          <w:lang w:bidi="fa-IR"/>
        </w:rPr>
        <w:t>ه ! از او فرزندی</w:t>
      </w:r>
      <w:r>
        <w:rPr>
          <w:rtl/>
          <w:lang w:bidi="fa-IR"/>
        </w:rPr>
        <w:t xml:space="preserve">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به سنّ رشد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جاده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اصلاح کرد ،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پناه داد ، پس به خاطر عمل فرزندش او را آمرز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</w:t>
      </w:r>
      <w:r w:rsidRPr="00AB794A">
        <w:rPr>
          <w:rStyle w:val="libFootnotenumChar"/>
          <w:rtl/>
        </w:rPr>
        <w:t>(1)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آه</w:t>
      </w:r>
      <w:r>
        <w:rPr>
          <w:rtl/>
          <w:lang w:bidi="fa-IR"/>
        </w:rPr>
        <w:t xml:space="preserve"> ثمربخش تائب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زمان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حق،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که عمرش را به بطالت و هوسران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لهو و لعب گذرانده بود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آخرت آن چنان که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اندوخته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آماده نکرده بود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خوبان</w:t>
      </w:r>
      <w:r>
        <w:rPr>
          <w:rtl/>
          <w:lang w:bidi="fa-IR"/>
        </w:rPr>
        <w:t xml:space="preserve">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کان</w:t>
      </w:r>
      <w:r>
        <w:rPr>
          <w:rtl/>
          <w:lang w:bidi="fa-IR"/>
        </w:rPr>
        <w:t xml:space="preserve"> ، پاکان و صالحان از او دور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جستند ، در حلقه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نامان راه نداشت ،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مرگ پرونده خود را ملاحظه کرد ، گذشته عمر را به بازب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رقم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آن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 xml:space="preserve"> ، باغ عمل شاخ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دست آو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نداشت ، گلستان اخلاق گل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زنده کردن مشام جان نشان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 ، از عمق دل آه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بر چهره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اشک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به عنوان توبه و عذرخواه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حر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مبارک دوست ، عرضه داشت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مَنْ لَهُ الدُّنْ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وَ الآخِرَهُ ارْحَم مَن 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سَ</w:t>
      </w:r>
      <w:r>
        <w:rPr>
          <w:rtl/>
          <w:lang w:bidi="fa-IR"/>
        </w:rPr>
        <w:t xml:space="preserve"> لَهُ الدُّنْ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وَ الآخِرَهُ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پس</w:t>
      </w:r>
      <w:r>
        <w:rPr>
          <w:rtl/>
          <w:lang w:bidi="fa-IR"/>
        </w:rPr>
        <w:t xml:space="preserve"> از مرگ ، اهل شهر به مردنش شاد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 و او را در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شهر در خاکدان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انداخته ، خس و خاشاک به 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ختند</w:t>
      </w:r>
      <w:r>
        <w:rPr>
          <w:rtl/>
          <w:lang w:bidi="fa-IR"/>
        </w:rPr>
        <w:t xml:space="preserve">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</w:t>
      </w:r>
      <w:r>
        <w:rPr>
          <w:rtl/>
          <w:lang w:bidi="fa-IR"/>
        </w:rPr>
        <w:t xml:space="preserve"> مرد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خواب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او گفتند : او را غسل بده و کفن کن و در کنار اتق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به خاک بسپار .</w:t>
      </w:r>
    </w:p>
    <w:p w:rsidR="00A3017F" w:rsidRPr="00AB794A" w:rsidRDefault="00AB794A" w:rsidP="00AB794A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B794A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6 / 3 ، باب فضل الولد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12 ؛ بحار الانوار : 72 / 2 ، باب 31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2 .</w:t>
      </w:r>
    </w:p>
    <w:p w:rsidR="00AB794A" w:rsidRDefault="00AB794A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عرضه</w:t>
      </w:r>
      <w:r>
        <w:rPr>
          <w:rtl/>
          <w:lang w:bidi="fa-IR"/>
        </w:rPr>
        <w:t xml:space="preserve"> داشت : او به بدکار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معروف بود ، چه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او را به نزد تو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کرد و به 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عفو و مغفرت رساند ؟ جواب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خود را مفلس و ته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دست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به درگاه ما نال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به او رحمت آورد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 کدام غمگ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از ما خلاص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خواست او را خلاص نکرد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کدام درد زده به ما نال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او 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شفا نداد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</w:t>
      </w:r>
      <w:r w:rsidRPr="00AB794A">
        <w:rPr>
          <w:rStyle w:val="libFootnotenumChar"/>
          <w:rtl/>
        </w:rPr>
        <w:t xml:space="preserve">(1) </w:t>
      </w:r>
      <w:r>
        <w:rPr>
          <w:rtl/>
          <w:lang w:bidi="fa-IR"/>
        </w:rPr>
        <w:t>؟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B794A">
      <w:pPr>
        <w:pStyle w:val="Heading2"/>
        <w:rPr>
          <w:rtl/>
          <w:lang w:bidi="fa-IR"/>
        </w:rPr>
      </w:pPr>
      <w:bookmarkStart w:id="4" w:name="_Toc523657239"/>
      <w:r>
        <w:rPr>
          <w:rFonts w:hint="eastAsia"/>
          <w:rtl/>
          <w:lang w:bidi="fa-IR"/>
        </w:rPr>
        <w:t>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نفر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مکن</w:t>
      </w:r>
      <w:bookmarkEnd w:id="4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B794A" w:rsidP="00AB794A">
      <w:pPr>
        <w:pStyle w:val="libNormal"/>
        <w:rPr>
          <w:rtl/>
          <w:lang w:bidi="fa-IR"/>
        </w:rPr>
      </w:pPr>
      <w:r w:rsidRPr="00AB794A">
        <w:rPr>
          <w:rStyle w:val="libAlaemChar"/>
          <w:rFonts w:hint="cs"/>
          <w:rtl/>
        </w:rPr>
        <w:t>(</w:t>
      </w:r>
      <w:r w:rsidR="00A3017F">
        <w:rPr>
          <w:rtl/>
          <w:lang w:bidi="fa-IR"/>
        </w:rPr>
        <w:t xml:space="preserve"> </w:t>
      </w:r>
      <w:r w:rsidR="00A3017F" w:rsidRPr="00AB794A">
        <w:rPr>
          <w:rStyle w:val="libAieChar"/>
          <w:rtl/>
        </w:rPr>
        <w:t>وَ کَذ</w:t>
      </w:r>
      <w:r w:rsidR="00A3017F" w:rsidRPr="00AB794A">
        <w:rPr>
          <w:rStyle w:val="libAieChar"/>
          <w:rFonts w:hint="cs"/>
          <w:rtl/>
        </w:rPr>
        <w:t>لِکَ نُرِی</w:t>
      </w:r>
      <w:r w:rsidR="00A3017F" w:rsidRPr="00AB794A">
        <w:rPr>
          <w:rStyle w:val="libAieChar"/>
          <w:rtl/>
        </w:rPr>
        <w:t xml:space="preserve"> إِبْر</w:t>
      </w:r>
      <w:r w:rsidR="00A3017F" w:rsidRPr="00AB794A">
        <w:rPr>
          <w:rStyle w:val="libAieChar"/>
          <w:rFonts w:hint="cs"/>
          <w:rtl/>
        </w:rPr>
        <w:t>اهِی</w:t>
      </w:r>
      <w:r w:rsidR="00A3017F" w:rsidRPr="00AB794A">
        <w:rPr>
          <w:rStyle w:val="libAieChar"/>
          <w:rFonts w:hint="eastAsia"/>
          <w:rtl/>
        </w:rPr>
        <w:t>مَ</w:t>
      </w:r>
      <w:r w:rsidR="00A3017F" w:rsidRPr="00AB794A">
        <w:rPr>
          <w:rStyle w:val="libAieChar"/>
          <w:rtl/>
        </w:rPr>
        <w:t xml:space="preserve"> مَلَکُوتَ السَّم</w:t>
      </w:r>
      <w:r w:rsidR="00A3017F" w:rsidRPr="00AB794A">
        <w:rPr>
          <w:rStyle w:val="libAieChar"/>
          <w:rFonts w:hint="cs"/>
          <w:rtl/>
        </w:rPr>
        <w:t>اواتِ وَ الْأَرْضِ وَ لِیَ</w:t>
      </w:r>
      <w:r w:rsidR="00A3017F" w:rsidRPr="00AB794A">
        <w:rPr>
          <w:rStyle w:val="libAieChar"/>
          <w:rFonts w:hint="eastAsia"/>
          <w:rtl/>
        </w:rPr>
        <w:t>کُونَ</w:t>
      </w:r>
      <w:r w:rsidR="00A3017F" w:rsidRPr="00AB794A">
        <w:rPr>
          <w:rStyle w:val="libAieChar"/>
          <w:rtl/>
        </w:rPr>
        <w:t xml:space="preserve"> مِنَ الْمُوقِنِ</w:t>
      </w:r>
      <w:r w:rsidR="00A3017F" w:rsidRPr="00AB794A">
        <w:rPr>
          <w:rStyle w:val="libAieChar"/>
          <w:rFonts w:hint="cs"/>
          <w:rtl/>
        </w:rPr>
        <w:t>ی</w:t>
      </w:r>
      <w:r w:rsidR="00A3017F" w:rsidRPr="00AB794A">
        <w:rPr>
          <w:rStyle w:val="libAieChar"/>
          <w:rFonts w:hint="eastAsia"/>
          <w:rtl/>
        </w:rPr>
        <w:t>نَ</w:t>
      </w:r>
      <w:r w:rsidR="00A3017F" w:rsidRPr="00AB794A">
        <w:rPr>
          <w:rStyle w:val="libAieChar"/>
          <w:rtl/>
        </w:rPr>
        <w:t xml:space="preserve"> </w:t>
      </w:r>
      <w:r w:rsidRPr="00AB794A">
        <w:rPr>
          <w:rStyle w:val="libAlaemChar"/>
          <w:rFonts w:hint="cs"/>
          <w:rtl/>
        </w:rPr>
        <w:t>)</w:t>
      </w:r>
      <w:r w:rsidR="00A3017F">
        <w:rPr>
          <w:rtl/>
          <w:lang w:bidi="fa-IR"/>
        </w:rPr>
        <w:t xml:space="preserve"> (2).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</w:t>
      </w:r>
      <w:r>
        <w:rPr>
          <w:rtl/>
          <w:lang w:bidi="fa-IR"/>
        </w:rPr>
        <w:t xml:space="preserve">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گونه ملکوت آسمان ها و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به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از زمره اهل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گردد »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نوشته</w:t>
      </w:r>
      <w:r>
        <w:rPr>
          <w:rtl/>
          <w:lang w:bidi="fa-IR"/>
        </w:rPr>
        <w:t xml:space="preserve"> اند که : خدا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چشم انداز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را همه آسمان ها و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قرار داد ، و همه حجاب ها را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او برداشت ، و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آنچه در او بود را مشاهده کرد ، مرد و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حال زنا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همان لحظه نفر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کرد ، پس هر دو هلاک شدند ، سپس دو نفر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را در آن حال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باز نفر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کرد هر دو نابود شدند ، چون دو نفر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را در آن حال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خواست نفر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کند به او 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: نفر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خود را از بندگان و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من بردار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ناً</w:t>
      </w:r>
      <w:r>
        <w:rPr>
          <w:rtl/>
          <w:lang w:bidi="fa-IR"/>
        </w:rPr>
        <w:t xml:space="preserve"> من آمرزنده و مهربان و بردبار و جبّارم ، گناهان بندگانم به من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ضرر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رساند ، چنان که طاعتشان به من سود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با بندگانم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سه کار را انجام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دهم 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توبه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من توبه آنان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</w:t>
      </w:r>
      <w:r>
        <w:rPr>
          <w:rtl/>
          <w:lang w:bidi="fa-IR"/>
        </w:rPr>
        <w:t xml:space="preserve"> و گناهانشان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آمرزم و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وبشان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پوشانم 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عذاب را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باز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دارم ، چون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دانم از صلب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فرزندان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 به وجود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پس با پدران ناسپاسشان مدارا 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تا مؤمنان از صلب آنان به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</w:p>
    <w:p w:rsidR="00A3017F" w:rsidRPr="00AB794A" w:rsidRDefault="00AB794A" w:rsidP="00AB794A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</w:t>
      </w:r>
    </w:p>
    <w:p w:rsidR="00A3017F" w:rsidRDefault="00A3017F" w:rsidP="00AB794A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منهج الصادق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: 8 / 110 .</w:t>
      </w:r>
    </w:p>
    <w:p w:rsidR="00A3017F" w:rsidRDefault="00A3017F" w:rsidP="00AB794A">
      <w:pPr>
        <w:pStyle w:val="libFootnote0"/>
        <w:rPr>
          <w:rtl/>
          <w:lang w:bidi="fa-IR"/>
        </w:rPr>
      </w:pPr>
      <w:r>
        <w:rPr>
          <w:rtl/>
          <w:lang w:bidi="fa-IR"/>
        </w:rPr>
        <w:t>2- 2) - انعام : 75 .</w:t>
      </w:r>
    </w:p>
    <w:p w:rsidR="00A3017F" w:rsidRDefault="00AB794A" w:rsidP="00AB794A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آ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ند</w:t>
      </w:r>
      <w:r w:rsidR="00A3017F">
        <w:rPr>
          <w:rtl/>
          <w:lang w:bidi="fa-IR"/>
        </w:rPr>
        <w:t xml:space="preserve"> ، وقت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مؤمنان به دن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</w:t>
      </w:r>
      <w:r w:rsidR="00A3017F">
        <w:rPr>
          <w:rtl/>
          <w:lang w:bidi="fa-IR"/>
        </w:rPr>
        <w:t xml:space="preserve"> آمدند در صورت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که پدرانشان توبه نکرده باشند عذاب را بر آنان مقرر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دارم . و اگر نه 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بود و نه آن ، آنچه از عذاب در آخرت برا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آنان آماده کرده ام بزرگ تر است از آنچه تو برا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آنان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خواه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.</w:t>
      </w:r>
      <w:r>
        <w:rPr>
          <w:rFonts w:hint="eastAsia"/>
          <w:rtl/>
          <w:lang w:bidi="fa-IR"/>
        </w:rPr>
        <w:t xml:space="preserve"> </w:t>
      </w:r>
      <w:r w:rsidR="00A3017F">
        <w:rPr>
          <w:rFonts w:hint="eastAsia"/>
          <w:rtl/>
          <w:lang w:bidi="fa-IR"/>
        </w:rPr>
        <w:t>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ابراه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م</w:t>
      </w:r>
      <w:r w:rsidR="00A3017F">
        <w:rPr>
          <w:rtl/>
          <w:lang w:bidi="fa-IR"/>
        </w:rPr>
        <w:t xml:space="preserve"> ! مرا با بندگان خود واگذار که منم بردبار و دانا و حک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م</w:t>
      </w:r>
      <w:r w:rsidR="00A3017F">
        <w:rPr>
          <w:rtl/>
          <w:lang w:bidi="fa-IR"/>
        </w:rPr>
        <w:t xml:space="preserve"> و جبار ، به دانا</w:t>
      </w:r>
      <w:r w:rsidR="00A3017F">
        <w:rPr>
          <w:rFonts w:hint="cs"/>
          <w:rtl/>
          <w:lang w:bidi="fa-IR"/>
        </w:rPr>
        <w:t>یی</w:t>
      </w:r>
      <w:r w:rsidR="00A3017F">
        <w:rPr>
          <w:rtl/>
          <w:lang w:bidi="fa-IR"/>
        </w:rPr>
        <w:t xml:space="preserve"> خود زندگ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آنان را تدب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ر</w:t>
      </w:r>
      <w:r w:rsidR="00A3017F">
        <w:rPr>
          <w:rtl/>
          <w:lang w:bidi="fa-IR"/>
        </w:rPr>
        <w:t xml:space="preserve">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کنم و قضا و قدرم را بر آنان جار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سازم (1)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B794A">
      <w:pPr>
        <w:pStyle w:val="Heading2"/>
        <w:rPr>
          <w:rtl/>
          <w:lang w:bidi="fa-IR"/>
        </w:rPr>
      </w:pPr>
      <w:bookmarkStart w:id="5" w:name="_Toc523657240"/>
      <w:r>
        <w:rPr>
          <w:rFonts w:hint="eastAsia"/>
          <w:rtl/>
          <w:lang w:bidi="fa-IR"/>
        </w:rPr>
        <w:t>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نماز</w:t>
      </w:r>
      <w:bookmarkEnd w:id="5"/>
    </w:p>
    <w:p w:rsidR="00A3017F" w:rsidRDefault="00A3017F" w:rsidP="00AB794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بزرگ که از او تحت عنوان بت شکن ، قهرمان 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پدر 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، اوّاه ، حل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صالح ، مخلص ، مخلّص ، موحّد ،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مُلک و ملکوت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 به فرمان حضرت حق ، هاجر و فرزند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رخواره</w:t>
      </w:r>
      <w:r>
        <w:rPr>
          <w:rtl/>
          <w:lang w:bidi="fa-IR"/>
        </w:rPr>
        <w:t xml:space="preserve"> اش اسماع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را از شام حرکت داد و به دلالت پروردگار راه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مود</w:t>
      </w:r>
      <w:r>
        <w:rPr>
          <w:rtl/>
          <w:lang w:bidi="fa-IR"/>
        </w:rPr>
        <w:t xml:space="preserve"> تا به 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گاه</w:t>
      </w:r>
      <w:r>
        <w:rPr>
          <w:rtl/>
          <w:lang w:bidi="fa-IR"/>
        </w:rPr>
        <w:t xml:space="preserve"> کعبه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پس ، آن طفل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رخوار</w:t>
      </w:r>
      <w:r>
        <w:rPr>
          <w:rtl/>
          <w:lang w:bidi="fa-IR"/>
        </w:rPr>
        <w:t xml:space="preserve"> و مادرش را بنا به خواست خداوند در آن سرزم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آب و علف با مختصر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طعام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آب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اده</w:t>
      </w:r>
      <w:r>
        <w:rPr>
          <w:rtl/>
          <w:lang w:bidi="fa-IR"/>
        </w:rPr>
        <w:t xml:space="preserve"> کرد ! ! سپس از همسر مهربان خداحافظ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و اراده بازگشت نمود .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وقت هاجر دامن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را گرفت و عرضه داشت : چرا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</w:t>
      </w:r>
      <w:r>
        <w:rPr>
          <w:rFonts w:hint="eastAsia"/>
          <w:rtl/>
          <w:lang w:bidi="fa-IR"/>
        </w:rPr>
        <w:t>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به کجا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 ؟ ما را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دشت هولناک و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آب و علف به که وام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التماس هاجر را ناد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گرفت و با آرامش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خاصّ عاشقان و 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خداست به هاجر فرمود 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تو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طفل گرسنه را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گذارم فرمان اوست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هاجر</w:t>
      </w:r>
      <w:r>
        <w:rPr>
          <w:rtl/>
          <w:lang w:bidi="fa-IR"/>
        </w:rPr>
        <w:t xml:space="preserve"> چون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آهنگ گرم و دلپذ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را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بازگشت و در برابر حکم حک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مانه</w:t>
      </w:r>
      <w:r>
        <w:rPr>
          <w:rtl/>
          <w:lang w:bidi="fa-IR"/>
        </w:rPr>
        <w:t xml:space="preserve"> حق تسل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شد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خود گفت : اگر ماندن من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کودک در</w:t>
      </w:r>
    </w:p>
    <w:p w:rsidR="00A3017F" w:rsidRPr="00E06505" w:rsidRDefault="00E06505" w:rsidP="00E06505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</w:t>
      </w:r>
    </w:p>
    <w:p w:rsidR="00A3017F" w:rsidRDefault="00A3017F" w:rsidP="00E06505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برهان : 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75 انعام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9 .</w:t>
      </w:r>
    </w:p>
    <w:p w:rsidR="00A3017F" w:rsidRDefault="00E06505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ب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ابان</w:t>
      </w:r>
      <w:r w:rsidR="00A3017F">
        <w:rPr>
          <w:rtl/>
          <w:lang w:bidi="fa-IR"/>
        </w:rPr>
        <w:t xml:space="preserve"> وحشتزا فرمان خداست باک ندارم ، ز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را</w:t>
      </w:r>
      <w:r w:rsidR="00A3017F">
        <w:rPr>
          <w:rtl/>
          <w:lang w:bidi="fa-IR"/>
        </w:rPr>
        <w:t xml:space="preserve"> همو حافظ و نگهبان من و کودک من 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بازگشت . گو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فراق فرزند که تنها چراغ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بود قلبش را سخت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فشرد ، اما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او به خداوند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او را از آن منطقه با کمال آرامش و اطم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دور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ساخت و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مرکب به جلو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راند دست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حق برداشت و چنانکه قرآن مج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</w:t>
      </w:r>
      <w:r>
        <w:rPr>
          <w:rFonts w:hint="eastAsia"/>
          <w:rtl/>
          <w:lang w:bidi="fa-IR"/>
        </w:rPr>
        <w:t>عرضه</w:t>
      </w:r>
      <w:r>
        <w:rPr>
          <w:rtl/>
          <w:lang w:bidi="fa-IR"/>
        </w:rPr>
        <w:t xml:space="preserve"> داشت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E06505" w:rsidP="00E06505">
      <w:pPr>
        <w:pStyle w:val="libNormal"/>
        <w:rPr>
          <w:rtl/>
          <w:lang w:bidi="fa-IR"/>
        </w:rPr>
      </w:pPr>
      <w:r w:rsidRPr="00E06505">
        <w:rPr>
          <w:rStyle w:val="libAlaemChar"/>
          <w:rFonts w:hint="cs"/>
          <w:rtl/>
        </w:rPr>
        <w:t>(</w:t>
      </w:r>
      <w:r w:rsidR="00A3017F">
        <w:rPr>
          <w:rtl/>
          <w:lang w:bidi="fa-IR"/>
        </w:rPr>
        <w:t xml:space="preserve"> </w:t>
      </w:r>
      <w:r w:rsidR="00A3017F" w:rsidRPr="00E06505">
        <w:rPr>
          <w:rStyle w:val="libAieChar"/>
          <w:rtl/>
        </w:rPr>
        <w:t>رَبَّن</w:t>
      </w:r>
      <w:r w:rsidR="00A3017F" w:rsidRPr="00E06505">
        <w:rPr>
          <w:rStyle w:val="libAieChar"/>
          <w:rFonts w:hint="cs"/>
          <w:rtl/>
        </w:rPr>
        <w:t>ا إِنِّی</w:t>
      </w:r>
      <w:r w:rsidR="00A3017F" w:rsidRPr="00E06505">
        <w:rPr>
          <w:rStyle w:val="libAieChar"/>
          <w:rtl/>
        </w:rPr>
        <w:t xml:space="preserve"> أَسْکَنْتُ مِنْ ذُرِّ</w:t>
      </w:r>
      <w:r w:rsidR="00A3017F" w:rsidRPr="00E06505">
        <w:rPr>
          <w:rStyle w:val="libAieChar"/>
          <w:rFonts w:hint="cs"/>
          <w:rtl/>
        </w:rPr>
        <w:t>یَّ</w:t>
      </w:r>
      <w:r w:rsidR="00A3017F" w:rsidRPr="00E06505">
        <w:rPr>
          <w:rStyle w:val="libAieChar"/>
          <w:rFonts w:hint="eastAsia"/>
          <w:rtl/>
        </w:rPr>
        <w:t>تِ</w:t>
      </w:r>
      <w:r w:rsidR="00A3017F" w:rsidRPr="00E06505">
        <w:rPr>
          <w:rStyle w:val="libAieChar"/>
          <w:rFonts w:hint="cs"/>
          <w:rtl/>
        </w:rPr>
        <w:t>ی</w:t>
      </w:r>
      <w:r w:rsidR="00A3017F" w:rsidRPr="00E06505">
        <w:rPr>
          <w:rStyle w:val="libAieChar"/>
          <w:rtl/>
        </w:rPr>
        <w:t xml:space="preserve"> بِو</w:t>
      </w:r>
      <w:r w:rsidR="00A3017F" w:rsidRPr="00E06505">
        <w:rPr>
          <w:rStyle w:val="libAieChar"/>
          <w:rFonts w:hint="cs"/>
          <w:rtl/>
        </w:rPr>
        <w:t>ادٍ غَیْ</w:t>
      </w:r>
      <w:r w:rsidR="00A3017F" w:rsidRPr="00E06505">
        <w:rPr>
          <w:rStyle w:val="libAieChar"/>
          <w:rFonts w:hint="eastAsia"/>
          <w:rtl/>
        </w:rPr>
        <w:t>رِ</w:t>
      </w:r>
      <w:r w:rsidR="00A3017F" w:rsidRPr="00E06505">
        <w:rPr>
          <w:rStyle w:val="libAieChar"/>
          <w:rtl/>
        </w:rPr>
        <w:t xml:space="preserve"> ذِ</w:t>
      </w:r>
      <w:r w:rsidR="00A3017F" w:rsidRPr="00E06505">
        <w:rPr>
          <w:rStyle w:val="libAieChar"/>
          <w:rFonts w:hint="cs"/>
          <w:rtl/>
        </w:rPr>
        <w:t>ی</w:t>
      </w:r>
      <w:r w:rsidR="00A3017F" w:rsidRPr="00E06505">
        <w:rPr>
          <w:rStyle w:val="libAieChar"/>
          <w:rtl/>
        </w:rPr>
        <w:t xml:space="preserve"> زَرْعٍ عِنْدَ بَ</w:t>
      </w:r>
      <w:r w:rsidR="00A3017F" w:rsidRPr="00E06505">
        <w:rPr>
          <w:rStyle w:val="libAieChar"/>
          <w:rFonts w:hint="cs"/>
          <w:rtl/>
        </w:rPr>
        <w:t>یْ</w:t>
      </w:r>
      <w:r w:rsidR="00A3017F" w:rsidRPr="00E06505">
        <w:rPr>
          <w:rStyle w:val="libAieChar"/>
          <w:rFonts w:hint="eastAsia"/>
          <w:rtl/>
        </w:rPr>
        <w:t>تِکَ</w:t>
      </w:r>
      <w:r w:rsidR="00A3017F" w:rsidRPr="00E06505">
        <w:rPr>
          <w:rStyle w:val="libAieChar"/>
          <w:rtl/>
        </w:rPr>
        <w:t xml:space="preserve"> الْمُحَرَّمِ رَبَّن</w:t>
      </w:r>
      <w:r w:rsidR="00A3017F" w:rsidRPr="00E06505">
        <w:rPr>
          <w:rStyle w:val="libAieChar"/>
          <w:rFonts w:hint="cs"/>
          <w:rtl/>
        </w:rPr>
        <w:t>ا لِیُ</w:t>
      </w:r>
      <w:r w:rsidR="00A3017F" w:rsidRPr="00E06505">
        <w:rPr>
          <w:rStyle w:val="libAieChar"/>
          <w:rFonts w:hint="eastAsia"/>
          <w:rtl/>
        </w:rPr>
        <w:t>قِ</w:t>
      </w:r>
      <w:r w:rsidR="00A3017F" w:rsidRPr="00E06505">
        <w:rPr>
          <w:rStyle w:val="libAieChar"/>
          <w:rFonts w:hint="cs"/>
          <w:rtl/>
        </w:rPr>
        <w:t>ی</w:t>
      </w:r>
      <w:r w:rsidR="00A3017F" w:rsidRPr="00E06505">
        <w:rPr>
          <w:rStyle w:val="libAieChar"/>
          <w:rFonts w:hint="eastAsia"/>
          <w:rtl/>
        </w:rPr>
        <w:t>مُوا</w:t>
      </w:r>
      <w:r w:rsidR="00A3017F" w:rsidRPr="00E06505">
        <w:rPr>
          <w:rStyle w:val="libAieChar"/>
          <w:rtl/>
        </w:rPr>
        <w:t xml:space="preserve"> الصَّلا</w:t>
      </w:r>
      <w:r w:rsidR="00A3017F" w:rsidRPr="00E06505">
        <w:rPr>
          <w:rStyle w:val="libAieChar"/>
          <w:rFonts w:hint="cs"/>
          <w:rtl/>
        </w:rPr>
        <w:t>هَ</w:t>
      </w:r>
      <w:r w:rsidR="00A3017F">
        <w:rPr>
          <w:rFonts w:hint="cs"/>
          <w:rtl/>
          <w:lang w:bidi="fa-IR"/>
        </w:rPr>
        <w:t xml:space="preserve"> </w:t>
      </w:r>
      <w:r w:rsidRPr="00E06505">
        <w:rPr>
          <w:rStyle w:val="libAlaemChar"/>
          <w:rFonts w:hint="cs"/>
          <w:rtl/>
        </w:rPr>
        <w:t>)</w:t>
      </w:r>
      <w:r w:rsidR="00A3017F" w:rsidRPr="00E06505">
        <w:rPr>
          <w:rStyle w:val="libAlaemChar"/>
          <w:rFonts w:hint="cs"/>
          <w:rtl/>
        </w:rPr>
        <w:t xml:space="preserve"> </w:t>
      </w:r>
      <w:r w:rsidR="00A3017F">
        <w:rPr>
          <w:rFonts w:hint="cs"/>
          <w:rtl/>
          <w:lang w:bidi="fa-IR"/>
        </w:rPr>
        <w:t>(1).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پروردگارا</w:t>
      </w:r>
      <w:r>
        <w:rPr>
          <w:rtl/>
          <w:lang w:bidi="fa-IR"/>
        </w:rPr>
        <w:t xml:space="preserve"> ! من زن و فرزند خود را در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خشک و سوزان در کنار خانه تو قرار دادم پروردگارا :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نماز به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بزرگوار به نقل از قرآن مج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درخواستها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مهمّ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حضرت حق داشت . خداوند مهربان تمام دعاها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را اجابت فرمود ، که از جمله درخواستها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مرد بزرگ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بود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E06505" w:rsidP="00E06505">
      <w:pPr>
        <w:pStyle w:val="libNormal"/>
        <w:rPr>
          <w:rtl/>
          <w:lang w:bidi="fa-IR"/>
        </w:rPr>
      </w:pPr>
      <w:r w:rsidRPr="00E06505">
        <w:rPr>
          <w:rStyle w:val="libAlaemChar"/>
          <w:rFonts w:hint="cs"/>
          <w:rtl/>
        </w:rPr>
        <w:t>(</w:t>
      </w:r>
      <w:r w:rsidR="00A3017F">
        <w:rPr>
          <w:rtl/>
          <w:lang w:bidi="fa-IR"/>
        </w:rPr>
        <w:t xml:space="preserve"> </w:t>
      </w:r>
      <w:r w:rsidR="00A3017F" w:rsidRPr="00E06505">
        <w:rPr>
          <w:rStyle w:val="libAieChar"/>
          <w:rtl/>
        </w:rPr>
        <w:t>رَبِّ اجْعَلْنِ</w:t>
      </w:r>
      <w:r w:rsidR="00A3017F" w:rsidRPr="00E06505">
        <w:rPr>
          <w:rStyle w:val="libAieChar"/>
          <w:rFonts w:hint="cs"/>
          <w:rtl/>
        </w:rPr>
        <w:t>ی</w:t>
      </w:r>
      <w:r w:rsidR="00A3017F" w:rsidRPr="00E06505">
        <w:rPr>
          <w:rStyle w:val="libAieChar"/>
          <w:rtl/>
        </w:rPr>
        <w:t xml:space="preserve"> مُقِ</w:t>
      </w:r>
      <w:r w:rsidR="00A3017F" w:rsidRPr="00E06505">
        <w:rPr>
          <w:rStyle w:val="libAieChar"/>
          <w:rFonts w:hint="cs"/>
          <w:rtl/>
        </w:rPr>
        <w:t>ی</w:t>
      </w:r>
      <w:r w:rsidR="00A3017F" w:rsidRPr="00E06505">
        <w:rPr>
          <w:rStyle w:val="libAieChar"/>
          <w:rFonts w:hint="eastAsia"/>
          <w:rtl/>
        </w:rPr>
        <w:t>مَ</w:t>
      </w:r>
      <w:r w:rsidR="00A3017F" w:rsidRPr="00E06505">
        <w:rPr>
          <w:rStyle w:val="libAieChar"/>
          <w:rtl/>
        </w:rPr>
        <w:t xml:space="preserve"> الصَّلا</w:t>
      </w:r>
      <w:r w:rsidR="00A3017F" w:rsidRPr="00E06505">
        <w:rPr>
          <w:rStyle w:val="libAieChar"/>
          <w:rFonts w:hint="cs"/>
          <w:rtl/>
        </w:rPr>
        <w:t>هِ وَ مِنْ ذُرِّیَّ</w:t>
      </w:r>
      <w:r w:rsidR="00A3017F" w:rsidRPr="00E06505">
        <w:rPr>
          <w:rStyle w:val="libAieChar"/>
          <w:rFonts w:hint="eastAsia"/>
          <w:rtl/>
        </w:rPr>
        <w:t>تِ</w:t>
      </w:r>
      <w:r w:rsidR="00A3017F" w:rsidRPr="00E06505">
        <w:rPr>
          <w:rStyle w:val="libAieChar"/>
          <w:rFonts w:hint="cs"/>
          <w:rtl/>
        </w:rPr>
        <w:t>ی</w:t>
      </w:r>
      <w:r w:rsidR="00A3017F" w:rsidRPr="00E06505">
        <w:rPr>
          <w:rStyle w:val="libAieChar"/>
          <w:rtl/>
        </w:rPr>
        <w:t xml:space="preserve"> رَبَّن</w:t>
      </w:r>
      <w:r w:rsidR="00A3017F" w:rsidRPr="00E06505">
        <w:rPr>
          <w:rStyle w:val="libAieChar"/>
          <w:rFonts w:hint="cs"/>
          <w:rtl/>
        </w:rPr>
        <w:t>ا وَ تَقَبَّلْ دُعاءِ</w:t>
      </w:r>
      <w:r w:rsidR="00A3017F">
        <w:rPr>
          <w:rFonts w:hint="cs"/>
          <w:rtl/>
          <w:lang w:bidi="fa-IR"/>
        </w:rPr>
        <w:t xml:space="preserve"> </w:t>
      </w:r>
      <w:r w:rsidRPr="00E06505">
        <w:rPr>
          <w:rStyle w:val="libAlaemChar"/>
          <w:rFonts w:hint="cs"/>
          <w:rtl/>
        </w:rPr>
        <w:t>)</w:t>
      </w:r>
      <w:r w:rsidR="00A3017F">
        <w:rPr>
          <w:rFonts w:hint="cs"/>
          <w:rtl/>
          <w:lang w:bidi="fa-IR"/>
        </w:rPr>
        <w:t xml:space="preserve"> </w:t>
      </w:r>
      <w:r w:rsidR="00A3017F" w:rsidRPr="00E06505">
        <w:rPr>
          <w:rStyle w:val="libFootnotenumChar"/>
          <w:rFonts w:hint="cs"/>
          <w:rtl/>
        </w:rPr>
        <w:t>(2)</w:t>
      </w:r>
      <w:r w:rsidR="00A3017F">
        <w:rPr>
          <w:rFonts w:hint="cs"/>
          <w:rtl/>
          <w:lang w:bidi="fa-IR"/>
        </w:rPr>
        <w:t>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پروردگارا</w:t>
      </w:r>
      <w:r>
        <w:rPr>
          <w:rtl/>
          <w:lang w:bidi="fa-IR"/>
        </w:rPr>
        <w:t xml:space="preserve"> ! من و فرزندانم را به پادارنده نماز قرار ده و درخواست مرا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</w:t>
      </w:r>
      <w:r>
        <w:rPr>
          <w:rtl/>
          <w:lang w:bidi="fa-IR"/>
        </w:rPr>
        <w:t xml:space="preserve"> لطف و عنا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تت</w:t>
      </w:r>
      <w:r>
        <w:rPr>
          <w:rtl/>
          <w:lang w:bidi="fa-IR"/>
        </w:rPr>
        <w:t xml:space="preserve"> بپذ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.</w:t>
      </w:r>
    </w:p>
    <w:p w:rsidR="00A3017F" w:rsidRDefault="00E06505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E06505">
      <w:pPr>
        <w:pStyle w:val="Heading2"/>
        <w:rPr>
          <w:rtl/>
          <w:lang w:bidi="fa-IR"/>
        </w:rPr>
      </w:pPr>
      <w:bookmarkStart w:id="6" w:name="_Toc523657241"/>
      <w:r>
        <w:rPr>
          <w:rFonts w:hint="eastAsia"/>
          <w:rtl/>
          <w:lang w:bidi="fa-IR"/>
        </w:rPr>
        <w:t>ابن</w:t>
      </w:r>
      <w:r>
        <w:rPr>
          <w:rtl/>
          <w:lang w:bidi="fa-IR"/>
        </w:rPr>
        <w:t xml:space="preserve"> سکّ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حق گو</w:t>
      </w:r>
      <w:r>
        <w:rPr>
          <w:rFonts w:hint="cs"/>
          <w:rtl/>
          <w:lang w:bidi="fa-IR"/>
        </w:rPr>
        <w:t>یی</w:t>
      </w:r>
      <w:bookmarkEnd w:id="6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از بزرگان دانشمندان مکتب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بود و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نو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سان</w:t>
      </w:r>
      <w:r>
        <w:rPr>
          <w:rtl/>
          <w:lang w:bidi="fa-IR"/>
        </w:rPr>
        <w:t xml:space="preserve"> اسلام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کرده و بر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مدح و ثنا گفته اند . علما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او را بزرگ و مورد وثوق و اطم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شمرده و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</w:t>
      </w:r>
      <w:r>
        <w:rPr>
          <w:rtl/>
          <w:lang w:bidi="fa-IR"/>
        </w:rPr>
        <w:t xml:space="preserve"> خاص حضرت امام جواد و حضرت امام هاد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06505" w:rsidRPr="00E06505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>دانسته اند .</w:t>
      </w:r>
    </w:p>
    <w:p w:rsidR="00A3017F" w:rsidRPr="00E06505" w:rsidRDefault="00E06505" w:rsidP="00E06505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</w:t>
      </w:r>
    </w:p>
    <w:p w:rsidR="00A3017F" w:rsidRDefault="00A3017F" w:rsidP="00E06505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: 37 .</w:t>
      </w:r>
    </w:p>
    <w:p w:rsidR="00A3017F" w:rsidRDefault="00A3017F" w:rsidP="00E06505">
      <w:pPr>
        <w:pStyle w:val="libFootnote0"/>
        <w:rPr>
          <w:rtl/>
          <w:lang w:bidi="fa-IR"/>
        </w:rPr>
      </w:pPr>
      <w:r>
        <w:rPr>
          <w:rtl/>
          <w:lang w:bidi="fa-IR"/>
        </w:rPr>
        <w:t>2- 2) -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: 40 .</w:t>
      </w:r>
    </w:p>
    <w:p w:rsidR="00E06505" w:rsidRDefault="00E06505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 بزرگ در پنجم رجب سال 244 به دستور متوکّل فرعون صفت به شهادت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سبب شهادت او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بود که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متوکل به او گفت : دو فرزند من معتز و مؤ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نزد تو محبوب ترند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حسن و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؟ ابن سکّ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در پاسخ آن مرد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اوه</w:t>
      </w:r>
      <w:r>
        <w:rPr>
          <w:rtl/>
          <w:lang w:bidi="fa-IR"/>
        </w:rPr>
        <w:t xml:space="preserve"> گو و ستمگر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انت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زد : به خدا سوگند </w:t>
      </w:r>
      <w:r>
        <w:rPr>
          <w:rFonts w:hint="eastAsia"/>
          <w:rtl/>
          <w:lang w:bidi="fa-IR"/>
        </w:rPr>
        <w:t>قنبر</w:t>
      </w:r>
      <w:r>
        <w:rPr>
          <w:rtl/>
          <w:lang w:bidi="fa-IR"/>
        </w:rPr>
        <w:t xml:space="preserve"> خادم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طالب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از تو و دو فرزندت نزد من بهتر است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متوکل</w:t>
      </w:r>
      <w:r>
        <w:rPr>
          <w:rtl/>
          <w:lang w:bidi="fa-IR"/>
        </w:rPr>
        <w:t xml:space="preserve"> به کارگزارانش گفت : زبانش را از پشت سرش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بکش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آن خادمان طاغوت هم به فرمان ارباب خود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 را انجام دادند و آن مرد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زجر و آس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دردآور به شرف شهادت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علامه</w:t>
      </w:r>
      <w:r>
        <w:rPr>
          <w:rtl/>
          <w:lang w:bidi="fa-IR"/>
        </w:rPr>
        <w:t xml:space="preserve"> مجلس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گرچه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بزرگان وجوب تق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دانستند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خشمشان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هنگام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اباط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احت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اط</w:t>
      </w:r>
      <w:r>
        <w:rPr>
          <w:rtl/>
          <w:lang w:bidi="fa-IR"/>
        </w:rPr>
        <w:t xml:space="preserve"> از کفشان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 و وادارشان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که حق را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گرچه به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آنان باشد </w:t>
      </w:r>
      <w:r w:rsidRPr="00E06505">
        <w:rPr>
          <w:rStyle w:val="libFootnotenumChar"/>
          <w:rtl/>
        </w:rPr>
        <w:t>(1)</w:t>
      </w:r>
      <w:r>
        <w:rPr>
          <w:rtl/>
          <w:lang w:bidi="fa-IR"/>
        </w:rPr>
        <w:t xml:space="preserve"> .</w:t>
      </w:r>
    </w:p>
    <w:p w:rsidR="00A3017F" w:rsidRDefault="00E06505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E06505">
      <w:pPr>
        <w:pStyle w:val="Heading2"/>
        <w:rPr>
          <w:rtl/>
          <w:lang w:bidi="fa-IR"/>
        </w:rPr>
      </w:pPr>
      <w:bookmarkStart w:id="7" w:name="_Toc523657242"/>
      <w:r>
        <w:rPr>
          <w:rFonts w:hint="eastAsia"/>
          <w:rtl/>
          <w:lang w:bidi="fa-IR"/>
        </w:rPr>
        <w:t>ابن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تعب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خواب</w:t>
      </w:r>
      <w:bookmarkEnd w:id="7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نامش</w:t>
      </w:r>
      <w:r>
        <w:rPr>
          <w:rtl/>
          <w:lang w:bidi="fa-IR"/>
        </w:rPr>
        <w:t xml:space="preserve"> محمد فرزند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بصر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است، در تعب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خواب قدرت فوق العاده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 ، سرچشمه تعب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رش</w:t>
      </w:r>
      <w:r>
        <w:rPr>
          <w:rtl/>
          <w:lang w:bidi="fa-IR"/>
        </w:rPr>
        <w:t xml:space="preserve"> ذوق سالم و فکر نافذ او بود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تطب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خواب با حقا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انسان عج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،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تعب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خواب از لطا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قرآن و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استفاده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.</w:t>
      </w:r>
    </w:p>
    <w:p w:rsidR="00A3017F" w:rsidRDefault="00A3017F" w:rsidP="00E0650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نوشته</w:t>
      </w:r>
      <w:r>
        <w:rPr>
          <w:rtl/>
          <w:lang w:bidi="fa-IR"/>
        </w:rPr>
        <w:t xml:space="preserve"> اند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او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تعب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اذان گفتن در عالم خواب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؟ گفت :</w:t>
      </w:r>
      <w:r w:rsidR="00E06505">
        <w:rPr>
          <w:rFonts w:hint="eastAsia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رفتن</w:t>
      </w:r>
      <w:r>
        <w:rPr>
          <w:rtl/>
          <w:lang w:bidi="fa-IR"/>
        </w:rPr>
        <w:t xml:space="preserve"> به حج .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مسأله را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گفت : دست به دزد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</w:t>
      </w:r>
    </w:p>
    <w:p w:rsidR="00A3017F" w:rsidRDefault="00A3017F" w:rsidP="00E0650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آنگاه</w:t>
      </w:r>
      <w:r>
        <w:rPr>
          <w:rtl/>
          <w:lang w:bidi="fa-IR"/>
        </w:rPr>
        <w:t xml:space="preserve"> درباره اختلاف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 تعب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خواب هر دو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گفت : چهره اول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چهره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tl/>
          <w:lang w:bidi="fa-IR"/>
        </w:rPr>
        <w:t xml:space="preserve"> و پسند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، تعب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خوابش را از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</w:t>
      </w:r>
      <w:r>
        <w:rPr>
          <w:rtl/>
          <w:lang w:bidi="fa-IR"/>
        </w:rPr>
        <w:t>:26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1- 1) - الکن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الالقاب : 1 / 309 .</w:t>
      </w:r>
    </w:p>
    <w:p w:rsidR="00A3017F" w:rsidRDefault="00E06505" w:rsidP="00E06505">
      <w:pPr>
        <w:pStyle w:val="libNormal"/>
        <w:rPr>
          <w:rtl/>
          <w:lang w:bidi="fa-IR"/>
        </w:rPr>
      </w:pPr>
      <w:r w:rsidRPr="00E06505">
        <w:rPr>
          <w:rStyle w:val="libAlaemChar"/>
          <w:rFonts w:hint="cs"/>
          <w:rtl/>
        </w:rPr>
        <w:t>(</w:t>
      </w:r>
      <w:r w:rsidRPr="00E06505">
        <w:rPr>
          <w:rStyle w:val="libAieChar"/>
          <w:rtl/>
        </w:rPr>
        <w:t>وَ أَذِّنْ</w:t>
      </w:r>
      <w:r w:rsidRPr="00E06505">
        <w:rPr>
          <w:rStyle w:val="libAieChar"/>
          <w:rFonts w:hint="cs"/>
          <w:rtl/>
        </w:rPr>
        <w:t xml:space="preserve"> </w:t>
      </w:r>
      <w:r w:rsidR="00A3017F" w:rsidRPr="00E06505">
        <w:rPr>
          <w:rStyle w:val="libAieChar"/>
          <w:rFonts w:hint="eastAsia"/>
          <w:rtl/>
        </w:rPr>
        <w:t>فِ</w:t>
      </w:r>
      <w:r w:rsidR="00A3017F" w:rsidRPr="00E06505">
        <w:rPr>
          <w:rStyle w:val="libAieChar"/>
          <w:rFonts w:hint="cs"/>
          <w:rtl/>
        </w:rPr>
        <w:t>ی</w:t>
      </w:r>
      <w:r w:rsidR="00A3017F" w:rsidRPr="00E06505">
        <w:rPr>
          <w:rStyle w:val="libAieChar"/>
          <w:rtl/>
        </w:rPr>
        <w:t xml:space="preserve"> النّ</w:t>
      </w:r>
      <w:r w:rsidR="00A3017F" w:rsidRPr="00E06505">
        <w:rPr>
          <w:rStyle w:val="libAieChar"/>
          <w:rFonts w:hint="cs"/>
          <w:rtl/>
        </w:rPr>
        <w:t>اسِ بِالْحَجِّ</w:t>
      </w:r>
      <w:r w:rsidR="00A3017F">
        <w:rPr>
          <w:rFonts w:hint="cs"/>
          <w:rtl/>
          <w:lang w:bidi="fa-IR"/>
        </w:rPr>
        <w:t xml:space="preserve"> </w:t>
      </w:r>
      <w:r w:rsidRPr="00E06505">
        <w:rPr>
          <w:rStyle w:val="libAlaemChar"/>
          <w:rFonts w:hint="cs"/>
          <w:rtl/>
        </w:rPr>
        <w:t>)</w:t>
      </w:r>
      <w:r w:rsidR="00A3017F" w:rsidRPr="00E06505">
        <w:rPr>
          <w:rStyle w:val="libFootnotenumChar"/>
          <w:rFonts w:hint="cs"/>
          <w:rtl/>
        </w:rPr>
        <w:t xml:space="preserve"> (1)</w:t>
      </w:r>
      <w:r w:rsidR="00A3017F">
        <w:rPr>
          <w:rFonts w:hint="cs"/>
          <w:rtl/>
          <w:lang w:bidi="fa-IR"/>
        </w:rPr>
        <w:t>گرفتم . اما چهره دومی</w:t>
      </w:r>
      <w:r w:rsidR="00A3017F">
        <w:rPr>
          <w:rtl/>
          <w:lang w:bidi="fa-IR"/>
        </w:rPr>
        <w:t xml:space="preserve"> را چهره خوب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ند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دم</w:t>
      </w:r>
      <w:r w:rsidR="00A3017F">
        <w:rPr>
          <w:rtl/>
          <w:lang w:bidi="fa-IR"/>
        </w:rPr>
        <w:t xml:space="preserve"> ، تعب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ر</w:t>
      </w:r>
      <w:r w:rsidR="00A3017F">
        <w:rPr>
          <w:rtl/>
          <w:lang w:bidi="fa-IR"/>
        </w:rPr>
        <w:t xml:space="preserve"> خوابش را از آ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ه</w:t>
      </w:r>
      <w:r w:rsidR="00A3017F">
        <w:rPr>
          <w:rtl/>
          <w:lang w:bidi="fa-IR"/>
        </w:rPr>
        <w:t xml:space="preserve"> </w:t>
      </w:r>
      <w:r w:rsidRPr="00E06505">
        <w:rPr>
          <w:rStyle w:val="libAlaemChar"/>
          <w:rFonts w:hint="cs"/>
          <w:rtl/>
        </w:rPr>
        <w:t>(</w:t>
      </w:r>
      <w:r w:rsidR="00A3017F" w:rsidRPr="00E06505">
        <w:rPr>
          <w:rStyle w:val="libAieChar"/>
          <w:rtl/>
        </w:rPr>
        <w:t>أَذَّنَ مُؤَذِّنٌ أَ</w:t>
      </w:r>
      <w:r w:rsidR="00A3017F" w:rsidRPr="00E06505">
        <w:rPr>
          <w:rStyle w:val="libAieChar"/>
          <w:rFonts w:hint="cs"/>
          <w:rtl/>
        </w:rPr>
        <w:t>یَّ</w:t>
      </w:r>
      <w:r w:rsidR="00A3017F" w:rsidRPr="00E06505">
        <w:rPr>
          <w:rStyle w:val="libAieChar"/>
          <w:rFonts w:hint="eastAsia"/>
          <w:rtl/>
        </w:rPr>
        <w:t>تُهَا</w:t>
      </w:r>
      <w:r w:rsidR="00A3017F" w:rsidRPr="00E06505">
        <w:rPr>
          <w:rStyle w:val="libAieChar"/>
          <w:rtl/>
        </w:rPr>
        <w:t xml:space="preserve"> الْعِ</w:t>
      </w:r>
      <w:r w:rsidR="00A3017F" w:rsidRPr="00E06505">
        <w:rPr>
          <w:rStyle w:val="libAieChar"/>
          <w:rFonts w:hint="cs"/>
          <w:rtl/>
        </w:rPr>
        <w:t>ی</w:t>
      </w:r>
      <w:r w:rsidR="00A3017F" w:rsidRPr="00E06505">
        <w:rPr>
          <w:rStyle w:val="libAieChar"/>
          <w:rFonts w:hint="eastAsia"/>
          <w:rtl/>
        </w:rPr>
        <w:t>رُ</w:t>
      </w:r>
      <w:r w:rsidR="00A3017F" w:rsidRPr="00E06505">
        <w:rPr>
          <w:rStyle w:val="libAieChar"/>
          <w:rtl/>
        </w:rPr>
        <w:t xml:space="preserve"> إِنَّکُمْ لَس</w:t>
      </w:r>
      <w:r w:rsidR="00A3017F" w:rsidRPr="00E06505">
        <w:rPr>
          <w:rStyle w:val="libAieChar"/>
          <w:rFonts w:hint="cs"/>
          <w:rtl/>
        </w:rPr>
        <w:t>ارِقُونَ</w:t>
      </w:r>
      <w:r w:rsidR="00A3017F">
        <w:rPr>
          <w:rFonts w:hint="cs"/>
          <w:rtl/>
          <w:lang w:bidi="fa-IR"/>
        </w:rPr>
        <w:t xml:space="preserve"> </w:t>
      </w:r>
      <w:r w:rsidRPr="00E06505">
        <w:rPr>
          <w:rStyle w:val="libAlaemChar"/>
          <w:rFonts w:hint="cs"/>
          <w:rtl/>
        </w:rPr>
        <w:t>)</w:t>
      </w:r>
      <w:r w:rsidR="00A3017F">
        <w:rPr>
          <w:rFonts w:hint="cs"/>
          <w:rtl/>
          <w:lang w:bidi="fa-IR"/>
        </w:rPr>
        <w:t xml:space="preserve"> </w:t>
      </w:r>
      <w:r w:rsidR="00A3017F" w:rsidRPr="00E06505">
        <w:rPr>
          <w:rStyle w:val="libFootnotenumChar"/>
          <w:rFonts w:hint="cs"/>
          <w:rtl/>
        </w:rPr>
        <w:t>(2)</w:t>
      </w:r>
      <w:r w:rsidR="00A3017F">
        <w:rPr>
          <w:rFonts w:hint="cs"/>
          <w:rtl/>
          <w:lang w:bidi="fa-IR"/>
        </w:rPr>
        <w:t>گرفتم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ابن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در بازار به شغل بزاز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اشتغال داشتم ،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مغازه ام آمد ،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دانستم به خاطر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عاشق من است ، مقدار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پارچه از من 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بغچه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ناگهان گفت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 بزاز ! فراموش کرده ام پول همراه خود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اورم</w:t>
      </w:r>
      <w:r>
        <w:rPr>
          <w:rtl/>
          <w:lang w:bidi="fa-IR"/>
        </w:rPr>
        <w:t xml:space="preserve"> 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بغچه را به کمک من تا منزل من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</w:t>
      </w:r>
      <w:r>
        <w:rPr>
          <w:rtl/>
          <w:lang w:bidi="fa-IR"/>
        </w:rPr>
        <w:t xml:space="preserve"> و آنجا پولش را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 xml:space="preserve"> کن ! من به ناچار تا کنار خانه او رفتم ، مرا به دهل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خانه خواست ، چون قدم در آنجا گذاشتم در را بست و پوشش از </w:t>
      </w:r>
      <w:r>
        <w:rPr>
          <w:rtl/>
          <w:lang w:bidi="fa-IR"/>
        </w:rPr>
        <w:lastRenderedPageBreak/>
        <w:t>جمال خود برگرفت و اظهار کرد : مدت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فته</w:t>
      </w:r>
      <w:r>
        <w:rPr>
          <w:rtl/>
          <w:lang w:bidi="fa-IR"/>
        </w:rPr>
        <w:t xml:space="preserve"> جمال توام و راه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به وصالت 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طر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، اکنون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خانه تو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و من ،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کام مرا برآور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ورنه کارت را به رسوا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کشم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او گفتم : از خدا بترس ، دامن به زنا آلوده مکن ، زنا از گناهان کب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و موجب ورود به آتش جهنم است . نص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حتم</w:t>
      </w:r>
      <w:r>
        <w:rPr>
          <w:rtl/>
          <w:lang w:bidi="fa-IR"/>
        </w:rPr>
        <w:t xml:space="preserve"> فا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نکرد ، موعظه ام اثر نبخش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از او خواستم از رفتن من به دستشو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مانع نشود ، به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قضا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حاجت دارم مرا آزاد گذاشت . به دستشو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رفتم ، بر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حفظ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آخرت و کرامت انسان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 سراپا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به نجاست آلوده کردم ، چون با آن وضع از آن محل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آمدم ، درب منزل را گشود و مرا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کرد ، خود را به آب رساندم ، بدن و لباسم را شستم ، در عوض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به خاطر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نم</w:t>
      </w:r>
      <w:r>
        <w:rPr>
          <w:rtl/>
          <w:lang w:bidi="fa-IR"/>
        </w:rPr>
        <w:t xml:space="preserve"> خود را ساعت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بو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 آلودم ، خداوند بو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را همچون بو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عطر قرار داد و دانش تعب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خواب را به من مرحمت فرمود (3) !</w:t>
      </w:r>
    </w:p>
    <w:p w:rsidR="00A3017F" w:rsidRPr="00E06505" w:rsidRDefault="00E06505" w:rsidP="00E06505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__________________________________</w:t>
      </w:r>
    </w:p>
    <w:p w:rsidR="00A3017F" w:rsidRDefault="00A3017F" w:rsidP="00E06505">
      <w:pPr>
        <w:pStyle w:val="libFootnote0"/>
        <w:rPr>
          <w:rtl/>
          <w:lang w:bidi="fa-IR"/>
        </w:rPr>
      </w:pPr>
      <w:r>
        <w:rPr>
          <w:rtl/>
          <w:lang w:bidi="fa-IR"/>
        </w:rPr>
        <w:t>1- 1) حج : 27 .</w:t>
      </w:r>
    </w:p>
    <w:p w:rsidR="00A3017F" w:rsidRDefault="00A3017F" w:rsidP="00E06505">
      <w:pPr>
        <w:pStyle w:val="libFootnote0"/>
        <w:rPr>
          <w:rtl/>
          <w:lang w:bidi="fa-IR"/>
        </w:rPr>
      </w:pPr>
      <w:r>
        <w:rPr>
          <w:rtl/>
          <w:lang w:bidi="fa-IR"/>
        </w:rPr>
        <w:t xml:space="preserve">2- 2)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وسف</w:t>
      </w:r>
      <w:r>
        <w:rPr>
          <w:rtl/>
          <w:lang w:bidi="fa-IR"/>
        </w:rPr>
        <w:t xml:space="preserve"> : 70 .</w:t>
      </w:r>
    </w:p>
    <w:p w:rsidR="00A3017F" w:rsidRDefault="00A3017F" w:rsidP="00E06505">
      <w:pPr>
        <w:pStyle w:val="libFootnote0"/>
        <w:rPr>
          <w:rtl/>
          <w:lang w:bidi="fa-IR"/>
        </w:rPr>
      </w:pPr>
      <w:r>
        <w:rPr>
          <w:rtl/>
          <w:lang w:bidi="fa-IR"/>
        </w:rPr>
        <w:t>3- 3)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البحار : 4 / 352 ، باب الس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بعده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.</w:t>
      </w:r>
    </w:p>
    <w:p w:rsidR="00E06505" w:rsidRDefault="00E06505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E06505">
      <w:pPr>
        <w:pStyle w:val="Heading2"/>
        <w:rPr>
          <w:rtl/>
          <w:lang w:bidi="fa-IR"/>
        </w:rPr>
      </w:pPr>
      <w:bookmarkStart w:id="8" w:name="_Toc523657243"/>
      <w:r>
        <w:rPr>
          <w:rFonts w:hint="eastAsia"/>
          <w:rtl/>
          <w:lang w:bidi="fa-IR"/>
        </w:rPr>
        <w:t>احسان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AB794A" w:rsidRPr="00AB794A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>به اهل مکه</w:t>
      </w:r>
      <w:bookmarkEnd w:id="8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بزرگوار اسلام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زده</w:t>
      </w:r>
      <w:r>
        <w:rPr>
          <w:rtl/>
          <w:lang w:bidi="fa-IR"/>
        </w:rPr>
        <w:t xml:space="preserve"> سال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شهر مکه مردم را به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فرا خواند از ناح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مردم دچار آس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ها و رنج ها و بلاها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گوناگون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ارانش</w:t>
      </w:r>
      <w:r>
        <w:rPr>
          <w:rtl/>
          <w:lang w:bidi="fa-IR"/>
        </w:rPr>
        <w:t xml:space="preserve"> را با شکنجه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گوناگون کشتند ، عده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و وطن آواره کردند ، گروه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شدت مورد آزار قرار دادند و از هر جهت به خود آن حضرت سخت گرفتند و او را به آزارها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دچار ساختند ، تهمت جنون و سحر و دروغگو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به او زدند و بارها با سن</w:t>
      </w:r>
      <w:r>
        <w:rPr>
          <w:rFonts w:hint="eastAsia"/>
          <w:rtl/>
          <w:lang w:bidi="fa-IR"/>
        </w:rPr>
        <w:t>گ</w:t>
      </w:r>
      <w:r>
        <w:rPr>
          <w:rtl/>
          <w:lang w:bidi="fa-IR"/>
        </w:rPr>
        <w:t xml:space="preserve"> و چوب به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حمله کردند ، پس از مهاجرت به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جنگ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او تحم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نمودند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9E78A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اسلام و اهلش در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قرآن به اوج قدرت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به فرمان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که اهل مکه خبردار شوند مکه را محاصره کردند و با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بدون خون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مسجد الحرام در آمدند و همان سخن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وسف</w:t>
      </w:r>
      <w:r>
        <w:rPr>
          <w:rtl/>
          <w:lang w:bidi="fa-IR"/>
        </w:rPr>
        <w:t xml:space="preserve"> با برادرانش گفت ، به اهل مکه گفتند که امروز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ملامت و سرزن</w:t>
      </w: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شما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برو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راحت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همه شما را آزاد نمودم ، سپس به اهل مکه با رو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گشاده احسان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و 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درس اخلاق را به مردم جهان و بو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ژه</w:t>
      </w:r>
      <w:r>
        <w:rPr>
          <w:rtl/>
          <w:lang w:bidi="fa-IR"/>
        </w:rPr>
        <w:t xml:space="preserve"> به قدرتمندان آموخت !</w:t>
      </w:r>
    </w:p>
    <w:p w:rsidR="00A3017F" w:rsidRDefault="009E78A4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9E78A4">
      <w:pPr>
        <w:pStyle w:val="Heading2"/>
        <w:rPr>
          <w:rtl/>
          <w:lang w:bidi="fa-IR"/>
        </w:rPr>
      </w:pPr>
      <w:bookmarkStart w:id="9" w:name="_Toc523657244"/>
      <w:r>
        <w:rPr>
          <w:rFonts w:hint="eastAsia"/>
          <w:rtl/>
          <w:lang w:bidi="fa-IR"/>
        </w:rPr>
        <w:t>احمد</w:t>
      </w:r>
      <w:r>
        <w:rPr>
          <w:rtl/>
          <w:lang w:bidi="fa-IR"/>
        </w:rPr>
        <w:t xml:space="preserve"> خضرو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دزد</w:t>
      </w:r>
      <w:bookmarkEnd w:id="9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آنان</w:t>
      </w:r>
      <w:r>
        <w:rPr>
          <w:rtl/>
          <w:lang w:bidi="fa-IR"/>
        </w:rPr>
        <w:t xml:space="preserve"> که متخلق به اخلاق حقند ، بر اساس همان اخلاق با همه رفتار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در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منش و رفتار آنان گوشه و دورنما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از اخلاق حضرت محبوب است .</w:t>
      </w:r>
    </w:p>
    <w:p w:rsidR="00A3017F" w:rsidRDefault="00A3017F" w:rsidP="009E78A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است که دزد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خانه احمد خضرو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آمد ، در خانه او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قابل توجه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سرقت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 xml:space="preserve"> ، خواست با دست خال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خانه احمد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 w:rsidR="009E78A4">
        <w:rPr>
          <w:lang w:bidi="fa-IR"/>
        </w:rPr>
        <w:t xml:space="preserve"> </w:t>
      </w:r>
      <w:r>
        <w:rPr>
          <w:rFonts w:hint="eastAsia"/>
          <w:rtl/>
          <w:lang w:bidi="fa-IR"/>
        </w:rPr>
        <w:t>رود</w:t>
      </w:r>
      <w:r>
        <w:rPr>
          <w:rtl/>
          <w:lang w:bidi="fa-IR"/>
        </w:rPr>
        <w:t xml:space="preserve"> ، بزرگوار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عطوفت احمد مانع شد که دزد با دست خال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خانه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رود ، ندا داد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دزد ! راض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ستم</w:t>
      </w:r>
      <w:r>
        <w:rPr>
          <w:rtl/>
          <w:lang w:bidi="fa-IR"/>
        </w:rPr>
        <w:t xml:space="preserve"> با دست خال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خانه ام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! دلو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آب چاه برگ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غسل توبه کن ، سپس وضو بساز و مشغول نماز و توبه و استغفار شو ،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فراهم گردد که با </w:t>
      </w:r>
      <w:r>
        <w:rPr>
          <w:rFonts w:hint="eastAsia"/>
          <w:rtl/>
          <w:lang w:bidi="fa-IR"/>
        </w:rPr>
        <w:t>دست</w:t>
      </w:r>
      <w:r>
        <w:rPr>
          <w:rtl/>
          <w:lang w:bidi="fa-IR"/>
        </w:rPr>
        <w:t xml:space="preserve"> خال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خانه من نرو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 چون افق روشن صبح دم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بزرگ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 اشرف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عنوان هد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نزد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آورد ،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آن صد اشرف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دزد داد و گفت 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پاداش ظاهر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شب عبادت و اخلاص توست . دزد را حالت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دست داد که از همه گناهان توبه کرد و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خدا کرد . بر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افتاد 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کبر و من</w:t>
      </w:r>
      <w:r>
        <w:rPr>
          <w:rFonts w:hint="cs"/>
          <w:rtl/>
          <w:lang w:bidi="fa-IR"/>
        </w:rPr>
        <w:t>ی</w:t>
      </w:r>
    </w:p>
    <w:p w:rsidR="00A3017F" w:rsidRDefault="009E78A4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9E78A4">
      <w:pPr>
        <w:pStyle w:val="Heading2"/>
        <w:rPr>
          <w:rtl/>
          <w:lang w:bidi="fa-IR"/>
        </w:rPr>
      </w:pPr>
      <w:bookmarkStart w:id="10" w:name="_Toc523657245"/>
      <w:r>
        <w:rPr>
          <w:rFonts w:hint="eastAsia"/>
          <w:rtl/>
          <w:lang w:bidi="fa-IR"/>
        </w:rPr>
        <w:t>اخلاص</w:t>
      </w:r>
      <w:r>
        <w:rPr>
          <w:rtl/>
          <w:lang w:bidi="fa-IR"/>
        </w:rPr>
        <w:t xml:space="preserve"> بنا کننده مسجد گوهرشاد</w:t>
      </w:r>
      <w:bookmarkEnd w:id="10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مسجد در زمان شاهرخ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رزا</w:t>
      </w:r>
      <w:r>
        <w:rPr>
          <w:rtl/>
          <w:lang w:bidi="fa-IR"/>
        </w:rPr>
        <w:t xml:space="preserve">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باکرامت کنار حرم حضرت امام رضا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ساخته شد . شبانه روز چند هزار نفر در آن نماز واجب و مستحب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خوانند و صدها نفر از مواعظ و سخنران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عالمان ربّان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استفاده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، و ده ها نفر کنار </w:t>
      </w:r>
      <w:r>
        <w:rPr>
          <w:rFonts w:hint="eastAsia"/>
          <w:rtl/>
          <w:lang w:bidi="fa-IR"/>
        </w:rPr>
        <w:t>کرس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فقه و اصول و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علما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بزرگ بهره ها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برند و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ها نفر به هنگام ازدحام زائران رو به حرم حضرت رضا در آن مکان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خوانند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همه حکا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از اخلاص سازنده آن دارد 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اگر اخلاص او نبود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همه سود معنو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 چشمه زلال ملکوت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شد</w:t>
      </w:r>
      <w:r>
        <w:rPr>
          <w:rtl/>
          <w:lang w:bidi="fa-IR"/>
        </w:rPr>
        <w:t xml:space="preserve"> .</w:t>
      </w:r>
    </w:p>
    <w:p w:rsidR="00A3017F" w:rsidRDefault="009E78A4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9E78A4">
      <w:pPr>
        <w:pStyle w:val="Heading2"/>
        <w:rPr>
          <w:rtl/>
          <w:lang w:bidi="fa-IR"/>
        </w:rPr>
      </w:pPr>
      <w:bookmarkStart w:id="11" w:name="_Toc523657246"/>
      <w:r>
        <w:rPr>
          <w:rFonts w:hint="eastAsia"/>
          <w:rtl/>
          <w:lang w:bidi="fa-IR"/>
        </w:rPr>
        <w:t>اخلاص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امام مخلصان</w:t>
      </w:r>
      <w:bookmarkEnd w:id="11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دشمنان</w:t>
      </w:r>
      <w:r>
        <w:rPr>
          <w:rtl/>
          <w:lang w:bidi="fa-IR"/>
        </w:rPr>
        <w:t xml:space="preserve"> خدا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و مخالفان حق و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متوقف کردن دعوت رسول اسلام مأ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</w:t>
      </w:r>
      <w:r>
        <w:rPr>
          <w:rtl/>
          <w:lang w:bidi="fa-IR"/>
        </w:rPr>
        <w:t xml:space="preserve"> شدند ، تصم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گرفتند از چهل قب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پرقدرت عرب چهل نفر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کشتن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استخدام کنند تا در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شب دزدانه به خانه حضرت هجوم برند و او را از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بردارند تا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</w:t>
      </w:r>
      <w:r>
        <w:rPr>
          <w:rFonts w:hint="eastAsia"/>
          <w:rtl/>
          <w:lang w:bidi="fa-IR"/>
        </w:rPr>
        <w:t>ونخواه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 حضرت نتواند در برابر چهل قب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مقاومت کند و در نت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جه</w:t>
      </w:r>
      <w:r>
        <w:rPr>
          <w:rtl/>
          <w:lang w:bidi="fa-IR"/>
        </w:rPr>
        <w:t xml:space="preserve"> آن خون پاک و پرق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مت</w:t>
      </w:r>
      <w:r>
        <w:rPr>
          <w:rtl/>
          <w:lang w:bidi="fa-IR"/>
        </w:rPr>
        <w:t xml:space="preserve">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مال</w:t>
      </w:r>
      <w:r>
        <w:rPr>
          <w:rtl/>
          <w:lang w:bidi="fa-IR"/>
        </w:rPr>
        <w:t xml:space="preserve"> گردد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اسلام از جانب حضرت حق مأمور به هجرت شد . داستان هجرت و اجتماع کافران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کشتنش با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که در آن زمان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سال از عمر مبارکش نگذشته بود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گذاشت و از او دعوت کرد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حفظ حالت طب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خانه در بسترش بخوابد تا او بتواند از م</w:t>
      </w:r>
      <w:r>
        <w:rPr>
          <w:rFonts w:hint="eastAsia"/>
          <w:rtl/>
          <w:lang w:bidi="fa-IR"/>
        </w:rPr>
        <w:t>که</w:t>
      </w:r>
      <w:r>
        <w:rPr>
          <w:rtl/>
          <w:lang w:bidi="fa-IR"/>
        </w:rPr>
        <w:t xml:space="preserve"> به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برود و دعوتش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نجات مردم از کفر و شرک و گناه و فساد ادامه دهد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جانش را نثار خدا کرد و وجودش را به طاعت خدا فروخت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بذل کردن خون مبارکش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از شرّ دشمنان اعلام آمادگ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در بستر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آرم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دشمنان خانه را محاصره کردند و منتظر فرصت ماندند تا ناجوانمردانه به آن بستر هجوم کنند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شوم خود را عمل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اگر</w:t>
      </w:r>
      <w:r>
        <w:rPr>
          <w:rtl/>
          <w:lang w:bidi="fa-IR"/>
        </w:rPr>
        <w:t xml:space="preserve">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دادوستد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اتفاق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افتاد ، تبل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ناتمام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ماند و جان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در معرض خطر قرار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چراغ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خاموش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و حسودان نابکار و دشمنان غدّار به اهداف شوم خود دست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افتند</w:t>
      </w:r>
      <w:r>
        <w:rPr>
          <w:rtl/>
          <w:lang w:bidi="fa-IR"/>
        </w:rPr>
        <w:t xml:space="preserve">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دشمنان</w:t>
      </w:r>
      <w:r>
        <w:rPr>
          <w:rtl/>
          <w:lang w:bidi="fa-IR"/>
        </w:rPr>
        <w:t xml:space="preserve"> ، اوّل طلوع سپ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به خانه هجوم بردند .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که در برابر آنان مقاومت کرد پراکنده شدند و از کشتن او منصرف شدند ؛ تدب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رشان</w:t>
      </w:r>
    </w:p>
    <w:p w:rsidR="00A3017F" w:rsidRDefault="00A3017F" w:rsidP="009E78A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نابود</w:t>
      </w:r>
      <w:r>
        <w:rPr>
          <w:rtl/>
          <w:lang w:bidi="fa-IR"/>
        </w:rPr>
        <w:t xml:space="preserve"> شد و خانه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الات</w:t>
      </w:r>
      <w:r>
        <w:rPr>
          <w:rtl/>
          <w:lang w:bidi="fa-IR"/>
        </w:rPr>
        <w:t xml:space="preserve"> باطلشان فرو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</w:t>
      </w:r>
      <w:r>
        <w:rPr>
          <w:rtl/>
          <w:lang w:bidi="fa-IR"/>
        </w:rPr>
        <w:t xml:space="preserve"> و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أس</w:t>
      </w:r>
      <w:r>
        <w:rPr>
          <w:rtl/>
          <w:lang w:bidi="fa-IR"/>
        </w:rPr>
        <w:t xml:space="preserve"> و ناام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دچار گشتند و آرزوها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بر باد رفت .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به سلامت به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رفت و امور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نظام گرفت و چراغ اسلام ابد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و بنا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به استوار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به بند شکست افتاد و کافران و مشرکان خوار شدند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فض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لت</w:t>
      </w:r>
      <w:r>
        <w:rPr>
          <w:rtl/>
          <w:lang w:bidi="fa-IR"/>
        </w:rPr>
        <w:t xml:space="preserve"> و کرامت  که احد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عالم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آن شرکت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حضرت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ثبت شد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نشان دادن اخلاص آن امام مخلصان نازل گشت </w:t>
      </w:r>
      <w:r w:rsidRPr="009E78A4">
        <w:rPr>
          <w:rStyle w:val="libFootnotenumChar"/>
          <w:rtl/>
        </w:rPr>
        <w:t>(1)</w:t>
      </w:r>
      <w:r>
        <w:rPr>
          <w:rtl/>
          <w:lang w:bidi="fa-IR"/>
        </w:rPr>
        <w:t xml:space="preserve">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9E78A4" w:rsidP="009E78A4">
      <w:pPr>
        <w:pStyle w:val="libNormal"/>
        <w:rPr>
          <w:rtl/>
          <w:lang w:bidi="fa-IR"/>
        </w:rPr>
      </w:pPr>
      <w:r>
        <w:rPr>
          <w:rStyle w:val="libAlaemChar"/>
          <w:rFonts w:hint="cs"/>
          <w:rtl/>
        </w:rPr>
        <w:t>(</w:t>
      </w:r>
      <w:r w:rsidR="00A3017F">
        <w:rPr>
          <w:rtl/>
          <w:lang w:bidi="fa-IR"/>
        </w:rPr>
        <w:t xml:space="preserve"> </w:t>
      </w:r>
      <w:r w:rsidR="00A3017F" w:rsidRPr="009E78A4">
        <w:rPr>
          <w:rStyle w:val="libAieChar"/>
          <w:rtl/>
        </w:rPr>
        <w:t>وَ مِنَ النّ</w:t>
      </w:r>
      <w:r w:rsidR="00A3017F" w:rsidRPr="009E78A4">
        <w:rPr>
          <w:rStyle w:val="libAieChar"/>
          <w:rFonts w:hint="cs"/>
          <w:rtl/>
        </w:rPr>
        <w:t>اسِ مَنْ یَ</w:t>
      </w:r>
      <w:r w:rsidR="00A3017F" w:rsidRPr="009E78A4">
        <w:rPr>
          <w:rStyle w:val="libAieChar"/>
          <w:rFonts w:hint="eastAsia"/>
          <w:rtl/>
        </w:rPr>
        <w:t>شْرِ</w:t>
      </w:r>
      <w:r w:rsidR="00A3017F" w:rsidRPr="009E78A4">
        <w:rPr>
          <w:rStyle w:val="libAieChar"/>
          <w:rFonts w:hint="cs"/>
          <w:rtl/>
        </w:rPr>
        <w:t>ی</w:t>
      </w:r>
      <w:r w:rsidR="00A3017F" w:rsidRPr="009E78A4">
        <w:rPr>
          <w:rStyle w:val="libAieChar"/>
          <w:rtl/>
        </w:rPr>
        <w:t xml:space="preserve"> نَفْسَهُ ابْتِغ</w:t>
      </w:r>
      <w:r w:rsidR="00A3017F" w:rsidRPr="009E78A4">
        <w:rPr>
          <w:rStyle w:val="libAieChar"/>
          <w:rFonts w:hint="cs"/>
          <w:rtl/>
        </w:rPr>
        <w:t>اءَ مَرْضاتِ اللّهِ وَ اللّهُ رَؤُفٌ بِالْعِبادِ</w:t>
      </w:r>
      <w:r w:rsidR="00A3017F">
        <w:rPr>
          <w:rFonts w:hint="cs"/>
          <w:rtl/>
          <w:lang w:bidi="fa-IR"/>
        </w:rPr>
        <w:t xml:space="preserve"> </w:t>
      </w:r>
      <w:r w:rsidRPr="009E78A4">
        <w:rPr>
          <w:rStyle w:val="libAlaemChar"/>
          <w:rFonts w:hint="cs"/>
          <w:rtl/>
        </w:rPr>
        <w:t>)</w:t>
      </w:r>
      <w:r w:rsidR="00A3017F" w:rsidRPr="009E78A4">
        <w:rPr>
          <w:rStyle w:val="libAlaemChar"/>
          <w:rFonts w:hint="cs"/>
          <w:rtl/>
        </w:rPr>
        <w:t xml:space="preserve"> </w:t>
      </w:r>
      <w:r w:rsidR="00A3017F" w:rsidRPr="009E78A4">
        <w:rPr>
          <w:rStyle w:val="libFootnotenumChar"/>
          <w:rFonts w:hint="cs"/>
          <w:rtl/>
        </w:rPr>
        <w:t>(2)</w:t>
      </w:r>
      <w:r w:rsidR="00A3017F">
        <w:rPr>
          <w:rFonts w:hint="cs"/>
          <w:rtl/>
          <w:lang w:bidi="fa-IR"/>
        </w:rPr>
        <w:t>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از مردم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جشن خشنود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جان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فدا کند . خدا 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بندگان مهربان است .</w:t>
      </w:r>
    </w:p>
    <w:p w:rsidR="00A3017F" w:rsidRDefault="00A3017F" w:rsidP="009E78A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و شرا و 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فروش وداد و ستد، فروشنده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، 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خدا ، جنس جان ، و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مت</w:t>
      </w:r>
      <w:r>
        <w:rPr>
          <w:rtl/>
          <w:lang w:bidi="fa-IR"/>
        </w:rPr>
        <w:t xml:space="preserve"> نه بهشت بلکه رضا و خشنود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بود و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معنا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9E78A4" w:rsidRPr="009E78A4">
        <w:rPr>
          <w:rStyle w:val="libAlaemChar"/>
          <w:rFonts w:hint="cs"/>
          <w:rtl/>
        </w:rPr>
        <w:t>(</w:t>
      </w:r>
      <w:r w:rsidRPr="009E78A4">
        <w:rPr>
          <w:rStyle w:val="libAieChar"/>
          <w:rtl/>
        </w:rPr>
        <w:t>وَ اللّ</w:t>
      </w:r>
      <w:r w:rsidRPr="009E78A4">
        <w:rPr>
          <w:rStyle w:val="libAieChar"/>
          <w:rFonts w:hint="cs"/>
          <w:rtl/>
        </w:rPr>
        <w:t>هُ رَؤُفٌ بِالْعِبادِ</w:t>
      </w:r>
      <w:r w:rsidRPr="009E78A4">
        <w:rPr>
          <w:rStyle w:val="libAlaemChar"/>
          <w:rFonts w:hint="cs"/>
          <w:rtl/>
        </w:rPr>
        <w:t xml:space="preserve"> </w:t>
      </w:r>
      <w:r w:rsidR="009E78A4" w:rsidRPr="009E78A4">
        <w:rPr>
          <w:rStyle w:val="libAlaemChar"/>
          <w:rFonts w:hint="cs"/>
          <w:rtl/>
        </w:rPr>
        <w:t>)</w:t>
      </w:r>
      <w:r>
        <w:rPr>
          <w:rFonts w:hint="cs"/>
          <w:rtl/>
          <w:lang w:bidi="fa-IR"/>
        </w:rPr>
        <w:t xml:space="preserve"> ای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باشد که من با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او در آن شب انجام داد ز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استوار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رساندن رحمتم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</w:t>
      </w:r>
      <w:r>
        <w:rPr>
          <w:rtl/>
          <w:lang w:bidi="fa-IR"/>
        </w:rPr>
        <w:lastRenderedPageBreak/>
        <w:t>فراهم آوردم ! و از طر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وجود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راه نجات از مهالک و جاده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به سعادت ابد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آماده ساختم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9E78A4">
      <w:pPr>
        <w:pStyle w:val="Heading2"/>
        <w:rPr>
          <w:rtl/>
          <w:lang w:bidi="fa-IR"/>
        </w:rPr>
      </w:pPr>
      <w:bookmarkStart w:id="12" w:name="_Toc523657247"/>
      <w:r>
        <w:rPr>
          <w:rFonts w:hint="eastAsia"/>
          <w:rtl/>
          <w:lang w:bidi="fa-IR"/>
        </w:rPr>
        <w:t>اخلاق</w:t>
      </w:r>
      <w:r>
        <w:rPr>
          <w:rtl/>
          <w:lang w:bidi="fa-IR"/>
        </w:rPr>
        <w:t xml:space="preserve"> حسنه عمرش را طولان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</w:t>
      </w:r>
      <w:bookmarkEnd w:id="12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پدر</w:t>
      </w:r>
      <w:r>
        <w:rPr>
          <w:rtl/>
          <w:lang w:bidi="fa-IR"/>
        </w:rPr>
        <w:t xml:space="preserve"> و مادر متدّ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باصفا و پاک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خدا به نام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هودا</w:t>
      </w:r>
      <w:r>
        <w:rPr>
          <w:rtl/>
          <w:lang w:bidi="fa-IR"/>
        </w:rPr>
        <w:t xml:space="preserve"> مراجعه</w:t>
      </w:r>
    </w:p>
    <w:p w:rsidR="00A3017F" w:rsidRPr="009E78A4" w:rsidRDefault="009E78A4" w:rsidP="009E78A4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__________________________________</w:t>
      </w:r>
    </w:p>
    <w:p w:rsidR="00A3017F" w:rsidRDefault="00A3017F" w:rsidP="009E78A4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جر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المب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نزول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در شأن حضرت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أب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طالب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 مصادر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و سن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نحو اجمال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تفص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ذکر شده است :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( فخر راز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) : 6 / 223 ؛ مجمع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: 2 / 390 ؛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1 / 101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292 ؛ تفس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ر برهان : 2 / 150 ؛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فرات : 65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32 ؛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قم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1 / 70 ؛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: 2 / 148 ؛ امال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446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996 ؛ روضه الواعظ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: 1 / 104 ؛ ارشاد مف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1 / 51 .</w:t>
      </w:r>
    </w:p>
    <w:p w:rsidR="00A3017F" w:rsidRDefault="00A3017F" w:rsidP="009E78A4">
      <w:pPr>
        <w:pStyle w:val="libFootnote0"/>
        <w:rPr>
          <w:rtl/>
          <w:lang w:bidi="fa-IR"/>
        </w:rPr>
      </w:pPr>
      <w:r>
        <w:rPr>
          <w:rtl/>
          <w:lang w:bidi="fa-IR"/>
        </w:rPr>
        <w:t>2- 2) - بقره : 207 .</w:t>
      </w:r>
    </w:p>
    <w:p w:rsidR="009E78A4" w:rsidRDefault="009E78A4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column"/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کردند</w:t>
      </w:r>
      <w:r>
        <w:rPr>
          <w:rtl/>
          <w:lang w:bidi="fa-IR"/>
        </w:rPr>
        <w:t xml:space="preserve"> و گفتند : ما از زمان ازدواج اشت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اق</w:t>
      </w:r>
      <w:r>
        <w:rPr>
          <w:rtl/>
          <w:lang w:bidi="fa-IR"/>
        </w:rPr>
        <w:t xml:space="preserve"> به داشتن اولاد در قلبمان موج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تاکنون که سال هاست از ازدواج ما گذشته از نعمت اولاد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بهره مانده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از شما درخواست دعا و شفاعت نزد حق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تا اگر مصلحت باشد فرزند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ما عطا شود . خطاب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به هر دو بگ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من حاضرم پسر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آنان عنا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کنم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شب عروس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شب مرگ اوست ، اگر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خواهند به آنان عطا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!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پدر و مادر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مشورت کردند و نها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تاً</w:t>
      </w:r>
      <w:r>
        <w:rPr>
          <w:rtl/>
          <w:lang w:bidi="fa-IR"/>
        </w:rPr>
        <w:t xml:space="preserve"> گفتند : قبول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او بم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حادثه تلخ مرگ او را 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 فرزند به آنان عنا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شد .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چند سال زحمت ترب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او را به دوش جان و دل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،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پدر و مادر گفت : جهت مصو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ماندن از گناه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ازمند</w:t>
      </w:r>
      <w:r>
        <w:rPr>
          <w:rtl/>
          <w:lang w:bidi="fa-IR"/>
        </w:rPr>
        <w:t xml:space="preserve"> به ازدواجم . دختر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آراسته را از خانواده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معتبر نامزد او کردند . شوهر به همسرش گفت : داستان عج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طرف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داماد لباس داماد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آماده کرد و از طرف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کفن ، از جهت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شربت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نمود و از جهت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سدر و کاف</w:t>
      </w:r>
      <w:r>
        <w:rPr>
          <w:rFonts w:hint="eastAsia"/>
          <w:rtl/>
          <w:lang w:bidi="fa-IR"/>
        </w:rPr>
        <w:t>ور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هر صورت مجلس عروس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آماده شد . داماد و عروس را دست به دست دادند ، مهمانان و پدر و مادر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شب به خانه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بازگشتند . پدر و مادر در انتظار حادثه نشستند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خانه داماد خبر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امد</w:t>
      </w:r>
      <w:r>
        <w:rPr>
          <w:rtl/>
          <w:lang w:bidi="fa-IR"/>
        </w:rPr>
        <w:t xml:space="preserve"> . هر دو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خانه داماد رفتند تا جنازه او را از عروس تحو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 xml:space="preserve"> .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زدند فرزندشان با کمال سلامت در را باز کرد ،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نگفتند و به خانه خود باز گشتند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مدت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گذشت ، خبر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مرگ جوان نشد . نزد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هودا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آمدند و سبب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هودا</w:t>
      </w:r>
      <w:r>
        <w:rPr>
          <w:rtl/>
          <w:lang w:bidi="fa-IR"/>
        </w:rPr>
        <w:t xml:space="preserve"> گفت : من از راز مطلب آگاه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ندارم ،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حضرت حق بپرسم اگر راز مطلب گفته شود به شما خبر دهم .</w:t>
      </w:r>
    </w:p>
    <w:p w:rsidR="00A3017F" w:rsidRDefault="00A3017F" w:rsidP="006C4C0A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هودا</w:t>
      </w:r>
      <w:r>
        <w:rPr>
          <w:rtl/>
          <w:lang w:bidi="fa-IR"/>
        </w:rPr>
        <w:t xml:space="preserve"> از حضرت حق سبب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خطاب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شب عروس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خلوت شد و داماد و عروس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غذا خوردن کنار هم نشستند ،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ناله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</w:t>
      </w:r>
      <w:r w:rsidR="006C4C0A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که صاحب ناله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ته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دستم</w:t>
      </w:r>
      <w:r>
        <w:rPr>
          <w:rtl/>
          <w:lang w:bidi="fa-IR"/>
        </w:rPr>
        <w:t xml:space="preserve"> ، دستم دچار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فلج شده ، امشب گرسنه مانده ام و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خوردن نص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بم</w:t>
      </w:r>
      <w:r>
        <w:rPr>
          <w:rtl/>
          <w:lang w:bidi="fa-IR"/>
        </w:rPr>
        <w:t xml:space="preserve"> نشده است .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هودا</w:t>
      </w:r>
      <w:r>
        <w:rPr>
          <w:rtl/>
          <w:lang w:bidi="fa-IR"/>
        </w:rPr>
        <w:t xml:space="preserve"> ! داماد با شوق فراوان ظرف غذا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نزد آن ته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دست</w:t>
      </w:r>
      <w:r>
        <w:rPr>
          <w:rtl/>
          <w:lang w:bidi="fa-IR"/>
        </w:rPr>
        <w:t xml:space="preserve"> آورد و گفت : هرچه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بخور . ته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دست</w:t>
      </w:r>
      <w:r>
        <w:rPr>
          <w:rtl/>
          <w:lang w:bidi="fa-IR"/>
        </w:rPr>
        <w:t xml:space="preserve">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شد سر به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وار</w:t>
      </w:r>
      <w:r>
        <w:rPr>
          <w:rtl/>
          <w:lang w:bidi="fa-IR"/>
        </w:rPr>
        <w:t xml:space="preserve"> خانه </w:t>
      </w:r>
      <w:r>
        <w:rPr>
          <w:rFonts w:hint="eastAsia"/>
          <w:rtl/>
          <w:lang w:bidi="fa-IR"/>
        </w:rPr>
        <w:t>گذاشت</w:t>
      </w:r>
      <w:r>
        <w:rPr>
          <w:rtl/>
          <w:lang w:bidi="fa-IR"/>
        </w:rPr>
        <w:t xml:space="preserve"> و گفت :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! من که عوض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ندارم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جوان سخ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مسلک و 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دهم ، تو به عوض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محبت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حق من کرد به عمرش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فزا</w:t>
      </w:r>
      <w:r>
        <w:rPr>
          <w:rtl/>
          <w:lang w:bidi="fa-IR"/>
        </w:rPr>
        <w:t xml:space="preserve"> . من که صاحب دفتر محو و اثباتم ، مرگ جوان را در آن شب از دفتر محو و حوادث تعل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محو کردم و هشتاد سال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ثبت نمودم .</w:t>
      </w:r>
    </w:p>
    <w:p w:rsidR="00A3017F" w:rsidRDefault="006C4C0A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6C4C0A">
      <w:pPr>
        <w:pStyle w:val="Heading2"/>
        <w:rPr>
          <w:rtl/>
          <w:lang w:bidi="fa-IR"/>
        </w:rPr>
      </w:pPr>
      <w:bookmarkStart w:id="13" w:name="_Toc523657248"/>
      <w:r>
        <w:rPr>
          <w:rFonts w:hint="eastAsia"/>
          <w:rtl/>
          <w:lang w:bidi="fa-IR"/>
        </w:rPr>
        <w:t>اخلاق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شگفت انگ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و عاقبت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bookmarkEnd w:id="13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مترجم</w:t>
      </w:r>
      <w:r>
        <w:rPr>
          <w:rtl/>
          <w:lang w:bidi="fa-IR"/>
        </w:rPr>
        <w:t xml:space="preserve">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مهم « الم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» ، استاد بزرگوار حضرت آقا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محمد باقر موسو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در روز جمعه شانزدهم شوال 1413 ساعت 9 صبح در شهر قم حکا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عبد ضع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و خطاکار مسک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نقل کرد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منطقه گنداب همدان که امروز جزء شهر شده ،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شرور ، عرق خور و 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الخمر به نام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گنداب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در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توجه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واقع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نداشت و سر و کارش با اهل فسق و فجور بود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اخلاق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وجودش درخشش داشت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مناطق خوش آب و هوا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شهر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دوستانش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تخت قهوه خانه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صرف چا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نشسته بود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کل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، بدن خوش اندام و چهره باز و بانشاط او جلب توجه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کلاه</w:t>
      </w:r>
      <w:r>
        <w:rPr>
          <w:rtl/>
          <w:lang w:bidi="fa-IR"/>
        </w:rPr>
        <w:t xml:space="preserve"> مخمل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سر داشت بر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او افزوده بود ، ناگهان کلاه را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سر برداشت 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قرار داد ، رف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قش</w:t>
      </w:r>
      <w:r>
        <w:rPr>
          <w:rtl/>
          <w:lang w:bidi="fa-IR"/>
        </w:rPr>
        <w:t xml:space="preserve"> به او نه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زد : با کلاه 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جواب داد : اندک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آرام باش و حوصله و صبر به خرج بده ، پس از چند دق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قه</w:t>
      </w:r>
      <w:r>
        <w:rPr>
          <w:rtl/>
          <w:lang w:bidi="fa-IR"/>
        </w:rPr>
        <w:t xml:space="preserve"> کلاه را از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پا درآورد و به سر گذاشت . سپس گفت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دوست من ! زن جوان شوهردار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حال عبور از کنار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قه</w:t>
      </w:r>
      <w:r>
        <w:rPr>
          <w:rFonts w:hint="eastAsia"/>
          <w:rtl/>
          <w:lang w:bidi="fa-IR"/>
        </w:rPr>
        <w:t>وه</w:t>
      </w:r>
      <w:r>
        <w:rPr>
          <w:rtl/>
          <w:lang w:bidi="fa-IR"/>
        </w:rPr>
        <w:t xml:space="preserve"> خانه بود ، اگر مرا با </w:t>
      </w:r>
      <w:r>
        <w:rPr>
          <w:rtl/>
          <w:lang w:bidi="fa-IR"/>
        </w:rPr>
        <w:lastRenderedPageBreak/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کلاه و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نظرش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آمد که من از شوهرش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دارم ، در آن حال ممکن بود نسبت به شوهرش سرد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دل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نخواستم با کلاه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من جلوه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داده گرم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زن و شوهر به سرد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همدان روضه خوان معروف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به نام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حسن ،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باتقوا ، متد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، و مورد توجه .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عاشورا در بعد از ظهر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محله حصار در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همدان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روضه خوان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رفته بودم ، کم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شد ،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جانب شهر بازگشتم دروازه را بسته بودند ، در زدم ،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گنداب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که مست و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عقل</w:t>
      </w:r>
      <w:r>
        <w:rPr>
          <w:rtl/>
          <w:lang w:bidi="fa-IR"/>
        </w:rPr>
        <w:t xml:space="preserve"> پشت در بود ،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زد :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؟ گفتم :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حسن روضه خوان هستم ، در را باز کرد و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زد : تا الآن کجا بود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گفتم : به محله حصار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ذکر مص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حضرت س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دالشّهدا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رفته بودم ، گفت :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هم روضه بخوان ، گف</w:t>
      </w:r>
      <w:r>
        <w:rPr>
          <w:rFonts w:hint="eastAsia"/>
          <w:rtl/>
          <w:lang w:bidi="fa-IR"/>
        </w:rPr>
        <w:t>تم</w:t>
      </w:r>
      <w:r>
        <w:rPr>
          <w:rtl/>
          <w:lang w:bidi="fa-IR"/>
        </w:rPr>
        <w:t xml:space="preserve"> : روضه مستمع و منبر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، گفت 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همه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هست ، سپس به حال سجده رفت ، گفت : پشت من منبر و خود من هم مستمع ، بر پشت من بنش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مص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قمر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هاشم بخوان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ترس چاره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، بر پشت او نشستم ، روضه خواندم ، او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کرد ، من هم به دنبال حال او حال عج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کردم ،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تمام عمرم به آن صورت حال نکرده بودم . با تمام شدن روضه من ، مست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هم تمام شد و انقلاب عج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درون او پد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آمد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پس</w:t>
      </w:r>
      <w:r>
        <w:rPr>
          <w:rtl/>
          <w:lang w:bidi="fa-IR"/>
        </w:rPr>
        <w:t xml:space="preserve"> از مدت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برکت آن توسل ، به مشاهد مشرفه عراق رفت ، امامان بزرگوار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نمود ، سپس رحل اقامت به نجف انداخت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آن زمان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رزا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صاحب فتوا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معروف تحر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تنباکو در نجف بود ،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گنداب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جانماز خود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نماز پشت سر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رزا</w:t>
      </w:r>
      <w:r>
        <w:rPr>
          <w:rtl/>
          <w:lang w:bidi="fa-IR"/>
        </w:rPr>
        <w:t xml:space="preserve"> قرار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 ، مدتها در نماز جماعت آن مرد بزرگ شرکت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نماز مغرب و عشاء به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رزا</w:t>
      </w:r>
      <w:r>
        <w:rPr>
          <w:rtl/>
          <w:lang w:bidi="fa-IR"/>
        </w:rPr>
        <w:t xml:space="preserve"> خبر دادند فلان عالم بزرگ از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رفته ، دستور داد او را در دالان وصل به حرم دفن کنند ، بلافاصله قبر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آماده شد ، پس از سلام نماز عشا به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رزا</w:t>
      </w:r>
      <w:r>
        <w:rPr>
          <w:rtl/>
          <w:lang w:bidi="fa-IR"/>
        </w:rPr>
        <w:t xml:space="preserve"> عرضه داشتند : آن عالم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مبتلا به سکته شده بود و به خواست حق از حال سکته درآ</w:t>
      </w:r>
      <w:r>
        <w:rPr>
          <w:rFonts w:hint="eastAsia"/>
          <w:rtl/>
          <w:lang w:bidi="fa-IR"/>
        </w:rPr>
        <w:t>مد</w:t>
      </w:r>
      <w:r>
        <w:rPr>
          <w:rtl/>
          <w:lang w:bidi="fa-IR"/>
        </w:rPr>
        <w:t xml:space="preserve"> ، ناگهان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گنداب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همان طور که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جانماز نشسته بود از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رفت ،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رزا</w:t>
      </w:r>
      <w:r>
        <w:rPr>
          <w:rtl/>
          <w:lang w:bidi="fa-IR"/>
        </w:rPr>
        <w:t xml:space="preserve"> دستور داد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گنداب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همان قبر دفن کردند !</w:t>
      </w:r>
    </w:p>
    <w:p w:rsidR="00A3017F" w:rsidRDefault="006C4C0A" w:rsidP="006C4C0A">
      <w:pPr>
        <w:pStyle w:val="libLeft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6C4C0A">
      <w:pPr>
        <w:pStyle w:val="Heading2"/>
        <w:rPr>
          <w:rtl/>
          <w:lang w:bidi="fa-IR"/>
        </w:rPr>
      </w:pPr>
      <w:bookmarkStart w:id="14" w:name="_Toc523657249"/>
      <w:r>
        <w:rPr>
          <w:rFonts w:hint="eastAsia"/>
          <w:rtl/>
          <w:lang w:bidi="fa-IR"/>
        </w:rPr>
        <w:t>ادب</w:t>
      </w:r>
      <w:r>
        <w:rPr>
          <w:rtl/>
          <w:lang w:bidi="fa-IR"/>
        </w:rPr>
        <w:t xml:space="preserve"> حر بن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اح</w:t>
      </w:r>
      <w:r>
        <w:rPr>
          <w:rFonts w:hint="cs"/>
          <w:rtl/>
          <w:lang w:bidi="fa-IR"/>
        </w:rPr>
        <w:t>ی</w:t>
      </w:r>
      <w:bookmarkEnd w:id="14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چهره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برجسته و مشهور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مکارم اخلاق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حسنات نفسان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دارا بودن برخ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آداب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ستگان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از چنگال هوا و هوس و بندها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خطرناک ابل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و گمراه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ضلالت رهان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و مُهر سعادت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آخرت را بر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او زد ، و وجودش را به عرصه ملکوت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عرش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کشان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و مقام 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الله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احبّاء الله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ارش</w:t>
      </w:r>
      <w:r>
        <w:rPr>
          <w:rtl/>
          <w:lang w:bidi="fa-IR"/>
        </w:rPr>
        <w:t xml:space="preserve"> قرار داد ، و سرِ کرامت و معنو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شرافت و شخص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او را از اوج گنبد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گذراند، و به درجه رف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شهادت و لقا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حق و مقام قرب و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وصال رسان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حر بن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تا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مقامات ، به خاطر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گردن نهادن به دستورات آنان به فرموده قرآن و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آلوده به شرک بود . شرک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نظر 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ستم و ظلم بزرگ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6C4C0A" w:rsidP="006C4C0A">
      <w:pPr>
        <w:pStyle w:val="libNormal"/>
        <w:rPr>
          <w:rtl/>
          <w:lang w:bidi="fa-IR"/>
        </w:rPr>
      </w:pPr>
      <w:r w:rsidRPr="006C4C0A">
        <w:rPr>
          <w:rStyle w:val="libAlaemChar"/>
          <w:rFonts w:hint="cs"/>
          <w:rtl/>
        </w:rPr>
        <w:t>(</w:t>
      </w:r>
      <w:r w:rsidR="00A3017F">
        <w:rPr>
          <w:rtl/>
          <w:lang w:bidi="fa-IR"/>
        </w:rPr>
        <w:t xml:space="preserve"> </w:t>
      </w:r>
      <w:r w:rsidR="00A3017F" w:rsidRPr="006C4C0A">
        <w:rPr>
          <w:rStyle w:val="libAieChar"/>
          <w:rtl/>
        </w:rPr>
        <w:t>لا</w:t>
      </w:r>
      <w:r w:rsidR="00A3017F" w:rsidRPr="006C4C0A">
        <w:rPr>
          <w:rStyle w:val="libAieChar"/>
          <w:rFonts w:hint="cs"/>
          <w:rtl/>
        </w:rPr>
        <w:t xml:space="preserve"> تُشْرِکْ بِاللّهِ إِنَّ الشِّرْکَ لَظُلْمٌ عَظِی</w:t>
      </w:r>
      <w:r w:rsidR="00A3017F" w:rsidRPr="006C4C0A">
        <w:rPr>
          <w:rStyle w:val="libAieChar"/>
          <w:rFonts w:hint="eastAsia"/>
          <w:rtl/>
        </w:rPr>
        <w:t>مٌ</w:t>
      </w:r>
      <w:r w:rsidR="00A3017F">
        <w:rPr>
          <w:rtl/>
          <w:lang w:bidi="fa-IR"/>
        </w:rPr>
        <w:t xml:space="preserve"> </w:t>
      </w:r>
      <w:r w:rsidRPr="006C4C0A">
        <w:rPr>
          <w:rStyle w:val="libAlaemChar"/>
          <w:rFonts w:hint="cs"/>
          <w:rtl/>
        </w:rPr>
        <w:t>)</w:t>
      </w:r>
      <w:r w:rsidR="00A3017F">
        <w:rPr>
          <w:rtl/>
          <w:lang w:bidi="fa-IR"/>
        </w:rPr>
        <w:t xml:space="preserve"> </w:t>
      </w:r>
      <w:r w:rsidR="00A3017F" w:rsidRPr="006C4C0A">
        <w:rPr>
          <w:rStyle w:val="libFootnotenumChar"/>
          <w:rtl/>
        </w:rPr>
        <w:t>(1).</w:t>
      </w:r>
    </w:p>
    <w:p w:rsidR="00A3017F" w:rsidRPr="006C4C0A" w:rsidRDefault="006C4C0A" w:rsidP="006C4C0A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___________________________________</w:t>
      </w:r>
    </w:p>
    <w:p w:rsidR="00A3017F" w:rsidRDefault="00A3017F" w:rsidP="006C4C0A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لقمان : 13 .</w:t>
      </w:r>
    </w:p>
    <w:p w:rsidR="006C4C0A" w:rsidRDefault="006C4C0A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خدا شرک نورز 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شرک بدون ترد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ستم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است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طاغوت و خدمت به ستمگران و متابعت از فرهنگ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ضد خدا و فرود آمدن سر تواضع در برابر فرعون ها و نمرودها و شدّادها و احزاب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چون حزب امو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عباس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امثال آنان در هر عصر و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شرک 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شرک</w:t>
      </w:r>
      <w:r>
        <w:rPr>
          <w:rtl/>
          <w:lang w:bidi="fa-IR"/>
        </w:rPr>
        <w:t xml:space="preserve"> که از مصاد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باارزش اطاعت از بت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جاندار و سردمداران کفر و متول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بت خانه و بت هاست گناه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خطرناک و مهلک است که آلوده به آن در صورت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موفق به توبه نشود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ابد محروم از رحمت و مغفرت حق خواهد بود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قرآن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6C4C0A" w:rsidP="006C4C0A">
      <w:pPr>
        <w:pStyle w:val="libNormal"/>
        <w:rPr>
          <w:rtl/>
          <w:lang w:bidi="fa-IR"/>
        </w:rPr>
      </w:pPr>
      <w:r w:rsidRPr="006C4C0A">
        <w:rPr>
          <w:rStyle w:val="libAlaemChar"/>
          <w:rFonts w:hint="cs"/>
          <w:rtl/>
        </w:rPr>
        <w:t>(</w:t>
      </w:r>
      <w:r w:rsidR="00A3017F">
        <w:rPr>
          <w:rtl/>
          <w:lang w:bidi="fa-IR"/>
        </w:rPr>
        <w:t xml:space="preserve"> </w:t>
      </w:r>
      <w:r w:rsidR="00A3017F" w:rsidRPr="006C4C0A">
        <w:rPr>
          <w:rStyle w:val="libAieChar"/>
          <w:rtl/>
        </w:rPr>
        <w:t xml:space="preserve">وَ مَنْ </w:t>
      </w:r>
      <w:r w:rsidR="00A3017F" w:rsidRPr="006C4C0A">
        <w:rPr>
          <w:rStyle w:val="libAieChar"/>
          <w:rFonts w:hint="cs"/>
          <w:rtl/>
        </w:rPr>
        <w:t>یُ</w:t>
      </w:r>
      <w:r w:rsidR="00A3017F" w:rsidRPr="006C4C0A">
        <w:rPr>
          <w:rStyle w:val="libAieChar"/>
          <w:rFonts w:hint="eastAsia"/>
          <w:rtl/>
        </w:rPr>
        <w:t>شْرِکْ</w:t>
      </w:r>
      <w:r w:rsidR="00A3017F" w:rsidRPr="006C4C0A">
        <w:rPr>
          <w:rStyle w:val="libAieChar"/>
          <w:rtl/>
        </w:rPr>
        <w:t xml:space="preserve"> بِاللّ</w:t>
      </w:r>
      <w:r w:rsidR="00A3017F" w:rsidRPr="006C4C0A">
        <w:rPr>
          <w:rStyle w:val="libAieChar"/>
          <w:rFonts w:hint="cs"/>
          <w:rtl/>
        </w:rPr>
        <w:t>هِ فَقَدْ ضَلَّ ضَلالاً بَعِی</w:t>
      </w:r>
      <w:r w:rsidR="00A3017F" w:rsidRPr="006C4C0A">
        <w:rPr>
          <w:rStyle w:val="libAieChar"/>
          <w:rFonts w:hint="eastAsia"/>
          <w:rtl/>
        </w:rPr>
        <w:t>داً</w:t>
      </w:r>
      <w:r w:rsidR="00A3017F">
        <w:rPr>
          <w:rtl/>
          <w:lang w:bidi="fa-IR"/>
        </w:rPr>
        <w:t xml:space="preserve"> </w:t>
      </w:r>
      <w:r w:rsidRPr="006C4C0A">
        <w:rPr>
          <w:rStyle w:val="libAlaemChar"/>
          <w:rFonts w:hint="cs"/>
          <w:rtl/>
        </w:rPr>
        <w:t>)</w:t>
      </w:r>
      <w:r w:rsidR="00A3017F">
        <w:rPr>
          <w:rtl/>
          <w:lang w:bidi="fa-IR"/>
        </w:rPr>
        <w:t xml:space="preserve"> </w:t>
      </w:r>
      <w:r w:rsidR="00A3017F" w:rsidRPr="006C4C0A">
        <w:rPr>
          <w:rStyle w:val="libFootnotenumChar"/>
          <w:rtl/>
        </w:rPr>
        <w:t>(1).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خدا شرک ورزد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گمراه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دور و دراز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دچار شده 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6C4C0A" w:rsidP="006C4C0A">
      <w:pPr>
        <w:pStyle w:val="libNormal"/>
        <w:rPr>
          <w:rtl/>
          <w:lang w:bidi="fa-IR"/>
        </w:rPr>
      </w:pPr>
      <w:r w:rsidRPr="006C4C0A">
        <w:rPr>
          <w:rStyle w:val="libAlaemChar"/>
          <w:rFonts w:hint="cs"/>
          <w:rtl/>
        </w:rPr>
        <w:t>(</w:t>
      </w:r>
      <w:r w:rsidR="00A3017F">
        <w:rPr>
          <w:rtl/>
          <w:lang w:bidi="fa-IR"/>
        </w:rPr>
        <w:t xml:space="preserve"> </w:t>
      </w:r>
      <w:r w:rsidR="00A3017F" w:rsidRPr="006C4C0A">
        <w:rPr>
          <w:rStyle w:val="libAieChar"/>
          <w:rtl/>
        </w:rPr>
        <w:t xml:space="preserve">إِنَّهُ مَنْ </w:t>
      </w:r>
      <w:r w:rsidR="00A3017F" w:rsidRPr="006C4C0A">
        <w:rPr>
          <w:rStyle w:val="libAieChar"/>
          <w:rFonts w:hint="cs"/>
          <w:rtl/>
        </w:rPr>
        <w:t>یُ</w:t>
      </w:r>
      <w:r w:rsidR="00A3017F" w:rsidRPr="006C4C0A">
        <w:rPr>
          <w:rStyle w:val="libAieChar"/>
          <w:rFonts w:hint="eastAsia"/>
          <w:rtl/>
        </w:rPr>
        <w:t>شْرِکْ</w:t>
      </w:r>
      <w:r w:rsidR="00A3017F" w:rsidRPr="006C4C0A">
        <w:rPr>
          <w:rStyle w:val="libAieChar"/>
          <w:rtl/>
        </w:rPr>
        <w:t xml:space="preserve"> بِاللّ</w:t>
      </w:r>
      <w:r w:rsidR="00A3017F" w:rsidRPr="006C4C0A">
        <w:rPr>
          <w:rStyle w:val="libAieChar"/>
          <w:rFonts w:hint="cs"/>
          <w:rtl/>
        </w:rPr>
        <w:t>هِ فَقَدْ حَرَّمَ اللّهُ عَلَیْ</w:t>
      </w:r>
      <w:r w:rsidR="00A3017F" w:rsidRPr="006C4C0A">
        <w:rPr>
          <w:rStyle w:val="libAieChar"/>
          <w:rFonts w:hint="eastAsia"/>
          <w:rtl/>
        </w:rPr>
        <w:t>هِ</w:t>
      </w:r>
      <w:r w:rsidR="00A3017F" w:rsidRPr="006C4C0A">
        <w:rPr>
          <w:rStyle w:val="libAieChar"/>
          <w:rtl/>
        </w:rPr>
        <w:t xml:space="preserve"> الْجَنَّهَ</w:t>
      </w:r>
      <w:r w:rsidR="00A3017F">
        <w:rPr>
          <w:rtl/>
          <w:lang w:bidi="fa-IR"/>
        </w:rPr>
        <w:t xml:space="preserve"> </w:t>
      </w:r>
      <w:r w:rsidRPr="006C4C0A">
        <w:rPr>
          <w:rStyle w:val="libAlaemChar"/>
          <w:rFonts w:hint="cs"/>
          <w:rtl/>
        </w:rPr>
        <w:t>)</w:t>
      </w:r>
      <w:r w:rsidR="00A3017F">
        <w:rPr>
          <w:rtl/>
          <w:lang w:bidi="fa-IR"/>
        </w:rPr>
        <w:t xml:space="preserve"> </w:t>
      </w:r>
      <w:r w:rsidR="00A3017F" w:rsidRPr="006C4C0A">
        <w:rPr>
          <w:rStyle w:val="libFootnotenumChar"/>
          <w:rtl/>
        </w:rPr>
        <w:t>(2)</w:t>
      </w:r>
      <w:r w:rsidR="00A3017F">
        <w:rPr>
          <w:rtl/>
          <w:lang w:bidi="fa-IR"/>
        </w:rPr>
        <w:t>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خدا شرک ورزد خدا بهشت را بر او حرام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6C4C0A" w:rsidP="006C4C0A">
      <w:pPr>
        <w:pStyle w:val="libNormal"/>
        <w:rPr>
          <w:rtl/>
          <w:lang w:bidi="fa-IR"/>
        </w:rPr>
      </w:pPr>
      <w:r w:rsidRPr="006C4C0A">
        <w:rPr>
          <w:rStyle w:val="libAlaemChar"/>
          <w:rFonts w:hint="cs"/>
          <w:rtl/>
        </w:rPr>
        <w:lastRenderedPageBreak/>
        <w:t>(</w:t>
      </w:r>
      <w:r w:rsidR="00A3017F">
        <w:rPr>
          <w:rtl/>
          <w:lang w:bidi="fa-IR"/>
        </w:rPr>
        <w:t xml:space="preserve"> </w:t>
      </w:r>
      <w:r w:rsidR="00A3017F" w:rsidRPr="006C4C0A">
        <w:rPr>
          <w:rStyle w:val="libAieChar"/>
          <w:rtl/>
        </w:rPr>
        <w:t>إِنَّ اللّ</w:t>
      </w:r>
      <w:r w:rsidR="00A3017F" w:rsidRPr="006C4C0A">
        <w:rPr>
          <w:rStyle w:val="libAieChar"/>
          <w:rFonts w:hint="cs"/>
          <w:rtl/>
        </w:rPr>
        <w:t>هَ لا یَ</w:t>
      </w:r>
      <w:r w:rsidR="00A3017F" w:rsidRPr="006C4C0A">
        <w:rPr>
          <w:rStyle w:val="libAieChar"/>
          <w:rFonts w:hint="eastAsia"/>
          <w:rtl/>
        </w:rPr>
        <w:t>غْفِرُ</w:t>
      </w:r>
      <w:r w:rsidR="00A3017F" w:rsidRPr="006C4C0A">
        <w:rPr>
          <w:rStyle w:val="libAieChar"/>
          <w:rtl/>
        </w:rPr>
        <w:t xml:space="preserve"> أَنْ </w:t>
      </w:r>
      <w:r w:rsidR="00A3017F" w:rsidRPr="006C4C0A">
        <w:rPr>
          <w:rStyle w:val="libAieChar"/>
          <w:rFonts w:hint="cs"/>
          <w:rtl/>
        </w:rPr>
        <w:t>یُ</w:t>
      </w:r>
      <w:r w:rsidR="00A3017F" w:rsidRPr="006C4C0A">
        <w:rPr>
          <w:rStyle w:val="libAieChar"/>
          <w:rFonts w:hint="eastAsia"/>
          <w:rtl/>
        </w:rPr>
        <w:t>شْرَکَ</w:t>
      </w:r>
      <w:r w:rsidR="00A3017F" w:rsidRPr="006C4C0A">
        <w:rPr>
          <w:rStyle w:val="libAieChar"/>
          <w:rtl/>
        </w:rPr>
        <w:t xml:space="preserve"> بِهِ وَ </w:t>
      </w:r>
      <w:r w:rsidR="00A3017F" w:rsidRPr="006C4C0A">
        <w:rPr>
          <w:rStyle w:val="libAieChar"/>
          <w:rFonts w:hint="cs"/>
          <w:rtl/>
        </w:rPr>
        <w:t>یَ</w:t>
      </w:r>
      <w:r w:rsidR="00A3017F" w:rsidRPr="006C4C0A">
        <w:rPr>
          <w:rStyle w:val="libAieChar"/>
          <w:rFonts w:hint="eastAsia"/>
          <w:rtl/>
        </w:rPr>
        <w:t>غْفِرُ</w:t>
      </w:r>
      <w:r w:rsidR="00A3017F" w:rsidRPr="006C4C0A">
        <w:rPr>
          <w:rStyle w:val="libAieChar"/>
          <w:rtl/>
        </w:rPr>
        <w:t xml:space="preserve"> م</w:t>
      </w:r>
      <w:r w:rsidR="00A3017F" w:rsidRPr="006C4C0A">
        <w:rPr>
          <w:rStyle w:val="libAieChar"/>
          <w:rFonts w:hint="cs"/>
          <w:rtl/>
        </w:rPr>
        <w:t>ا دُونَ ذلِکَ لِمَنْ یَ</w:t>
      </w:r>
      <w:r w:rsidR="00A3017F" w:rsidRPr="006C4C0A">
        <w:rPr>
          <w:rStyle w:val="libAieChar"/>
          <w:rFonts w:hint="eastAsia"/>
          <w:rtl/>
        </w:rPr>
        <w:t>ش</w:t>
      </w:r>
      <w:r w:rsidR="00A3017F" w:rsidRPr="006C4C0A">
        <w:rPr>
          <w:rStyle w:val="libAieChar"/>
          <w:rFonts w:hint="cs"/>
          <w:rtl/>
        </w:rPr>
        <w:t>اءُ</w:t>
      </w:r>
      <w:r w:rsidR="00A3017F">
        <w:rPr>
          <w:rtl/>
          <w:lang w:bidi="fa-IR"/>
        </w:rPr>
        <w:t xml:space="preserve"> </w:t>
      </w:r>
      <w:r w:rsidRPr="006C4C0A">
        <w:rPr>
          <w:rStyle w:val="libAlaemChar"/>
          <w:rFonts w:hint="cs"/>
          <w:rtl/>
        </w:rPr>
        <w:t>)</w:t>
      </w:r>
      <w:r w:rsidR="00A3017F">
        <w:rPr>
          <w:rtl/>
          <w:lang w:bidi="fa-IR"/>
        </w:rPr>
        <w:t xml:space="preserve"> </w:t>
      </w:r>
      <w:r w:rsidR="00A3017F" w:rsidRPr="006C4C0A">
        <w:rPr>
          <w:rStyle w:val="libFootnotenumChar"/>
          <w:rtl/>
        </w:rPr>
        <w:t>(3)</w:t>
      </w:r>
      <w:r w:rsidR="00A3017F">
        <w:rPr>
          <w:rtl/>
          <w:lang w:bidi="fa-IR"/>
        </w:rPr>
        <w:t>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ناً</w:t>
      </w:r>
      <w:r>
        <w:rPr>
          <w:rtl/>
          <w:lang w:bidi="fa-IR"/>
        </w:rPr>
        <w:t xml:space="preserve"> خدا شرک را مورد آمرزش قرار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و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آن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 که بخواهد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آمرزد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6C4C0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به </w:t>
      </w:r>
      <w:r w:rsidRPr="006C4C0A">
        <w:rPr>
          <w:rtl/>
        </w:rPr>
        <w:t>عبد اللّ</w:t>
      </w:r>
      <w:r w:rsidRPr="006C4C0A">
        <w:rPr>
          <w:rFonts w:hint="cs"/>
          <w:rtl/>
        </w:rPr>
        <w:t>ه</w:t>
      </w:r>
      <w:r>
        <w:rPr>
          <w:rFonts w:hint="cs"/>
          <w:rtl/>
          <w:lang w:bidi="fa-IR"/>
        </w:rPr>
        <w:t xml:space="preserve"> بن مسعود فرمود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اکَ</w:t>
      </w:r>
      <w:r>
        <w:rPr>
          <w:rtl/>
          <w:lang w:bidi="fa-IR"/>
        </w:rPr>
        <w:t xml:space="preserve"> أن تُشرِکَ بِاللّ</w:t>
      </w:r>
      <w:r>
        <w:rPr>
          <w:rFonts w:hint="cs"/>
          <w:rtl/>
          <w:lang w:bidi="fa-IR"/>
        </w:rPr>
        <w:t>هِ طَرفَهَ عَی</w:t>
      </w:r>
      <w:r>
        <w:rPr>
          <w:rFonts w:hint="eastAsia"/>
          <w:rtl/>
          <w:lang w:bidi="fa-IR"/>
        </w:rPr>
        <w:t>نٍ</w:t>
      </w:r>
      <w:r>
        <w:rPr>
          <w:rtl/>
          <w:lang w:bidi="fa-IR"/>
        </w:rPr>
        <w:t xml:space="preserve"> ، و إن نُشِّرت بِالمِنشار ، أو قُطِّعتَ ، أو صُلِّبْتَ ، أو احتَرَقْتَ بِالنّار </w:t>
      </w:r>
      <w:r w:rsidRPr="006C4C0A">
        <w:rPr>
          <w:rStyle w:val="libFootnotenumChar"/>
          <w:rtl/>
        </w:rPr>
        <w:t>(4)</w:t>
      </w:r>
      <w:r>
        <w:rPr>
          <w:rtl/>
          <w:lang w:bidi="fa-IR"/>
        </w:rPr>
        <w:t xml:space="preserve"> .</w:t>
      </w:r>
    </w:p>
    <w:p w:rsidR="00A3017F" w:rsidRPr="006C4C0A" w:rsidRDefault="006C4C0A" w:rsidP="006C4C0A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__________________________________</w:t>
      </w:r>
    </w:p>
    <w:p w:rsidR="00A3017F" w:rsidRDefault="00A3017F" w:rsidP="006C4C0A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نساء : 116 .</w:t>
      </w:r>
    </w:p>
    <w:p w:rsidR="00A3017F" w:rsidRDefault="00A3017F" w:rsidP="006C4C0A">
      <w:pPr>
        <w:pStyle w:val="libFootnote0"/>
        <w:rPr>
          <w:rtl/>
          <w:lang w:bidi="fa-IR"/>
        </w:rPr>
      </w:pPr>
      <w:r>
        <w:rPr>
          <w:rtl/>
          <w:lang w:bidi="fa-IR"/>
        </w:rPr>
        <w:t>2- 2) - مائده : 72 .</w:t>
      </w:r>
    </w:p>
    <w:p w:rsidR="00A3017F" w:rsidRDefault="00A3017F" w:rsidP="006C4C0A">
      <w:pPr>
        <w:pStyle w:val="libFootnote0"/>
        <w:rPr>
          <w:rtl/>
          <w:lang w:bidi="fa-IR"/>
        </w:rPr>
      </w:pPr>
      <w:r>
        <w:rPr>
          <w:rtl/>
          <w:lang w:bidi="fa-IR"/>
        </w:rPr>
        <w:t>3- 3) - نساء : 48 .</w:t>
      </w:r>
    </w:p>
    <w:p w:rsidR="00A3017F" w:rsidRDefault="00A3017F" w:rsidP="006C4C0A">
      <w:pPr>
        <w:pStyle w:val="libFootnote0"/>
        <w:rPr>
          <w:rtl/>
          <w:lang w:bidi="fa-IR"/>
        </w:rPr>
      </w:pPr>
      <w:r>
        <w:rPr>
          <w:rtl/>
          <w:lang w:bidi="fa-IR"/>
        </w:rPr>
        <w:t>4- 4) - مکارم الأخلاق : 456 ، الفصل الرابع ؛ بحار الانوار : 74 / 109 ، باب 5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1 .</w:t>
      </w:r>
    </w:p>
    <w:p w:rsidR="006C4C0A" w:rsidRDefault="006C4C0A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3B531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شرک آوردن به خدا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اندازه چشم بر هم زدن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، اگرچه با ارّه پاره پاره گرد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قطعه قطعه شو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به دارت آو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زند</w:t>
      </w:r>
      <w:r>
        <w:rPr>
          <w:rtl/>
          <w:lang w:bidi="fa-IR"/>
        </w:rPr>
        <w:t xml:space="preserve">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به آتشت بسوزانند !</w:t>
      </w:r>
      <w:r w:rsidR="003B531D">
        <w:rPr>
          <w:rFonts w:hint="eastAsia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حر</w:t>
      </w:r>
      <w:r>
        <w:rPr>
          <w:rtl/>
          <w:lang w:bidi="fa-IR"/>
        </w:rPr>
        <w:t xml:space="preserve"> بن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دچار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گناه عظ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، به خاطر حسن خلق و ادبش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گناه نجات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 xml:space="preserve"> و با همه وجود در آغوش 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قرار گرفت و به بهشت لقاء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حر</w:t>
      </w:r>
      <w:r>
        <w:rPr>
          <w:rtl/>
          <w:lang w:bidi="fa-IR"/>
        </w:rPr>
        <w:t xml:space="preserve"> بن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خشوع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تواضع و فروتن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باطن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برابر حق و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بود ،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تواضع باطن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صفت 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نفسان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برخورد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حضرت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تبد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به عمل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صالح و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شد و روزنه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نجات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فراهم کرد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آراستگان</w:t>
      </w:r>
      <w:r>
        <w:rPr>
          <w:rtl/>
          <w:lang w:bidi="fa-IR"/>
        </w:rPr>
        <w:t xml:space="preserve"> به صفات 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باطن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صفات 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باارزششان در برخوردها تحقق عمل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ابد</w:t>
      </w:r>
      <w:r>
        <w:rPr>
          <w:rtl/>
          <w:lang w:bidi="fa-IR"/>
        </w:rPr>
        <w:t xml:space="preserve"> ،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گونه اعمال هم در عالم ملکوت مقبول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افتد و تبد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به نور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نور نجات بخش در آخرت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قلب را منبع حالات و صفات مثبت و منف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داند و اعضا و جوارح را مصرف کنندگان آن حالات و صفات قلمداد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. قلب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منبع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است</w:t>
      </w:r>
      <w:r>
        <w:rPr>
          <w:rtl/>
          <w:lang w:bidi="fa-IR"/>
        </w:rPr>
        <w:t xml:space="preserve"> است ، صاحبش هر عبادت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با اعضا و جوارحش انجام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به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تظاهر و خودنما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انجام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؛ امّا قلب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خشوع و تواضع است ، صاحبش در برابر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ادب و فروتن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انکسار به خرج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حر</w:t>
      </w:r>
      <w:r>
        <w:rPr>
          <w:rtl/>
          <w:lang w:bidi="fa-IR"/>
        </w:rPr>
        <w:t xml:space="preserve"> بن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قلب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برخوردار بود که در برابر حضرت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تواضع به خرج داد ، و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که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فرمانده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رومند</w:t>
      </w:r>
      <w:r>
        <w:rPr>
          <w:rtl/>
          <w:lang w:bidi="fa-IR"/>
        </w:rPr>
        <w:t xml:space="preserve"> دشمن به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صورت انتظار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2A68C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حر</w:t>
      </w:r>
      <w:r>
        <w:rPr>
          <w:rtl/>
          <w:lang w:bidi="fa-IR"/>
        </w:rPr>
        <w:t xml:space="preserve"> بن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 راه مکه به کوفه در گرما گرم ظهر با لشکرش به حضرت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امام به جوانانش فرمان داد مردم را آب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آب را کنار دهان اسبان نگه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اندک اندک آب نوشند تا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راب</w:t>
      </w:r>
      <w:r>
        <w:rPr>
          <w:rtl/>
          <w:lang w:bidi="fa-IR"/>
        </w:rPr>
        <w:t xml:space="preserve"> شوند .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</w:t>
      </w:r>
      <w:r w:rsidR="002A68CA">
        <w:rPr>
          <w:rFonts w:hint="cs"/>
          <w:rtl/>
          <w:lang w:bidi="fa-IR"/>
        </w:rPr>
        <w:t>.</w:t>
      </w:r>
      <w:r>
        <w:rPr>
          <w:rFonts w:hint="eastAsia"/>
          <w:rtl/>
          <w:lang w:bidi="fa-IR"/>
        </w:rPr>
        <w:t>اسبان</w:t>
      </w:r>
      <w:r>
        <w:rPr>
          <w:rtl/>
          <w:lang w:bidi="fa-IR"/>
        </w:rPr>
        <w:t xml:space="preserve"> را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راب</w:t>
      </w:r>
      <w:r>
        <w:rPr>
          <w:rtl/>
          <w:lang w:bidi="fa-IR"/>
        </w:rPr>
        <w:t xml:space="preserve"> کردند و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عمل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فراغت جستند وقت نماز ظهر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به حجاج بن مسروق فرمان داد اذان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حجاج اذان گفت . امام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اقامه به نطق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</w:t>
      </w:r>
      <w:r>
        <w:rPr>
          <w:rtl/>
          <w:lang w:bidi="fa-IR"/>
        </w:rPr>
        <w:t xml:space="preserve"> و پس از نطق به مؤذن فرمود اقامه بگو . آن گاه به حر بن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فرمود :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نمازت را به همراه اصحاب و لشکر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انت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خواند ؟ حر گفت : نه بلکه نماز را با تو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خوانم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ادب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تن فرمانده نشان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که قُوّه اراده او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افراد را در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طه</w:t>
      </w:r>
      <w:r>
        <w:rPr>
          <w:rtl/>
          <w:lang w:bidi="fa-IR"/>
        </w:rPr>
        <w:t xml:space="preserve"> خود داشته 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هر حال با هزار گونه ملاحظات و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مبارزه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خود و هزار نفر را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گونه تواضع توان وا داشت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ادب که تحقق تواضع باطن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برابر حق است ، بارقه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از توف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که منشأ توف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خواهد شد .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نفس توانا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تازه به او خواهد داد ، و به اندازه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رومند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که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بحران انقلاب است و 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هزار برابر قُوّه خود را برتر از خود و در ما فوق خود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، توانا باشد ،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خود را نبازد و به توانا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اراده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بر قوا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خارج و ثقل و فشار آنها گردد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در وجود حر دو حوزه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قدرت ادب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توانا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قُوّه فراهم است ، که هر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جامع جهان خود ، و هر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به تنها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صاحب خود را مجتمع و خداوندگار آن جهان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از اجتماع مجموع مح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قهار و زورمند به نظر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پس</w:t>
      </w:r>
      <w:r>
        <w:rPr>
          <w:rtl/>
          <w:lang w:bidi="fa-IR"/>
        </w:rPr>
        <w:t xml:space="preserve"> امام نماز را به هر دو لشکر امامت کرد و سپس داخل سراپرده اش شد و اصحاب نزدش جمع آمدند . حر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داخل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که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برپا شده بود . اصحاب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ژه</w:t>
      </w:r>
      <w:r>
        <w:rPr>
          <w:rtl/>
          <w:lang w:bidi="fa-IR"/>
        </w:rPr>
        <w:t xml:space="preserve"> اش بر او گرد آمدند و باق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لشکر به محل صف خود برگشته در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مرکب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نشستند تا هنگام عصر شد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که تا از نماز عصر فراغت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ابند</w:t>
      </w:r>
      <w:r>
        <w:rPr>
          <w:rtl/>
          <w:lang w:bidi="fa-IR"/>
        </w:rPr>
        <w:t xml:space="preserve"> آماده حرکت باشند فرمان داد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کوچ آماده و مه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باشند ، سپس مناد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نماز عصر صدا بلند کرد ، نماز عصر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امام بر دو لشکر امامت کرد و پس از نماز کنار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رو به جانب مردم کرد و پس از حمد و ثنا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فرمود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2A68C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! شما اگر خدا ترس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حق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حق بشناس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خدا از شما بهتر خشنود خواهد بود . ما که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محمّد </w:t>
      </w:r>
      <w:r w:rsidR="00AB794A" w:rsidRPr="00AB794A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به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امر از مردم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که آنچه را حق ندارند ادعا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شما به گناه و جور و تعد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ا</w:t>
      </w:r>
      <w:r>
        <w:rPr>
          <w:rFonts w:hint="eastAsia"/>
          <w:rtl/>
          <w:lang w:bidi="fa-IR"/>
        </w:rPr>
        <w:t>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اگر جز به کراهت و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ما و به جهالت حق ما حاضر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رأ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تان</w:t>
      </w:r>
      <w:r>
        <w:rPr>
          <w:rtl/>
          <w:lang w:bidi="fa-IR"/>
        </w:rPr>
        <w:t xml:space="preserve"> اکنون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از آن است که فرستادگان شما به من رساندند و نامه ها و مراسلات شما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آمد ، من منصرف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شوم و از نزد شما برم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گردم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حر</w:t>
      </w:r>
      <w:r>
        <w:rPr>
          <w:rtl/>
          <w:lang w:bidi="fa-IR"/>
        </w:rPr>
        <w:t xml:space="preserve"> بن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گفت : به خدا ما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مراسلات که ذکر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؟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فرمود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عقبه بن سمعان ! آن خورج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که نامه ها و مراسلاتشان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آن است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آر . او رفت و خورج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آورد ، خورج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انباشته از نامه ها بود ، پس آن نامه ها را جلو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2A68C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حر</w:t>
      </w:r>
      <w:r>
        <w:rPr>
          <w:rtl/>
          <w:lang w:bidi="fa-IR"/>
        </w:rPr>
        <w:t xml:space="preserve"> گفت : ما از آنان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نامه به تو نوشته اند ، ما فرمان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تا تو را ملاقات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از تو مفارقت ننما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تا تو را به کوفه برده نزد عب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اللّ</w:t>
      </w:r>
      <w:r>
        <w:rPr>
          <w:rFonts w:hint="cs"/>
          <w:rtl/>
          <w:lang w:bidi="fa-IR"/>
        </w:rPr>
        <w:t>ه بن زی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وارد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فرمود : مرگ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آرزو به تو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تر است . سپس رو به اصحاب کرد و فرمود : سوار 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آنان سوار شدند و منتظر ماندند تا اهل حرم هم سوار شدند . فرمود : مرکب ها را از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کوفه برگردان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رفتند که برگردند سپاه حر جلو آمد و مانع از برگشتن آنان شد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به حرّ گفت : مادرت به عزا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</w:t>
      </w:r>
    </w:p>
    <w:p w:rsidR="00A3017F" w:rsidRDefault="00A3017F" w:rsidP="002A68C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حرّ</w:t>
      </w:r>
      <w:r>
        <w:rPr>
          <w:rtl/>
          <w:lang w:bidi="fa-IR"/>
        </w:rPr>
        <w:t xml:space="preserve"> گفت : هان به خدا اگر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عرب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کلمه را به من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و او در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گرفتار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که تو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واگذار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کردم و مادرش را به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و فرزند مردگ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بردم و حتماً به او پاسخ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دادم هرچه باداباد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خدا من حق ندارم که مادر تو را ذکر کنم مگر به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صورت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مقدور باشد ! </w:t>
      </w:r>
      <w:r w:rsidRPr="002A68CA">
        <w:rPr>
          <w:rStyle w:val="libFootnotenumChar"/>
          <w:rtl/>
        </w:rPr>
        <w:t>(1)</w:t>
      </w:r>
      <w:r>
        <w:rPr>
          <w:rtl/>
          <w:lang w:bidi="fa-IR"/>
        </w:rPr>
        <w:t xml:space="preserve">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مرحله تواضع قلب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حرّ او را وادار کرد که با بودن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به امامت نماز 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ستد</w:t>
      </w:r>
      <w:r>
        <w:rPr>
          <w:rtl/>
          <w:lang w:bidi="fa-IR"/>
        </w:rPr>
        <w:t xml:space="preserve"> ، بلکه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رغم خواسته کوفه و شام به حضرت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اقتدا کند و روزنه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توف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صفت اخلاق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باز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و در مرحله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ادب او ، او را وادار کرد که نسبت به شخص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حضرت زهرا </w:t>
      </w:r>
      <w:r w:rsidR="002A68CA" w:rsidRPr="002A68CA">
        <w:rPr>
          <w:rStyle w:val="libAlaemChar"/>
          <w:rFonts w:eastAsiaTheme="minorHAnsi"/>
          <w:rtl/>
        </w:rPr>
        <w:t>عليها‌السلام</w:t>
      </w:r>
      <w:r>
        <w:rPr>
          <w:rtl/>
          <w:lang w:bidi="fa-IR"/>
        </w:rPr>
        <w:t xml:space="preserve"> با همه وجود ادا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احترام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و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عمل که برخاسته از ادب درون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بود تمام درها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را به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بگشا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و در نت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جه</w:t>
      </w:r>
      <w:r>
        <w:rPr>
          <w:rtl/>
          <w:lang w:bidi="fa-IR"/>
        </w:rPr>
        <w:t xml:space="preserve"> قدم به قدم با سرعت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سرعت نور از دوزخ دور و به بهشت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گردد ، و از طاغوت و بت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چون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دور و به امام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شود ، و از شرک رها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افته</w:t>
      </w:r>
      <w:r>
        <w:rPr>
          <w:rtl/>
          <w:lang w:bidi="fa-IR"/>
        </w:rPr>
        <w:t xml:space="preserve"> به اعماق 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اعتقاد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عمل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برسد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باارزش که از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قدس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2A68C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تَقَرَّبَ إل</w:t>
      </w:r>
      <w:r>
        <w:rPr>
          <w:rFonts w:hint="cs"/>
          <w:rtl/>
          <w:lang w:bidi="fa-IR"/>
        </w:rPr>
        <w:t>یَّ</w:t>
      </w:r>
      <w:r>
        <w:rPr>
          <w:rtl/>
          <w:lang w:bidi="fa-IR"/>
        </w:rPr>
        <w:t xml:space="preserve"> شِبْراً تَقرَّبْتُ إل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ذِراعاً ، و مَن تقرَّبَ إل</w:t>
      </w:r>
      <w:r>
        <w:rPr>
          <w:rFonts w:hint="cs"/>
          <w:rtl/>
          <w:lang w:bidi="fa-IR"/>
        </w:rPr>
        <w:t>یَّ</w:t>
      </w:r>
      <w:r>
        <w:rPr>
          <w:rtl/>
          <w:lang w:bidi="fa-IR"/>
        </w:rPr>
        <w:t xml:space="preserve"> ذِراعاً تَقَرَّبْتُ إل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بَاعاً ، وَ مَن أتانِ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مَشْ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اً</w:t>
      </w:r>
      <w:r>
        <w:rPr>
          <w:rtl/>
          <w:lang w:bidi="fa-IR"/>
        </w:rPr>
        <w:t xml:space="preserve"> أتَ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تُهُ</w:t>
      </w:r>
      <w:r>
        <w:rPr>
          <w:rtl/>
          <w:lang w:bidi="fa-IR"/>
        </w:rPr>
        <w:t xml:space="preserve"> هَروَلَهً </w:t>
      </w:r>
      <w:r w:rsidRPr="002A68CA">
        <w:rPr>
          <w:rStyle w:val="libFootnotenumChar"/>
          <w:rtl/>
        </w:rPr>
        <w:t>(2)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عمل صالح و اخلاق حسنه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وجب به من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شود 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ذراع به او نز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شوم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ذراع به من تقرب جو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باع </w:t>
      </w:r>
      <w:r>
        <w:rPr>
          <w:rtl/>
          <w:lang w:bidi="fa-IR"/>
        </w:rPr>
        <w:lastRenderedPageBreak/>
        <w:t>به او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گردم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قدم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من هروله کنان به سو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</w:t>
      </w:r>
    </w:p>
    <w:p w:rsidR="00A3017F" w:rsidRPr="002A68CA" w:rsidRDefault="002A68CA" w:rsidP="002A68CA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</w:t>
      </w:r>
    </w:p>
    <w:p w:rsidR="00A3017F" w:rsidRDefault="00A3017F" w:rsidP="002A68CA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عنصر شجاعت : 3 / 54 - 58 .</w:t>
      </w:r>
    </w:p>
    <w:p w:rsidR="00A3017F" w:rsidRDefault="00A3017F" w:rsidP="002A68CA">
      <w:pPr>
        <w:pStyle w:val="libFootnote0"/>
        <w:rPr>
          <w:rtl/>
          <w:lang w:bidi="fa-IR"/>
        </w:rPr>
      </w:pPr>
      <w:r>
        <w:rPr>
          <w:rtl/>
          <w:lang w:bidi="fa-IR"/>
        </w:rPr>
        <w:t>2- 2) - مستدرک الوسائل : 5 / 298 ، باب 7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5910 .</w:t>
      </w:r>
    </w:p>
    <w:p w:rsidR="002A68CA" w:rsidRDefault="002A68CA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2A68CA">
      <w:pPr>
        <w:pStyle w:val="Heading2"/>
        <w:rPr>
          <w:rtl/>
          <w:lang w:bidi="fa-IR"/>
        </w:rPr>
      </w:pPr>
      <w:bookmarkStart w:id="15" w:name="_Toc523657250"/>
      <w:r>
        <w:rPr>
          <w:rFonts w:hint="eastAsia"/>
          <w:rtl/>
          <w:lang w:bidi="fa-IR"/>
        </w:rPr>
        <w:t>ادر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و نماز</w:t>
      </w:r>
      <w:bookmarkEnd w:id="15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علّامه</w:t>
      </w:r>
      <w:r>
        <w:rPr>
          <w:rtl/>
          <w:lang w:bidi="fa-IR"/>
        </w:rPr>
        <w:t xml:space="preserve"> مجلس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حضرت صادق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: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هنگام ورود به شهر کوفه از مسجد سهله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کن و در آن 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گاه</w:t>
      </w:r>
      <w:r>
        <w:rPr>
          <w:rtl/>
          <w:lang w:bidi="fa-IR"/>
        </w:rPr>
        <w:t xml:space="preserve"> مقدّس نماز بگزار و حلّ مشکلات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ات را در آن مقام از حضرت حق بطلب 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مسجد سهله خانه حضرت ادر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است ؛ انسان بزرگوار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آنجا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مشغول بود و نمازش را در آن 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گاه</w:t>
      </w:r>
      <w:r>
        <w:rPr>
          <w:rtl/>
          <w:lang w:bidi="fa-IR"/>
        </w:rPr>
        <w:t xml:space="preserve"> اقا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آن کس که در آنجا دست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بردارد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جواب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ماند و در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در کنار ادر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از مقام بلند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برخوردار خواهد بود و به خاطر عبادت و اظهار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ازمند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آن مسجد ، از ناراحت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و شرّ دشمنان در پناه حق قرار خواهد گرفت </w:t>
      </w:r>
      <w:r w:rsidRPr="002A68CA">
        <w:rPr>
          <w:rStyle w:val="libFootnotenumChar"/>
          <w:rtl/>
        </w:rPr>
        <w:t xml:space="preserve">(1) </w:t>
      </w:r>
      <w:r>
        <w:rPr>
          <w:rtl/>
          <w:lang w:bidi="fa-IR"/>
        </w:rPr>
        <w:t>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طبرس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بزرگوار در « مجمع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ان»</w:t>
      </w:r>
      <w:r>
        <w:rPr>
          <w:rtl/>
          <w:lang w:bidi="fa-IR"/>
        </w:rPr>
        <w:t xml:space="preserve"> </w:t>
      </w:r>
      <w:r w:rsidRPr="002A68CA">
        <w:rPr>
          <w:rStyle w:val="libFootnotenumChar"/>
          <w:rtl/>
        </w:rPr>
        <w:t>(2)</w:t>
      </w:r>
      <w:r>
        <w:rPr>
          <w:rtl/>
          <w:lang w:bidi="fa-IR"/>
        </w:rPr>
        <w:t xml:space="preserve"> حضرت ادر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را از قد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خدا و جدّ پدر</w:t>
      </w:r>
      <w:r>
        <w:rPr>
          <w:rFonts w:hint="cs"/>
          <w:rtl/>
          <w:lang w:bidi="fa-IR"/>
        </w:rPr>
        <w:t>یِ</w:t>
      </w:r>
      <w:r>
        <w:rPr>
          <w:rtl/>
          <w:lang w:bidi="fa-IR"/>
        </w:rPr>
        <w:t xml:space="preserve"> نوح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داند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حضرت ادر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که قبل از نوح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فرهنگش همراه نماز بوده و مکان اقامه نمازش چندان مقدّس و مبارک است که حضرت صادق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دعا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دعا کننده را در آن مقام مستجاب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داند .</w:t>
      </w:r>
    </w:p>
    <w:p w:rsidR="00A3017F" w:rsidRDefault="002A68CA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2A68CA">
      <w:pPr>
        <w:pStyle w:val="Heading2"/>
        <w:rPr>
          <w:rtl/>
          <w:lang w:bidi="fa-IR"/>
        </w:rPr>
      </w:pPr>
      <w:bookmarkStart w:id="16" w:name="_Toc523657251"/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همه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کوتر</w:t>
      </w:r>
      <w:bookmarkEnd w:id="16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احمد</w:t>
      </w:r>
      <w:r>
        <w:rPr>
          <w:rtl/>
          <w:lang w:bidi="fa-IR"/>
        </w:rPr>
        <w:t xml:space="preserve"> بن عمران بغداد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ابوالحسن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کرد و گفت : که ابوالحسن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کرد و گفت : که ابوالحسن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کرد که حسن از حسن از حسن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نمود :</w:t>
      </w:r>
    </w:p>
    <w:p w:rsidR="00A3017F" w:rsidRPr="00EF315A" w:rsidRDefault="00EF315A" w:rsidP="00EF315A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__________________________________</w:t>
      </w:r>
    </w:p>
    <w:p w:rsidR="00A3017F" w:rsidRDefault="00A3017F" w:rsidP="00EF315A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بحار الانوار : 280/11 .</w:t>
      </w:r>
    </w:p>
    <w:p w:rsidR="00A3017F" w:rsidRDefault="00A3017F" w:rsidP="00EF315A">
      <w:pPr>
        <w:pStyle w:val="libFootnote0"/>
        <w:rPr>
          <w:rtl/>
          <w:lang w:bidi="fa-IR"/>
        </w:rPr>
      </w:pPr>
      <w:r>
        <w:rPr>
          <w:rtl/>
          <w:lang w:bidi="fa-IR"/>
        </w:rPr>
        <w:t>2- 2) - 518/6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أحسَنَ الحَسَنِ الخُلْقُ الحَسَنُ </w:t>
      </w:r>
      <w:r w:rsidRPr="00EF315A">
        <w:rPr>
          <w:rStyle w:val="libFootnotenumChar"/>
          <w:rtl/>
        </w:rPr>
        <w:t>(1)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</w:t>
      </w:r>
      <w:r>
        <w:rPr>
          <w:rtl/>
          <w:lang w:bidi="fa-IR"/>
        </w:rPr>
        <w:t xml:space="preserve">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اخلاق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است »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قطعه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مراد از ابوالحسن اوّل محمد بن عبد الرح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شوشتر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، و ابوالحسن دوم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احمد بصر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، و ابوالحسن سوم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محمد واقد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، و حسن اول حسن بن عرفه عبد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و حسن دوم حسن 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الحسن بصر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و حسن سوم حضرت مجتب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حسن بن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طالب </w:t>
      </w:r>
      <w:r w:rsidR="00E06505" w:rsidRPr="00E06505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>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EF315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AB794A" w:rsidRPr="00AB794A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>به ابوذر فرمود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EF315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اتّقِ</w:t>
      </w:r>
      <w:r>
        <w:rPr>
          <w:rtl/>
          <w:lang w:bidi="fa-IR"/>
        </w:rPr>
        <w:t xml:space="preserve"> اللّ</w:t>
      </w:r>
      <w:r>
        <w:rPr>
          <w:rFonts w:hint="cs"/>
          <w:rtl/>
          <w:lang w:bidi="fa-IR"/>
        </w:rPr>
        <w:t>هَ حی</w:t>
      </w:r>
      <w:r>
        <w:rPr>
          <w:rFonts w:hint="eastAsia"/>
          <w:rtl/>
          <w:lang w:bidi="fa-IR"/>
        </w:rPr>
        <w:t>ثُ</w:t>
      </w:r>
      <w:r>
        <w:rPr>
          <w:rtl/>
          <w:lang w:bidi="fa-IR"/>
        </w:rPr>
        <w:t xml:space="preserve"> کُنتَ ، وَ خالِقِ النّاسَ بِخُلقٍ حَسَن ، وَ إذا عَمِلتَ سَ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ئهً</w:t>
      </w:r>
      <w:r>
        <w:rPr>
          <w:rtl/>
          <w:lang w:bidi="fa-IR"/>
        </w:rPr>
        <w:t xml:space="preserve"> فَاعْمَل حَسَنهً تَمحوهَا </w:t>
      </w:r>
      <w:r w:rsidRPr="00EF315A">
        <w:rPr>
          <w:rStyle w:val="libFootnotenumChar"/>
          <w:rtl/>
        </w:rPr>
        <w:t>(2)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هر</w:t>
      </w:r>
      <w:r>
        <w:rPr>
          <w:rtl/>
          <w:lang w:bidi="fa-IR"/>
        </w:rPr>
        <w:t xml:space="preserve"> کجا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تقوا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مراعات کن ، و با مردم با خوش خلق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زش</w:t>
      </w:r>
      <w:r>
        <w:rPr>
          <w:rtl/>
          <w:lang w:bidi="fa-IR"/>
        </w:rPr>
        <w:t xml:space="preserve"> داشته باش ، و چون گناه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مرتکب شد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حسنه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جا آور که آن گناه را محو کند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اسحاق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عقوب</w:t>
      </w:r>
      <w:r>
        <w:rPr>
          <w:rtl/>
          <w:lang w:bidi="fa-IR"/>
        </w:rPr>
        <w:t xml:space="preserve"> و 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ذر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نماز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امر حضرت حق به نماز ، به عباد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اش حضرات اسحاق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عقوب</w:t>
      </w:r>
      <w:r>
        <w:rPr>
          <w:rtl/>
          <w:lang w:bidi="fa-IR"/>
        </w:rPr>
        <w:t xml:space="preserve"> و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ذر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در قرآن 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EF315A" w:rsidP="00EF315A">
      <w:pPr>
        <w:pStyle w:val="libNormal"/>
        <w:rPr>
          <w:rtl/>
          <w:lang w:bidi="fa-IR"/>
        </w:rPr>
      </w:pPr>
      <w:r w:rsidRPr="00EF315A">
        <w:rPr>
          <w:rStyle w:val="libAlaemChar"/>
          <w:rFonts w:hint="cs"/>
          <w:rtl/>
        </w:rPr>
        <w:t>(</w:t>
      </w:r>
      <w:r w:rsidR="00A3017F">
        <w:rPr>
          <w:rtl/>
          <w:lang w:bidi="fa-IR"/>
        </w:rPr>
        <w:t xml:space="preserve"> </w:t>
      </w:r>
      <w:r w:rsidR="00A3017F" w:rsidRPr="00EF315A">
        <w:rPr>
          <w:rStyle w:val="libAieChar"/>
          <w:rtl/>
        </w:rPr>
        <w:t>وَ وَهَبْن</w:t>
      </w:r>
      <w:r w:rsidR="00A3017F" w:rsidRPr="00EF315A">
        <w:rPr>
          <w:rStyle w:val="libAieChar"/>
          <w:rFonts w:hint="cs"/>
          <w:rtl/>
        </w:rPr>
        <w:t>ا لَهُ إِسْحاقَ وَ یَ</w:t>
      </w:r>
      <w:r w:rsidR="00A3017F" w:rsidRPr="00EF315A">
        <w:rPr>
          <w:rStyle w:val="libAieChar"/>
          <w:rFonts w:hint="eastAsia"/>
          <w:rtl/>
        </w:rPr>
        <w:t>عْقُوبَ</w:t>
      </w:r>
      <w:r w:rsidR="00A3017F" w:rsidRPr="00EF315A">
        <w:rPr>
          <w:rStyle w:val="libAieChar"/>
          <w:rtl/>
        </w:rPr>
        <w:t xml:space="preserve"> ن</w:t>
      </w:r>
      <w:r w:rsidR="00A3017F" w:rsidRPr="00EF315A">
        <w:rPr>
          <w:rStyle w:val="libAieChar"/>
          <w:rFonts w:hint="cs"/>
          <w:rtl/>
        </w:rPr>
        <w:t>افِلَهً وَ کُلاًّ جَعَلْنا صالِحِی</w:t>
      </w:r>
      <w:r w:rsidR="00A3017F" w:rsidRPr="00EF315A">
        <w:rPr>
          <w:rStyle w:val="libAieChar"/>
          <w:rFonts w:hint="eastAsia"/>
          <w:rtl/>
        </w:rPr>
        <w:t>نَ</w:t>
      </w:r>
      <w:r w:rsidR="00A3017F" w:rsidRPr="00EF315A">
        <w:rPr>
          <w:rStyle w:val="libAieChar"/>
          <w:rtl/>
        </w:rPr>
        <w:t xml:space="preserve"> * وَ جَعَلْن</w:t>
      </w:r>
      <w:r w:rsidR="00A3017F" w:rsidRPr="00EF315A">
        <w:rPr>
          <w:rStyle w:val="libAieChar"/>
          <w:rFonts w:hint="cs"/>
          <w:rtl/>
        </w:rPr>
        <w:t>اهُمْ أَئِمَّهً یَ</w:t>
      </w:r>
      <w:r w:rsidR="00A3017F" w:rsidRPr="00EF315A">
        <w:rPr>
          <w:rStyle w:val="libAieChar"/>
          <w:rFonts w:hint="eastAsia"/>
          <w:rtl/>
        </w:rPr>
        <w:t>هْدُونَ</w:t>
      </w:r>
      <w:r w:rsidR="00A3017F" w:rsidRPr="00EF315A">
        <w:rPr>
          <w:rStyle w:val="libAieChar"/>
          <w:rtl/>
        </w:rPr>
        <w:t xml:space="preserve"> بِأَمْرِن</w:t>
      </w:r>
      <w:r w:rsidR="00A3017F" w:rsidRPr="00EF315A">
        <w:rPr>
          <w:rStyle w:val="libAieChar"/>
          <w:rFonts w:hint="cs"/>
          <w:rtl/>
        </w:rPr>
        <w:t xml:space="preserve">ا وَ </w:t>
      </w:r>
      <w:r w:rsidR="00A3017F" w:rsidRPr="00EF315A">
        <w:rPr>
          <w:rStyle w:val="libAieChar"/>
          <w:rtl/>
        </w:rPr>
        <w:t>أَوْحَ</w:t>
      </w:r>
      <w:r w:rsidR="00A3017F" w:rsidRPr="00EF315A">
        <w:rPr>
          <w:rStyle w:val="libAieChar"/>
          <w:rFonts w:hint="cs"/>
          <w:rtl/>
        </w:rPr>
        <w:t>یْ</w:t>
      </w:r>
      <w:r w:rsidR="00A3017F" w:rsidRPr="00EF315A">
        <w:rPr>
          <w:rStyle w:val="libAieChar"/>
          <w:rFonts w:hint="eastAsia"/>
          <w:rtl/>
        </w:rPr>
        <w:t>ن</w:t>
      </w:r>
      <w:r w:rsidR="00A3017F" w:rsidRPr="00EF315A">
        <w:rPr>
          <w:rStyle w:val="libAieChar"/>
          <w:rFonts w:hint="cs"/>
          <w:rtl/>
        </w:rPr>
        <w:t>ا</w:t>
      </w:r>
      <w:r w:rsidR="00A3017F" w:rsidRPr="00EF315A">
        <w:rPr>
          <w:rStyle w:val="libAieChar"/>
          <w:rtl/>
        </w:rPr>
        <w:t xml:space="preserve"> إِلَ</w:t>
      </w:r>
      <w:r w:rsidR="00A3017F" w:rsidRPr="00EF315A">
        <w:rPr>
          <w:rStyle w:val="libAieChar"/>
          <w:rFonts w:hint="cs"/>
          <w:rtl/>
        </w:rPr>
        <w:t>یْ</w:t>
      </w:r>
      <w:r w:rsidR="00A3017F" w:rsidRPr="00EF315A">
        <w:rPr>
          <w:rStyle w:val="libAieChar"/>
          <w:rFonts w:hint="eastAsia"/>
          <w:rtl/>
        </w:rPr>
        <w:t>هِمْ</w:t>
      </w:r>
      <w:r w:rsidR="00A3017F" w:rsidRPr="00EF315A">
        <w:rPr>
          <w:rStyle w:val="libAieChar"/>
          <w:rtl/>
        </w:rPr>
        <w:t xml:space="preserve"> فِعْلَ الْخَ</w:t>
      </w:r>
      <w:r w:rsidR="00A3017F" w:rsidRPr="00EF315A">
        <w:rPr>
          <w:rStyle w:val="libAieChar"/>
          <w:rFonts w:hint="cs"/>
          <w:rtl/>
        </w:rPr>
        <w:t>یْ</w:t>
      </w:r>
      <w:r w:rsidR="00A3017F" w:rsidRPr="00EF315A">
        <w:rPr>
          <w:rStyle w:val="libAieChar"/>
          <w:rFonts w:hint="eastAsia"/>
          <w:rtl/>
        </w:rPr>
        <w:t>ر</w:t>
      </w:r>
      <w:r w:rsidR="00A3017F" w:rsidRPr="00EF315A">
        <w:rPr>
          <w:rStyle w:val="libAieChar"/>
          <w:rFonts w:hint="cs"/>
          <w:rtl/>
        </w:rPr>
        <w:t>اتِ</w:t>
      </w:r>
      <w:r w:rsidR="00A3017F" w:rsidRPr="00EF315A">
        <w:rPr>
          <w:rStyle w:val="libAieChar"/>
          <w:rtl/>
        </w:rPr>
        <w:t xml:space="preserve"> وَ إِق</w:t>
      </w:r>
      <w:r w:rsidR="00A3017F" w:rsidRPr="00EF315A">
        <w:rPr>
          <w:rStyle w:val="libAieChar"/>
          <w:rFonts w:hint="cs"/>
          <w:rtl/>
        </w:rPr>
        <w:t>امَ الصَّلاهِ وَ إِی</w:t>
      </w:r>
      <w:r w:rsidR="00A3017F" w:rsidRPr="00EF315A">
        <w:rPr>
          <w:rStyle w:val="libAieChar"/>
          <w:rFonts w:hint="eastAsia"/>
          <w:rtl/>
        </w:rPr>
        <w:t>ت</w:t>
      </w:r>
      <w:r w:rsidR="00A3017F" w:rsidRPr="00EF315A">
        <w:rPr>
          <w:rStyle w:val="libAieChar"/>
          <w:rFonts w:hint="cs"/>
          <w:rtl/>
        </w:rPr>
        <w:t>اءَ</w:t>
      </w:r>
      <w:r w:rsidR="00A3017F" w:rsidRPr="00EF315A">
        <w:rPr>
          <w:rStyle w:val="libAieChar"/>
          <w:rtl/>
        </w:rPr>
        <w:t xml:space="preserve"> الزَّک</w:t>
      </w:r>
      <w:r w:rsidR="00A3017F" w:rsidRPr="00EF315A">
        <w:rPr>
          <w:rStyle w:val="libAieChar"/>
          <w:rFonts w:hint="cs"/>
          <w:rtl/>
        </w:rPr>
        <w:t>اهِ وَ کانُوا لَنا عابِدِی</w:t>
      </w:r>
      <w:r w:rsidR="00A3017F" w:rsidRPr="00EF315A">
        <w:rPr>
          <w:rStyle w:val="libAieChar"/>
          <w:rFonts w:hint="eastAsia"/>
          <w:rtl/>
        </w:rPr>
        <w:t>نَ</w:t>
      </w:r>
      <w:r w:rsidR="00A3017F">
        <w:rPr>
          <w:rtl/>
          <w:lang w:bidi="fa-IR"/>
        </w:rPr>
        <w:t xml:space="preserve"> </w:t>
      </w:r>
      <w:r w:rsidRPr="00EF315A">
        <w:rPr>
          <w:rStyle w:val="libAlaemChar"/>
          <w:rFonts w:hint="cs"/>
          <w:rtl/>
        </w:rPr>
        <w:t>)</w:t>
      </w:r>
      <w:r w:rsidR="00A3017F">
        <w:rPr>
          <w:rtl/>
          <w:lang w:bidi="fa-IR"/>
        </w:rPr>
        <w:t xml:space="preserve"> </w:t>
      </w:r>
      <w:r w:rsidR="00A3017F" w:rsidRPr="00EF315A">
        <w:rPr>
          <w:rStyle w:val="libFootnotenumChar"/>
          <w:rtl/>
        </w:rPr>
        <w:t>(3)</w:t>
      </w:r>
      <w:r w:rsidR="00A3017F">
        <w:rPr>
          <w:rtl/>
          <w:lang w:bidi="fa-IR"/>
        </w:rPr>
        <w:t>.</w:t>
      </w:r>
    </w:p>
    <w:p w:rsidR="00A3017F" w:rsidRPr="00EF315A" w:rsidRDefault="00EF315A" w:rsidP="00EF315A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</w:t>
      </w:r>
    </w:p>
    <w:p w:rsidR="00A3017F" w:rsidRDefault="00A3017F" w:rsidP="00EF315A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خصال : 1 / 29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102 ؛ بحار الانوار : 68 / 386 ، باب 92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30 .</w:t>
      </w:r>
    </w:p>
    <w:p w:rsidR="00A3017F" w:rsidRDefault="00A3017F" w:rsidP="00EF315A">
      <w:pPr>
        <w:pStyle w:val="libFootnote0"/>
        <w:rPr>
          <w:rtl/>
          <w:lang w:bidi="fa-IR"/>
        </w:rPr>
      </w:pPr>
      <w:r>
        <w:rPr>
          <w:rtl/>
          <w:lang w:bidi="fa-IR"/>
        </w:rPr>
        <w:t>2- 2) - امال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1 / 186 ، المجلس السابع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312 ؛ بحار الانوار؛ 68 / 389 ، باب 92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46 .</w:t>
      </w:r>
    </w:p>
    <w:p w:rsidR="00A3017F" w:rsidRDefault="00A3017F" w:rsidP="00EF315A">
      <w:pPr>
        <w:pStyle w:val="libFootnote0"/>
        <w:rPr>
          <w:rtl/>
          <w:lang w:bidi="fa-IR"/>
        </w:rPr>
      </w:pPr>
      <w:r>
        <w:rPr>
          <w:rtl/>
          <w:lang w:bidi="fa-IR"/>
        </w:rPr>
        <w:t>3- 3) - 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: 72 - 73 .</w:t>
      </w:r>
    </w:p>
    <w:p w:rsidR="00EF315A" w:rsidRDefault="00EF315A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به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اسحاق و فرزندزاده اش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عقوب</w:t>
      </w:r>
      <w:r>
        <w:rPr>
          <w:rtl/>
          <w:lang w:bidi="fa-IR"/>
        </w:rPr>
        <w:t xml:space="preserve"> را عطا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همه را صالح و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و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مقام نبوّت قرار داد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و آنان را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خلق برگز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تا مردم را به امر ما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کنند ، و هر کار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tl/>
          <w:lang w:bidi="fa-IR"/>
        </w:rPr>
        <w:t xml:space="preserve"> از انواع عبادات و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رات</w:t>
      </w:r>
      <w:r>
        <w:rPr>
          <w:rtl/>
          <w:lang w:bidi="fa-IR"/>
        </w:rPr>
        <w:t xml:space="preserve"> مخصوصاً اقامه نماز و ادا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زکات را به آنا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بندگان سر به فرمان بودند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EF315A">
      <w:pPr>
        <w:pStyle w:val="Heading2"/>
        <w:rPr>
          <w:rtl/>
          <w:lang w:bidi="fa-IR"/>
        </w:rPr>
      </w:pPr>
      <w:bookmarkStart w:id="17" w:name="_Toc523657252"/>
      <w:r>
        <w:rPr>
          <w:rFonts w:hint="eastAsia"/>
          <w:rtl/>
          <w:lang w:bidi="fa-IR"/>
        </w:rPr>
        <w:t>اسماع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نماز</w:t>
      </w:r>
      <w:bookmarkEnd w:id="17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کتاب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باره حضرت اسماع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EF315A" w:rsidP="00EF315A">
      <w:pPr>
        <w:pStyle w:val="libNormal"/>
        <w:rPr>
          <w:rtl/>
          <w:lang w:bidi="fa-IR"/>
        </w:rPr>
      </w:pPr>
      <w:r w:rsidRPr="00EF315A">
        <w:rPr>
          <w:rStyle w:val="libAlaemChar"/>
          <w:rFonts w:hint="cs"/>
          <w:rtl/>
        </w:rPr>
        <w:t>(</w:t>
      </w:r>
      <w:r w:rsidR="00A3017F">
        <w:rPr>
          <w:rtl/>
          <w:lang w:bidi="fa-IR"/>
        </w:rPr>
        <w:t xml:space="preserve"> </w:t>
      </w:r>
      <w:r w:rsidR="00A3017F" w:rsidRPr="00EF315A">
        <w:rPr>
          <w:rStyle w:val="libAieChar"/>
          <w:rtl/>
        </w:rPr>
        <w:t>وَ اذْکُرْ فِ</w:t>
      </w:r>
      <w:r w:rsidR="00A3017F" w:rsidRPr="00EF315A">
        <w:rPr>
          <w:rStyle w:val="libAieChar"/>
          <w:rFonts w:hint="cs"/>
          <w:rtl/>
        </w:rPr>
        <w:t>ی</w:t>
      </w:r>
      <w:r w:rsidR="00A3017F" w:rsidRPr="00EF315A">
        <w:rPr>
          <w:rStyle w:val="libAieChar"/>
          <w:rtl/>
        </w:rPr>
        <w:t xml:space="preserve"> الْکِت</w:t>
      </w:r>
      <w:r w:rsidR="00A3017F" w:rsidRPr="00EF315A">
        <w:rPr>
          <w:rStyle w:val="libAieChar"/>
          <w:rFonts w:hint="cs"/>
          <w:rtl/>
        </w:rPr>
        <w:t>اب</w:t>
      </w:r>
      <w:r w:rsidR="00A3017F" w:rsidRPr="00EF315A">
        <w:rPr>
          <w:rStyle w:val="libAieChar"/>
          <w:rtl/>
        </w:rPr>
        <w:t>ِ إِسْم</w:t>
      </w:r>
      <w:r w:rsidR="00A3017F" w:rsidRPr="00EF315A">
        <w:rPr>
          <w:rStyle w:val="libAieChar"/>
          <w:rFonts w:hint="cs"/>
          <w:rtl/>
        </w:rPr>
        <w:t>اعِی</w:t>
      </w:r>
      <w:r w:rsidR="00A3017F" w:rsidRPr="00EF315A">
        <w:rPr>
          <w:rStyle w:val="libAieChar"/>
          <w:rFonts w:hint="eastAsia"/>
          <w:rtl/>
        </w:rPr>
        <w:t>لَ</w:t>
      </w:r>
      <w:r w:rsidR="00A3017F" w:rsidRPr="00EF315A">
        <w:rPr>
          <w:rStyle w:val="libAieChar"/>
          <w:rtl/>
        </w:rPr>
        <w:t xml:space="preserve"> إِنَّهُ ک</w:t>
      </w:r>
      <w:r w:rsidR="00A3017F" w:rsidRPr="00EF315A">
        <w:rPr>
          <w:rStyle w:val="libAieChar"/>
          <w:rFonts w:hint="cs"/>
          <w:rtl/>
        </w:rPr>
        <w:t>انَ صادِقَ الْوَعْدِ وَ کانَ رَسُولاً نَبِیًّ</w:t>
      </w:r>
      <w:r w:rsidR="00A3017F" w:rsidRPr="00EF315A">
        <w:rPr>
          <w:rStyle w:val="libAieChar"/>
          <w:rFonts w:hint="eastAsia"/>
          <w:rtl/>
        </w:rPr>
        <w:t>ا</w:t>
      </w:r>
      <w:r w:rsidR="00A3017F" w:rsidRPr="00EF315A">
        <w:rPr>
          <w:rStyle w:val="libAieChar"/>
          <w:rtl/>
        </w:rPr>
        <w:t xml:space="preserve"> * وَ ک</w:t>
      </w:r>
      <w:r w:rsidR="00A3017F" w:rsidRPr="00EF315A">
        <w:rPr>
          <w:rStyle w:val="libAieChar"/>
          <w:rFonts w:hint="cs"/>
          <w:rtl/>
        </w:rPr>
        <w:t>انَ یَ</w:t>
      </w:r>
      <w:r w:rsidR="00A3017F" w:rsidRPr="00EF315A">
        <w:rPr>
          <w:rStyle w:val="libAieChar"/>
          <w:rFonts w:hint="eastAsia"/>
          <w:rtl/>
        </w:rPr>
        <w:t>أْمُرُ</w:t>
      </w:r>
      <w:r w:rsidR="00A3017F" w:rsidRPr="00EF315A">
        <w:rPr>
          <w:rStyle w:val="libAieChar"/>
          <w:rtl/>
        </w:rPr>
        <w:t xml:space="preserve"> أَهْلَهُ بِالصَّلا</w:t>
      </w:r>
      <w:r w:rsidR="00A3017F" w:rsidRPr="00EF315A">
        <w:rPr>
          <w:rStyle w:val="libAieChar"/>
          <w:rFonts w:hint="cs"/>
          <w:rtl/>
        </w:rPr>
        <w:t>هِ وَ الزَّکاهِ وَ کانَ عِنْدَ رَبِّهِ مَرْضِیًّ</w:t>
      </w:r>
      <w:r w:rsidR="00A3017F" w:rsidRPr="00EF315A">
        <w:rPr>
          <w:rStyle w:val="libAieChar"/>
          <w:rFonts w:hint="eastAsia"/>
          <w:rtl/>
        </w:rPr>
        <w:t>ا</w:t>
      </w:r>
      <w:r w:rsidR="00A3017F">
        <w:rPr>
          <w:rtl/>
          <w:lang w:bidi="fa-IR"/>
        </w:rPr>
        <w:t xml:space="preserve"> </w:t>
      </w:r>
      <w:r w:rsidRPr="00EF315A">
        <w:rPr>
          <w:rStyle w:val="libAlaemChar"/>
          <w:rFonts w:hint="cs"/>
          <w:rtl/>
        </w:rPr>
        <w:t>)</w:t>
      </w:r>
      <w:r w:rsidR="00A3017F">
        <w:rPr>
          <w:rtl/>
          <w:lang w:bidi="fa-IR"/>
        </w:rPr>
        <w:t xml:space="preserve"> </w:t>
      </w:r>
      <w:r w:rsidR="00A3017F" w:rsidRPr="00EF315A">
        <w:rPr>
          <w:rStyle w:val="libFootnotenumChar"/>
          <w:rtl/>
        </w:rPr>
        <w:t>(1)</w:t>
      </w:r>
      <w:r w:rsidR="00A3017F">
        <w:rPr>
          <w:rtl/>
          <w:lang w:bidi="fa-IR"/>
        </w:rPr>
        <w:t>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اسماع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را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آر که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اوصاف پسند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بود : وفادار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، فرستاده حق ، خبردهنده از حقا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، و امر کننده زن و فرزند به نماز و زکات ، و بنده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که خداوند در تمام برنامه ها از او خشنود بود .</w:t>
      </w:r>
    </w:p>
    <w:p w:rsidR="00A3017F" w:rsidRDefault="00EF315A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EF315A">
      <w:pPr>
        <w:pStyle w:val="Heading2"/>
        <w:rPr>
          <w:rtl/>
          <w:lang w:bidi="fa-IR"/>
        </w:rPr>
      </w:pPr>
      <w:bookmarkStart w:id="18" w:name="_Toc523657253"/>
      <w:r>
        <w:rPr>
          <w:rFonts w:hint="eastAsia"/>
          <w:rtl/>
          <w:lang w:bidi="fa-IR"/>
        </w:rPr>
        <w:t>اصمع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تائب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ابان</w:t>
      </w:r>
      <w:r>
        <w:rPr>
          <w:rFonts w:hint="cs"/>
          <w:rtl/>
          <w:lang w:bidi="fa-IR"/>
        </w:rPr>
        <w:t>ی</w:t>
      </w:r>
      <w:bookmarkEnd w:id="18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اصمع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در بصره به سر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بردم ، نماز جمعه را خوانده و از شهر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رفتم ، مرد عرب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بر شتر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نشسته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دست دارد ، چون مرا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گفت : از کجا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و از کدام قب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گفتم : از طا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اصمع ، گفت : تو آن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معروف به اصمع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گفتم : 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من آنم ، گفت : از کجا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؟ گفتم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خانه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عزّ و جل ، گفت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أَ</w:t>
      </w:r>
      <w:r>
        <w:rPr>
          <w:rtl/>
          <w:lang w:bidi="fa-IR"/>
        </w:rPr>
        <w:t xml:space="preserve"> و للّ</w:t>
      </w:r>
      <w:r>
        <w:rPr>
          <w:rFonts w:hint="cs"/>
          <w:rtl/>
          <w:lang w:bidi="fa-IR"/>
        </w:rPr>
        <w:t>هِ ِ بَیْ</w:t>
      </w:r>
      <w:r>
        <w:rPr>
          <w:rFonts w:hint="eastAsia"/>
          <w:rtl/>
          <w:lang w:bidi="fa-IR"/>
        </w:rPr>
        <w:t>تٌ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الْاَرْضِ ؟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در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خانه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 ؟</w:t>
      </w:r>
    </w:p>
    <w:p w:rsidR="00A3017F" w:rsidRPr="00EF315A" w:rsidRDefault="00EF315A" w:rsidP="00EF315A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__________________________________</w:t>
      </w:r>
    </w:p>
    <w:p w:rsidR="00A3017F" w:rsidRPr="00EF315A" w:rsidRDefault="00A3017F" w:rsidP="00EF315A">
      <w:pPr>
        <w:pStyle w:val="libFootnote0"/>
        <w:rPr>
          <w:rStyle w:val="libFootnoteAieChar"/>
          <w:rtl/>
        </w:rPr>
      </w:pPr>
      <w:r>
        <w:rPr>
          <w:rtl/>
          <w:lang w:bidi="fa-IR"/>
        </w:rPr>
        <w:t>1</w:t>
      </w:r>
      <w:r w:rsidRPr="00EF315A">
        <w:rPr>
          <w:rStyle w:val="libFootnoteAieChar"/>
          <w:rtl/>
        </w:rPr>
        <w:t>- 1) - مر</w:t>
      </w:r>
      <w:r w:rsidRPr="00EF315A">
        <w:rPr>
          <w:rStyle w:val="libFootnoteAieChar"/>
          <w:rFonts w:hint="cs"/>
          <w:rtl/>
        </w:rPr>
        <w:t>ی</w:t>
      </w:r>
      <w:r w:rsidRPr="00EF315A">
        <w:rPr>
          <w:rStyle w:val="libFootnoteAieChar"/>
          <w:rFonts w:hint="eastAsia"/>
          <w:rtl/>
        </w:rPr>
        <w:t>م</w:t>
      </w:r>
      <w:r w:rsidRPr="00EF315A">
        <w:rPr>
          <w:rStyle w:val="libFootnoteAieChar"/>
          <w:rtl/>
        </w:rPr>
        <w:t xml:space="preserve"> : 54 و55 .</w:t>
      </w:r>
    </w:p>
    <w:p w:rsidR="00A3017F" w:rsidRDefault="00EF315A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گفتم</w:t>
      </w:r>
      <w:r w:rsidR="00A3017F">
        <w:rPr>
          <w:rtl/>
          <w:lang w:bidi="fa-IR"/>
        </w:rPr>
        <w:t xml:space="preserve"> : آر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، خانه مقدس معظم ، ب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ت</w:t>
      </w:r>
      <w:r w:rsidR="00A3017F">
        <w:rPr>
          <w:rtl/>
          <w:lang w:bidi="fa-IR"/>
        </w:rPr>
        <w:t xml:space="preserve"> اللّ</w:t>
      </w:r>
      <w:r w:rsidR="00A3017F">
        <w:rPr>
          <w:rFonts w:hint="cs"/>
          <w:rtl/>
          <w:lang w:bidi="fa-IR"/>
        </w:rPr>
        <w:t>ه الحرام ، گفت : آنجا چه می</w:t>
      </w:r>
      <w:r w:rsidR="00A3017F">
        <w:rPr>
          <w:rtl/>
          <w:lang w:bidi="fa-IR"/>
        </w:rPr>
        <w:t xml:space="preserve"> کرد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؟ گفتم : کلام خدا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خواندم ، گفت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أَ</w:t>
      </w:r>
      <w:r>
        <w:rPr>
          <w:rtl/>
          <w:lang w:bidi="fa-IR"/>
        </w:rPr>
        <w:t xml:space="preserve"> و للّ</w:t>
      </w:r>
      <w:r>
        <w:rPr>
          <w:rFonts w:hint="cs"/>
          <w:rtl/>
          <w:lang w:bidi="fa-IR"/>
        </w:rPr>
        <w:t>هِ ِ کَلامٌ ؟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کلام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 ؟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گفتم</w:t>
      </w:r>
      <w:r>
        <w:rPr>
          <w:rtl/>
          <w:lang w:bidi="fa-IR"/>
        </w:rPr>
        <w:t xml:space="preserve"> : 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کلام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، گفت :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 را بر من بخوان ، سوره و الذار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را خواندم تا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EF315A" w:rsidP="00EF315A">
      <w:pPr>
        <w:pStyle w:val="libNormal"/>
        <w:rPr>
          <w:rtl/>
          <w:lang w:bidi="fa-IR"/>
        </w:rPr>
      </w:pPr>
      <w:r w:rsidRPr="00EF315A">
        <w:rPr>
          <w:rStyle w:val="libAlaemChar"/>
          <w:rFonts w:hint="cs"/>
          <w:rtl/>
        </w:rPr>
        <w:t>(</w:t>
      </w:r>
      <w:r w:rsidR="00A3017F">
        <w:rPr>
          <w:rtl/>
          <w:lang w:bidi="fa-IR"/>
        </w:rPr>
        <w:t xml:space="preserve"> </w:t>
      </w:r>
      <w:r w:rsidR="00A3017F" w:rsidRPr="00EF315A">
        <w:rPr>
          <w:rStyle w:val="libAieChar"/>
          <w:rtl/>
        </w:rPr>
        <w:t>وَ فِ</w:t>
      </w:r>
      <w:r w:rsidR="00A3017F" w:rsidRPr="00EF315A">
        <w:rPr>
          <w:rStyle w:val="libAieChar"/>
          <w:rFonts w:hint="cs"/>
          <w:rtl/>
        </w:rPr>
        <w:t>ی</w:t>
      </w:r>
      <w:r w:rsidR="00A3017F" w:rsidRPr="00EF315A">
        <w:rPr>
          <w:rStyle w:val="libAieChar"/>
          <w:rtl/>
        </w:rPr>
        <w:t xml:space="preserve"> السَّم</w:t>
      </w:r>
      <w:r w:rsidR="00A3017F" w:rsidRPr="00EF315A">
        <w:rPr>
          <w:rStyle w:val="libAieChar"/>
          <w:rFonts w:hint="cs"/>
          <w:rtl/>
        </w:rPr>
        <w:t>اءِ رِزْقُکُمْ وَ ما تُوعَدُونَ</w:t>
      </w:r>
      <w:r w:rsidR="00A3017F">
        <w:rPr>
          <w:rFonts w:hint="cs"/>
          <w:rtl/>
          <w:lang w:bidi="fa-IR"/>
        </w:rPr>
        <w:t xml:space="preserve"> </w:t>
      </w:r>
      <w:r w:rsidRPr="00EF315A">
        <w:rPr>
          <w:rStyle w:val="libAlaemChar"/>
          <w:rFonts w:hint="cs"/>
          <w:rtl/>
        </w:rPr>
        <w:t>)</w:t>
      </w:r>
      <w:r w:rsidR="00A3017F">
        <w:rPr>
          <w:rFonts w:hint="cs"/>
          <w:rtl/>
          <w:lang w:bidi="fa-IR"/>
        </w:rPr>
        <w:t xml:space="preserve"> </w:t>
      </w:r>
      <w:r w:rsidR="00A3017F" w:rsidRPr="00EF315A">
        <w:rPr>
          <w:rStyle w:val="libFootnotenumChar"/>
          <w:rFonts w:hint="cs"/>
          <w:rtl/>
        </w:rPr>
        <w:t>(1)</w:t>
      </w:r>
      <w:r w:rsidR="00A3017F">
        <w:rPr>
          <w:rFonts w:hint="cs"/>
          <w:rtl/>
          <w:lang w:bidi="fa-IR"/>
        </w:rPr>
        <w:t>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و آنچه که به شما وعده داده شده در عالم بالاست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گفت</w:t>
      </w:r>
      <w:r>
        <w:rPr>
          <w:rtl/>
          <w:lang w:bidi="fa-IR"/>
        </w:rPr>
        <w:t xml:space="preserve"> 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کلام خدا و سخن او است ؟ گفتم : 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سخن اوست که به بنده اش محمد </w:t>
      </w:r>
      <w:r w:rsidR="00AB794A" w:rsidRPr="00AB794A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نازل کرده ، 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آتش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در او زدند ، سوز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آمد ، درد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شگفت آور از درونش سر زد ،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و شمش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نداخت</w:t>
      </w:r>
      <w:r>
        <w:rPr>
          <w:rtl/>
          <w:lang w:bidi="fa-IR"/>
        </w:rPr>
        <w:t xml:space="preserve"> ، شتر را قربان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و به ته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دستان</w:t>
      </w:r>
      <w:r>
        <w:rPr>
          <w:rtl/>
          <w:lang w:bidi="fa-IR"/>
        </w:rPr>
        <w:t xml:space="preserve"> واگذاشت 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لباس ستم از تن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نداخت</w:t>
      </w:r>
      <w:r>
        <w:rPr>
          <w:rtl/>
          <w:lang w:bidi="fa-IR"/>
        </w:rPr>
        <w:t xml:space="preserve"> و گفت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قبل</w:t>
      </w:r>
      <w:r>
        <w:rPr>
          <w:rtl/>
          <w:lang w:bidi="fa-IR"/>
        </w:rPr>
        <w:t xml:space="preserve"> من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خدمه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شبابه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اصمع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!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به نظرت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رسد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عبادت و طاعت برنخاسته ، قبول درگاه شود ؟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گفتم</w:t>
      </w:r>
      <w:r>
        <w:rPr>
          <w:rtl/>
          <w:lang w:bidi="fa-IR"/>
        </w:rPr>
        <w:t xml:space="preserve"> : اگر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رفتند</w:t>
      </w:r>
      <w:r>
        <w:rPr>
          <w:rtl/>
          <w:lang w:bidi="fa-IR"/>
        </w:rPr>
        <w:t xml:space="preserve"> چرا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را مبعوث به رسالت کردند ، رسالت 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فرار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باز گردانند و قهر کرده را آشت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گفت</w:t>
      </w:r>
      <w:r>
        <w:rPr>
          <w:rtl/>
          <w:lang w:bidi="fa-IR"/>
        </w:rPr>
        <w:t xml:space="preserve"> : اصمع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درد زده را دارو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فزا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و خسته معص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را مرهم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بنه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دنباله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خوانده شده را شروع کردم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EF315A" w:rsidP="00EF315A">
      <w:pPr>
        <w:pStyle w:val="libNormal"/>
        <w:rPr>
          <w:rtl/>
          <w:lang w:bidi="fa-IR"/>
        </w:rPr>
      </w:pPr>
      <w:r w:rsidRPr="00EF315A">
        <w:rPr>
          <w:rStyle w:val="libAlaemChar"/>
          <w:rFonts w:hint="cs"/>
          <w:rtl/>
        </w:rPr>
        <w:t>(</w:t>
      </w:r>
      <w:r w:rsidR="00A3017F">
        <w:rPr>
          <w:rtl/>
          <w:lang w:bidi="fa-IR"/>
        </w:rPr>
        <w:t xml:space="preserve"> </w:t>
      </w:r>
      <w:r w:rsidR="00A3017F" w:rsidRPr="00EF315A">
        <w:rPr>
          <w:rStyle w:val="libAieChar"/>
          <w:rtl/>
        </w:rPr>
        <w:t>فَوَ رَبِّ السَّم</w:t>
      </w:r>
      <w:r w:rsidR="00A3017F" w:rsidRPr="00EF315A">
        <w:rPr>
          <w:rStyle w:val="libAieChar"/>
          <w:rFonts w:hint="cs"/>
          <w:rtl/>
        </w:rPr>
        <w:t>اءِ وَ الْأَرْضِ إِنَّهُ لَحَقٌّ مِثْلَ ما أَنَّکُمْ تَنْطِقُونَ</w:t>
      </w:r>
      <w:r w:rsidR="00A3017F">
        <w:rPr>
          <w:rFonts w:hint="cs"/>
          <w:rtl/>
          <w:lang w:bidi="fa-IR"/>
        </w:rPr>
        <w:t xml:space="preserve"> </w:t>
      </w:r>
      <w:r w:rsidRPr="00EF315A">
        <w:rPr>
          <w:rStyle w:val="libAlaemChar"/>
          <w:rFonts w:hint="cs"/>
          <w:rtl/>
        </w:rPr>
        <w:t>)</w:t>
      </w:r>
      <w:r w:rsidR="00A3017F">
        <w:rPr>
          <w:rFonts w:hint="cs"/>
          <w:rtl/>
          <w:lang w:bidi="fa-IR"/>
        </w:rPr>
        <w:t xml:space="preserve"> </w:t>
      </w:r>
      <w:r w:rsidR="00A3017F" w:rsidRPr="00EF315A">
        <w:rPr>
          <w:rStyle w:val="libFootnotenumChar"/>
          <w:rFonts w:hint="cs"/>
          <w:rtl/>
        </w:rPr>
        <w:t>(2)</w:t>
      </w:r>
      <w:r w:rsidR="00A3017F">
        <w:rPr>
          <w:rFonts w:hint="cs"/>
          <w:rtl/>
          <w:lang w:bidi="fa-IR"/>
        </w:rPr>
        <w:t>.</w:t>
      </w:r>
    </w:p>
    <w:p w:rsidR="00A3017F" w:rsidRPr="00EF315A" w:rsidRDefault="00EF315A" w:rsidP="00EF315A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</w:t>
      </w:r>
    </w:p>
    <w:p w:rsidR="00A3017F" w:rsidRDefault="00A3017F" w:rsidP="00EF315A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ذار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: 22 .</w:t>
      </w:r>
    </w:p>
    <w:p w:rsidR="00A3017F" w:rsidRDefault="00A3017F" w:rsidP="00EF315A">
      <w:pPr>
        <w:pStyle w:val="libFootnote0"/>
        <w:rPr>
          <w:rtl/>
          <w:lang w:bidi="fa-IR"/>
        </w:rPr>
      </w:pPr>
      <w:r>
        <w:rPr>
          <w:rtl/>
          <w:lang w:bidi="fa-IR"/>
        </w:rPr>
        <w:t>2- 2) - ذار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: 23 .</w:t>
      </w:r>
    </w:p>
    <w:p w:rsidR="00EF315A" w:rsidRDefault="00EF315A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پس</w:t>
      </w:r>
      <w:r>
        <w:rPr>
          <w:rtl/>
          <w:lang w:bidi="fa-IR"/>
        </w:rPr>
        <w:t xml:space="preserve"> به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آسمان و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قسم که وعده خدا حق است همانند سخن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چون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را قرائت کردم چند بار خود را به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زده و نعره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و همچون واله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سرگردان و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رو به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ابان</w:t>
      </w:r>
      <w:r>
        <w:rPr>
          <w:rtl/>
          <w:lang w:bidi="fa-IR"/>
        </w:rPr>
        <w:t xml:space="preserve"> نهاد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را 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تا در طواف خانه خدا ، دست به پرده کعبه داشت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مثل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أنت ربّ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من مثل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أنت ربّ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مانند</w:t>
      </w:r>
      <w:r>
        <w:rPr>
          <w:rtl/>
          <w:lang w:bidi="fa-IR"/>
        </w:rPr>
        <w:t xml:space="preserve"> من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تو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مانند من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تو پروردگار 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او گفتم :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کلام و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را از طواف باز داشته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گفت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اصمع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! خانه خانه او و بنده بنده او ، بگذار تا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ناز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، سپس دو خط شعر خواند که مضمونش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شب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داران</w:t>
      </w:r>
      <w:r>
        <w:rPr>
          <w:rtl/>
          <w:lang w:bidi="fa-IR"/>
        </w:rPr>
        <w:t xml:space="preserve"> ! چه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tl/>
          <w:lang w:bidi="fa-IR"/>
        </w:rPr>
        <w:t xml:space="preserve">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پدرم فدا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باد چه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درب خانه آقا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بزن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 به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باز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سپس</w:t>
      </w:r>
      <w:r>
        <w:rPr>
          <w:rtl/>
          <w:lang w:bidi="fa-IR"/>
        </w:rPr>
        <w:t xml:space="preserve">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جمع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پنهان شد ، آنچه از او جستجو کردم او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افتم</w:t>
      </w:r>
      <w:r>
        <w:rPr>
          <w:rtl/>
          <w:lang w:bidi="fa-IR"/>
        </w:rPr>
        <w:t xml:space="preserve"> ،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</w:t>
      </w:r>
      <w:r>
        <w:rPr>
          <w:rtl/>
          <w:lang w:bidi="fa-IR"/>
        </w:rPr>
        <w:t xml:space="preserve"> زده و مدهوش ماندم ، طاقتم از دست رفت ،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جز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ناله نماند </w:t>
      </w:r>
      <w:r w:rsidRPr="00EF315A">
        <w:rPr>
          <w:rStyle w:val="libFootnotenumChar"/>
          <w:rtl/>
        </w:rPr>
        <w:t>(1)</w:t>
      </w:r>
      <w:r>
        <w:rPr>
          <w:rtl/>
          <w:lang w:bidi="fa-IR"/>
        </w:rPr>
        <w:t xml:space="preserve"> .</w:t>
      </w:r>
    </w:p>
    <w:p w:rsidR="00A3017F" w:rsidRDefault="00EF315A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EF315A">
      <w:pPr>
        <w:pStyle w:val="Heading2"/>
        <w:rPr>
          <w:rtl/>
          <w:lang w:bidi="fa-IR"/>
        </w:rPr>
      </w:pPr>
      <w:bookmarkStart w:id="19" w:name="_Toc523657254"/>
      <w:r>
        <w:rPr>
          <w:rFonts w:hint="eastAsia"/>
          <w:rtl/>
          <w:lang w:bidi="fa-IR"/>
        </w:rPr>
        <w:t>اقرار</w:t>
      </w:r>
      <w:r>
        <w:rPr>
          <w:rtl/>
          <w:lang w:bidi="fa-IR"/>
        </w:rPr>
        <w:t xml:space="preserve"> و اعتراف جوان گناهکار</w:t>
      </w:r>
      <w:bookmarkEnd w:id="19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منصور</w:t>
      </w:r>
      <w:r>
        <w:rPr>
          <w:rtl/>
          <w:lang w:bidi="fa-IR"/>
        </w:rPr>
        <w:t xml:space="preserve"> بن عمّار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شب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شب ها از خانه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آمدم و از درب خانه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عبور کردم ،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مناجات و راز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گونه با پروردگارش راز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</w:t>
      </w:r>
      <w:r>
        <w:rPr>
          <w:rtl/>
          <w:lang w:bidi="fa-IR"/>
        </w:rPr>
        <w:t xml:space="preserve"> پروردگارا !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تو را معص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کردم به قصد مخالفت و نافرمان</w:t>
      </w:r>
      <w:r>
        <w:rPr>
          <w:rFonts w:hint="cs"/>
          <w:rtl/>
          <w:lang w:bidi="fa-IR"/>
        </w:rPr>
        <w:t>ی</w:t>
      </w:r>
    </w:p>
    <w:p w:rsidR="00EF315A" w:rsidRPr="00EF315A" w:rsidRDefault="00EF315A" w:rsidP="00EF315A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__________________________________</w:t>
      </w:r>
    </w:p>
    <w:p w:rsidR="00A3017F" w:rsidRDefault="00A3017F" w:rsidP="00EF315A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کشف الاسرار : 9 / 319 .</w:t>
      </w:r>
    </w:p>
    <w:p w:rsidR="00EF315A" w:rsidRDefault="00EF315A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نبود</w:t>
      </w:r>
      <w:r>
        <w:rPr>
          <w:rtl/>
          <w:lang w:bidi="fa-IR"/>
        </w:rPr>
        <w:t xml:space="preserve"> ، هوا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نفس بر من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شد ،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بم</w:t>
      </w:r>
      <w:r>
        <w:rPr>
          <w:rtl/>
          <w:lang w:bidi="fa-IR"/>
        </w:rPr>
        <w:t xml:space="preserve"> داد ، در نت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جه</w:t>
      </w:r>
      <w:r>
        <w:rPr>
          <w:rtl/>
          <w:lang w:bidi="fa-IR"/>
        </w:rPr>
        <w:t xml:space="preserve"> ستمکار بر خود شدم و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در معرض خشم تو قرار دادم »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چون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سخنان را از او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سر بر شکاف در نهادم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را از قرآن خواندم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EF315A" w:rsidP="00EF315A">
      <w:pPr>
        <w:pStyle w:val="libNormal"/>
        <w:rPr>
          <w:rtl/>
          <w:lang w:bidi="fa-IR"/>
        </w:rPr>
      </w:pPr>
      <w:r w:rsidRPr="00EF315A">
        <w:rPr>
          <w:rStyle w:val="libAlaemChar"/>
          <w:rFonts w:hint="cs"/>
          <w:rtl/>
        </w:rPr>
        <w:t>(</w:t>
      </w:r>
      <w:r w:rsidR="00A3017F">
        <w:rPr>
          <w:rtl/>
          <w:lang w:bidi="fa-IR"/>
        </w:rPr>
        <w:t xml:space="preserve"> </w:t>
      </w:r>
      <w:r w:rsidR="00A3017F" w:rsidRPr="00EF315A">
        <w:rPr>
          <w:rStyle w:val="libAieChar"/>
          <w:rFonts w:hint="cs"/>
          <w:rtl/>
        </w:rPr>
        <w:t>ی</w:t>
      </w:r>
      <w:r w:rsidR="00A3017F" w:rsidRPr="00EF315A">
        <w:rPr>
          <w:rStyle w:val="libAieChar"/>
          <w:rFonts w:hint="eastAsia"/>
          <w:rtl/>
        </w:rPr>
        <w:t>ا</w:t>
      </w:r>
      <w:r w:rsidR="00A3017F" w:rsidRPr="00EF315A">
        <w:rPr>
          <w:rStyle w:val="libAieChar"/>
          <w:rtl/>
        </w:rPr>
        <w:t xml:space="preserve"> أَ</w:t>
      </w:r>
      <w:r w:rsidR="00A3017F" w:rsidRPr="00EF315A">
        <w:rPr>
          <w:rStyle w:val="libAieChar"/>
          <w:rFonts w:hint="cs"/>
          <w:rtl/>
        </w:rPr>
        <w:t>یُّ</w:t>
      </w:r>
      <w:r w:rsidR="00A3017F" w:rsidRPr="00EF315A">
        <w:rPr>
          <w:rStyle w:val="libAieChar"/>
          <w:rFonts w:hint="eastAsia"/>
          <w:rtl/>
        </w:rPr>
        <w:t>هَا</w:t>
      </w:r>
      <w:r w:rsidR="00A3017F" w:rsidRPr="00EF315A">
        <w:rPr>
          <w:rStyle w:val="libAieChar"/>
          <w:rtl/>
        </w:rPr>
        <w:t xml:space="preserve"> الَّذِ</w:t>
      </w:r>
      <w:r w:rsidR="00A3017F" w:rsidRPr="00EF315A">
        <w:rPr>
          <w:rStyle w:val="libAieChar"/>
          <w:rFonts w:hint="cs"/>
          <w:rtl/>
        </w:rPr>
        <w:t>ی</w:t>
      </w:r>
      <w:r w:rsidR="00A3017F" w:rsidRPr="00EF315A">
        <w:rPr>
          <w:rStyle w:val="libAieChar"/>
          <w:rFonts w:hint="eastAsia"/>
          <w:rtl/>
        </w:rPr>
        <w:t>نَ</w:t>
      </w:r>
      <w:r w:rsidR="00A3017F" w:rsidRPr="00EF315A">
        <w:rPr>
          <w:rStyle w:val="libAieChar"/>
          <w:rtl/>
        </w:rPr>
        <w:t xml:space="preserve"> آمَنُوا قُوا أَنْفُسَکُمْ وَ أَهْلِ</w:t>
      </w:r>
      <w:r w:rsidR="00A3017F" w:rsidRPr="00EF315A">
        <w:rPr>
          <w:rStyle w:val="libAieChar"/>
          <w:rFonts w:hint="cs"/>
          <w:rtl/>
        </w:rPr>
        <w:t>ی</w:t>
      </w:r>
      <w:r w:rsidR="00A3017F" w:rsidRPr="00EF315A">
        <w:rPr>
          <w:rStyle w:val="libAieChar"/>
          <w:rFonts w:hint="eastAsia"/>
          <w:rtl/>
        </w:rPr>
        <w:t>کُمْ</w:t>
      </w:r>
      <w:r w:rsidR="00A3017F" w:rsidRPr="00EF315A">
        <w:rPr>
          <w:rStyle w:val="libAieChar"/>
          <w:rtl/>
        </w:rPr>
        <w:t xml:space="preserve"> ن</w:t>
      </w:r>
      <w:r w:rsidR="00A3017F" w:rsidRPr="00EF315A">
        <w:rPr>
          <w:rStyle w:val="libAieChar"/>
          <w:rFonts w:hint="cs"/>
          <w:rtl/>
        </w:rPr>
        <w:t>اراً وَقُودُهَا النّاسُ وَ الْحِجارَهُ عَلَیْ</w:t>
      </w:r>
      <w:r w:rsidR="00A3017F" w:rsidRPr="00EF315A">
        <w:rPr>
          <w:rStyle w:val="libAieChar"/>
          <w:rFonts w:hint="eastAsia"/>
          <w:rtl/>
        </w:rPr>
        <w:t>ه</w:t>
      </w:r>
      <w:r w:rsidR="00A3017F" w:rsidRPr="00EF315A">
        <w:rPr>
          <w:rStyle w:val="libAieChar"/>
          <w:rFonts w:hint="cs"/>
          <w:rtl/>
        </w:rPr>
        <w:t>ا</w:t>
      </w:r>
      <w:r w:rsidR="00A3017F" w:rsidRPr="00EF315A">
        <w:rPr>
          <w:rStyle w:val="libAieChar"/>
          <w:rtl/>
        </w:rPr>
        <w:t xml:space="preserve"> مَلا</w:t>
      </w:r>
      <w:r w:rsidR="00A3017F" w:rsidRPr="00EF315A">
        <w:rPr>
          <w:rStyle w:val="libAieChar"/>
          <w:rFonts w:hint="cs"/>
          <w:rtl/>
        </w:rPr>
        <w:t>ئِکَهٌ غِلاظٌ شِدادٌ لا یَ</w:t>
      </w:r>
      <w:r w:rsidR="00A3017F" w:rsidRPr="00EF315A">
        <w:rPr>
          <w:rStyle w:val="libAieChar"/>
          <w:rFonts w:hint="eastAsia"/>
          <w:rtl/>
        </w:rPr>
        <w:t>عْصُونَ</w:t>
      </w:r>
      <w:r w:rsidR="00A3017F" w:rsidRPr="00EF315A">
        <w:rPr>
          <w:rStyle w:val="libAieChar"/>
          <w:rtl/>
        </w:rPr>
        <w:t xml:space="preserve"> اللّ</w:t>
      </w:r>
      <w:r w:rsidR="00A3017F" w:rsidRPr="00EF315A">
        <w:rPr>
          <w:rStyle w:val="libAieChar"/>
          <w:rFonts w:hint="cs"/>
          <w:rtl/>
        </w:rPr>
        <w:t>هَ ما أَمَرَهُمْ</w:t>
      </w:r>
      <w:r w:rsidR="00A3017F" w:rsidRPr="00EF315A">
        <w:rPr>
          <w:rStyle w:val="libAieChar"/>
          <w:rtl/>
        </w:rPr>
        <w:t xml:space="preserve"> وَ </w:t>
      </w:r>
      <w:r w:rsidR="00A3017F" w:rsidRPr="00EF315A">
        <w:rPr>
          <w:rStyle w:val="libAieChar"/>
          <w:rFonts w:hint="cs"/>
          <w:rtl/>
        </w:rPr>
        <w:t>یَ</w:t>
      </w:r>
      <w:r w:rsidR="00A3017F" w:rsidRPr="00EF315A">
        <w:rPr>
          <w:rStyle w:val="libAieChar"/>
          <w:rFonts w:hint="eastAsia"/>
          <w:rtl/>
        </w:rPr>
        <w:t>فْعَلُونَ</w:t>
      </w:r>
      <w:r w:rsidR="00A3017F" w:rsidRPr="00EF315A">
        <w:rPr>
          <w:rStyle w:val="libAieChar"/>
          <w:rtl/>
        </w:rPr>
        <w:t xml:space="preserve"> م</w:t>
      </w:r>
      <w:r w:rsidR="00A3017F" w:rsidRPr="00EF315A">
        <w:rPr>
          <w:rStyle w:val="libAieChar"/>
          <w:rFonts w:hint="cs"/>
          <w:rtl/>
        </w:rPr>
        <w:t>ا یُ</w:t>
      </w:r>
      <w:r w:rsidR="00A3017F" w:rsidRPr="00EF315A">
        <w:rPr>
          <w:rStyle w:val="libAieChar"/>
          <w:rFonts w:hint="eastAsia"/>
          <w:rtl/>
        </w:rPr>
        <w:t>ؤْمَرُونَ</w:t>
      </w:r>
      <w:r w:rsidR="00A3017F">
        <w:rPr>
          <w:rtl/>
          <w:lang w:bidi="fa-IR"/>
        </w:rPr>
        <w:t xml:space="preserve"> </w:t>
      </w:r>
      <w:r w:rsidRPr="00EF315A">
        <w:rPr>
          <w:rStyle w:val="libAlaemChar"/>
          <w:rFonts w:hint="cs"/>
          <w:rtl/>
        </w:rPr>
        <w:t>)</w:t>
      </w:r>
      <w:r w:rsidR="00A3017F">
        <w:rPr>
          <w:rtl/>
          <w:lang w:bidi="fa-IR"/>
        </w:rPr>
        <w:t xml:space="preserve"> </w:t>
      </w:r>
      <w:r w:rsidR="00A3017F" w:rsidRPr="00EF315A">
        <w:rPr>
          <w:rStyle w:val="libFootnotenumChar"/>
          <w:rtl/>
        </w:rPr>
        <w:t>(1)</w:t>
      </w:r>
      <w:r w:rsidR="00A3017F">
        <w:rPr>
          <w:rtl/>
          <w:lang w:bidi="fa-IR"/>
        </w:rPr>
        <w:t>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اهل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خود و خانواده خود را از آتش دوزخ حفظ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آتش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آتش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اش مردم و سنگ هاست ، بر آن آتش فرشتگان سخت دل و سخت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گماشته شده اند ، از آنچه خدا به آنان فرمان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سرپ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آنچه را مأمورند انجام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 »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چون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را تلاوت کردم ،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ناله آن جوان بلند شد و من از در آن خانه عبور کردم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فردا</w:t>
      </w:r>
      <w:r>
        <w:rPr>
          <w:rtl/>
          <w:lang w:bidi="fa-IR"/>
        </w:rPr>
        <w:t xml:space="preserve"> صبح که به در آن خانه گذر نمودم 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آنجا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که زار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فغان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: فرزند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داشتم که شبها از خوف حق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، شب گذشته وقت مناجاتش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آمد و سر به در خانه نهاد و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عذاب حق را تلاوت کرد ، پس جوانم نعره زد و به اندازه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کرد تا آن که جان به جان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داد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گفتم</w:t>
      </w:r>
      <w:r>
        <w:rPr>
          <w:rtl/>
          <w:lang w:bidi="fa-IR"/>
        </w:rPr>
        <w:t xml:space="preserve"> : مادر آن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را من خواندم و من سبب شدم که روح او به عالم بقا شتافت ، اجازه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را غسل دهم ؟ گفت : 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 چون قط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از 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برداشتم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پلاس</w:t>
      </w:r>
      <w:r>
        <w:rPr>
          <w:rFonts w:hint="cs"/>
          <w:rtl/>
          <w:lang w:bidi="fa-IR"/>
        </w:rPr>
        <w:t>ی</w:t>
      </w:r>
      <w:r w:rsidRPr="00EF315A">
        <w:rPr>
          <w:rStyle w:val="libFootnotenumChar"/>
          <w:rtl/>
        </w:rPr>
        <w:t xml:space="preserve"> (2)</w:t>
      </w:r>
      <w:r>
        <w:rPr>
          <w:rtl/>
          <w:lang w:bidi="fa-IR"/>
        </w:rPr>
        <w:t xml:space="preserve"> در گردن دارد ، چون پلاس را از گردنش گشودم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با خط سبز بر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او نوشته شده : ما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عبد را به آب توبه غسل داد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! </w:t>
      </w:r>
      <w:r w:rsidRPr="00EF315A">
        <w:rPr>
          <w:rStyle w:val="libFootnotenumChar"/>
          <w:rtl/>
        </w:rPr>
        <w:t>(3)</w:t>
      </w:r>
    </w:p>
    <w:p w:rsidR="00A3017F" w:rsidRPr="00EF315A" w:rsidRDefault="00EF315A" w:rsidP="00EF315A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__________________________________</w:t>
      </w:r>
    </w:p>
    <w:p w:rsidR="00A3017F" w:rsidRDefault="00A3017F" w:rsidP="00EF315A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تحر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: 6 .</w:t>
      </w:r>
    </w:p>
    <w:p w:rsidR="00A3017F" w:rsidRDefault="00A3017F" w:rsidP="00EF315A">
      <w:pPr>
        <w:pStyle w:val="libFootnote0"/>
        <w:rPr>
          <w:rtl/>
          <w:lang w:bidi="fa-IR"/>
        </w:rPr>
      </w:pPr>
      <w:r>
        <w:rPr>
          <w:rtl/>
          <w:lang w:bidi="fa-IR"/>
        </w:rPr>
        <w:t>2- 2) - فرهنگ 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: پلاس : قطعه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پارچه .</w:t>
      </w:r>
    </w:p>
    <w:p w:rsidR="00A3017F" w:rsidRDefault="00A3017F" w:rsidP="00EF315A">
      <w:pPr>
        <w:pStyle w:val="libFootnote0"/>
        <w:rPr>
          <w:rtl/>
          <w:lang w:bidi="fa-IR"/>
        </w:rPr>
      </w:pPr>
      <w:r>
        <w:rPr>
          <w:rtl/>
          <w:lang w:bidi="fa-IR"/>
        </w:rPr>
        <w:t>3- 3) - 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الل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: 233 .</w:t>
      </w:r>
    </w:p>
    <w:p w:rsidR="0047437C" w:rsidRDefault="0047437C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52"/>
        <w:gridCol w:w="269"/>
        <w:gridCol w:w="3301"/>
      </w:tblGrid>
      <w:tr w:rsidR="0047437C" w:rsidTr="003256AC">
        <w:trPr>
          <w:trHeight w:val="350"/>
        </w:trPr>
        <w:tc>
          <w:tcPr>
            <w:tcW w:w="3920" w:type="dxa"/>
            <w:shd w:val="clear" w:color="auto" w:fill="auto"/>
          </w:tcPr>
          <w:p w:rsidR="0047437C" w:rsidRDefault="0047437C" w:rsidP="003256AC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به</w:t>
            </w:r>
            <w:r>
              <w:rPr>
                <w:rtl/>
                <w:lang w:bidi="fa-IR"/>
              </w:rPr>
              <w:t xml:space="preserve"> غ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ر</w:t>
            </w:r>
            <w:r>
              <w:rPr>
                <w:rtl/>
                <w:lang w:bidi="fa-IR"/>
              </w:rPr>
              <w:t xml:space="preserve"> دوست نبا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د</w:t>
            </w:r>
            <w:r>
              <w:rPr>
                <w:rtl/>
                <w:lang w:bidi="fa-IR"/>
              </w:rPr>
              <w:t xml:space="preserve"> نمود راز ابراز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47437C" w:rsidRDefault="0047437C" w:rsidP="003256AC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47437C" w:rsidRDefault="0047437C" w:rsidP="003256AC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زبان</w:t>
            </w:r>
            <w:r>
              <w:rPr>
                <w:rtl/>
                <w:lang w:bidi="fa-IR"/>
              </w:rPr>
              <w:t xml:space="preserve"> شمع بر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دم</w:t>
            </w:r>
            <w:r>
              <w:rPr>
                <w:rtl/>
                <w:lang w:bidi="fa-IR"/>
              </w:rPr>
              <w:t xml:space="preserve"> که بازگو نکند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مرگ را باور ندار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نخواب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لقمان</w:t>
      </w:r>
      <w:r>
        <w:rPr>
          <w:rtl/>
          <w:lang w:bidi="fa-IR"/>
        </w:rPr>
        <w:t xml:space="preserve"> حک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در موعظه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فرزندش داشت ، فرمود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فرزندم ! اگر در مردن شک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خواب را از خود بردار که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اگر در برانگ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خته</w:t>
      </w:r>
      <w:r>
        <w:rPr>
          <w:rtl/>
          <w:lang w:bidi="fa-IR"/>
        </w:rPr>
        <w:t xml:space="preserve"> شدن در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شک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از خود بردار که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بنابرا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اگر در خواب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که دو واقع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است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ک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فهم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وجودت به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، همانا خواب به منزله مرگ ،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بعد از خواب به منزله زنده شدن پس از مرگ است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و کاروان وحشت زده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جعفر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امام صادق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همراه کاروان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جاده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ابان</w:t>
      </w:r>
      <w:r>
        <w:rPr>
          <w:rtl/>
          <w:lang w:bidi="fa-IR"/>
        </w:rPr>
        <w:t xml:space="preserve"> حرکت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 . به کاروان خبر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دزدان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کرده اند . کاروان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به لرزه افتادند . حضرت فرمود : چه خبر است ؟ گفتند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همراه</w:t>
      </w:r>
      <w:r>
        <w:rPr>
          <w:rtl/>
          <w:lang w:bidi="fa-IR"/>
        </w:rPr>
        <w:t xml:space="preserve"> ما اموال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به غارت برود ،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شما حاضر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ما تحو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دزدان با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اموال در دست شما از آن بگذرند ؟ فرمود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مرا قصد نکنند و جز من را اراده ننما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؟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اموالتان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تلف شدن به من عرضه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! گفتند : چه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اموال را دفن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؟ فرمود : نه 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باعث ضا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شدن آن است ،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گانه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</w:t>
      </w:r>
      <w:r>
        <w:rPr>
          <w:rtl/>
          <w:lang w:bidi="fa-IR"/>
        </w:rPr>
        <w:lastRenderedPageBreak/>
        <w:t>آن دستبرد بزند و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پس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ر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نکن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گفتند : پس چه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؟ فرمود : آنها را نزد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امانت بگذار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حفظش کند و از آن نگهدار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جانبدار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بر آن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فزا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درهمش را از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بزرگ تر کند ، سپس به شما برگرداند و بر شما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آنچه به آن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کامل و تمام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!!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47437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گفتند</w:t>
      </w:r>
      <w:r>
        <w:rPr>
          <w:rtl/>
          <w:lang w:bidi="fa-IR"/>
        </w:rPr>
        <w:t xml:space="preserve"> :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؟ فرمود : ربّ العالم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. گفتند : چگونه به او بسپار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؟ فرمود </w:t>
      </w: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ته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دستان از مسلمانان صدقه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گفتند :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ابان</w:t>
      </w:r>
      <w:r>
        <w:rPr>
          <w:rtl/>
          <w:lang w:bidi="fa-IR"/>
        </w:rPr>
        <w:t xml:space="preserve"> ته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دستان نزد ما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ستند</w:t>
      </w:r>
      <w:r>
        <w:rPr>
          <w:rtl/>
          <w:lang w:bidi="fa-IR"/>
        </w:rPr>
        <w:t xml:space="preserve"> . فرمود : آن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خدا شر دزدان را از شما بگرداند . گفتند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فرمود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فَأَنْتُم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أمانِ اللّ</w:t>
      </w:r>
      <w:r>
        <w:rPr>
          <w:rFonts w:hint="cs"/>
          <w:rtl/>
          <w:lang w:bidi="fa-IR"/>
        </w:rPr>
        <w:t>هِ فَأمْضَوْا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</w:t>
      </w:r>
      <w:r>
        <w:rPr>
          <w:rtl/>
          <w:lang w:bidi="fa-IR"/>
        </w:rPr>
        <w:t xml:space="preserve"> پس شما در امان خدا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بنابرا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راه خود را 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»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47437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کاروان حرکت کرد سر و کله دزدان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شد . کاروان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ترس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فرمود : چرا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؟ شما در امان خدا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دزدان سر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، دست حضرت را بوس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و گفتند :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شب</w:t>
      </w:r>
      <w:r>
        <w:rPr>
          <w:rtl/>
          <w:lang w:bidi="fa-IR"/>
        </w:rPr>
        <w:t xml:space="preserve"> رسول خدا را خواب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به ما فرمان داد</w:t>
      </w:r>
    </w:p>
    <w:p w:rsidR="00A3017F" w:rsidRDefault="00A3017F" w:rsidP="0047437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خود</w:t>
      </w:r>
      <w:r>
        <w:rPr>
          <w:rtl/>
          <w:lang w:bidi="fa-IR"/>
        </w:rPr>
        <w:t xml:space="preserve"> را به شما معرف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؛ اکنون در خدمت شما و کاروان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تا شر دشمنان و دزدان را بگردان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 فرمود :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شما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،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شر شما را از ما دفع کرد ، شر دشمنان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دزدان را از ما دفع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. کاروان به سلامت به </w:t>
      </w:r>
      <w:r>
        <w:rPr>
          <w:rtl/>
          <w:lang w:bidi="fa-IR"/>
        </w:rPr>
        <w:lastRenderedPageBreak/>
        <w:t>شهر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؛ مال خود را به ته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دستان د</w:t>
      </w:r>
      <w:r>
        <w:rPr>
          <w:rFonts w:hint="eastAsia"/>
          <w:rtl/>
          <w:lang w:bidi="fa-IR"/>
        </w:rPr>
        <w:t>ادند</w:t>
      </w:r>
      <w:r>
        <w:rPr>
          <w:rtl/>
          <w:lang w:bidi="fa-IR"/>
        </w:rPr>
        <w:t xml:space="preserve"> ، علاوه تجارتشان برکت کرد ، هر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درهم آنان ده درهم شد . با تعجب گفتند : چه برکت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؟! امام صادق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</w:t>
      </w:r>
      <w:r>
        <w:rPr>
          <w:rtl/>
          <w:lang w:bidi="fa-IR"/>
        </w:rPr>
        <w:t xml:space="preserve"> اکنون که برکت در معامله با خدا را شناخت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آن را ادامه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» </w:t>
      </w:r>
      <w:r w:rsidRPr="0047437C">
        <w:rPr>
          <w:rStyle w:val="libFootnotenumChar"/>
          <w:rtl/>
        </w:rPr>
        <w:t>(1)</w:t>
      </w:r>
      <w:r>
        <w:rPr>
          <w:rtl/>
          <w:lang w:bidi="fa-IR"/>
        </w:rPr>
        <w:t xml:space="preserve"> .</w:t>
      </w:r>
    </w:p>
    <w:p w:rsidR="00A3017F" w:rsidRDefault="0047437C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47437C">
      <w:pPr>
        <w:pStyle w:val="Heading2"/>
        <w:rPr>
          <w:rtl/>
          <w:lang w:bidi="fa-IR"/>
        </w:rPr>
      </w:pPr>
      <w:bookmarkStart w:id="20" w:name="_Toc523657255"/>
      <w:r>
        <w:rPr>
          <w:rFonts w:hint="eastAsia"/>
          <w:rtl/>
          <w:lang w:bidi="fa-IR"/>
        </w:rPr>
        <w:t>انسان</w:t>
      </w:r>
      <w:r>
        <w:rPr>
          <w:rtl/>
          <w:lang w:bidi="fa-IR"/>
        </w:rPr>
        <w:t xml:space="preserve"> مرکب است</w:t>
      </w:r>
      <w:bookmarkEnd w:id="20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استاد</w:t>
      </w:r>
      <w:r>
        <w:rPr>
          <w:rtl/>
          <w:lang w:bidi="fa-IR"/>
        </w:rPr>
        <w:t xml:space="preserve"> اخلاق ما در درس اخلاقش که در پاره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مجلات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 چاپ شده است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فرمود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انسان</w:t>
      </w:r>
      <w:r>
        <w:rPr>
          <w:rtl/>
          <w:lang w:bidi="fa-IR"/>
        </w:rPr>
        <w:t xml:space="preserve"> از روح که جنبه ملکوت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و جسم که جهت ناسوت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ترک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شده است ، از نظر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برتر از ملائکه و معنون به عنوان خل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اللّ</w:t>
      </w:r>
      <w:r>
        <w:rPr>
          <w:rFonts w:hint="cs"/>
          <w:rtl/>
          <w:lang w:bidi="fa-IR"/>
        </w:rPr>
        <w:t>ه ، مظهر اسما و صفات حق ، برتر از همه موجودات ، امی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اللّ</w:t>
      </w:r>
      <w:r>
        <w:rPr>
          <w:rFonts w:hint="cs"/>
          <w:rtl/>
          <w:lang w:bidi="fa-IR"/>
        </w:rPr>
        <w:t>ه و روح است ، و از نظر جسمی</w:t>
      </w:r>
      <w:r>
        <w:rPr>
          <w:rtl/>
          <w:lang w:bidi="fa-IR"/>
        </w:rPr>
        <w:t xml:space="preserve"> هم معنون به عنوان ظلوم ، جهول ، </w:t>
      </w:r>
      <w:r>
        <w:rPr>
          <w:rFonts w:hint="eastAsia"/>
          <w:rtl/>
          <w:lang w:bidi="fa-IR"/>
        </w:rPr>
        <w:t>کفّار</w:t>
      </w:r>
      <w:r>
        <w:rPr>
          <w:rtl/>
          <w:lang w:bidi="fa-IR"/>
        </w:rPr>
        <w:t xml:space="preserve"> ، عجول ، هلوع و جزوع 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 عنصر ماد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معنو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هم ترک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شده اند و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ترک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کس جز حق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عملشان شهود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ترک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 ضدّ ، شاهکار خلقت است ،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ترک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انسان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به استکمال دارد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تواند به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برسد که به جز خدا نداند و 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اخلاق خوش دارد ،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کنده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زمان رسول خدا از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رفت ، او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دفن به گورستان بردند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هرچه کلنگ زدند ذره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کنده نشد ، شکا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</w:p>
    <w:p w:rsidR="00A3017F" w:rsidRPr="0047437C" w:rsidRDefault="0047437C" w:rsidP="0047437C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</w:t>
      </w:r>
    </w:p>
    <w:p w:rsidR="0047437C" w:rsidRDefault="00A3017F" w:rsidP="0047437C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اخبار الرضا : 2 / 4 ، باب 30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9 ؛ بحار الانوار : 93 / 120 ، باب 14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23 .</w:t>
      </w:r>
    </w:p>
    <w:p w:rsidR="00A3017F" w:rsidRDefault="0047437C" w:rsidP="0047437C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نزد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بردند ، حضرت فرمود : به چه علت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کنده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،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رف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شما خوش اخلاق بود ، کنده نشدن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ربط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او ندارد ، ظرف آب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ظرف آب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حضرت آوردند ، دست مبارکش را در آب گذاشت و از آن آب به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فرمود : اکنون به ک</w:t>
      </w:r>
      <w:r>
        <w:rPr>
          <w:rFonts w:hint="eastAsia"/>
          <w:rtl/>
          <w:lang w:bidi="fa-IR"/>
        </w:rPr>
        <w:t>ندن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مشغول 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گورکنان</w:t>
      </w:r>
      <w:r>
        <w:rPr>
          <w:rtl/>
          <w:lang w:bidi="fa-IR"/>
        </w:rPr>
        <w:t xml:space="preserve"> شروع به کندن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کردند ،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رمل نرم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که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کلنگ آنان به راحت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رو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</w:t>
      </w:r>
      <w:r w:rsidRPr="0047437C">
        <w:rPr>
          <w:rStyle w:val="libFootnotenumChar"/>
          <w:rtl/>
        </w:rPr>
        <w:t>(1)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رضا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از پدران بزرگوارش 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آن حضرت به مردم فرمود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کُم</w:t>
      </w:r>
      <w:r>
        <w:rPr>
          <w:rtl/>
          <w:lang w:bidi="fa-IR"/>
        </w:rPr>
        <w:t xml:space="preserve"> بِحُسنِ الخُلقِ ؛ فَإنّ حُسنَ الخُلقِ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الجَنَّهِ لَا مَحالهَ ؛ و إ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اکُم</w:t>
      </w:r>
      <w:r>
        <w:rPr>
          <w:rtl/>
          <w:lang w:bidi="fa-IR"/>
        </w:rPr>
        <w:t xml:space="preserve"> وَ سوءُ الخُلقِ ؛ فَإنّ سوءُ الخُلقِ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النّار لَا مَحالَهَ </w:t>
      </w:r>
      <w:r w:rsidRPr="0047437C">
        <w:rPr>
          <w:rStyle w:val="libFootnotenumChar"/>
          <w:rtl/>
        </w:rPr>
        <w:t xml:space="preserve">(2) </w:t>
      </w:r>
      <w:r>
        <w:rPr>
          <w:rtl/>
          <w:lang w:bidi="fa-IR"/>
        </w:rPr>
        <w:t>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</w:t>
      </w:r>
      <w:r>
        <w:rPr>
          <w:rtl/>
          <w:lang w:bidi="fa-IR"/>
        </w:rPr>
        <w:t xml:space="preserve"> شما باد به خوش اخلاق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خوش اخلاق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ناچار در بهشت است ؛ و بپره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بد اخلاق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بد اخلاق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بناچار در دوزخ است .</w:t>
      </w:r>
    </w:p>
    <w:p w:rsidR="00A3017F" w:rsidRDefault="0047437C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47437C">
      <w:pPr>
        <w:pStyle w:val="Heading2"/>
        <w:rPr>
          <w:rtl/>
          <w:lang w:bidi="fa-IR"/>
        </w:rPr>
      </w:pPr>
      <w:bookmarkStart w:id="21" w:name="_Toc523657256"/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از 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خدا بود</w:t>
      </w:r>
      <w:bookmarkEnd w:id="21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حادثه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در راه تبل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شرحش مفصل است با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باربر و به اصطلاح گذشتگان « حمال » آشنا شدم که به خاطر حالات معنو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چهره ملکوت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اخلاق انسان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اش به او دلبستگ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کردم تا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اگر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فراهم بود هفته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بار در منزلش که در حجره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مساجد قد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تهران بود به دست بوسش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رفتم . او انسان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که در طول دوست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آشنا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ام با او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جه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که بار امانت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آسمان ها و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کوه ها از حملش امتناع کردند او به درست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سلامت آن بار امانت را بر دوش تکل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حمل کرده بود .</w:t>
      </w:r>
    </w:p>
    <w:p w:rsidR="00A3017F" w:rsidRPr="0047437C" w:rsidRDefault="0047437C" w:rsidP="0047437C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</w:t>
      </w:r>
    </w:p>
    <w:p w:rsidR="00A3017F" w:rsidRDefault="00A3017F" w:rsidP="0047437C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2 / 101 ، باب حسن الخلق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10 ؛ بحار الانوار : 68 / 376 ، باب 92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8 .</w:t>
      </w:r>
    </w:p>
    <w:p w:rsidR="00A3017F" w:rsidRDefault="00A3017F" w:rsidP="0047437C">
      <w:pPr>
        <w:pStyle w:val="libFootnote0"/>
        <w:rPr>
          <w:rtl/>
          <w:lang w:bidi="fa-IR"/>
        </w:rPr>
      </w:pPr>
      <w:r>
        <w:rPr>
          <w:rtl/>
          <w:lang w:bidi="fa-IR"/>
        </w:rPr>
        <w:t>2- 2) -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اخبار الرضا : 2 / 31 ، باب 31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41 ؛ بحار الانوار : 68 / 383 ، باب 92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17 .</w:t>
      </w:r>
    </w:p>
    <w:p w:rsidR="0047437C" w:rsidRDefault="0047437C" w:rsidP="00A3017F">
      <w:pPr>
        <w:pStyle w:val="libNormal"/>
        <w:rPr>
          <w:rtl/>
          <w:lang w:bidi="fa-IR"/>
        </w:rPr>
      </w:pPr>
    </w:p>
    <w:p w:rsidR="00A3017F" w:rsidRDefault="0047437C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رابطه</w:t>
      </w:r>
      <w:r w:rsidR="00A3017F">
        <w:rPr>
          <w:rtl/>
          <w:lang w:bidi="fa-IR"/>
        </w:rPr>
        <w:t xml:space="preserve"> معنو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من با او تا زمان مرگش برقرار بود ، از کسان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بود که وقت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خبر درگذشتش را شن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دم</w:t>
      </w:r>
      <w:r w:rsidR="00A3017F">
        <w:rPr>
          <w:rtl/>
          <w:lang w:bidi="fa-IR"/>
        </w:rPr>
        <w:t xml:space="preserve"> بس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ار</w:t>
      </w:r>
      <w:r w:rsidR="00A3017F">
        <w:rPr>
          <w:rtl/>
          <w:lang w:bidi="fa-IR"/>
        </w:rPr>
        <w:t xml:space="preserve"> بر من سنگ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آمد . او علاقه عج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ب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به اهل ب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ت</w:t>
      </w:r>
      <w:r w:rsidR="00A3017F"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>عليهم‌السلام</w:t>
      </w:r>
      <w:r w:rsidR="00A3017F">
        <w:rPr>
          <w:rtl/>
          <w:lang w:bidi="fa-IR"/>
        </w:rPr>
        <w:t xml:space="preserve"> بخصوص حضرت س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</w:t>
      </w:r>
      <w:r w:rsidR="00A3017F">
        <w:rPr>
          <w:rtl/>
          <w:lang w:bidi="fa-IR"/>
        </w:rPr>
        <w:t xml:space="preserve"> الشهداء </w:t>
      </w:r>
      <w:r w:rsidR="004673E5" w:rsidRPr="004673E5">
        <w:rPr>
          <w:rStyle w:val="libAlaemChar"/>
          <w:rtl/>
        </w:rPr>
        <w:t xml:space="preserve">عليه‌السلام </w:t>
      </w:r>
      <w:r w:rsidR="00A3017F">
        <w:rPr>
          <w:rtl/>
          <w:lang w:bidi="fa-IR"/>
        </w:rPr>
        <w:t>داشت ، و با دعا و قرآن انس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شگفت داشت ، تا جا</w:t>
      </w:r>
      <w:r w:rsidR="00A3017F">
        <w:rPr>
          <w:rFonts w:hint="cs"/>
          <w:rtl/>
          <w:lang w:bidi="fa-IR"/>
        </w:rPr>
        <w:t>یی</w:t>
      </w:r>
      <w:r w:rsidR="00A3017F">
        <w:rPr>
          <w:rtl/>
          <w:lang w:bidi="fa-IR"/>
        </w:rPr>
        <w:t xml:space="preserve"> که هر سه روز 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ک</w:t>
      </w:r>
      <w:r w:rsidR="00A3017F">
        <w:rPr>
          <w:rtl/>
          <w:lang w:bidi="fa-IR"/>
        </w:rPr>
        <w:t xml:space="preserve"> بار ق</w:t>
      </w:r>
      <w:r w:rsidR="00A3017F">
        <w:rPr>
          <w:rFonts w:hint="eastAsia"/>
          <w:rtl/>
          <w:lang w:bidi="fa-IR"/>
        </w:rPr>
        <w:t>رآن</w:t>
      </w:r>
      <w:r w:rsidR="00A3017F">
        <w:rPr>
          <w:rtl/>
          <w:lang w:bidi="fa-IR"/>
        </w:rPr>
        <w:t xml:space="preserve"> را از ابتدا تا انتها با توجه و حال قرائت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کرد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جلسات کم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شرکت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، بودن او را غن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مت</w:t>
      </w:r>
      <w:r>
        <w:rPr>
          <w:rtl/>
          <w:lang w:bidi="fa-IR"/>
        </w:rPr>
        <w:t xml:space="preserve"> و برکت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دانستم و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روشن بود که حال تضرّع و زار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او عامل جلب رحمت خدا نسبت به آن مجلس 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نود سال از عمرش گذشته بود با نشاط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فوق العاده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باربر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 و بار مردم را با مزد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عادلانه جابه جا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پول باربر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کمال قناعت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اداره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نمود و ما زاد آن را به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کاسب که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چهار فرزند بود و درآمدش با هز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اش مساو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پرداخت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 کاسب هم خودش محترم است و هم همسرش از خانواده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معتبر است و من طاقت ندارم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مخارج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اش شرمنده همسر و فرزندانش شود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باز هم مازاد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مال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در راه خدا انفاق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و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عمل راض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خوشنود بود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مجموعه</w:t>
      </w:r>
      <w:r>
        <w:rPr>
          <w:rtl/>
          <w:lang w:bidi="fa-IR"/>
        </w:rPr>
        <w:t xml:space="preserve"> اثاث و وسا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اش در حد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که انسان با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آن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و زاهدان واقع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افتاد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صدا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خوش برخوردار بود ، تا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مردم از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اذان و دعا و مناجات و قرآن خواندنش لذت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بردند ، و هرگاه در جلسات حضور نداشت احساس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 گوهر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گم کرده اند . او مصداق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« عاش سع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داً</w:t>
      </w:r>
      <w:r>
        <w:rPr>
          <w:rtl/>
          <w:lang w:bidi="fa-IR"/>
        </w:rPr>
        <w:t xml:space="preserve"> و مات سع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داً</w:t>
      </w:r>
      <w:r>
        <w:rPr>
          <w:rtl/>
          <w:lang w:bidi="fa-IR"/>
        </w:rPr>
        <w:t xml:space="preserve"> » بود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طرف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غرق بودن در معنو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حسنات اخلاق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از طرف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امور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با باربر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اداره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و سربار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نبود و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همه ما زاد مال به دست آمده را در راه خدا هز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در تمام دوران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اش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از سواد چندان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برخوردار نبود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کسب معلومات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طر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مجالس مذهب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نشست و برخاست با عالمان داشت، سع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در اخلاق و رفتار و منش و کردار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مؤمنان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باشد . تا ز نور معرفت در دل صفا را ننگر</w:t>
      </w:r>
      <w:r>
        <w:rPr>
          <w:rFonts w:hint="cs"/>
          <w:rtl/>
          <w:lang w:bidi="fa-IR"/>
        </w:rPr>
        <w:t>ی</w:t>
      </w:r>
    </w:p>
    <w:p w:rsidR="00A3017F" w:rsidRDefault="00736DFA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736DFA">
      <w:pPr>
        <w:pStyle w:val="Heading2"/>
        <w:rPr>
          <w:rtl/>
          <w:lang w:bidi="fa-IR"/>
        </w:rPr>
      </w:pPr>
      <w:bookmarkStart w:id="22" w:name="_Toc523657257"/>
      <w:r>
        <w:rPr>
          <w:rFonts w:hint="eastAsia"/>
          <w:rtl/>
          <w:lang w:bidi="fa-IR"/>
        </w:rPr>
        <w:t>اهل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وفا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عهد</w:t>
      </w:r>
      <w:bookmarkEnd w:id="22"/>
    </w:p>
    <w:p w:rsidR="00A3017F" w:rsidRDefault="00A3017F" w:rsidP="00736DF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شأن نزول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</w:t>
      </w:r>
      <w:r w:rsidR="00736DFA" w:rsidRPr="00736DFA">
        <w:rPr>
          <w:rStyle w:val="libAlaemChar"/>
          <w:rFonts w:hint="cs"/>
          <w:rtl/>
        </w:rPr>
        <w:t>(</w:t>
      </w:r>
      <w:r w:rsidRPr="00736DFA">
        <w:rPr>
          <w:rStyle w:val="libAieChar"/>
          <w:rFonts w:hint="cs"/>
          <w:rtl/>
        </w:rPr>
        <w:t>یُ</w:t>
      </w:r>
      <w:r w:rsidRPr="00736DFA">
        <w:rPr>
          <w:rStyle w:val="libAieChar"/>
          <w:rFonts w:hint="eastAsia"/>
          <w:rtl/>
        </w:rPr>
        <w:t>وفُونَ</w:t>
      </w:r>
      <w:r w:rsidRPr="00736DFA">
        <w:rPr>
          <w:rStyle w:val="libAieChar"/>
          <w:rtl/>
        </w:rPr>
        <w:t xml:space="preserve"> بِالنَّذْرِ</w:t>
      </w:r>
      <w:r>
        <w:rPr>
          <w:rtl/>
          <w:lang w:bidi="fa-IR"/>
        </w:rPr>
        <w:t xml:space="preserve"> </w:t>
      </w:r>
      <w:r w:rsidR="00736DFA" w:rsidRPr="00736DFA">
        <w:rPr>
          <w:rStyle w:val="libAlaemChar"/>
          <w:rFonts w:hint="cs"/>
          <w:rtl/>
        </w:rPr>
        <w:t>)</w:t>
      </w:r>
      <w:r>
        <w:rPr>
          <w:rtl/>
          <w:lang w:bidi="fa-IR"/>
        </w:rPr>
        <w:t xml:space="preserve"> </w:t>
      </w:r>
      <w:r w:rsidRPr="00736DFA">
        <w:rPr>
          <w:rStyle w:val="libFootnotenumChar"/>
          <w:rtl/>
        </w:rPr>
        <w:t>(1)</w:t>
      </w:r>
      <w:r>
        <w:rPr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و سن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کرده اند که درباره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فاطمه و حسن و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عليهم‌السلام </w:t>
      </w:r>
      <w:r>
        <w:rPr>
          <w:rtl/>
          <w:lang w:bidi="fa-IR"/>
        </w:rPr>
        <w:t xml:space="preserve"> نازل شده است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داستان</w:t>
      </w:r>
      <w:r>
        <w:rPr>
          <w:rtl/>
          <w:lang w:bidi="fa-IR"/>
        </w:rPr>
        <w:t xml:space="preserve"> نزول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سبب است که حضرت حسن و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</w:t>
      </w:r>
      <w:r>
        <w:rPr>
          <w:rtl/>
          <w:lang w:bidi="fa-IR"/>
        </w:rPr>
        <w:t xml:space="preserve"> شدند ، رسول خدا و جمع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چهره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برجسته از آن دو بزرگوار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ادت</w:t>
      </w:r>
      <w:r>
        <w:rPr>
          <w:rtl/>
          <w:lang w:bidi="fa-IR"/>
        </w:rPr>
        <w:t xml:space="preserve"> کردند .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هنگام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ادت</w:t>
      </w:r>
      <w:r>
        <w:rPr>
          <w:rtl/>
          <w:lang w:bidi="fa-IR"/>
        </w:rPr>
        <w:t xml:space="preserve"> به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 : اگر به خاطر بهبود دو فرزندت نذر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بر عهده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شفا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آنان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اث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نبود . آن حضرت و فاطمه زهرا </w:t>
      </w:r>
      <w:r w:rsidR="00E06505" w:rsidRPr="00E06505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>نذر کردند که اگر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مهربان آن دو را شفا دهد سه روز روزه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 xml:space="preserve"> ، فضه خادمه هم به دنبال آن دو بزرگوار متعهد سه روز روزه گرفتن شد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حسن</w:t>
      </w:r>
      <w:r>
        <w:rPr>
          <w:rtl/>
          <w:lang w:bidi="fa-IR"/>
        </w:rPr>
        <w:t xml:space="preserve"> و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پس از آن نذر شفا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افتند</w:t>
      </w:r>
      <w:r>
        <w:rPr>
          <w:rtl/>
          <w:lang w:bidi="fa-IR"/>
        </w:rPr>
        <w:t xml:space="preserve">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خاندان طهارت پس از شروع روزه جهت افطار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نداشتند ،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سه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مانه</w:t>
      </w:r>
      <w:r>
        <w:rPr>
          <w:rtl/>
          <w:lang w:bidi="fa-IR"/>
        </w:rPr>
        <w:t xml:space="preserve"> جو از بازار قرض گرفت که در برابرش پارچه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پشم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قرض دهنده ببافد ، جو را به خانه آورد ، حضرت زهرا </w:t>
      </w:r>
      <w:r w:rsidR="00736DFA" w:rsidRPr="00736DFA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>آن ر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آس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tl/>
          <w:lang w:bidi="fa-IR"/>
        </w:rPr>
        <w:t xml:space="preserve"> کرد و نان پخت و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پس از نماز مغرب نان را جهت افطار بر سر سفره گذاشت که ناگهان مسک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آنان مراجعه کرد و درخواست کمک نمود ، همه اهل خانه نان خود را به او بخش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و با آب افطار کردند ؛ شب دوم هم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طلب غذا کرد باز همه خانواده نان خ</w:t>
      </w:r>
      <w:r>
        <w:rPr>
          <w:rFonts w:hint="eastAsia"/>
          <w:rtl/>
          <w:lang w:bidi="fa-IR"/>
        </w:rPr>
        <w:t>ود</w:t>
      </w:r>
      <w:r>
        <w:rPr>
          <w:rtl/>
          <w:lang w:bidi="fa-IR"/>
        </w:rPr>
        <w:t xml:space="preserve"> را به او دادند ، و شب سوم اس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دق الباب کرد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بار هم همه خانواده سهم خود را به او بخش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و جز با آب افطار نکردند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736DFA" w:rsidRDefault="00A3017F" w:rsidP="00736DF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روز</w:t>
      </w:r>
      <w:r>
        <w:rPr>
          <w:rtl/>
          <w:lang w:bidi="fa-IR"/>
        </w:rPr>
        <w:t xml:space="preserve"> چهارم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نذرشان را ادا کرده بودند ،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همراه دو فرزندش نزد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آمدند ، چون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در حسن و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از شدت گرسنگ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ضعف و ناتوان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.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وقت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با سوره «هل أت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»به</w:t>
      </w:r>
      <w:r w:rsidR="00736DFA" w:rsidRPr="00736DFA">
        <w:rPr>
          <w:rFonts w:hint="eastAsia"/>
          <w:rtl/>
          <w:lang w:bidi="fa-IR"/>
        </w:rPr>
        <w:t xml:space="preserve"> </w:t>
      </w:r>
      <w:r w:rsidR="00736DFA">
        <w:rPr>
          <w:rFonts w:hint="eastAsia"/>
          <w:rtl/>
          <w:lang w:bidi="fa-IR"/>
        </w:rPr>
        <w:t>حضرت</w:t>
      </w:r>
      <w:r w:rsidR="00736DFA">
        <w:rPr>
          <w:rtl/>
          <w:lang w:bidi="fa-IR"/>
        </w:rPr>
        <w:t xml:space="preserve"> نازل شد (1)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Pr="00736DFA" w:rsidRDefault="00736DFA" w:rsidP="00736DFA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</w:t>
      </w:r>
    </w:p>
    <w:p w:rsidR="00A3017F" w:rsidRDefault="00A3017F" w:rsidP="00736DFA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انسان : 7 .</w:t>
      </w:r>
    </w:p>
    <w:p w:rsidR="00A3017F" w:rsidRDefault="00736DFA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736DFA">
      <w:pPr>
        <w:pStyle w:val="Heading1"/>
        <w:rPr>
          <w:rtl/>
          <w:lang w:bidi="fa-IR"/>
        </w:rPr>
      </w:pPr>
      <w:bookmarkStart w:id="23" w:name="_Toc523657258"/>
      <w:r>
        <w:rPr>
          <w:rFonts w:hint="eastAsia"/>
          <w:rtl/>
          <w:lang w:bidi="fa-IR"/>
        </w:rPr>
        <w:t>حرف</w:t>
      </w:r>
      <w:r>
        <w:rPr>
          <w:rtl/>
          <w:lang w:bidi="fa-IR"/>
        </w:rPr>
        <w:t xml:space="preserve"> باء</w:t>
      </w:r>
      <w:bookmarkEnd w:id="23"/>
    </w:p>
    <w:p w:rsidR="00736DFA" w:rsidRDefault="00736DFA" w:rsidP="00A3017F">
      <w:pPr>
        <w:pStyle w:val="libNormal"/>
        <w:rPr>
          <w:rtl/>
          <w:lang w:bidi="fa-IR"/>
        </w:rPr>
      </w:pPr>
    </w:p>
    <w:p w:rsidR="00A3017F" w:rsidRDefault="00A3017F" w:rsidP="00736DFA">
      <w:pPr>
        <w:pStyle w:val="Heading2"/>
        <w:rPr>
          <w:rtl/>
          <w:lang w:bidi="fa-IR"/>
        </w:rPr>
      </w:pPr>
      <w:bookmarkStart w:id="24" w:name="_Toc523657259"/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او همنش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نکن</w:t>
      </w:r>
      <w:bookmarkEnd w:id="24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ابو</w:t>
      </w:r>
      <w:r>
        <w:rPr>
          <w:rtl/>
          <w:lang w:bidi="fa-IR"/>
        </w:rPr>
        <w:t xml:space="preserve"> هاشم جعفر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حضرت رضا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به من فرمود : چرا تو را نزد عبد الرحمن بن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عقوب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نم</w:t>
      </w:r>
      <w:r>
        <w:rPr>
          <w:rtl/>
          <w:lang w:bidi="fa-IR"/>
        </w:rPr>
        <w:t xml:space="preserve"> ؟ ابو هاشم گفت : او 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من است . حضرت فرمود : او درباره خدا سخن ناهموار و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قابل قبول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« سخن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قرآن و معارف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ناهماهنگ است » . خدا را به صورت 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و اوصاف آن وصف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. بنابرا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با او همنش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باش و ما را واگذار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با ما بنش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او را رها کن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عرضه</w:t>
      </w:r>
      <w:r>
        <w:rPr>
          <w:rtl/>
          <w:lang w:bidi="fa-IR"/>
        </w:rPr>
        <w:t xml:space="preserve"> داشتم : او هرچه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چه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من دارد .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آنچه را او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نگو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عهده من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فرمود :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ندار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عذاب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او فرود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هر دو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را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؟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داستان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خود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</w:t>
      </w:r>
      <w:r>
        <w:rPr>
          <w:rtl/>
          <w:lang w:bidi="fa-IR"/>
        </w:rPr>
        <w:t xml:space="preserve">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بود و پدرش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</w:t>
      </w:r>
      <w:r>
        <w:rPr>
          <w:rtl/>
          <w:lang w:bidi="fa-IR"/>
        </w:rPr>
        <w:t xml:space="preserve"> فرعون را نشن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لشکر فرعون کنار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به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ارانش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آن پسر از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جدا شد که پدرش 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نص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حت</w:t>
      </w:r>
      <w:r>
        <w:rPr>
          <w:rtl/>
          <w:lang w:bidi="fa-IR"/>
        </w:rPr>
        <w:t xml:space="preserve"> کند و به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ارانش</w:t>
      </w:r>
      <w:r>
        <w:rPr>
          <w:rtl/>
          <w:lang w:bidi="fa-IR"/>
        </w:rPr>
        <w:t xml:space="preserve"> ملحق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پدرش به راه باطل خود دنبال فرعون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جوان با او درباره آ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، تا هر دو به کنار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و </w:t>
      </w:r>
      <w:r>
        <w:rPr>
          <w:rtl/>
          <w:lang w:bidi="fa-IR"/>
        </w:rPr>
        <w:lastRenderedPageBreak/>
        <w:t>با هم غرق شدند ، خبر به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فرمود : او در رحمت خداست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چون عذاب نازل شود از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گنهکار است دفاع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نشود ! </w:t>
      </w:r>
      <w:r w:rsidRPr="00736DFA">
        <w:rPr>
          <w:rStyle w:val="libFootnotenumChar"/>
          <w:rtl/>
        </w:rPr>
        <w:t>(2)</w:t>
      </w:r>
    </w:p>
    <w:p w:rsidR="00A3017F" w:rsidRPr="00736DFA" w:rsidRDefault="00736DFA" w:rsidP="00736DFA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</w:t>
      </w:r>
    </w:p>
    <w:p w:rsidR="00A3017F" w:rsidRDefault="00A3017F" w:rsidP="00736DFA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در تفاس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مصادر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و سن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مطالب ذکر شده است :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( فخر راز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) : 30 / 243 ، 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«وَ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طْعِمُونَ</w:t>
      </w:r>
      <w:r>
        <w:rPr>
          <w:rtl/>
          <w:lang w:bidi="fa-IR"/>
        </w:rPr>
        <w:t xml:space="preserve"> الطَّع</w:t>
      </w:r>
      <w:r>
        <w:rPr>
          <w:rFonts w:hint="cs"/>
          <w:rtl/>
          <w:lang w:bidi="fa-IR"/>
        </w:rPr>
        <w:t>امَ عَلی</w:t>
      </w:r>
      <w:r>
        <w:rPr>
          <w:rtl/>
          <w:lang w:bidi="fa-IR"/>
        </w:rPr>
        <w:t xml:space="preserve"> حُبِّهِ . . . » ؛ مجمع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: 10 / 514 ؛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کشاف : 4 / 670 ؛ غا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المرام : 368 ؛ فرائد السمط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: 2 / 53 ؛ الدر ا</w:t>
      </w:r>
      <w:r>
        <w:rPr>
          <w:rFonts w:hint="eastAsia"/>
          <w:rtl/>
          <w:lang w:bidi="fa-IR"/>
        </w:rPr>
        <w:t>لمنثور</w:t>
      </w:r>
      <w:r>
        <w:rPr>
          <w:rtl/>
          <w:lang w:bidi="fa-IR"/>
        </w:rPr>
        <w:t xml:space="preserve"> : 6 / 299 ؛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قم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2 / 390 ؛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برهان : 10 / 135 ؛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: 20 / 212 .</w:t>
      </w:r>
    </w:p>
    <w:p w:rsidR="00A3017F" w:rsidRDefault="00A3017F" w:rsidP="00736DFA">
      <w:pPr>
        <w:pStyle w:val="libFootnote0"/>
        <w:rPr>
          <w:rtl/>
          <w:lang w:bidi="fa-IR"/>
        </w:rPr>
      </w:pPr>
      <w:r>
        <w:rPr>
          <w:rtl/>
          <w:lang w:bidi="fa-IR"/>
        </w:rPr>
        <w:t>2- 2) -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2 / 374 ، باب مجالسه أهل المعاص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2 .</w:t>
      </w:r>
    </w:p>
    <w:p w:rsidR="00736DFA" w:rsidRDefault="00736DFA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736DFA">
      <w:pPr>
        <w:pStyle w:val="Heading2"/>
        <w:rPr>
          <w:rtl/>
          <w:lang w:bidi="fa-IR"/>
        </w:rPr>
      </w:pPr>
      <w:bookmarkStart w:id="25" w:name="_Toc523657260"/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اهل معص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دشمن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bookmarkEnd w:id="25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 : دوست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با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ورز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اهل معص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آشکار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با دور شدن از آنان به خدا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خوشنود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را به عوض خشم آنان بخواه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گفتند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روح خدا با که بنش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؟ فرمود : با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دنش</w:t>
      </w:r>
      <w:r>
        <w:rPr>
          <w:rtl/>
          <w:lang w:bidi="fa-IR"/>
        </w:rPr>
        <w:t xml:space="preserve"> شما را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خدا اندازد و گفتارش به دان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شما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فزا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کردارش شما را به جانب آخرت رغبت دهد </w:t>
      </w:r>
      <w:r w:rsidRPr="00736DFA">
        <w:rPr>
          <w:rStyle w:val="libFootnotenumChar"/>
          <w:rtl/>
        </w:rPr>
        <w:t>(1)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736DFA">
      <w:pPr>
        <w:pStyle w:val="Heading2"/>
        <w:rPr>
          <w:rtl/>
          <w:lang w:bidi="fa-IR"/>
        </w:rPr>
      </w:pPr>
      <w:bookmarkStart w:id="26" w:name="_Toc523657261"/>
      <w:r>
        <w:rPr>
          <w:rFonts w:hint="eastAsia"/>
          <w:rtl/>
          <w:lang w:bidi="fa-IR"/>
        </w:rPr>
        <w:t>باران</w:t>
      </w:r>
      <w:r>
        <w:rPr>
          <w:rtl/>
          <w:lang w:bidi="fa-IR"/>
        </w:rPr>
        <w:t xml:space="preserve"> رحمت</w:t>
      </w:r>
      <w:bookmarkEnd w:id="26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از پدرش از جدّش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: اهل کوفه خدمت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آمدند و از خشکسال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امدن</w:t>
      </w:r>
      <w:r>
        <w:rPr>
          <w:rtl/>
          <w:lang w:bidi="fa-IR"/>
        </w:rPr>
        <w:t xml:space="preserve"> باران شکا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کردند و عرضه داشتند :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از خدا درخواست باران کن .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به حضرت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 : از خدا د</w:t>
      </w:r>
      <w:r>
        <w:rPr>
          <w:rFonts w:hint="eastAsia"/>
          <w:rtl/>
          <w:lang w:bidi="fa-IR"/>
        </w:rPr>
        <w:t>رخواست</w:t>
      </w:r>
      <w:r>
        <w:rPr>
          <w:rtl/>
          <w:lang w:bidi="fa-IR"/>
        </w:rPr>
        <w:t xml:space="preserve"> باران کن .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حمد و ثنا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حق را به جا آورد و بر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درود فرستاد و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</w:t>
      </w:r>
      <w:r>
        <w:rPr>
          <w:rtl/>
          <w:lang w:bidi="fa-IR"/>
        </w:rPr>
        <w:t xml:space="preserve"> حق عرضه داشت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عطا کننده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رات</w:t>
      </w:r>
      <w:r>
        <w:rPr>
          <w:rtl/>
          <w:lang w:bidi="fa-IR"/>
        </w:rPr>
        <w:t xml:space="preserve"> و نازل کننده برکات ، آب فراوان بر ما ببار و باران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و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و خوشگوار و باعظمت که بندگانت را از ناتوان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برهاند و سر</w:t>
      </w:r>
      <w:r>
        <w:rPr>
          <w:rFonts w:hint="eastAsia"/>
          <w:rtl/>
          <w:lang w:bidi="fa-IR"/>
        </w:rPr>
        <w:t>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مرده را زنده کند به ما عطا فرما . 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رب العالم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چون</w:t>
      </w:r>
      <w:r>
        <w:rPr>
          <w:rtl/>
          <w:lang w:bidi="fa-IR"/>
        </w:rPr>
        <w:t xml:space="preserve"> از دعا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فراغت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 xml:space="preserve"> ناگهان باران فراوان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عرب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نواح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کوفه آمد و گفت : دره ها و تپه ها را از فراوان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آب چنان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که بخش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آب در بخش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موج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زد </w:t>
      </w:r>
      <w:r w:rsidRPr="00736DFA">
        <w:rPr>
          <w:rStyle w:val="libFootnotenumChar"/>
          <w:rtl/>
        </w:rPr>
        <w:t>(2)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Pr="00736DFA" w:rsidRDefault="00A3017F" w:rsidP="00736DFA">
      <w:pPr>
        <w:pStyle w:val="libLine"/>
        <w:rPr>
          <w:rFonts w:cs="Times New Roman"/>
          <w:rtl/>
          <w:lang w:bidi="fa-IR"/>
        </w:rPr>
      </w:pPr>
      <w:r>
        <w:rPr>
          <w:rFonts w:hint="eastAsia"/>
          <w:rtl/>
          <w:lang w:bidi="fa-IR"/>
        </w:rPr>
        <w:t>خدا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! مردم کوفه را با دعا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بنده خاص خود از باران رحمت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راب</w:t>
      </w:r>
      <w:r>
        <w:rPr>
          <w:rtl/>
          <w:lang w:bidi="fa-IR"/>
        </w:rPr>
        <w:t xml:space="preserve"> کرد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736DFA">
        <w:rPr>
          <w:rFonts w:cs="Times New Roman" w:hint="cs"/>
          <w:rtl/>
          <w:lang w:bidi="fa-IR"/>
        </w:rPr>
        <w:t>___________________________</w:t>
      </w:r>
    </w:p>
    <w:p w:rsidR="00A3017F" w:rsidRDefault="00A3017F" w:rsidP="00736DFA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محجّه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ضاء</w:t>
      </w:r>
      <w:r>
        <w:rPr>
          <w:rtl/>
          <w:lang w:bidi="fa-IR"/>
        </w:rPr>
        <w:t xml:space="preserve"> : 3 / 288 ، کتاب آداب الصحبه و المعاشره .</w:t>
      </w:r>
    </w:p>
    <w:p w:rsidR="00A3017F" w:rsidRDefault="00A3017F" w:rsidP="00736DFA">
      <w:pPr>
        <w:pStyle w:val="libFootnote0"/>
        <w:rPr>
          <w:rtl/>
          <w:lang w:bidi="fa-IR"/>
        </w:rPr>
      </w:pPr>
      <w:r>
        <w:rPr>
          <w:rtl/>
          <w:lang w:bidi="fa-IR"/>
        </w:rPr>
        <w:t>2- 2) - بحار الانوار : 44 / 187 ، باب 25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16 .</w:t>
      </w:r>
    </w:p>
    <w:p w:rsidR="00A3017F" w:rsidRDefault="00736DFA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باران</w:t>
      </w:r>
      <w:r w:rsidR="00A3017F">
        <w:rPr>
          <w:rtl/>
          <w:lang w:bidi="fa-IR"/>
        </w:rPr>
        <w:t xml:space="preserve"> رحمت و مغفرتت را بر ما بباران تا گناهان و آلودگ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ها را از پرونده ما بشو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</w:t>
      </w:r>
      <w:r w:rsidR="00A3017F">
        <w:rPr>
          <w:rtl/>
          <w:lang w:bidi="fa-IR"/>
        </w:rPr>
        <w:t xml:space="preserve"> و ما را از سنگ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معاص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و وزر و وبالش نجات دهد و گ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اه</w:t>
      </w:r>
      <w:r w:rsidR="00A3017F">
        <w:rPr>
          <w:rtl/>
          <w:lang w:bidi="fa-IR"/>
        </w:rPr>
        <w:t xml:space="preserve"> نشاط معنو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و نهال عبادت و بندگ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را در سرزم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وجود ما برو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اند</w:t>
      </w:r>
      <w:r w:rsidR="00A3017F">
        <w:rPr>
          <w:rtl/>
          <w:lang w:bidi="fa-IR"/>
        </w:rPr>
        <w:t xml:space="preserve"> ، که ما به ام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</w:t>
      </w:r>
      <w:r w:rsidR="00A3017F">
        <w:rPr>
          <w:rtl/>
          <w:lang w:bidi="fa-IR"/>
        </w:rPr>
        <w:t xml:space="preserve"> کرم تو به 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درگاه آمده 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م</w:t>
      </w:r>
      <w:r w:rsidR="00A3017F">
        <w:rPr>
          <w:rtl/>
          <w:lang w:bidi="fa-IR"/>
        </w:rPr>
        <w:t xml:space="preserve"> و رو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عذرخواه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ب</w:t>
      </w:r>
      <w:r w:rsidR="00A3017F">
        <w:rPr>
          <w:rFonts w:hint="eastAsia"/>
          <w:rtl/>
          <w:lang w:bidi="fa-IR"/>
        </w:rPr>
        <w:t>ه</w:t>
      </w:r>
      <w:r w:rsidR="00A3017F">
        <w:rPr>
          <w:rtl/>
          <w:lang w:bidi="fa-IR"/>
        </w:rPr>
        <w:t xml:space="preserve"> خاک آستانه ات گذاشته 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م</w:t>
      </w:r>
      <w:r w:rsidR="00A3017F">
        <w:rPr>
          <w:rtl/>
          <w:lang w:bidi="fa-IR"/>
        </w:rPr>
        <w:t xml:space="preserve"> و دست گدا</w:t>
      </w:r>
      <w:r w:rsidR="00A3017F">
        <w:rPr>
          <w:rFonts w:hint="cs"/>
          <w:rtl/>
          <w:lang w:bidi="fa-IR"/>
        </w:rPr>
        <w:t>یی</w:t>
      </w:r>
      <w:r w:rsidR="00A3017F">
        <w:rPr>
          <w:rtl/>
          <w:lang w:bidi="fa-IR"/>
        </w:rPr>
        <w:t xml:space="preserve"> و حاجت به سو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ت</w:t>
      </w:r>
      <w:r w:rsidR="00A3017F">
        <w:rPr>
          <w:rtl/>
          <w:lang w:bidi="fa-IR"/>
        </w:rPr>
        <w:t xml:space="preserve"> برداشته 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م</w:t>
      </w:r>
      <w:r w:rsidR="00A3017F">
        <w:rPr>
          <w:rtl/>
          <w:lang w:bidi="fa-IR"/>
        </w:rPr>
        <w:t xml:space="preserve"> و 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ق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دار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م</w:t>
      </w:r>
      <w:r w:rsidR="00A3017F">
        <w:rPr>
          <w:rtl/>
          <w:lang w:bidi="fa-IR"/>
        </w:rPr>
        <w:t xml:space="preserve"> که با کرم و لطفت از ما درخواه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گذشت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736DFA">
      <w:pPr>
        <w:pStyle w:val="Heading2"/>
        <w:rPr>
          <w:rtl/>
          <w:lang w:bidi="fa-IR"/>
        </w:rPr>
      </w:pPr>
      <w:bookmarkStart w:id="27" w:name="_Toc523657262"/>
      <w:r>
        <w:rPr>
          <w:rFonts w:hint="eastAsia"/>
          <w:rtl/>
          <w:lang w:bidi="fa-IR"/>
        </w:rPr>
        <w:t>بازگشت</w:t>
      </w:r>
      <w:r>
        <w:rPr>
          <w:rtl/>
          <w:lang w:bidi="fa-IR"/>
        </w:rPr>
        <w:t xml:space="preserve"> فرزند هارون الرش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حق</w:t>
      </w:r>
      <w:bookmarkEnd w:id="27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صاحب</w:t>
      </w:r>
      <w:r>
        <w:rPr>
          <w:rtl/>
          <w:lang w:bidi="fa-IR"/>
        </w:rPr>
        <w:t xml:space="preserve"> کتاب « ابواب الجنان » ، و همچن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واعظ سبزوار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کتاب « جامع النور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» ، ( ص 317 ) و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اللّ</w:t>
      </w:r>
      <w:r>
        <w:rPr>
          <w:rFonts w:hint="cs"/>
          <w:rtl/>
          <w:lang w:bidi="fa-IR"/>
        </w:rPr>
        <w:t>ه نهاوندی</w:t>
      </w:r>
      <w:r>
        <w:rPr>
          <w:rtl/>
          <w:lang w:bidi="fa-IR"/>
        </w:rPr>
        <w:t xml:space="preserve"> در « خز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الجواهر » ( ص 291 ) نقل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: هارون را پسر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به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ور</w:t>
      </w:r>
      <w:r>
        <w:rPr>
          <w:rtl/>
          <w:lang w:bidi="fa-IR"/>
        </w:rPr>
        <w:t xml:space="preserve"> صلاح آراسته ، و گوهر پاکش از صلب آن ناپاک چون مروار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از آب تلخ و شور برخاس</w:t>
      </w:r>
      <w:r>
        <w:rPr>
          <w:rFonts w:hint="eastAsia"/>
          <w:rtl/>
          <w:lang w:bidi="fa-IR"/>
        </w:rPr>
        <w:t>ته</w:t>
      </w:r>
      <w:r>
        <w:rPr>
          <w:rtl/>
          <w:lang w:bidi="fa-IR"/>
        </w:rPr>
        <w:t xml:space="preserve"> ،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</w:t>
      </w:r>
      <w:r>
        <w:rPr>
          <w:rtl/>
          <w:lang w:bidi="fa-IR"/>
        </w:rPr>
        <w:t xml:space="preserve"> مجالست زهاد و عباد آن عصر را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افته</w:t>
      </w:r>
      <w:r>
        <w:rPr>
          <w:rtl/>
          <w:lang w:bidi="fa-IR"/>
        </w:rPr>
        <w:t xml:space="preserve"> بود و از تأث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صحبت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دل از خواهش زخارف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برتافته ، طر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قه</w:t>
      </w:r>
      <w:r>
        <w:rPr>
          <w:rtl/>
          <w:lang w:bidi="fa-IR"/>
        </w:rPr>
        <w:t xml:space="preserve"> پدر و آرزو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افسر را ترک گفته و خانه دل را به جاروب آگاه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خس و خاشاک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پادشاه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پاک نموده ، از جامه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کرباس و شال نپوش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و خون رغبتش با رنگ اطلس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نجوش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مرغ دلش از دامگاه علا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جسته ، بر شاخها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بلند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آش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گرفته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از تماشا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صورت ظاهر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بسته بود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وسته</w:t>
      </w:r>
      <w:r>
        <w:rPr>
          <w:rtl/>
          <w:lang w:bidi="fa-IR"/>
        </w:rPr>
        <w:t xml:space="preserve"> به گورستانها رفته و به نظر عبرت نگر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و بر آن گلزار اعتبار مانند ابر بهار زار زار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3626D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هارون در مجلس بود ، در آن اثنا آن پسر که نامش قاسم بود و لقبش مؤتمن آمد بگذرد ، جعفر برمک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هارون از سبب خنده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پاسخ داد ، بر احوال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پسر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خندم که تو را رسوا نموده ،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کاش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پسر به</w:t>
      </w:r>
      <w:r w:rsidR="003626D8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تو</w:t>
      </w:r>
      <w:r>
        <w:rPr>
          <w:rtl/>
          <w:lang w:bidi="fa-IR"/>
        </w:rPr>
        <w:t xml:space="preserve"> داده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!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لباس و وضع و روش و منش او ، با فقرا و ته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دستان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، هارون گفت : حق دارد 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ما تاکنون منصب و مقام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او واگذار نکرده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چه خوبست حکومت شهر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ارش</w:t>
      </w:r>
      <w:r>
        <w:rPr>
          <w:rtl/>
          <w:lang w:bidi="fa-IR"/>
        </w:rPr>
        <w:t xml:space="preserve"> بگذار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امر کرد او را به حضور آوردند ،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نص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حت</w:t>
      </w:r>
      <w:r>
        <w:rPr>
          <w:rtl/>
          <w:lang w:bidi="fa-IR"/>
        </w:rPr>
        <w:t xml:space="preserve"> کرد و گفت :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خواهم تو را به حکومت شهر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منصوب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هر منطقه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علاقه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بگو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گفت</w:t>
      </w:r>
      <w:r>
        <w:rPr>
          <w:rtl/>
          <w:lang w:bidi="fa-IR"/>
        </w:rPr>
        <w:t xml:space="preserve">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پدر ! مرا به حال خود بگذار ، علاقه ام به بندگ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حکومت است ، تصور کن فرزند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چون مرا ندار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گفت</w:t>
      </w:r>
      <w:r>
        <w:rPr>
          <w:rtl/>
          <w:lang w:bidi="fa-IR"/>
        </w:rPr>
        <w:t xml:space="preserve"> : مگر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 در لباس حکومت به عبادت برخاست ؟ حکومت منطقه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، 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قرار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دهم تا اکثر امور منطقه را به دست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 تو هم به عبادت و طاعت مشغول باش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هارون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معنا غافل بود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خود را به غفلت زده بود که حکومت ، حق امامان معصوم و 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. در حکومت ظالمان و ستمگران ، و غاصبان و طاغ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، قبول امارت و حکومت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نتوان دستورات حق را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اده</w:t>
      </w:r>
      <w:r>
        <w:rPr>
          <w:rtl/>
          <w:lang w:bidi="fa-IR"/>
        </w:rPr>
        <w:t xml:space="preserve"> کرد و با حقوق آن ، که سراسر حرام است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عبادت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صورت صح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ح ممکن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انجام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، مورد رضا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خدا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رفتن</w:t>
      </w:r>
      <w:r>
        <w:rPr>
          <w:rtl/>
          <w:lang w:bidi="fa-IR"/>
        </w:rPr>
        <w:t xml:space="preserve"> امارت از جانب ستمگر ، بدون وجه شرع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گناه بزرگ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قاسم</w:t>
      </w:r>
      <w:r>
        <w:rPr>
          <w:rtl/>
          <w:lang w:bidi="fa-IR"/>
        </w:rPr>
        <w:t xml:space="preserve"> گفت : من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نوع برنامه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</w:t>
      </w:r>
      <w:r>
        <w:rPr>
          <w:rtl/>
          <w:lang w:bidi="fa-IR"/>
        </w:rPr>
        <w:t xml:space="preserve"> 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بار قبول امارت و حکومت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روم .</w:t>
      </w:r>
    </w:p>
    <w:p w:rsidR="00A3017F" w:rsidRDefault="00A3017F" w:rsidP="003626D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هارون</w:t>
      </w:r>
      <w:r>
        <w:rPr>
          <w:rtl/>
          <w:lang w:bidi="fa-IR"/>
        </w:rPr>
        <w:t xml:space="preserve"> گفت : تو فرزند خل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و حاکم و سلطان مملکت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پهناور و سرزم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چه مناسبت دارد که با مردمان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 و پا معاشر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مرا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بزرگان سرشکسته کرده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پاسخ داد : تو هم مرا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پاکان و 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فرزند خود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سرشکسته کرده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!</w:t>
      </w:r>
      <w:r>
        <w:rPr>
          <w:rtl/>
          <w:lang w:bidi="fa-IR"/>
        </w:rPr>
        <w:cr/>
      </w:r>
      <w:r>
        <w:rPr>
          <w:rFonts w:hint="eastAsia"/>
          <w:rtl/>
          <w:lang w:bidi="fa-IR"/>
        </w:rPr>
        <w:t>نص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حت</w:t>
      </w:r>
      <w:r>
        <w:rPr>
          <w:rtl/>
          <w:lang w:bidi="fa-IR"/>
        </w:rPr>
        <w:t xml:space="preserve"> هارون و حاضران مجلس در او اثر نکرد ، از سخن گفتن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</w:t>
      </w:r>
      <w:r>
        <w:rPr>
          <w:rtl/>
          <w:lang w:bidi="fa-IR"/>
        </w:rPr>
        <w:t xml:space="preserve"> و در</w:t>
      </w:r>
      <w:r w:rsidR="003626D8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برابر</w:t>
      </w:r>
      <w:r>
        <w:rPr>
          <w:rtl/>
          <w:lang w:bidi="fa-IR"/>
        </w:rPr>
        <w:t xml:space="preserve"> همه سکوت کرد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حکومت</w:t>
      </w:r>
      <w:r>
        <w:rPr>
          <w:rtl/>
          <w:lang w:bidi="fa-IR"/>
        </w:rPr>
        <w:t xml:space="preserve"> مصر را به نام او نوشتند ، اهل مجلس به او تبر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و تهن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گفتند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چون</w:t>
      </w:r>
      <w:r>
        <w:rPr>
          <w:rtl/>
          <w:lang w:bidi="fa-IR"/>
        </w:rPr>
        <w:t xml:space="preserve"> شب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بغداد به جانب بصره فرار کرد ، به وقت صبح هر چند تفحص کردند او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افتند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اهال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بصره به نام عبد اللّ</w:t>
      </w:r>
      <w:r>
        <w:rPr>
          <w:rFonts w:hint="cs"/>
          <w:rtl/>
          <w:lang w:bidi="fa-IR"/>
        </w:rPr>
        <w:t>ه بصری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من در بصره خانه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داشتم که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وارش</w:t>
      </w:r>
      <w:r>
        <w:rPr>
          <w:rtl/>
          <w:lang w:bidi="fa-IR"/>
        </w:rPr>
        <w:t xml:space="preserve"> خراب شده بود ،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آمدم کارگر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</w:t>
      </w:r>
      <w:r>
        <w:rPr>
          <w:rtl/>
          <w:lang w:bidi="fa-IR"/>
        </w:rPr>
        <w:t xml:space="preserve"> تا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وار</w:t>
      </w:r>
      <w:r>
        <w:rPr>
          <w:rtl/>
          <w:lang w:bidi="fa-IR"/>
        </w:rPr>
        <w:t xml:space="preserve"> را بسازد ، کنار مسجد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مشغول خواندن قرآن است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زنب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 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گذاشته است ، گفتم : کار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گ</w:t>
      </w:r>
      <w:r>
        <w:rPr>
          <w:rFonts w:hint="eastAsia"/>
          <w:rtl/>
          <w:lang w:bidi="fa-IR"/>
        </w:rPr>
        <w:t>فت</w:t>
      </w:r>
      <w:r>
        <w:rPr>
          <w:rtl/>
          <w:lang w:bidi="fa-IR"/>
        </w:rPr>
        <w:t xml:space="preserve"> : 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خداوند ما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کار و کوشش و زحمت و رنج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تأم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</w:t>
      </w:r>
      <w:r>
        <w:rPr>
          <w:rtl/>
          <w:lang w:bidi="fa-IR"/>
        </w:rPr>
        <w:t xml:space="preserve"> از راه حلال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گفتم</w:t>
      </w:r>
      <w:r>
        <w:rPr>
          <w:rtl/>
          <w:lang w:bidi="fa-IR"/>
        </w:rPr>
        <w:t xml:space="preserve"> :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به خانه من کار کن ، گفت : اول اجرتم را 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کن سپس مرا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کار ببر . گفتم 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درهم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دهم ، گفت :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مانع است ، همراهم آمد تا غروب کار کرد ،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به اندازه دو نفر کار کرده ، خواستم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درهم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بدهم قبول نکرد ، گفت :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خواهم ، روز </w:t>
      </w:r>
      <w:r>
        <w:rPr>
          <w:rFonts w:hint="eastAsia"/>
          <w:rtl/>
          <w:lang w:bidi="fa-IR"/>
        </w:rPr>
        <w:t>بعد</w:t>
      </w:r>
      <w:r>
        <w:rPr>
          <w:rtl/>
          <w:lang w:bidi="fa-IR"/>
        </w:rPr>
        <w:t xml:space="preserve"> دنبالش رفتم او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افتم</w:t>
      </w:r>
      <w:r>
        <w:rPr>
          <w:rtl/>
          <w:lang w:bidi="fa-IR"/>
        </w:rPr>
        <w:t xml:space="preserve"> ، از حالش جو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شدم گفتند : جز روز شنبه کار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.</w:t>
      </w:r>
    </w:p>
    <w:p w:rsidR="00A3017F" w:rsidRDefault="00A3017F" w:rsidP="003626D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tl/>
          <w:lang w:bidi="fa-IR"/>
        </w:rPr>
        <w:t xml:space="preserve"> شنبه اول وقت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همان مسجد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ابتدا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کار او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بودم ملاقاتش کردم ، او را به منزل بردم مشغول بنا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شد ، 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از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به او مدد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چون وقت نماز شد ، دست و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شست و مشغول نماز واجب شد ، پس از نماز کار را ادامه داد تا غروب آفتاب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مزدش را دادم رفت ، چون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وار</w:t>
      </w:r>
      <w:r>
        <w:rPr>
          <w:rtl/>
          <w:lang w:bidi="fa-IR"/>
        </w:rPr>
        <w:t xml:space="preserve"> خانه تمام نشده بود صبر کردم تا شنبه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به دنبالش بروم ، شنبه رفتم او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افتم</w:t>
      </w:r>
      <w:r>
        <w:rPr>
          <w:rtl/>
          <w:lang w:bidi="fa-IR"/>
        </w:rPr>
        <w:t xml:space="preserve"> ، از او جو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شدم گفتند ، دو سه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</w:t>
      </w:r>
      <w:r>
        <w:rPr>
          <w:rtl/>
          <w:lang w:bidi="fa-IR"/>
        </w:rPr>
        <w:t xml:space="preserve"> شده ، از منزلش جو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شدم ، محل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کهنه و خراب را به من آدرس دادند ، به آن محل رفتم ،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در بستر افت</w:t>
      </w:r>
      <w:r>
        <w:rPr>
          <w:rFonts w:hint="eastAsia"/>
          <w:rtl/>
          <w:lang w:bidi="fa-IR"/>
        </w:rPr>
        <w:t>اده</w:t>
      </w:r>
      <w:r>
        <w:rPr>
          <w:rtl/>
          <w:lang w:bidi="fa-IR"/>
        </w:rPr>
        <w:t xml:space="preserve"> به بال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نشستم و سرش را به دامن گرفتم ،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باز کرد و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تو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گفتم :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هستم که دو روز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کار کرد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عبد اللّ</w:t>
      </w:r>
      <w:r>
        <w:rPr>
          <w:rFonts w:hint="cs"/>
          <w:rtl/>
          <w:lang w:bidi="fa-IR"/>
        </w:rPr>
        <w:t>ه</w:t>
      </w:r>
      <w:r w:rsidR="003626D8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بصر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باشم ، گفت : تو را شناختم ،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تو هم علاقه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مرا بشناس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گفتم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بگو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گفت</w:t>
      </w:r>
      <w:r>
        <w:rPr>
          <w:rtl/>
          <w:lang w:bidi="fa-IR"/>
        </w:rPr>
        <w:t xml:space="preserve"> : من قاسم پسر هارون الرش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هستم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تا</w:t>
      </w:r>
      <w:r>
        <w:rPr>
          <w:rtl/>
          <w:lang w:bidi="fa-IR"/>
        </w:rPr>
        <w:t xml:space="preserve"> خود را معرف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از جا برخاستم و بر خود لرز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، رنگ از صورتم پر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گفتم : اگر هارون بفهمد فرزندش در خانه من عملگ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کرده مرا به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است</w:t>
      </w:r>
      <w:r>
        <w:rPr>
          <w:rtl/>
          <w:lang w:bidi="fa-IR"/>
        </w:rPr>
        <w:t xml:space="preserve"> سخت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دچار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دستور تخر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خانه ام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. قاسم فهم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دچار وحشت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شده ام ، گفت : نترس و وحشت نکن ، من تا به </w:t>
      </w:r>
      <w:r>
        <w:rPr>
          <w:rFonts w:hint="eastAsia"/>
          <w:rtl/>
          <w:lang w:bidi="fa-IR"/>
        </w:rPr>
        <w:t>حال</w:t>
      </w:r>
      <w:r>
        <w:rPr>
          <w:rtl/>
          <w:lang w:bidi="fa-IR"/>
        </w:rPr>
        <w:t xml:space="preserve"> خود را به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معرف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نکرده ام ، اکنون هم اگر آثار مردن در خود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حاضر به معرف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نبودم ، مرا از تو خواهش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، هرگاه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را وداع کردم 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زنب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مرا به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قبر آماده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بده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قرآن هم که مونس من بوده به اهلش واگذار ، انگ</w:t>
      </w:r>
      <w:r>
        <w:rPr>
          <w:rFonts w:hint="eastAsia"/>
          <w:rtl/>
          <w:lang w:bidi="fa-IR"/>
        </w:rPr>
        <w:t>شتر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 به من داد و گفت : اگر گذرت به بغداد افتاد پدرم روزها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دوشنبه بار عام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، آن روز به حضور او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انگشتر را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: فرزندت قاسم از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رفت و گفت : چون جرأت تو در جمع کردن مال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است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انگشتر را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اموالت </w:t>
      </w:r>
      <w:r>
        <w:rPr>
          <w:rFonts w:hint="eastAsia"/>
          <w:rtl/>
          <w:lang w:bidi="fa-IR"/>
        </w:rPr>
        <w:t>بگذار</w:t>
      </w:r>
      <w:r>
        <w:rPr>
          <w:rtl/>
          <w:lang w:bidi="fa-IR"/>
        </w:rPr>
        <w:t xml:space="preserve"> و جوابش را هم در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خود بده که مرا طاقت حساب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گفت و حرکت کرد که برخ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tl/>
          <w:lang w:bidi="fa-IR"/>
        </w:rPr>
        <w:t xml:space="preserve"> نتوانست ، دو مرتبه خواست برخ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tl/>
          <w:lang w:bidi="fa-IR"/>
        </w:rPr>
        <w:t xml:space="preserve"> قدرت نداشت ، گفت : عبد اللّ</w:t>
      </w:r>
      <w:r>
        <w:rPr>
          <w:rFonts w:hint="cs"/>
          <w:rtl/>
          <w:lang w:bidi="fa-IR"/>
        </w:rPr>
        <w:t>ه ، زی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بغلم را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مرا از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بلند کن که آقا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آمده ، او را از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بلند ک</w:t>
      </w:r>
      <w:r>
        <w:rPr>
          <w:rFonts w:hint="eastAsia"/>
          <w:rtl/>
          <w:lang w:bidi="fa-IR"/>
        </w:rPr>
        <w:t>ردم</w:t>
      </w:r>
      <w:r>
        <w:rPr>
          <w:rtl/>
          <w:lang w:bidi="fa-IR"/>
        </w:rPr>
        <w:t xml:space="preserve"> به ناگاه روح پاکش از بدن مفارقت کرد ،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چراغ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که برق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زد و خاموش شد !</w:t>
      </w:r>
    </w:p>
    <w:p w:rsidR="00A3017F" w:rsidRDefault="003626D8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3626D8">
      <w:pPr>
        <w:pStyle w:val="Heading2"/>
        <w:rPr>
          <w:rtl/>
          <w:lang w:bidi="fa-IR"/>
        </w:rPr>
      </w:pPr>
      <w:bookmarkStart w:id="28" w:name="_Toc523657263"/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سلاح دعا ستمکار را مغلوب کرد</w:t>
      </w:r>
      <w:bookmarkEnd w:id="28"/>
    </w:p>
    <w:p w:rsidR="00A3017F" w:rsidRDefault="00A3017F" w:rsidP="003626D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چند</w:t>
      </w:r>
      <w:r>
        <w:rPr>
          <w:rtl/>
          <w:lang w:bidi="fa-IR"/>
        </w:rPr>
        <w:t xml:space="preserve"> سال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ماه شعبان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تبل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</w:t>
      </w:r>
      <w:r>
        <w:rPr>
          <w:rtl/>
          <w:lang w:bidi="fa-IR"/>
        </w:rPr>
        <w:t xml:space="preserve"> به شهر همدان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رفتم . در آنجا با تعداد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علما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بزرگ و 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به لطف خدا محشور و مأنوس شدم و از</w:t>
      </w:r>
      <w:r w:rsidR="003626D8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انفاس</w:t>
      </w:r>
      <w:r>
        <w:rPr>
          <w:rtl/>
          <w:lang w:bidi="fa-IR"/>
        </w:rPr>
        <w:t xml:space="preserve"> قدس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برکات وجود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آنان بهره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بردم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چهره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برجسته علم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که عمر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قرآن مج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سر و کار داشت و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اهل حال بود و از نفس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پاک و سازنده بهره داشت ، مرحوم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اللّ</w:t>
      </w:r>
      <w:r>
        <w:rPr>
          <w:rFonts w:hint="cs"/>
          <w:rtl/>
          <w:lang w:bidi="fa-IR"/>
        </w:rPr>
        <w:t>ه حاج شی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محمد حسن بهار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فرزند مرجع مجاهد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اللّ</w:t>
      </w:r>
      <w:r>
        <w:rPr>
          <w:rFonts w:hint="cs"/>
          <w:rtl/>
          <w:lang w:bidi="fa-IR"/>
        </w:rPr>
        <w:t>ه العظمی</w:t>
      </w:r>
      <w:r>
        <w:rPr>
          <w:rtl/>
          <w:lang w:bidi="fa-IR"/>
        </w:rPr>
        <w:t xml:space="preserve"> حاج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محمد باقر بهار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در اوّل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مشتاق و عاشق او شدم و در همه سفرها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تبل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 به همدان خدمت آن مرد بزرگ که در آن شهر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مردم چهره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ناشناخته بود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بهره بردن معنو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زانو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شاگرد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زدم . و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خبر فوتش را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، چون سرما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همه سرما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اش را از دست داده باشد ، متأثر و ناراحت شدم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روزها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خدمت آن عارف عاشق بودم داستان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از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شرح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کرد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به</w:t>
      </w:r>
      <w:r>
        <w:rPr>
          <w:rtl/>
          <w:lang w:bidi="fa-IR"/>
        </w:rPr>
        <w:t xml:space="preserve"> اشاره و خواست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استعمار و گرگ خونخوار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حکومت انگل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سواد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قلدر ، ستمگر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نابکار ، کافر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لجوج به نام رضا خان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پنج که پس از مدت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رضا شاه پهلو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معروف شد زمام حکومت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را به دست گرفت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02201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از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ستم و ظلم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مردم امتناع نداشت .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اموال و املاک مردم را به زور از دست آنان گرفت ، با مجالس مذهب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مخالفت ورز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با عالمان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 چون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برخورد کرد ، و پرده حجاب را که از ضرور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به اشاره ارباب کافرش انگل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و جو</w:t>
      </w:r>
      <w:r>
        <w:rPr>
          <w:rFonts w:hint="eastAsia"/>
          <w:rtl/>
          <w:lang w:bidi="fa-IR"/>
        </w:rPr>
        <w:t>انان</w:t>
      </w:r>
      <w:r>
        <w:rPr>
          <w:rtl/>
          <w:lang w:bidi="fa-IR"/>
        </w:rPr>
        <w:t xml:space="preserve"> مردم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حفظ حکومت ظالمانه اش به اجبار به سربازخانه گس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داشت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که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خانواده برجسته روحان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بودم و سن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گذراندم ،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به سربازخانه بروم و دست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حکومت ظلم باشم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در ترس و وحشت بودم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عمو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به خانه ما آمد و به من گفت :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گرفتن شناسنامه اقدام مکن 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من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شناسنامه گرفتم . گفتم در چه حدود سن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شناسنامه گرفت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پاسخ داد : سن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جده</w:t>
      </w:r>
      <w:r>
        <w:rPr>
          <w:rtl/>
          <w:lang w:bidi="fa-IR"/>
        </w:rPr>
        <w:t xml:space="preserve"> سالگ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 گفتم : عمو جان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توجه باعث گرفتار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شد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 گفت : چرا ؟ گفتم :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موقع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سن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افراد را به دستور قلدر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چون رضا خان به سربازخانه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چون</w:t>
      </w:r>
      <w:r>
        <w:rPr>
          <w:rtl/>
          <w:lang w:bidi="fa-IR"/>
        </w:rPr>
        <w:t xml:space="preserve"> آدرس منزلم را اداره ثبت احوال به ارتش داده بود و من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دانستم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زود دنبالم خواهند آمد ، نسبت به سنّ خود که در شناسنامه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شده بود اعتراض دادم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اعتراضم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رفته</w:t>
      </w:r>
      <w:r>
        <w:rPr>
          <w:rtl/>
          <w:lang w:bidi="fa-IR"/>
        </w:rPr>
        <w:t xml:space="preserve"> نشد .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سربازخانه نزد 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</w:t>
      </w:r>
      <w:r>
        <w:rPr>
          <w:rtl/>
          <w:lang w:bidi="fa-IR"/>
        </w:rPr>
        <w:lastRenderedPageBreak/>
        <w:t>سربازگ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هم چون اربابش رضا خان به شدت با روحان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ان مخالف بود رفتم ، گفتم : مرا از خدمت معاف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گفت : امکان ندارد ،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لباس سرباز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بپوش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دو سال کامل در خدمت دولت باش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</w:t>
      </w:r>
    </w:p>
    <w:p w:rsidR="00A3017F" w:rsidRDefault="00A3017F" w:rsidP="0002201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هرچه</w:t>
      </w:r>
      <w:r>
        <w:rPr>
          <w:rtl/>
          <w:lang w:bidi="fa-IR"/>
        </w:rPr>
        <w:t xml:space="preserve"> اصرار کردم که مرا از خدمت آن هم خدمت به دولت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ظالم و ستمکار و مخالف با اسلام معاف بدارد نپذ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</w:t>
      </w:r>
      <w:r>
        <w:rPr>
          <w:rtl/>
          <w:lang w:bidi="fa-IR"/>
        </w:rPr>
        <w:t xml:space="preserve"> . از اداره سربازگ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آمدم و به منطقه بهار در چند فرسخ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همدان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استمداد از روح عارف بزرگ مرحوم حاج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محمد بهار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آن ناح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دفن است رفتم . کنار قبر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</w:t>
      </w:r>
      <w:r>
        <w:rPr>
          <w:rtl/>
          <w:lang w:bidi="fa-IR"/>
        </w:rPr>
        <w:t xml:space="preserve"> خدا نال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و گفتم : خدا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! به خاطر نفس صاحب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قبر از هشتاد حاجتم هفتاد و نه حاجت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گذارم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حاجت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، آن حاجت هم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خلاص شدنم را از بلا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چون سرباز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حکومت رضا خان فراهم آور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بهار به همدان برگشتم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گس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داشتن جوانان به سربازخانه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شدت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افته</w:t>
      </w:r>
      <w:r>
        <w:rPr>
          <w:rtl/>
          <w:lang w:bidi="fa-IR"/>
        </w:rPr>
        <w:t xml:space="preserve"> بود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 جرأت فرار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نرفتن به سرباز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نداشت ، من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دانستم 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مربوطه به دنبالم خواهد فرستاد و ممکن است خانواده ام دچار مشقت شوند ، آماده رفتن به سربازخانه شدم .</w:t>
      </w:r>
    </w:p>
    <w:p w:rsidR="00A3017F" w:rsidRDefault="00A3017F" w:rsidP="0002201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مرد بزرگوار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آشنا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برخورد کردم ، گفت : قصد کجا را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گفتم :</w:t>
      </w:r>
      <w:r w:rsidR="00022015">
        <w:rPr>
          <w:rFonts w:hint="eastAsia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سربازخانه</w:t>
      </w:r>
      <w:r>
        <w:rPr>
          <w:rtl/>
          <w:lang w:bidi="fa-IR"/>
        </w:rPr>
        <w:t xml:space="preserve"> . گفت : برگرد خانه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از سرباز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معاف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 گفتم : مشکل به نظر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رسد که از چنگ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ستمکاران آزاد شوم . گفت : شب گذشته خواب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به سامرا رفتم ، جلسه مهم و باارزش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، پدرت در آن جلسه حضور داشت ، به من گفت : به پسرم بگو ناراحت نباش ، با امام عصر </w:t>
      </w:r>
      <w:r w:rsidR="004673E5" w:rsidRPr="004673E5">
        <w:rPr>
          <w:rStyle w:val="libAlaemChar"/>
          <w:rFonts w:hint="eastAsia"/>
          <w:rtl/>
        </w:rPr>
        <w:t xml:space="preserve">عليه‌السلام </w:t>
      </w:r>
      <w:r>
        <w:rPr>
          <w:rtl/>
          <w:lang w:bidi="fa-IR"/>
        </w:rPr>
        <w:t>درباره او صحبت کردم ، مشکل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حلّ شد ، نه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او را به سرباز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برند بلکه ورقه معاف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او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خواهند داد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من</w:t>
      </w:r>
      <w:r>
        <w:rPr>
          <w:rtl/>
          <w:lang w:bidi="fa-IR"/>
        </w:rPr>
        <w:t xml:space="preserve"> با اطم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واقعه به سربازخانه رفتم . مأمور اطاق 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گفت : شما معاف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فلان عطار برو ، 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ملاقات با شما به آنجا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از سربازخانه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آمدم و به مغازه آن عطار رفتم . 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به آنجا آمد و ضمن احترام فوق العاده نسبت به من ، معاف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مرا </w:t>
      </w: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دست من داد ، و من از آن رنج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سخت به خاطر دعا و درخواست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خدا رها شدم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022015">
      <w:pPr>
        <w:pStyle w:val="Heading2"/>
        <w:rPr>
          <w:rtl/>
          <w:lang w:bidi="fa-IR"/>
        </w:rPr>
      </w:pPr>
      <w:bookmarkStart w:id="29" w:name="_Toc523657264"/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مردم مدارا کن</w:t>
      </w:r>
      <w:bookmarkEnd w:id="29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حمّاد</w:t>
      </w:r>
      <w:r>
        <w:rPr>
          <w:rtl/>
          <w:lang w:bidi="fa-IR"/>
        </w:rPr>
        <w:t xml:space="preserve"> بن عثمان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محضر مبارک حضرت صادق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وارد شد و از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اصحاب حضرت شکا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کرد .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نگذشت که آن صحاب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نزد امام آمد ، حضرت به او فرمود : سبب شکا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شاک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تو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؟ عرضه داشت : از من شکا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قرض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به </w:t>
      </w:r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داده بودم تا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نار</w:t>
      </w:r>
      <w:r>
        <w:rPr>
          <w:rtl/>
          <w:lang w:bidi="fa-IR"/>
        </w:rPr>
        <w:t xml:space="preserve"> آخرش را به طور کامل از او مطالبه کردم . حمّاد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امام صادق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خشمگ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نشست ، سپس فرمود : انگار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حق خود را به طور کامل مطالبه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کار زشت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؟!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آنچه را خدا از حالات مؤمنان در قرآن حکا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کرده ن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فرموده :</w:t>
      </w:r>
    </w:p>
    <w:p w:rsidR="00A3017F" w:rsidRDefault="00022015" w:rsidP="00022015">
      <w:pPr>
        <w:pStyle w:val="libNormal"/>
        <w:rPr>
          <w:rtl/>
          <w:lang w:bidi="fa-IR"/>
        </w:rPr>
      </w:pPr>
      <w:r w:rsidRPr="00022015">
        <w:rPr>
          <w:rStyle w:val="libAlaemChar"/>
          <w:rFonts w:hint="cs"/>
          <w:rtl/>
        </w:rPr>
        <w:t xml:space="preserve"> (</w:t>
      </w:r>
      <w:r w:rsidR="00A3017F" w:rsidRPr="00022015">
        <w:rPr>
          <w:rStyle w:val="libAlaemChar"/>
          <w:rtl/>
        </w:rPr>
        <w:t xml:space="preserve"> </w:t>
      </w:r>
      <w:r>
        <w:rPr>
          <w:rStyle w:val="libAieChar"/>
          <w:rFonts w:hint="cs"/>
          <w:rtl/>
        </w:rPr>
        <w:t xml:space="preserve">    </w:t>
      </w:r>
      <w:r w:rsidR="00A3017F" w:rsidRPr="00022015">
        <w:rPr>
          <w:rStyle w:val="libAieChar"/>
          <w:rtl/>
        </w:rPr>
        <w:t xml:space="preserve"> وَ </w:t>
      </w:r>
      <w:r w:rsidR="00A3017F" w:rsidRPr="00022015">
        <w:rPr>
          <w:rStyle w:val="libAieChar"/>
          <w:rFonts w:hint="cs"/>
          <w:rtl/>
        </w:rPr>
        <w:t>یَ</w:t>
      </w:r>
      <w:r w:rsidR="00A3017F" w:rsidRPr="00022015">
        <w:rPr>
          <w:rStyle w:val="libAieChar"/>
          <w:rFonts w:hint="eastAsia"/>
          <w:rtl/>
        </w:rPr>
        <w:t>خ</w:t>
      </w:r>
      <w:r w:rsidR="00A3017F" w:rsidRPr="00022015">
        <w:rPr>
          <w:rStyle w:val="libAieChar"/>
          <w:rFonts w:hint="cs"/>
          <w:rtl/>
        </w:rPr>
        <w:t>افُونَ</w:t>
      </w:r>
      <w:r w:rsidR="00A3017F" w:rsidRPr="00022015">
        <w:rPr>
          <w:rStyle w:val="libAieChar"/>
          <w:rtl/>
        </w:rPr>
        <w:t xml:space="preserve"> سُوءَ الْحِس</w:t>
      </w:r>
      <w:r w:rsidR="00A3017F" w:rsidRPr="00022015">
        <w:rPr>
          <w:rStyle w:val="libAieChar"/>
          <w:rFonts w:hint="cs"/>
          <w:rtl/>
        </w:rPr>
        <w:t>ابِ</w:t>
      </w:r>
      <w:r w:rsidR="00A3017F">
        <w:rPr>
          <w:rFonts w:hint="cs"/>
          <w:rtl/>
          <w:lang w:bidi="fa-IR"/>
        </w:rPr>
        <w:t xml:space="preserve"> </w:t>
      </w:r>
      <w:r w:rsidRPr="00022015">
        <w:rPr>
          <w:rStyle w:val="libAlaemChar"/>
          <w:rFonts w:hint="cs"/>
          <w:rtl/>
        </w:rPr>
        <w:t>)</w:t>
      </w:r>
      <w:r w:rsidR="00A3017F">
        <w:rPr>
          <w:rFonts w:hint="cs"/>
          <w:rtl/>
          <w:lang w:bidi="fa-IR"/>
        </w:rPr>
        <w:t xml:space="preserve"> </w:t>
      </w:r>
      <w:r w:rsidR="00A3017F" w:rsidRPr="00022015">
        <w:rPr>
          <w:rStyle w:val="libFootnotenumChar"/>
          <w:rFonts w:hint="cs"/>
          <w:rtl/>
        </w:rPr>
        <w:t>(1)</w:t>
      </w:r>
      <w:r w:rsidR="00A3017F">
        <w:rPr>
          <w:rFonts w:hint="cs"/>
          <w:rtl/>
          <w:lang w:bidi="fa-IR"/>
        </w:rPr>
        <w:t>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</w:t>
      </w:r>
      <w:r>
        <w:rPr>
          <w:rtl/>
          <w:lang w:bidi="fa-IR"/>
        </w:rPr>
        <w:t xml:space="preserve"> و آنان همواره از حسابرس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ترسند »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02201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فکر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ترسند که خدا بر آنان در حسابرس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ستم روا دارد ؟ نه ، به خدا سوگند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ترسند ، مگر از حسابرس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و کامل ،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گونه حسابرس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مو را از ماست م</w:t>
      </w:r>
      <w:r>
        <w:rPr>
          <w:rFonts w:hint="cs"/>
          <w:rtl/>
          <w:lang w:bidi="fa-IR"/>
        </w:rPr>
        <w:t>ی</w:t>
      </w:r>
      <w:r w:rsidR="00022015">
        <w:rPr>
          <w:rtl/>
          <w:lang w:bidi="fa-IR"/>
        </w:rPr>
        <w:t xml:space="preserve"> کشند</w:t>
      </w:r>
      <w:r>
        <w:rPr>
          <w:rtl/>
          <w:lang w:bidi="fa-IR"/>
        </w:rPr>
        <w:t xml:space="preserve"> حسابرس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 نام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، پس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</w:t>
      </w:r>
      <w:r>
        <w:rPr>
          <w:rtl/>
          <w:lang w:bidi="fa-IR"/>
        </w:rPr>
        <w:lastRenderedPageBreak/>
        <w:t>مطالبه حق خود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صورت با طرف خود برخورد کند کار زش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انجام داده است !!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022015">
      <w:pPr>
        <w:pStyle w:val="Heading2"/>
        <w:rPr>
          <w:rtl/>
          <w:lang w:bidi="fa-IR"/>
        </w:rPr>
      </w:pPr>
      <w:bookmarkStart w:id="30" w:name="_Toc523657265"/>
      <w:r>
        <w:rPr>
          <w:rFonts w:hint="eastAsia"/>
          <w:rtl/>
          <w:lang w:bidi="fa-IR"/>
        </w:rPr>
        <w:t>باور</w:t>
      </w:r>
      <w:r>
        <w:rPr>
          <w:rtl/>
          <w:lang w:bidi="fa-IR"/>
        </w:rPr>
        <w:t xml:space="preserve"> از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ندارم که تو مهمان من</w:t>
      </w:r>
      <w:r>
        <w:rPr>
          <w:rFonts w:hint="cs"/>
          <w:rtl/>
          <w:lang w:bidi="fa-IR"/>
        </w:rPr>
        <w:t>ی</w:t>
      </w:r>
      <w:bookmarkEnd w:id="30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از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پاک دل و از دوستان ابو الاسود دوئل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در قب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خود از بزرگان بوده و مورد سلام حضرت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 عج ) در قائم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است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مار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سعد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دختر سعد ، در شهر بصره از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که در تش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سخت و استوار بود . همواره خانه او مجمع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بود که در آن گرد آمده الفت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گرفتند و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بازگو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 و سخن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شنودند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سرودند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پسر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در کوفه خبر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: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آهنگ عراق دارد و اهال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عراق با او در مکاتبه اند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کارگزار خود در بصره فرمان داد که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بانان بگمارد و راه را بر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و رونده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ابن</w:t>
      </w:r>
      <w:r>
        <w:rPr>
          <w:rtl/>
          <w:lang w:bidi="fa-IR"/>
        </w:rPr>
        <w:t xml:space="preserve"> ثب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</w:t>
      </w:r>
      <w:r>
        <w:rPr>
          <w:rtl/>
          <w:lang w:bidi="fa-IR"/>
        </w:rPr>
        <w:t xml:space="preserve"> عبقس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تصم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گرفت که به قصد حضرت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از بصره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ده پسر داشت ، آن ها را دعوت کرد که با او همراه شوند و فرمود :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کدام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از شما با من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آمد ؟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دو</w:t>
      </w:r>
      <w:r>
        <w:rPr>
          <w:rtl/>
          <w:lang w:bidi="fa-IR"/>
        </w:rPr>
        <w:t xml:space="preserve"> نفر از آن ها « عبد اللّ</w:t>
      </w:r>
      <w:r>
        <w:rPr>
          <w:rFonts w:hint="cs"/>
          <w:rtl/>
          <w:lang w:bidi="fa-IR"/>
        </w:rPr>
        <w:t>ه و عبی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اللّ</w:t>
      </w:r>
      <w:r>
        <w:rPr>
          <w:rFonts w:hint="cs"/>
          <w:rtl/>
          <w:lang w:bidi="fa-IR"/>
        </w:rPr>
        <w:t>ه » دعوت او را پذی</w:t>
      </w:r>
      <w:r>
        <w:rPr>
          <w:rFonts w:hint="eastAsia"/>
          <w:rtl/>
          <w:lang w:bidi="fa-IR"/>
        </w:rPr>
        <w:t>رفتند</w:t>
      </w:r>
      <w:r>
        <w:rPr>
          <w:rtl/>
          <w:lang w:bidi="fa-IR"/>
        </w:rPr>
        <w:t xml:space="preserve"> . پس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</w:t>
      </w:r>
    </w:p>
    <w:p w:rsidR="00A3017F" w:rsidRPr="00022015" w:rsidRDefault="00022015" w:rsidP="00022015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</w:t>
      </w:r>
    </w:p>
    <w:p w:rsidR="00022015" w:rsidRDefault="00A3017F" w:rsidP="00022015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رعد : 21 .</w:t>
      </w:r>
    </w:p>
    <w:p w:rsidR="00A3017F" w:rsidRDefault="00022015" w:rsidP="00022015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همگنان خود که با او در خانه مار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سعد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بودند گفت : من عزم جزم کرده ام و خواهم رفت . از شما که با من خواهد آمد ؟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02201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آنان</w:t>
      </w:r>
      <w:r>
        <w:rPr>
          <w:rtl/>
          <w:lang w:bidi="fa-IR"/>
        </w:rPr>
        <w:t xml:space="preserve"> گفتند : ما از اصحاب پسر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هراس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</w:t>
      </w:r>
    </w:p>
    <w:p w:rsidR="00A3017F" w:rsidRDefault="00A3017F" w:rsidP="0002201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 بزرگ به آنان فرمود : امّا من به خدا قسم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نم</w:t>
      </w:r>
      <w:r>
        <w:rPr>
          <w:rtl/>
          <w:lang w:bidi="fa-IR"/>
        </w:rPr>
        <w:t xml:space="preserve">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شترم به سر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سخت استوار و آشنا شود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باک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تعق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نخواهم داشت ، هر که خواهد گو مرا دنبال کند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بزرگ مرد با ادهم بن ام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بلند همّتان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از بصره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شتافتند ، و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مکه رفتند . محبوب خود را آنجا 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. از مکّه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آمده راه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ابان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دور دست را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گرفته تا خود را به حضرت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رساندند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بن ثب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</w:t>
      </w:r>
      <w:r>
        <w:rPr>
          <w:rtl/>
          <w:lang w:bidi="fa-IR"/>
        </w:rPr>
        <w:t xml:space="preserve"> پس از استراحت در بنه خود ، قصد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امام کرد و به کو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حضرت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روان شد . از طرف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امام هم به جستجو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رفته تا در بنه و آسا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</w:t>
      </w:r>
      <w:r>
        <w:rPr>
          <w:rtl/>
          <w:lang w:bidi="fa-IR"/>
        </w:rPr>
        <w:t xml:space="preserve"> او وارد شد ، و آنجا به انتظار او نزول اجلال فرمود . به عرض حضرت رساندند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شما رفته . امام در بن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او به انتظار بازگشت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نشست « زه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مهر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زه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بزرگ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بزرگوار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»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ابن ثب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</w:t>
      </w:r>
      <w:r>
        <w:rPr>
          <w:rtl/>
          <w:lang w:bidi="fa-IR"/>
        </w:rPr>
        <w:t xml:space="preserve"> به منزل حضرت که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امام به سراغ او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رفته است به منزل خود باز گشت تا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منزل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چشمش به جمال کشت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نجات افتاد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را خواند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022015" w:rsidP="00022015">
      <w:pPr>
        <w:pStyle w:val="libNormal"/>
        <w:rPr>
          <w:rtl/>
          <w:lang w:bidi="fa-IR"/>
        </w:rPr>
      </w:pPr>
      <w:r w:rsidRPr="00022015">
        <w:rPr>
          <w:rStyle w:val="libAlaemChar"/>
          <w:rFonts w:hint="cs"/>
          <w:rtl/>
        </w:rPr>
        <w:t>(</w:t>
      </w:r>
      <w:r w:rsidR="00A3017F">
        <w:rPr>
          <w:rtl/>
          <w:lang w:bidi="fa-IR"/>
        </w:rPr>
        <w:t xml:space="preserve"> </w:t>
      </w:r>
      <w:r w:rsidR="00A3017F" w:rsidRPr="00022015">
        <w:rPr>
          <w:rStyle w:val="libAieChar"/>
          <w:rtl/>
        </w:rPr>
        <w:t>بِفَضْلِ اللّ</w:t>
      </w:r>
      <w:r w:rsidR="00A3017F" w:rsidRPr="00022015">
        <w:rPr>
          <w:rStyle w:val="libAieChar"/>
          <w:rFonts w:hint="cs"/>
          <w:rtl/>
        </w:rPr>
        <w:t>هِ وَ بِرَحْمَتِهِ فَبِذلِکَ فَلْیَ</w:t>
      </w:r>
      <w:r w:rsidR="00A3017F" w:rsidRPr="00022015">
        <w:rPr>
          <w:rStyle w:val="libAieChar"/>
          <w:rFonts w:hint="eastAsia"/>
          <w:rtl/>
        </w:rPr>
        <w:t>فْرَحُوا</w:t>
      </w:r>
      <w:r w:rsidRPr="00022015">
        <w:rPr>
          <w:rStyle w:val="libAieChar"/>
          <w:rFonts w:hint="cs"/>
          <w:rtl/>
        </w:rPr>
        <w:t xml:space="preserve">     </w:t>
      </w:r>
      <w:r w:rsidR="00A3017F" w:rsidRPr="00022015">
        <w:rPr>
          <w:rStyle w:val="libAieChar"/>
          <w:rtl/>
        </w:rPr>
        <w:t xml:space="preserve"> </w:t>
      </w:r>
      <w:r w:rsidRPr="00022015">
        <w:rPr>
          <w:rStyle w:val="libAlaemChar"/>
          <w:rFonts w:hint="cs"/>
          <w:rtl/>
        </w:rPr>
        <w:t>)</w:t>
      </w:r>
      <w:r w:rsidR="00A3017F">
        <w:rPr>
          <w:rtl/>
          <w:lang w:bidi="fa-IR"/>
        </w:rPr>
        <w:t xml:space="preserve"> </w:t>
      </w:r>
      <w:r w:rsidR="00A3017F" w:rsidRPr="00022015">
        <w:rPr>
          <w:rStyle w:val="libFootnotenumChar"/>
          <w:rtl/>
        </w:rPr>
        <w:t>(1)</w:t>
      </w:r>
      <w:r w:rsidR="00A3017F">
        <w:rPr>
          <w:rtl/>
          <w:lang w:bidi="fa-IR"/>
        </w:rPr>
        <w:t>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[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موعظه ، دارو ،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رحمت ] به فضل و رحمت خداست ، پس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مؤمنان به آن شاد شوند که آن از همه ثروت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جمع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، بهتر 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خواندن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بدان ماند که به خود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من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دولت ! باور از بخت ندارم که تو مهمان 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سلطنت آنگاه سرا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خلاصه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نه از بخت ماست ، بلکه فقط از فضل خداست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در منزل ماست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پس</w:t>
      </w:r>
      <w:r>
        <w:rPr>
          <w:rtl/>
          <w:lang w:bidi="fa-IR"/>
        </w:rPr>
        <w:t xml:space="preserve"> از قرائت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به امام سلام کرد و روبرو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حضرت نشست و قصدش را از آمدن که جان فشان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محضر حضرت است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کرد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او را دعا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فرمود سپس بنه و خرگاهش را ضم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امام جدا نشد تا در فضا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ملکوت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جانباز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قرار گرفت . دو پسرش در حمله اول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شدند و خودش در مبارزه تن به تن به وصال جانان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 بزرگ از دعوت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ابتدا از هم قطاران کرد و از پافشار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و سر بر شتافتن از کو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و از سفر دور و دراز خود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حضرت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و از تربت آرام خود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که : من چون منش اشراف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را </w:t>
      </w:r>
      <w:r>
        <w:rPr>
          <w:rtl/>
          <w:lang w:bidi="fa-IR"/>
        </w:rPr>
        <w:lastRenderedPageBreak/>
        <w:t>در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انداختم ، به دولت هم قطار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دان</w:t>
      </w:r>
      <w:r>
        <w:rPr>
          <w:rtl/>
          <w:lang w:bidi="fa-IR"/>
        </w:rPr>
        <w:t xml:space="preserve"> کو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. در راه قدر 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 سرچشمه نور و منبع فض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لت</w:t>
      </w:r>
      <w:r>
        <w:rPr>
          <w:rtl/>
          <w:lang w:bidi="fa-IR"/>
        </w:rPr>
        <w:t xml:space="preserve"> آن قدر کوش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که هفت نفر را به همراه خود به توف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دولت شهادت رساندم . هان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! نبا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هراس و وحشت جلوگ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راه مقصد شود ،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ابان</w:t>
      </w:r>
      <w:r>
        <w:rPr>
          <w:rtl/>
          <w:lang w:bidi="fa-IR"/>
        </w:rPr>
        <w:t xml:space="preserve"> دور و دراز و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آب و آبادان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راه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بزرگ مشمار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6E63E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بمانند سروش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موقع شناس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موقع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بهتر از فداکار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صدق در راه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. </w:t>
      </w:r>
    </w:p>
    <w:p w:rsidR="006E63E5" w:rsidRDefault="006E63E5" w:rsidP="006E63E5">
      <w:pPr>
        <w:pStyle w:val="libNormal"/>
        <w:rPr>
          <w:rtl/>
          <w:lang w:bidi="fa-IR"/>
        </w:rPr>
      </w:pPr>
    </w:p>
    <w:p w:rsidR="006E63E5" w:rsidRDefault="006E63E5" w:rsidP="00A3017F">
      <w:pPr>
        <w:pStyle w:val="libNormal"/>
        <w:rPr>
          <w:rtl/>
          <w:lang w:bidi="fa-IR"/>
        </w:rPr>
      </w:pP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37"/>
        <w:gridCol w:w="268"/>
        <w:gridCol w:w="3317"/>
      </w:tblGrid>
      <w:tr w:rsidR="006E63E5" w:rsidTr="003256AC">
        <w:trPr>
          <w:trHeight w:val="350"/>
        </w:trPr>
        <w:tc>
          <w:tcPr>
            <w:tcW w:w="3920" w:type="dxa"/>
            <w:shd w:val="clear" w:color="auto" w:fill="auto"/>
          </w:tcPr>
          <w:p w:rsidR="006E63E5" w:rsidRDefault="006E63E5" w:rsidP="003256AC">
            <w:pPr>
              <w:pStyle w:val="libPoem"/>
            </w:pPr>
            <w:r>
              <w:rPr>
                <w:rtl/>
                <w:lang w:bidi="fa-IR"/>
              </w:rPr>
              <w:t>سر غ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رت</w:t>
            </w:r>
            <w:r>
              <w:rPr>
                <w:rtl/>
                <w:lang w:bidi="fa-IR"/>
              </w:rPr>
              <w:t xml:space="preserve"> فرو نارند مردان پ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ش</w:t>
            </w:r>
            <w:r>
              <w:rPr>
                <w:rtl/>
                <w:lang w:bidi="fa-IR"/>
              </w:rPr>
              <w:t xml:space="preserve"> نامردان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6E63E5" w:rsidRDefault="006E63E5" w:rsidP="003256AC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6E63E5" w:rsidRDefault="006E63E5" w:rsidP="003256AC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زه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اصحاب باهمّت که پ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ش</w:t>
            </w:r>
            <w:r>
              <w:rPr>
                <w:rtl/>
                <w:lang w:bidi="fa-IR"/>
              </w:rPr>
              <w:t xml:space="preserve"> 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زه</w:t>
            </w:r>
            <w:r>
              <w:rPr>
                <w:rtl/>
                <w:lang w:bidi="fa-IR"/>
              </w:rPr>
              <w:t xml:space="preserve"> و خنجر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3017F" w:rsidRPr="00022015" w:rsidRDefault="00022015" w:rsidP="00022015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</w:t>
      </w:r>
    </w:p>
    <w:p w:rsidR="00A3017F" w:rsidRDefault="00A3017F" w:rsidP="00022015">
      <w:pPr>
        <w:pStyle w:val="libFootnote0"/>
        <w:rPr>
          <w:rtl/>
          <w:lang w:bidi="fa-IR"/>
        </w:rPr>
      </w:pPr>
      <w:r>
        <w:rPr>
          <w:rtl/>
          <w:lang w:bidi="fa-IR"/>
        </w:rPr>
        <w:t xml:space="preserve">1- 1) -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ونس</w:t>
      </w:r>
      <w:r>
        <w:rPr>
          <w:rtl/>
          <w:lang w:bidi="fa-IR"/>
        </w:rPr>
        <w:t xml:space="preserve"> ( 10 ) : 58 .</w:t>
      </w:r>
    </w:p>
    <w:p w:rsidR="00A3017F" w:rsidRDefault="006E63E5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6E63E5">
      <w:pPr>
        <w:pStyle w:val="Heading2"/>
        <w:rPr>
          <w:rtl/>
          <w:lang w:bidi="fa-IR"/>
        </w:rPr>
      </w:pPr>
      <w:bookmarkStart w:id="31" w:name="_Toc523657266"/>
      <w:r>
        <w:rPr>
          <w:rFonts w:hint="eastAsia"/>
          <w:rtl/>
          <w:lang w:bidi="fa-IR"/>
        </w:rPr>
        <w:t>بخ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از ستمگر برتر است</w:t>
      </w:r>
      <w:bookmarkEnd w:id="31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بخ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معذورتر از ستمگر است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فرمود</w:t>
      </w:r>
      <w:r>
        <w:rPr>
          <w:rtl/>
          <w:lang w:bidi="fa-IR"/>
        </w:rPr>
        <w:t xml:space="preserve"> : دروغ گفت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ستمگر توبه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از خدا مغفرت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طلبد و حقوق 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را برم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گرداند و بخ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بخل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ورزد ، از زکات و صدقه و صله رحم و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همان</w:t>
      </w:r>
      <w:r>
        <w:rPr>
          <w:rtl/>
          <w:lang w:bidi="fa-IR"/>
        </w:rPr>
        <w:t xml:space="preserve"> و هز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کردن در راه خدا و امور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خوددار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بر بهشت حرام است که بخ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در آن وارد شو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</w:t>
      </w:r>
      <w:r w:rsidRPr="006E63E5">
        <w:rPr>
          <w:rStyle w:val="libFootnotenumChar"/>
          <w:rtl/>
        </w:rPr>
        <w:t>(1)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6E63E5">
      <w:pPr>
        <w:pStyle w:val="Heading2"/>
        <w:rPr>
          <w:rtl/>
          <w:lang w:bidi="fa-IR"/>
        </w:rPr>
      </w:pPr>
      <w:bookmarkStart w:id="32" w:name="_Toc523657267"/>
      <w:r>
        <w:rPr>
          <w:rFonts w:hint="eastAsia"/>
          <w:rtl/>
          <w:lang w:bidi="fa-IR"/>
        </w:rPr>
        <w:t>برخورد</w:t>
      </w:r>
      <w:r>
        <w:rPr>
          <w:rtl/>
          <w:lang w:bidi="fa-IR"/>
        </w:rPr>
        <w:t xml:space="preserve"> 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مانه</w:t>
      </w:r>
      <w:r>
        <w:rPr>
          <w:rtl/>
          <w:lang w:bidi="fa-IR"/>
        </w:rPr>
        <w:t xml:space="preserve"> با خدمتکار</w:t>
      </w:r>
      <w:bookmarkEnd w:id="32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خدمتکارش را دنبال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فرستاد ، خدمتکار در بازگشت تأخ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کرد ، امام به دنبال او رفت ،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حال خواب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 xml:space="preserve"> ، بالا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سرش نشست و به باد زدن او مشغول شد تا خدمتکار از خواب برخاست . حضرت فرمود : فلان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خدا سوگند حق تو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هم شب بخوا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هم روز ، شب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حق تو است و روز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انجام کار حق ماست </w:t>
      </w:r>
      <w:r w:rsidRPr="006E63E5">
        <w:rPr>
          <w:rStyle w:val="libFootnotenumChar"/>
          <w:rtl/>
        </w:rPr>
        <w:t xml:space="preserve">(2) </w:t>
      </w:r>
      <w:r>
        <w:rPr>
          <w:rtl/>
          <w:lang w:bidi="fa-IR"/>
        </w:rPr>
        <w:t>.</w:t>
      </w:r>
    </w:p>
    <w:p w:rsidR="00A3017F" w:rsidRPr="006E63E5" w:rsidRDefault="006E63E5" w:rsidP="006E63E5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</w:t>
      </w:r>
    </w:p>
    <w:p w:rsidR="00A3017F" w:rsidRDefault="00A3017F" w:rsidP="006E63E5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بحار الانوار : 70 / 302 ، باب 136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13 .</w:t>
      </w:r>
    </w:p>
    <w:p w:rsidR="00A3017F" w:rsidRDefault="00A3017F" w:rsidP="006E63E5">
      <w:pPr>
        <w:pStyle w:val="libFootnote0"/>
        <w:rPr>
          <w:rtl/>
          <w:lang w:bidi="fa-IR"/>
        </w:rPr>
      </w:pPr>
      <w:r>
        <w:rPr>
          <w:rtl/>
          <w:lang w:bidi="fa-IR"/>
        </w:rPr>
        <w:t>2- 2) -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2 / 112 ، باب الحلم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7 ؛ بحار الانوار : 68 / 405 ، باب 93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17 .</w:t>
      </w:r>
    </w:p>
    <w:p w:rsidR="006E63E5" w:rsidRDefault="006E63E5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6E63E5">
      <w:pPr>
        <w:pStyle w:val="Heading2"/>
        <w:rPr>
          <w:rtl/>
          <w:lang w:bidi="fa-IR"/>
        </w:rPr>
      </w:pPr>
      <w:bookmarkStart w:id="33" w:name="_Toc523657268"/>
      <w:r>
        <w:rPr>
          <w:rFonts w:hint="eastAsia"/>
          <w:rtl/>
          <w:lang w:bidi="fa-IR"/>
        </w:rPr>
        <w:t>برده</w:t>
      </w:r>
      <w:r>
        <w:rPr>
          <w:rtl/>
          <w:lang w:bidi="fa-IR"/>
        </w:rPr>
        <w:t xml:space="preserve"> آزاد</w:t>
      </w:r>
      <w:bookmarkEnd w:id="33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اسلم</w:t>
      </w:r>
      <w:r>
        <w:rPr>
          <w:rtl/>
          <w:lang w:bidi="fa-IR"/>
        </w:rPr>
        <w:t xml:space="preserve"> بن عمرو برده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که حضرت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او را پس از شهادت برادرش حضرت مجتب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حضرت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العابد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بخش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محمد بن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وسف</w:t>
      </w:r>
      <w:r>
        <w:rPr>
          <w:rtl/>
          <w:lang w:bidi="fa-IR"/>
        </w:rPr>
        <w:t xml:space="preserve"> گنج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شافع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و ابو نع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اصفهان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و محدث قم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اسلم بن عمرو در کتاب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کرده اند و بزرگان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هم چون صاحب کتاب « فرسان اله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جا</w:t>
      </w:r>
      <w:r>
        <w:rPr>
          <w:rtl/>
          <w:lang w:bidi="fa-IR"/>
        </w:rPr>
        <w:t xml:space="preserve"> » او را از قار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قرآن شمرده اند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شغل</w:t>
      </w:r>
      <w:r>
        <w:rPr>
          <w:rtl/>
          <w:lang w:bidi="fa-IR"/>
        </w:rPr>
        <w:t xml:space="preserve"> او کتابت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حضرت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بود ، و چون حضرت از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مکه حرکت کرد ملازم رکاب آن حضرت شد ، و با آن بزرگوار از مکه به کربلا آمد تا در روز عاشورا به شرح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شرف شهادت 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آمد و بر کرامت همه آزادگان جهان افزود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کتاب « بحر اللئال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» و « روضه الاحباب » آمده : چون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غلام وفادار و برده 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شده که از همه آزادگان برتر بود در طلب اذن جهاد به محضر حضرت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آمد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فرمود : از فرزندم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سجاد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اجازه جهاد بخواه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</w:t>
      </w:r>
      <w:r>
        <w:rPr>
          <w:rtl/>
          <w:lang w:bidi="fa-IR"/>
        </w:rPr>
        <w:t xml:space="preserve"> سعادتمند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آخرت از امام سجاد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اذن جهاد خواست و با اهل حرم وداع گفت و به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دان</w:t>
      </w:r>
      <w:r>
        <w:rPr>
          <w:rtl/>
          <w:lang w:bidi="fa-IR"/>
        </w:rPr>
        <w:t xml:space="preserve"> جنگ شتافت ، و هفتاد نفر را به شمش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رش</w:t>
      </w:r>
      <w:r>
        <w:rPr>
          <w:rtl/>
          <w:lang w:bidi="fa-IR"/>
        </w:rPr>
        <w:t xml:space="preserve"> که در راه دفاع از امامت به کار گرفته بود به دوزخ فرستاد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سجاد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با بالا زدن دامن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به تماشا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کارزار آن مرد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نشست ، و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برده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زر 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دفاع از امامت برخاسته مسرور و شاد بود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برده</w:t>
      </w:r>
      <w:r>
        <w:rPr>
          <w:rtl/>
          <w:lang w:bidi="fa-IR"/>
        </w:rPr>
        <w:t xml:space="preserve"> وفادار پس از کارزار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جنگ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جهاد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خالص ، دوباره به محضر حضرت سجاد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شتافت و با آن حضرت وداع گفت و به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دان</w:t>
      </w:r>
      <w:r>
        <w:rPr>
          <w:rtl/>
          <w:lang w:bidi="fa-IR"/>
        </w:rPr>
        <w:t xml:space="preserve"> بازگشت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بار از کثرت کوشش و سع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مقاتله سنگ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شدت عطش و جراحت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، به خاک افتاد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به بال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او حاضر شد و سخت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صورت مبارک بر گونه غلام گذاشت تا به جهان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بفهماند که ارزش معنو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برده هم چون ارزش فرزندش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اکبر است ، و ثابت کند که او از همه تعلقات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و در راه خدا 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از مصاد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بارز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 اعلم اصحاباً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راً</w:t>
      </w:r>
      <w:r>
        <w:rPr>
          <w:rtl/>
          <w:lang w:bidi="fa-IR"/>
        </w:rPr>
        <w:t xml:space="preserve"> من اصحاب</w:t>
      </w:r>
      <w:r>
        <w:rPr>
          <w:rFonts w:hint="cs"/>
          <w:rtl/>
          <w:lang w:bidi="fa-IR"/>
        </w:rPr>
        <w:t>ی</w:t>
      </w:r>
      <w:r w:rsidR="006E63E5" w:rsidRPr="006E63E5">
        <w:rPr>
          <w:rFonts w:hint="eastAsia"/>
          <w:rtl/>
          <w:lang w:bidi="fa-IR"/>
        </w:rPr>
        <w:t xml:space="preserve"> </w:t>
      </w:r>
      <w:r w:rsidR="006E63E5">
        <w:rPr>
          <w:rFonts w:hint="eastAsia"/>
          <w:rtl/>
          <w:lang w:bidi="fa-IR"/>
        </w:rPr>
        <w:t>شد</w:t>
      </w:r>
      <w:r w:rsidR="006E63E5"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حضرت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جهان به 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آنان و بهتر از آنان سراغ نداشت .</w:t>
      </w:r>
    </w:p>
    <w:p w:rsidR="00A3017F" w:rsidRDefault="006E63E5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6E63E5">
      <w:pPr>
        <w:pStyle w:val="Heading2"/>
        <w:rPr>
          <w:rtl/>
          <w:lang w:bidi="fa-IR"/>
        </w:rPr>
      </w:pPr>
      <w:bookmarkStart w:id="34" w:name="_Toc523657269"/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آسمان رود و کار آفتاب کند ( نظر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اثر )</w:t>
      </w:r>
      <w:bookmarkEnd w:id="34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فاضل</w:t>
      </w:r>
      <w:r>
        <w:rPr>
          <w:rtl/>
          <w:lang w:bidi="fa-IR"/>
        </w:rPr>
        <w:t xml:space="preserve"> بزرگوار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جعفر مزارع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کرده 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طلبه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حوزه باعظمت نجف از نظر 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</w:t>
      </w:r>
      <w:r>
        <w:rPr>
          <w:rtl/>
          <w:lang w:bidi="fa-IR"/>
        </w:rPr>
        <w:t xml:space="preserve"> در تنگنا و دشوار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قابل تحملّ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.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شکا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فشار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کنار ضر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مطهّر حضرت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عرضه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: شما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لوسترها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قند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را به چه سبب در حرم خود گذارده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اداره امور 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شتم</w:t>
      </w:r>
      <w:r>
        <w:rPr>
          <w:rtl/>
          <w:lang w:bidi="fa-IR"/>
        </w:rPr>
        <w:t xml:space="preserve"> در تنگنا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هستم ؟!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شب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را در خواب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که آن حضرت به او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اگر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نجف مجاور من باش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نان و ماست و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فرش طلبگ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، و اگر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مادّ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قابل توجّه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هندوستان در شهر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درآباد</w:t>
      </w:r>
      <w:r>
        <w:rPr>
          <w:rtl/>
          <w:lang w:bidi="fa-IR"/>
        </w:rPr>
        <w:t xml:space="preserve"> دکن به خانه فلان کس مراجع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چون حلقه به در زد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صاحب خانه در را باز کرد به او بگو :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آسمان رود و کار آفتاب کند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پس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خواب ، دوباره به حرم مطهّر مشرف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عرضه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پر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و نابسامان است شما مرا به هندوستان حواله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!!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بار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حضرت را خواب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سخن همان است که گفتم ، اگر در جوار ما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اوضاع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استقامت ورز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اقامت کن ، اگر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هندوستان به همان شهر برو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خانه فلان راجه را سراغ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به او بگو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آسمان رود و کار آفتاب کند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پس</w:t>
      </w:r>
      <w:r>
        <w:rPr>
          <w:rtl/>
          <w:lang w:bidi="fa-IR"/>
        </w:rPr>
        <w:t xml:space="preserve">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شدن و شب را به صبح رساندن ، کتاب ها و لوازم مختصر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داشته به فروش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رساند و اهل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هم با او مساعدت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تا خود را به هندوستان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رساند و در شهر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درآباد</w:t>
      </w:r>
      <w:r>
        <w:rPr>
          <w:rtl/>
          <w:lang w:bidi="fa-IR"/>
        </w:rPr>
        <w:t xml:space="preserve"> سراغ خانه آن راجه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، مردم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طلبه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با چنان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ثروتمند و مت</w:t>
      </w:r>
      <w:r>
        <w:rPr>
          <w:rFonts w:hint="eastAsia"/>
          <w:rtl/>
          <w:lang w:bidi="fa-IR"/>
        </w:rPr>
        <w:t>مکن</w:t>
      </w:r>
      <w:r>
        <w:rPr>
          <w:rtl/>
          <w:lang w:bidi="fa-IR"/>
        </w:rPr>
        <w:t xml:space="preserve"> قصد ملاقات دارد ، تعجب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در خانه آن راجه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رسد در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 ، چون در را باز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شخص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پله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عمارت به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آمد ، طلبه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او روبرو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آسمان رود و کار آفتاب کند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فوراً</w:t>
      </w:r>
      <w:r>
        <w:rPr>
          <w:rtl/>
          <w:lang w:bidi="fa-IR"/>
        </w:rPr>
        <w:t xml:space="preserve"> راجه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خدمت 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صدا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طلبه را به داخل عمارت راهنما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پس از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از او تا رفع خستگ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اش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حمام ببر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او را با لباس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فاخر و گران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مت</w:t>
      </w:r>
      <w:r>
        <w:rPr>
          <w:rtl/>
          <w:lang w:bidi="fa-IR"/>
        </w:rPr>
        <w:t xml:space="preserve"> بپوشان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مراسم</w:t>
      </w:r>
      <w:r>
        <w:rPr>
          <w:rtl/>
          <w:lang w:bidi="fa-IR"/>
        </w:rPr>
        <w:t xml:space="preserve"> به صورت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tl/>
          <w:lang w:bidi="fa-IR"/>
        </w:rPr>
        <w:t xml:space="preserve"> انجام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 طلبه در آن عمارت 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تا فردا عصر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. فردا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محترم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شهر از طبقات مختلف چون اع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تجار و علما وارد شدند و هر کدام در آن سالن پرز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نت</w:t>
      </w:r>
      <w:r>
        <w:rPr>
          <w:rtl/>
          <w:lang w:bidi="fa-IR"/>
        </w:rPr>
        <w:t xml:space="preserve"> در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مخصوص به خود قرار گرفتند ، از شخص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کنار دستش بود ،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چه خبر است ؟ گفت :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مجلس</w:t>
      </w:r>
      <w:r>
        <w:rPr>
          <w:rtl/>
          <w:lang w:bidi="fa-IR"/>
        </w:rPr>
        <w:t xml:space="preserve"> جشن عقد دختر صاحب خانه است .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خود گفت :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خانواده وارد شدم که وسا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آنان آماده است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مجلس آراسته شد ، راجه به سالن درآمد ، همه به احترامش از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برخاستند و او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پس از احترام به مهمانان در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ژه</w:t>
      </w:r>
      <w:r>
        <w:rPr>
          <w:rtl/>
          <w:lang w:bidi="fa-IR"/>
        </w:rPr>
        <w:t xml:space="preserve"> خود نشست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آنگاه</w:t>
      </w:r>
      <w:r>
        <w:rPr>
          <w:rtl/>
          <w:lang w:bidi="fa-IR"/>
        </w:rPr>
        <w:t xml:space="preserve"> رو به اهل مجلس کرد و گفت : آقا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من نصف ثروت خود را که بالغ بر فلان مبلغ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از نقد و مِلک و منزل و باغات و اغنام و اثاث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طلبه که تازه از نجف اشرف بر من وارد شده مصالحه کردم ، و همه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اولاد من منحصر به دو دختر است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آنها 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هم که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باتر</w:t>
      </w:r>
      <w:r>
        <w:rPr>
          <w:rtl/>
          <w:lang w:bidi="fa-IR"/>
        </w:rPr>
        <w:t xml:space="preserve"> است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عقد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بندم ، و شما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عالمان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، هم اکنون 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غه</w:t>
      </w:r>
      <w:r>
        <w:rPr>
          <w:rtl/>
          <w:lang w:bidi="fa-IR"/>
        </w:rPr>
        <w:t xml:space="preserve"> عقد را جار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چون 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غه</w:t>
      </w:r>
      <w:r>
        <w:rPr>
          <w:rtl/>
          <w:lang w:bidi="fa-IR"/>
        </w:rPr>
        <w:t xml:space="preserve"> جار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طلبه که در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از شگفت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</w:t>
      </w:r>
      <w:r>
        <w:rPr>
          <w:rtl/>
          <w:lang w:bidi="fa-IR"/>
        </w:rPr>
        <w:t xml:space="preserve"> فرو رفته بود ،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شرح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داستان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؟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راجه</w:t>
      </w:r>
      <w:r>
        <w:rPr>
          <w:rtl/>
          <w:lang w:bidi="fa-IR"/>
        </w:rPr>
        <w:t xml:space="preserve"> گفت : من چند سال قبل قصد کردم در مدح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شعر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مصراع گفتم و نتوانستم مصراع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را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؛ به شعرا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فارس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زبان هندوستان مراجعه کردم ، مصراع گفته شده آنها هم چندان مطلوب نبود ، به شعرا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مراجعه کردم ، مصراع آنان هم </w:t>
      </w:r>
      <w:r>
        <w:rPr>
          <w:rFonts w:hint="eastAsia"/>
          <w:rtl/>
          <w:lang w:bidi="fa-IR"/>
        </w:rPr>
        <w:t>چندان</w:t>
      </w:r>
      <w:r>
        <w:rPr>
          <w:rtl/>
          <w:lang w:bidi="fa-IR"/>
        </w:rPr>
        <w:t xml:space="preserve"> چنگ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دل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زد 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</w:t>
      </w:r>
      <w:r>
        <w:rPr>
          <w:rtl/>
          <w:lang w:bidi="fa-IR"/>
        </w:rPr>
        <w:lastRenderedPageBreak/>
        <w:t>خود گفتم حتماً شعر من منظور نظر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اثر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قرار نگرفته است ، لذا با خود نذر کردم اگر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شود و مصراع دوم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شعر را به صورت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مطلوب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نصف دارا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ام را به او ببخشم و دختر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باتر</w:t>
      </w:r>
      <w:r>
        <w:rPr>
          <w:rtl/>
          <w:lang w:bidi="fa-IR"/>
        </w:rPr>
        <w:t xml:space="preserve"> خود را به عقد </w:t>
      </w:r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در آورم ، شما آمد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مصراع دوم را گفت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از هر جهت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مصراع شما درست و کامل و تمام و با مصراع من هماهنگ است . طلبه گفت : مصراع اول چه بود ؟ راجه گفت : من گفته بودم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ذرّه گر نظر لطف بو تراب کند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طلبه</w:t>
      </w:r>
      <w:r>
        <w:rPr>
          <w:rtl/>
          <w:lang w:bidi="fa-IR"/>
        </w:rPr>
        <w:t xml:space="preserve"> گفت : مصراع دوم از من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، بلکه لطف خود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است .</w:t>
      </w:r>
    </w:p>
    <w:p w:rsidR="006E63E5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راجه</w:t>
      </w:r>
      <w:r>
        <w:rPr>
          <w:rtl/>
          <w:lang w:bidi="fa-IR"/>
        </w:rPr>
        <w:t xml:space="preserve"> سجده شکر کرد و خواند :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31"/>
        <w:gridCol w:w="269"/>
        <w:gridCol w:w="3322"/>
      </w:tblGrid>
      <w:tr w:rsidR="006E63E5" w:rsidTr="003256AC">
        <w:trPr>
          <w:trHeight w:val="350"/>
        </w:trPr>
        <w:tc>
          <w:tcPr>
            <w:tcW w:w="3920" w:type="dxa"/>
            <w:shd w:val="clear" w:color="auto" w:fill="auto"/>
          </w:tcPr>
          <w:p w:rsidR="006E63E5" w:rsidRDefault="006E63E5" w:rsidP="003256AC">
            <w:pPr>
              <w:pStyle w:val="libPoem"/>
            </w:pPr>
            <w:r>
              <w:rPr>
                <w:rtl/>
                <w:lang w:bidi="fa-IR"/>
              </w:rPr>
              <w:t>به ذرّه گر نظر لطف بو تراب کند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6E63E5" w:rsidRDefault="006E63E5" w:rsidP="003256AC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6E63E5" w:rsidRDefault="006E63E5" w:rsidP="003256AC">
            <w:pPr>
              <w:pStyle w:val="libPoem"/>
            </w:pPr>
            <w:r>
              <w:rPr>
                <w:rtl/>
                <w:lang w:bidi="fa-IR"/>
              </w:rPr>
              <w:t>به آسمان رود و کار آفتاب کند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نظر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اثر حضرت مولا ، 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ازمند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گونه به ثروت و جاه و جلال برساند ، نت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جه</w:t>
      </w:r>
      <w:r>
        <w:rPr>
          <w:rtl/>
          <w:lang w:bidi="fa-IR"/>
        </w:rPr>
        <w:t xml:space="preserve"> نظر حق در حقّ عبد چه خواهد کرد ؟</w:t>
      </w:r>
    </w:p>
    <w:p w:rsidR="00A3017F" w:rsidRDefault="00331AB3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331AB3">
      <w:pPr>
        <w:pStyle w:val="Heading2"/>
        <w:rPr>
          <w:rtl/>
          <w:lang w:bidi="fa-IR"/>
        </w:rPr>
      </w:pPr>
      <w:bookmarkStart w:id="35" w:name="_Toc523657270"/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کرم</w:t>
      </w:r>
      <w:bookmarkEnd w:id="35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کو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گذشت ، 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بر شاخه درخت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انداخت تا آن را شکار کند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به قلب فرزند صاحب باغ نشست و او را کشت . عده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اطراف باغ دستگ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کردند . جوان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رانداز</w:t>
      </w:r>
      <w:r>
        <w:rPr>
          <w:rtl/>
          <w:lang w:bidi="fa-IR"/>
        </w:rPr>
        <w:t xml:space="preserve"> وارد معرکه شد و گفت : چه خبر است ؟ گفتند 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جوان به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رانداز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</w:t>
      </w:r>
      <w:r>
        <w:rPr>
          <w:rFonts w:hint="eastAsia"/>
          <w:rtl/>
          <w:lang w:bidi="fa-IR"/>
        </w:rPr>
        <w:t>ته</w:t>
      </w:r>
      <w:r>
        <w:rPr>
          <w:rtl/>
          <w:lang w:bidi="fa-IR"/>
        </w:rPr>
        <w:t xml:space="preserve"> شده . گفت :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را نزد من آور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نظر دهم .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را آوردند ، گفت : اگر نظرم را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که دستگ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کرده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رها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؟ گفتند : 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 گفت :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شکار 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از دست من رها شد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قلب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جوان آمد ، قاتل منم ، هرچه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انجام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پدر داغ 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گفت : جوان خطا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را دانستم ، اعتراف و اقرارت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؟ گفت : به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کرم تو که چون اقرار کنم از من گذشت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 گفت : از تو گذشتم </w:t>
      </w:r>
      <w:r w:rsidRPr="00331AB3">
        <w:rPr>
          <w:rStyle w:val="libFootnotenumChar"/>
          <w:rtl/>
        </w:rPr>
        <w:t>(1)</w:t>
      </w:r>
      <w:r>
        <w:rPr>
          <w:rtl/>
          <w:lang w:bidi="fa-IR"/>
        </w:rPr>
        <w:t xml:space="preserve"> . اکنون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اکرم الاکرم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ما به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با کرم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تت</w:t>
      </w:r>
      <w:r>
        <w:rPr>
          <w:rtl/>
          <w:lang w:bidi="fa-IR"/>
        </w:rPr>
        <w:t xml:space="preserve"> از ما گذشت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خاکسارانه به تمام گناهان و خطاها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اعتراف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به معاص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خلاف کار</w:t>
      </w:r>
      <w:r>
        <w:rPr>
          <w:rFonts w:hint="cs"/>
          <w:rtl/>
          <w:lang w:bidi="fa-IR"/>
        </w:rPr>
        <w:t>ی</w:t>
      </w:r>
      <w:r w:rsidR="00331AB3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اقرار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 جز خدا را بندگ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تلخ است تلخ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59"/>
        <w:gridCol w:w="268"/>
        <w:gridCol w:w="3295"/>
      </w:tblGrid>
      <w:tr w:rsidR="00331AB3" w:rsidTr="00331AB3">
        <w:trPr>
          <w:trHeight w:val="350"/>
        </w:trPr>
        <w:tc>
          <w:tcPr>
            <w:tcW w:w="3359" w:type="dxa"/>
            <w:shd w:val="clear" w:color="auto" w:fill="auto"/>
          </w:tcPr>
          <w:p w:rsidR="00331AB3" w:rsidRDefault="00331AB3" w:rsidP="003256AC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جز</w:t>
            </w:r>
            <w:r>
              <w:rPr>
                <w:rtl/>
                <w:lang w:bidi="fa-IR"/>
              </w:rPr>
              <w:t xml:space="preserve"> به عشقش 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ست</w:t>
            </w:r>
            <w:r>
              <w:rPr>
                <w:rtl/>
                <w:lang w:bidi="fa-IR"/>
              </w:rPr>
              <w:t xml:space="preserve"> ش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ر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tl/>
                <w:lang w:bidi="fa-IR"/>
              </w:rPr>
              <w:t xml:space="preserve"> کام جان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8" w:type="dxa"/>
            <w:shd w:val="clear" w:color="auto" w:fill="auto"/>
          </w:tcPr>
          <w:p w:rsidR="00331AB3" w:rsidRDefault="00331AB3" w:rsidP="003256AC">
            <w:pPr>
              <w:pStyle w:val="libPoem"/>
              <w:rPr>
                <w:rtl/>
              </w:rPr>
            </w:pPr>
          </w:p>
        </w:tc>
        <w:tc>
          <w:tcPr>
            <w:tcW w:w="3295" w:type="dxa"/>
            <w:shd w:val="clear" w:color="auto" w:fill="auto"/>
          </w:tcPr>
          <w:p w:rsidR="00331AB3" w:rsidRDefault="00331AB3" w:rsidP="003256AC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از</w:t>
            </w:r>
            <w:r>
              <w:rPr>
                <w:rtl/>
                <w:lang w:bidi="fa-IR"/>
              </w:rPr>
              <w:t xml:space="preserve"> گناه امروز 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نجا</w:t>
            </w:r>
            <w:r>
              <w:rPr>
                <w:rtl/>
                <w:lang w:bidi="fa-IR"/>
              </w:rPr>
              <w:t xml:space="preserve"> توبه کن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331AB3" w:rsidRDefault="00331AB3" w:rsidP="00A3017F">
      <w:pPr>
        <w:pStyle w:val="libNormal"/>
        <w:rPr>
          <w:rtl/>
          <w:lang w:bidi="fa-IR"/>
        </w:rPr>
      </w:pPr>
    </w:p>
    <w:p w:rsidR="00A3017F" w:rsidRPr="00331AB3" w:rsidRDefault="00331AB3" w:rsidP="00331AB3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__________________________________</w:t>
      </w:r>
    </w:p>
    <w:p w:rsidR="00A3017F" w:rsidRDefault="00A3017F" w:rsidP="00331AB3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روضه المذنب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: 170 .</w:t>
      </w:r>
    </w:p>
    <w:p w:rsidR="00A3017F" w:rsidRDefault="00331AB3" w:rsidP="00331AB3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331AB3">
      <w:pPr>
        <w:pStyle w:val="Heading2"/>
        <w:rPr>
          <w:rtl/>
          <w:lang w:bidi="fa-IR"/>
        </w:rPr>
      </w:pPr>
      <w:bookmarkStart w:id="36" w:name="_Toc523657271"/>
      <w:r>
        <w:rPr>
          <w:rFonts w:hint="eastAsia"/>
          <w:rtl/>
          <w:lang w:bidi="fa-IR"/>
        </w:rPr>
        <w:t>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برنامه در اسلام</w:t>
      </w:r>
      <w:bookmarkEnd w:id="36"/>
    </w:p>
    <w:p w:rsidR="00A3017F" w:rsidRDefault="00A3017F" w:rsidP="00331AB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قب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خثعم خدمت رسول خدا </w:t>
      </w:r>
      <w:r w:rsidR="00AB794A" w:rsidRPr="00AB794A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>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گفت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رسول خدا ! مرا خبر ده 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برنامه اسلام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؟ فرمود 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به خدا . گفت : پس از آن ؟ فرمود : صله رحم .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بعد از آن ؟ فرمود : امر به معروف و 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منکر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کدام عمل نزد خدا مبغوض تر است ؟ فرمود :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انگاشتن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گفت</w:t>
      </w:r>
      <w:r>
        <w:rPr>
          <w:rtl/>
          <w:lang w:bidi="fa-IR"/>
        </w:rPr>
        <w:t xml:space="preserve"> : پس از آن ؟ فرمود : قطع رحم .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بعد از آن ؟ فرمود : امر به منکر و 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معروف </w:t>
      </w:r>
      <w:r w:rsidRPr="00331AB3">
        <w:rPr>
          <w:rStyle w:val="libFootnotenumChar"/>
          <w:rtl/>
        </w:rPr>
        <w:t>(1)</w:t>
      </w:r>
      <w:r>
        <w:rPr>
          <w:rtl/>
          <w:lang w:bidi="fa-IR"/>
        </w:rPr>
        <w:t xml:space="preserve"> .</w:t>
      </w:r>
    </w:p>
    <w:p w:rsidR="00A3017F" w:rsidRDefault="00331AB3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331AB3">
      <w:pPr>
        <w:pStyle w:val="Heading2"/>
        <w:rPr>
          <w:rtl/>
          <w:lang w:bidi="fa-IR"/>
        </w:rPr>
      </w:pPr>
      <w:bookmarkStart w:id="37" w:name="_Toc523657272"/>
      <w:r>
        <w:rPr>
          <w:rFonts w:hint="eastAsia"/>
          <w:rtl/>
          <w:lang w:bidi="fa-IR"/>
        </w:rPr>
        <w:t>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ملاقات کننده با خدا</w:t>
      </w:r>
      <w:bookmarkEnd w:id="37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AB794A" w:rsidRPr="00AB794A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فرمود :</w:t>
      </w:r>
    </w:p>
    <w:p w:rsidR="00A3017F" w:rsidRPr="00331AB3" w:rsidRDefault="00331AB3" w:rsidP="00331AB3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</w:t>
      </w:r>
    </w:p>
    <w:p w:rsidR="00A3017F" w:rsidRDefault="00A3017F" w:rsidP="00331AB3">
      <w:pPr>
        <w:pStyle w:val="libFootnote0"/>
        <w:rPr>
          <w:rtl/>
          <w:lang w:bidi="fa-IR"/>
        </w:rPr>
      </w:pPr>
      <w:r>
        <w:rPr>
          <w:rtl/>
          <w:lang w:bidi="fa-IR"/>
        </w:rPr>
        <w:t>1- 2) -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5 / 58 ، باب الأمر بالمعروف . . .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9 .</w:t>
      </w:r>
    </w:p>
    <w:p w:rsidR="00331AB3" w:rsidRDefault="00331AB3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برنامه است که هرکس خدا را با آنها ملاقات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است :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عمل به آنچه بر او واجب شده است را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</w:t>
      </w:r>
      <w:r>
        <w:rPr>
          <w:rtl/>
          <w:lang w:bidi="fa-IR"/>
        </w:rPr>
        <w:t xml:space="preserve"> حق ارا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کند ، او برتر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بنده است ،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تمام حرامها خوددار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از پارساتر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بندگان است ، و آنکه به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داده شده خداوند قناعت ورزد ، از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است ؛ سپس فرمودند 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! سه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است که </w:t>
      </w: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هر کس نباشد عملش تمام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: قدرت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او را از معاص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مانع گردد ، و اخلاق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آن با مردم مدارا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و حوصله و حلم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جهل جاهل را با آن برگرداند تا فرمودند 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! اسلام عر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است ، لباسش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، 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نتش</w:t>
      </w:r>
      <w:r>
        <w:rPr>
          <w:rtl/>
          <w:lang w:bidi="fa-IR"/>
        </w:rPr>
        <w:t xml:space="preserve"> عفاف ، و جوانمرد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اش عمل صالح ، و ستونش ورع و پارسا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است .</w:t>
      </w:r>
    </w:p>
    <w:p w:rsidR="00A3017F" w:rsidRDefault="00331AB3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0D3A40">
      <w:pPr>
        <w:pStyle w:val="Heading1"/>
        <w:rPr>
          <w:rtl/>
          <w:lang w:bidi="fa-IR"/>
        </w:rPr>
      </w:pPr>
      <w:bookmarkStart w:id="38" w:name="_Toc523657273"/>
      <w:r>
        <w:rPr>
          <w:rFonts w:hint="eastAsia"/>
          <w:rtl/>
          <w:lang w:bidi="fa-IR"/>
        </w:rPr>
        <w:t>حرف</w:t>
      </w:r>
      <w:r>
        <w:rPr>
          <w:rtl/>
          <w:lang w:bidi="fa-IR"/>
        </w:rPr>
        <w:t xml:space="preserve"> پ</w:t>
      </w:r>
      <w:bookmarkEnd w:id="38"/>
    </w:p>
    <w:p w:rsidR="00331AB3" w:rsidRDefault="00331AB3" w:rsidP="00A3017F">
      <w:pPr>
        <w:pStyle w:val="libNormal"/>
        <w:rPr>
          <w:rtl/>
          <w:lang w:bidi="fa-IR"/>
        </w:rPr>
      </w:pPr>
    </w:p>
    <w:p w:rsidR="00A3017F" w:rsidRDefault="00A3017F" w:rsidP="00331AB3">
      <w:pPr>
        <w:pStyle w:val="Heading2"/>
        <w:rPr>
          <w:rtl/>
          <w:lang w:bidi="fa-IR"/>
        </w:rPr>
      </w:pPr>
      <w:bookmarkStart w:id="39" w:name="_Toc523657274"/>
      <w:r>
        <w:rPr>
          <w:rFonts w:hint="eastAsia"/>
          <w:rtl/>
          <w:lang w:bidi="fa-IR"/>
        </w:rPr>
        <w:t>پادشاه</w:t>
      </w:r>
      <w:r>
        <w:rPr>
          <w:rtl/>
          <w:lang w:bidi="fa-IR"/>
        </w:rPr>
        <w:t xml:space="preserve"> زاده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بخت</w:t>
      </w:r>
      <w:bookmarkEnd w:id="39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حال</w:t>
      </w:r>
      <w:r>
        <w:rPr>
          <w:rtl/>
          <w:lang w:bidi="fa-IR"/>
        </w:rPr>
        <w:t xml:space="preserve"> افتادگان در چاه محبت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غرق شدگان در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شهوات ، مانند حال آن پادشاه زاده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پدرش در مقام داماد شدن او برآمد ، پر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چهره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کم نظ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را از خاندان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و نج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به عقد او درآورد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چون</w:t>
      </w:r>
      <w:r>
        <w:rPr>
          <w:rtl/>
          <w:lang w:bidi="fa-IR"/>
        </w:rPr>
        <w:t xml:space="preserve"> وسا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عروس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آماده شد ، خواص و عوام را به تناسب شأنشان به دربار بار داد و درب خزانه احسان را به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مردمان گشود و محتاج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ازمند</w:t>
      </w:r>
      <w:r>
        <w:rPr>
          <w:rtl/>
          <w:lang w:bidi="fa-IR"/>
        </w:rPr>
        <w:t xml:space="preserve"> و غن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ثروتمند را از جوائزش بهره مند ساخت ، و از گرم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جشن و چراغان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غم دل ها را زدود . آشنا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گانه</w:t>
      </w:r>
      <w:r>
        <w:rPr>
          <w:rtl/>
          <w:lang w:bidi="fa-IR"/>
        </w:rPr>
        <w:t xml:space="preserve"> در آن مجلس سرور حاض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شدند و از تماشا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بزم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به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</w:t>
      </w:r>
      <w:r>
        <w:rPr>
          <w:rtl/>
          <w:lang w:bidi="fa-IR"/>
        </w:rPr>
        <w:t xml:space="preserve"> فرو رفتند .</w:t>
      </w:r>
    </w:p>
    <w:p w:rsidR="00A3017F" w:rsidRDefault="00A3017F" w:rsidP="00331AB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عروس</w:t>
      </w:r>
      <w:r>
        <w:rPr>
          <w:rtl/>
          <w:lang w:bidi="fa-IR"/>
        </w:rPr>
        <w:t xml:space="preserve"> حور وَش را با انواع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ور</w:t>
      </w:r>
      <w:r>
        <w:rPr>
          <w:rtl/>
          <w:lang w:bidi="fa-IR"/>
        </w:rPr>
        <w:t xml:space="preserve"> 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نت</w:t>
      </w:r>
      <w:r>
        <w:rPr>
          <w:rtl/>
          <w:lang w:bidi="fa-IR"/>
        </w:rPr>
        <w:t xml:space="preserve"> به حجله آوردند ؛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داماد را 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، به جستجو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برآمدند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افتند</w:t>
      </w:r>
      <w:r>
        <w:rPr>
          <w:rtl/>
          <w:lang w:bidi="fa-IR"/>
        </w:rPr>
        <w:t xml:space="preserve"> . داماد در آن شب ، شراب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خورده بود و آتش شعورش مانند چراغ بختش فرو مرده بود ، بر اثر مست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، از جمع مهمانان جدا افتاد و 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رت زده و مبهوت به چند کو</w:t>
      </w:r>
      <w:r>
        <w:rPr>
          <w:rFonts w:hint="cs"/>
          <w:rtl/>
          <w:lang w:bidi="fa-IR"/>
        </w:rPr>
        <w:t>ی</w:t>
      </w:r>
      <w:r w:rsidR="00331AB3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برزن گذر کرد ، عبورش به دخمه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دخمه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مجوسان افتاد ؛ مجوسان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 اساس قانونشان مردگان را در دخمه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گذاشتند و در دل شب کنار آنان شمع و چراغ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افروختند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پادشاه</w:t>
      </w:r>
      <w:r>
        <w:rPr>
          <w:rtl/>
          <w:lang w:bidi="fa-IR"/>
        </w:rPr>
        <w:t xml:space="preserve"> زاده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چشم به دخمه دوخت ، دخمه را حجله عروس پنداشت ، به درون دخمه رفت . مجوسان جنازه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زال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هنوز کالبدش سالم بود ، در آن دخمه گذاشته بودند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داماد</w:t>
      </w:r>
      <w:r>
        <w:rPr>
          <w:rtl/>
          <w:lang w:bidi="fa-IR"/>
        </w:rPr>
        <w:t xml:space="preserve"> 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زال مرده را در آغوش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از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رغبت و غر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شهوت تا صبح با او 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زش</w:t>
      </w:r>
      <w:r>
        <w:rPr>
          <w:rtl/>
          <w:lang w:bidi="fa-IR"/>
        </w:rPr>
        <w:t xml:space="preserve"> کرد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چون</w:t>
      </w:r>
      <w:r>
        <w:rPr>
          <w:rtl/>
          <w:lang w:bidi="fa-IR"/>
        </w:rPr>
        <w:t xml:space="preserve"> با 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نس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صبح از مست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مدهوش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آمد ، خود را در دخمه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وحشت زا و کنار جسد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زال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زشت رو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از شدت نفرت و کراهت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بود هلاک شود ، و از نها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شرمندگ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خجلت راض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به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فرو رود . در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بود که مبادا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وضع</w:t>
      </w:r>
      <w:r>
        <w:rPr>
          <w:rtl/>
          <w:lang w:bidi="fa-IR"/>
        </w:rPr>
        <w:t xml:space="preserve"> آگاه گردد و ننگ و عارش تا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بر او بماند که ناگاه پدر و خدم و حشمش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و بر آن رسوا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و افتضاح آگاه شدند !!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331AB3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دورنما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از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افتادگان در چاه محبت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غرق شدگان در شهوات ، که عروس آخرت را به سبب مست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شهوات با به آغوش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زال زشت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زشت خو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عوض کرده اند !!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06"/>
        <w:gridCol w:w="268"/>
        <w:gridCol w:w="3348"/>
      </w:tblGrid>
      <w:tr w:rsidR="00331AB3" w:rsidTr="003256AC">
        <w:trPr>
          <w:trHeight w:val="350"/>
        </w:trPr>
        <w:tc>
          <w:tcPr>
            <w:tcW w:w="3920" w:type="dxa"/>
            <w:shd w:val="clear" w:color="auto" w:fill="auto"/>
          </w:tcPr>
          <w:p w:rsidR="00331AB3" w:rsidRDefault="00331AB3" w:rsidP="003256AC">
            <w:pPr>
              <w:pStyle w:val="libPoem"/>
            </w:pPr>
            <w:r>
              <w:rPr>
                <w:rtl/>
                <w:lang w:bidi="fa-IR"/>
              </w:rPr>
              <w:t>ز خود غافل نشستن تا ک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و چند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331AB3" w:rsidRDefault="00331AB3" w:rsidP="003256AC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331AB3" w:rsidRDefault="00331AB3" w:rsidP="003256AC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تو</w:t>
            </w:r>
            <w:r>
              <w:rPr>
                <w:rtl/>
                <w:lang w:bidi="fa-IR"/>
              </w:rPr>
              <w:t xml:space="preserve"> را مست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ز جام خودپرست</w:t>
            </w:r>
            <w:r>
              <w:rPr>
                <w:rFonts w:hint="cs"/>
                <w:rtl/>
                <w:lang w:bidi="fa-IR"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331AB3" w:rsidRDefault="00331AB3" w:rsidP="00A3017F">
      <w:pPr>
        <w:pStyle w:val="libNormal"/>
        <w:rPr>
          <w:rtl/>
          <w:lang w:bidi="fa-IR"/>
        </w:rPr>
      </w:pPr>
    </w:p>
    <w:p w:rsidR="00A3017F" w:rsidRDefault="00331AB3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7308F3">
      <w:pPr>
        <w:pStyle w:val="Heading2"/>
        <w:rPr>
          <w:rtl/>
          <w:lang w:bidi="fa-IR"/>
        </w:rPr>
      </w:pPr>
      <w:bookmarkStart w:id="40" w:name="_Toc523657275"/>
      <w:r>
        <w:rPr>
          <w:rFonts w:hint="eastAsia"/>
          <w:rtl/>
          <w:lang w:bidi="fa-IR"/>
        </w:rPr>
        <w:t>پد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آمدن چشمه آب با دم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سو</w:t>
      </w:r>
      <w:r>
        <w:rPr>
          <w:rFonts w:hint="cs"/>
          <w:rtl/>
          <w:lang w:bidi="fa-IR"/>
        </w:rPr>
        <w:t>یِ</w:t>
      </w:r>
      <w:r>
        <w:rPr>
          <w:rtl/>
          <w:lang w:bidi="fa-IR"/>
        </w:rPr>
        <w:t xml:space="preserve"> عارف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وارسته</w:t>
      </w:r>
      <w:bookmarkEnd w:id="40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اللّ</w:t>
      </w:r>
      <w:r>
        <w:rPr>
          <w:rFonts w:hint="cs"/>
          <w:rtl/>
          <w:lang w:bidi="fa-IR"/>
        </w:rPr>
        <w:t>ه العظمی</w:t>
      </w:r>
      <w:r>
        <w:rPr>
          <w:rtl/>
          <w:lang w:bidi="fa-IR"/>
        </w:rPr>
        <w:t xml:space="preserve"> حاج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عبد الهاد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مراجع بزرگ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و عارف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وارسته و سالک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اضت</w:t>
      </w:r>
      <w:r>
        <w:rPr>
          <w:rtl/>
          <w:lang w:bidi="fa-IR"/>
        </w:rPr>
        <w:t xml:space="preserve">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بود ، کرامت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دارد که مرحوم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اللّ</w:t>
      </w:r>
      <w:r>
        <w:rPr>
          <w:rFonts w:hint="cs"/>
          <w:rtl/>
          <w:lang w:bidi="fa-IR"/>
        </w:rPr>
        <w:t>ه حاج شی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غلامرضا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معروف به 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خراسان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نقل کرده است . او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با گروه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علما در 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اللّ</w:t>
      </w:r>
      <w:r>
        <w:rPr>
          <w:rFonts w:hint="cs"/>
          <w:rtl/>
          <w:lang w:bidi="fa-IR"/>
        </w:rPr>
        <w:t xml:space="preserve">ه </w:t>
      </w: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نجف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کربلا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راه به شدّت تشنه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به صورت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راه رفتن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مشکل شد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</w:t>
      </w:r>
      <w:r>
        <w:rPr>
          <w:rtl/>
          <w:lang w:bidi="fa-IR"/>
        </w:rPr>
        <w:t xml:space="preserve"> مرد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دارنده دم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فرمود :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پشت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تپه تا به شما آب بدهم . همه ما به پشت تپه رفت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چشمه آب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فوران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، همه آب خورد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تجد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وضو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لُنگ ها و چپ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کرده به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 انداخت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پس از رفع خستگ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راه افتاد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</w:t>
      </w:r>
      <w:r>
        <w:rPr>
          <w:rFonts w:hint="eastAsia"/>
          <w:rtl/>
          <w:lang w:bidi="fa-IR"/>
        </w:rPr>
        <w:t>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ناگهان متوجه شدم که در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نجف به کربلا آب نبوده ، لذا به پشت تپه برگشتم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چشمه آب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وجود ندارد .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لنگ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 من بود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چشمه آب خبر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نبود !!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معنا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الخلق .</w:t>
      </w:r>
    </w:p>
    <w:p w:rsidR="00A3017F" w:rsidRDefault="007308F3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7308F3">
      <w:pPr>
        <w:pStyle w:val="Heading2"/>
        <w:rPr>
          <w:rtl/>
          <w:lang w:bidi="fa-IR"/>
        </w:rPr>
      </w:pPr>
      <w:bookmarkStart w:id="41" w:name="_Toc523657276"/>
      <w:r>
        <w:rPr>
          <w:rFonts w:hint="eastAsia"/>
          <w:rtl/>
          <w:lang w:bidi="fa-IR"/>
        </w:rPr>
        <w:t>پرخواب</w:t>
      </w:r>
      <w:r>
        <w:rPr>
          <w:rFonts w:hint="cs"/>
          <w:rtl/>
          <w:lang w:bidi="fa-IR"/>
        </w:rPr>
        <w:t>ی</w:t>
      </w:r>
      <w:bookmarkEnd w:id="41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حضرت باقر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شده :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حضرت حق عرضه داشت : به کدام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از بندگانت دشمن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ورز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فرمود 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شب مانند مردار در بستر افتاده و روز را به بطالت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هوده</w:t>
      </w:r>
      <w:r>
        <w:rPr>
          <w:rtl/>
          <w:lang w:bidi="fa-IR"/>
        </w:rPr>
        <w:t xml:space="preserve">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گذراند </w:t>
      </w:r>
      <w:r w:rsidRPr="007308F3">
        <w:rPr>
          <w:rStyle w:val="libFootnotenumChar"/>
          <w:rtl/>
        </w:rPr>
        <w:t xml:space="preserve">(1) </w:t>
      </w:r>
      <w:r>
        <w:rPr>
          <w:rtl/>
          <w:lang w:bidi="fa-IR"/>
        </w:rPr>
        <w:t>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7308F3">
      <w:pPr>
        <w:pStyle w:val="Heading2"/>
        <w:rPr>
          <w:rtl/>
          <w:lang w:bidi="fa-IR"/>
        </w:rPr>
      </w:pPr>
      <w:bookmarkStart w:id="42" w:name="_Toc523657277"/>
      <w:r>
        <w:rPr>
          <w:rFonts w:hint="eastAsia"/>
          <w:rtl/>
          <w:lang w:bidi="fa-IR"/>
        </w:rPr>
        <w:t>پرسش</w:t>
      </w:r>
      <w:r>
        <w:rPr>
          <w:rtl/>
          <w:lang w:bidi="fa-IR"/>
        </w:rPr>
        <w:t xml:space="preserve"> و پاسخ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مهم</w:t>
      </w:r>
      <w:bookmarkEnd w:id="42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الاسلام طبرس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باعظمت « مجمع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» ، در مقدمه توض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سوره واقعه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: عثمان بن عفان از عبد اللّ</w:t>
      </w:r>
      <w:r>
        <w:rPr>
          <w:rFonts w:hint="cs"/>
          <w:rtl/>
          <w:lang w:bidi="fa-IR"/>
        </w:rPr>
        <w:t>ه بن مسعود در مرضی</w:t>
      </w:r>
      <w:r>
        <w:rPr>
          <w:rtl/>
          <w:lang w:bidi="fa-IR"/>
        </w:rPr>
        <w:t xml:space="preserve"> که سبب مرگ او شد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ادت</w:t>
      </w:r>
      <w:r>
        <w:rPr>
          <w:rtl/>
          <w:lang w:bidi="fa-IR"/>
        </w:rPr>
        <w:t xml:space="preserve"> کرد ، به عبد اللّ</w:t>
      </w:r>
      <w:r>
        <w:rPr>
          <w:rFonts w:hint="cs"/>
          <w:rtl/>
          <w:lang w:bidi="fa-IR"/>
        </w:rPr>
        <w:t>ه گفت : از چه چی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شکا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گفت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گناهانم</w:t>
      </w:r>
      <w:r>
        <w:rPr>
          <w:rtl/>
          <w:lang w:bidi="fa-IR"/>
        </w:rPr>
        <w:t xml:space="preserve"> . گفت : به چه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اشتها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گفت : رحمت پروردگارم . گفت : طب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ادتت</w:t>
      </w:r>
      <w:r>
        <w:rPr>
          <w:rtl/>
          <w:lang w:bidi="fa-IR"/>
        </w:rPr>
        <w:t xml:space="preserve"> نخوانم ؟ گفت : طب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، مرا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</w:t>
      </w:r>
      <w:r>
        <w:rPr>
          <w:rtl/>
          <w:lang w:bidi="fa-IR"/>
        </w:rPr>
        <w:t xml:space="preserve"> کرده است . گفت :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حقوق تو را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المال بپردازم ؟ گفت :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آن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ازمند</w:t>
      </w:r>
      <w:r>
        <w:rPr>
          <w:rtl/>
          <w:lang w:bidi="fa-IR"/>
        </w:rPr>
        <w:t xml:space="preserve"> بودم نپرداخت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اکنون که به آن احت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اج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ندارم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بپرداز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! گفت : بگذار بپردازم تا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دخترانت باشد . گفت : دخترانم به آن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ندارند ، به آنان گفته ام سوره واقعه را</w:t>
      </w:r>
    </w:p>
    <w:p w:rsidR="00A3017F" w:rsidRPr="007308F3" w:rsidRDefault="007308F3" w:rsidP="007308F3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</w:t>
      </w:r>
    </w:p>
    <w:p w:rsidR="00A3017F" w:rsidRDefault="00A3017F" w:rsidP="007308F3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الحکمه : 13 / 6550 ، النوم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20917 .</w:t>
      </w:r>
    </w:p>
    <w:p w:rsidR="00A3017F" w:rsidRDefault="007308F3" w:rsidP="007308F3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بخوانند</w:t>
      </w:r>
      <w:r w:rsidR="00A3017F">
        <w:rPr>
          <w:rtl/>
          <w:lang w:bidi="fa-IR"/>
        </w:rPr>
        <w:t xml:space="preserve"> ، ز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را</w:t>
      </w:r>
      <w:r w:rsidR="00A3017F">
        <w:rPr>
          <w:rtl/>
          <w:lang w:bidi="fa-IR"/>
        </w:rPr>
        <w:t xml:space="preserve"> از رسول خدا </w:t>
      </w:r>
      <w:r w:rsidR="00AB794A" w:rsidRPr="00AB794A">
        <w:rPr>
          <w:rStyle w:val="libAlaemChar"/>
          <w:rtl/>
        </w:rPr>
        <w:t xml:space="preserve">صلى‌الله‌عليه‌وآله </w:t>
      </w:r>
      <w:r w:rsidR="00A3017F">
        <w:rPr>
          <w:rtl/>
          <w:lang w:bidi="fa-IR"/>
        </w:rPr>
        <w:t>شن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دم</w:t>
      </w:r>
      <w:r w:rsidR="00A3017F">
        <w:rPr>
          <w:rtl/>
          <w:lang w:bidi="fa-IR"/>
        </w:rPr>
        <w:t xml:space="preserve"> هرکس هر شب سوره واقعه را بخواند هرگز فقر و فاقه به او نخواهد رس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</w:t>
      </w:r>
      <w:r w:rsidR="00A3017F"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7308F3">
      <w:pPr>
        <w:pStyle w:val="Heading2"/>
        <w:rPr>
          <w:rtl/>
          <w:lang w:bidi="fa-IR"/>
        </w:rPr>
      </w:pPr>
      <w:bookmarkStart w:id="43" w:name="_Toc523657278"/>
      <w:r>
        <w:rPr>
          <w:rFonts w:hint="eastAsia"/>
          <w:rtl/>
          <w:lang w:bidi="fa-IR"/>
        </w:rPr>
        <w:t>پرسش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خدا و پاسخ خدا</w:t>
      </w:r>
      <w:bookmarkEnd w:id="43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تنها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عمران بلکه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بو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ژه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بزرگ اسلام پرسش 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درباره معارف و حقا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از حضرت حق داشتند که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مهربان پاسخ آنان را عنا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کرده 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بخش</w:t>
      </w:r>
      <w:r>
        <w:rPr>
          <w:rtl/>
          <w:lang w:bidi="fa-IR"/>
        </w:rPr>
        <w:t xml:space="preserve"> مهم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پرسش ها در رابطه با حسنات اخلاق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بوده که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قطعه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پرسش ها که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عمران از حضرت حق داشته و پاسخ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مهم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اشاره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عسکر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عمران با خدا سخن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عرضه داشت : خدا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! پاداش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شهادت دهد من فرستاده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توام و تو با من سخن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؟ خدا فرمود : فرشتگانم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و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بهشتم بشارت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: پاداش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ستد</w:t>
      </w:r>
      <w:r>
        <w:rPr>
          <w:rtl/>
          <w:lang w:bidi="fa-IR"/>
        </w:rPr>
        <w:t xml:space="preserve"> و همواره نماز به جا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؟ فرمود : به خاطر رکوع و سجود و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و قعودش به فرشتگانم مباهات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،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فرشتگانم به او مباهات کنم او را عذاب نخواهم کرد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: پاداش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خاطر خشنود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مسک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طعام دهد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؟ فرمود : فرمان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دهم ندا دهنده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فراز همه خلا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ندا دهد فلان پسرِ فلان از آزاد شده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از آتش دوزخ 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7308F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: پاداش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صله رحم کند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؟ فرمود : مرگش را به تأخ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اندازم و سکرات موت را بر او آسان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، و خزانه داران بهشت او را</w:t>
      </w:r>
      <w:r w:rsidR="007308F3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ندا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از هر 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خواست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وارد بهشت شو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: پاداش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آزارش را از مردم نگاه دارد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رش</w:t>
      </w:r>
      <w:r>
        <w:rPr>
          <w:rtl/>
          <w:lang w:bidi="fa-IR"/>
        </w:rPr>
        <w:t xml:space="preserve"> را به مردم برساند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؟ فرمود :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، آتش به او ندا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تو را بر من 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گفت</w:t>
      </w:r>
      <w:r>
        <w:rPr>
          <w:rtl/>
          <w:lang w:bidi="fa-IR"/>
        </w:rPr>
        <w:t xml:space="preserve"> : پاداش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زبان و دلش تو 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کند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؟ فرمود :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! او را در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در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عرشم قرار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دهم و در حما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گفت</w:t>
      </w:r>
      <w:r>
        <w:rPr>
          <w:rtl/>
          <w:lang w:bidi="fa-IR"/>
        </w:rPr>
        <w:t xml:space="preserve"> : پاداش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پنهان و آشکار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حک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مانه</w:t>
      </w:r>
      <w:r>
        <w:rPr>
          <w:rtl/>
          <w:lang w:bidi="fa-IR"/>
        </w:rPr>
        <w:t xml:space="preserve"> ات را تلاوت کند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؟ فرمود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! چون برق بر صراط خواهد گذشت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گفت</w:t>
      </w:r>
      <w:r>
        <w:rPr>
          <w:rtl/>
          <w:lang w:bidi="fa-IR"/>
        </w:rPr>
        <w:t xml:space="preserve"> : پاداش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 آزار و سرزنش مردم چون وابسته به تو است صبر کند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؟ فرمود : او را در برابر ترس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دهم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گفت</w:t>
      </w:r>
      <w:r>
        <w:rPr>
          <w:rtl/>
          <w:lang w:bidi="fa-IR"/>
        </w:rPr>
        <w:t xml:space="preserve"> : پاداش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چشم 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خش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تو اشک 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؟ فرمود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چهره</w:t>
      </w:r>
      <w:r>
        <w:rPr>
          <w:rtl/>
          <w:lang w:bidi="fa-IR"/>
        </w:rPr>
        <w:t xml:space="preserve"> اش را از حرارت آتش دوزخ حفظ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و او را از روز فزع اکبر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دهم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گفت</w:t>
      </w:r>
      <w:r>
        <w:rPr>
          <w:rtl/>
          <w:lang w:bidi="fa-IR"/>
        </w:rPr>
        <w:t xml:space="preserve"> : پاداش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خاطر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تو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انت</w:t>
      </w:r>
      <w:r>
        <w:rPr>
          <w:rtl/>
          <w:lang w:bidi="fa-IR"/>
        </w:rPr>
        <w:t xml:space="preserve"> را ترک کند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؟ فرمود :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گفت</w:t>
      </w:r>
      <w:r>
        <w:rPr>
          <w:rtl/>
          <w:lang w:bidi="fa-IR"/>
        </w:rPr>
        <w:t xml:space="preserve"> : پاداش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اهل طاعتت محبت ورزد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؟ فرمود : او را بر آتش دوزخ حرام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گفت</w:t>
      </w:r>
      <w:r>
        <w:rPr>
          <w:rtl/>
          <w:lang w:bidi="fa-IR"/>
        </w:rPr>
        <w:t xml:space="preserve"> : پاداش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عمداً به قتل برساند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؟ فرمود :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به او نظر رحمت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اندازم و از لغزشش گذشت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گفت</w:t>
      </w:r>
      <w:r>
        <w:rPr>
          <w:rtl/>
          <w:lang w:bidi="fa-IR"/>
        </w:rPr>
        <w:t xml:space="preserve"> : پاداش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کافر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اسلام دعوت کند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؟ فرمود : به او درباره هرکس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بخواهد اجازه شفاعت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دهم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گفت</w:t>
      </w:r>
      <w:r>
        <w:rPr>
          <w:rtl/>
          <w:lang w:bidi="fa-IR"/>
        </w:rPr>
        <w:t xml:space="preserve"> : پاداش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نمازها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به وقت بخواند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؟ فرمود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درخواست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به او عطا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و بهشتم را بر او مباح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</w:t>
      </w:r>
    </w:p>
    <w:p w:rsidR="007308F3" w:rsidRDefault="007308F3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گفت</w:t>
      </w:r>
      <w:r>
        <w:rPr>
          <w:rtl/>
          <w:lang w:bidi="fa-IR"/>
        </w:rPr>
        <w:t xml:space="preserve"> : پاداش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وضو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تو کامل و تمام انجام دهد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؟ فرمود : او را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برم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زم</w:t>
      </w:r>
      <w:r>
        <w:rPr>
          <w:rtl/>
          <w:lang w:bidi="fa-IR"/>
        </w:rPr>
        <w:t xml:space="preserve">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دو چشمش نور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درخشد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گفت</w:t>
      </w:r>
      <w:r>
        <w:rPr>
          <w:rtl/>
          <w:lang w:bidi="fa-IR"/>
        </w:rPr>
        <w:t xml:space="preserve"> : پاداش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روزه رمضان را به خاطر رضا و خشنود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؟ فرمود : او را در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در 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دهم که در آن ترس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. . . </w:t>
      </w:r>
      <w:r w:rsidRPr="007308F3">
        <w:rPr>
          <w:rStyle w:val="libFootnotenumChar"/>
          <w:rtl/>
        </w:rPr>
        <w:t>(1)</w:t>
      </w:r>
      <w:r>
        <w:rPr>
          <w:rtl/>
          <w:lang w:bidi="fa-IR"/>
        </w:rPr>
        <w:t xml:space="preserve"> .</w:t>
      </w:r>
    </w:p>
    <w:p w:rsidR="00A3017F" w:rsidRDefault="007308F3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7308F3">
      <w:pPr>
        <w:pStyle w:val="Heading2"/>
        <w:rPr>
          <w:rtl/>
          <w:lang w:bidi="fa-IR"/>
        </w:rPr>
      </w:pPr>
      <w:bookmarkStart w:id="44" w:name="_Toc523657279"/>
      <w:r>
        <w:rPr>
          <w:rFonts w:hint="eastAsia"/>
          <w:rtl/>
          <w:lang w:bidi="fa-IR"/>
        </w:rPr>
        <w:t>پس</w:t>
      </w:r>
      <w:r>
        <w:rPr>
          <w:rtl/>
          <w:lang w:bidi="fa-IR"/>
        </w:rPr>
        <w:t xml:space="preserve"> از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زده</w:t>
      </w:r>
      <w:r>
        <w:rPr>
          <w:rtl/>
          <w:lang w:bidi="fa-IR"/>
        </w:rPr>
        <w:t xml:space="preserve"> هزار سال سنگ به ته چاه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bookmarkEnd w:id="44"/>
    </w:p>
    <w:p w:rsidR="00A3017F" w:rsidRDefault="00A3017F" w:rsidP="007308F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صح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مهم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رسول خدا </w:t>
      </w:r>
      <w:r w:rsidR="00AB794A" w:rsidRPr="00AB794A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شده که فرمود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نزد من آمد . هنوز آنچه را که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بر من بخواند تمامش را نخوانده بود که ناگهان آواز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سخت و صدا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هولناک برآمد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وضع</w:t>
      </w:r>
      <w:r>
        <w:rPr>
          <w:rtl/>
          <w:lang w:bidi="fa-IR"/>
        </w:rPr>
        <w:t xml:space="preserve"> فرشته 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تغ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کردم ،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چه آواز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؟ گفت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محمد !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دوزخ چاه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قرار داده ، سنگ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آن انداختند ، اکنون پس از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زده</w:t>
      </w:r>
      <w:r>
        <w:rPr>
          <w:rtl/>
          <w:lang w:bidi="fa-IR"/>
        </w:rPr>
        <w:t xml:space="preserve"> هزار سال آن سنگ به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آن چاه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: آن چاه 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گاه</w:t>
      </w:r>
      <w:r>
        <w:rPr>
          <w:rtl/>
          <w:lang w:bidi="fa-IR"/>
        </w:rPr>
        <w:t xml:space="preserve"> چه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؟ گفت : از آنِ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نمازان و شرا</w:t>
      </w:r>
      <w:r>
        <w:rPr>
          <w:rFonts w:hint="eastAsia"/>
          <w:rtl/>
          <w:lang w:bidi="fa-IR"/>
        </w:rPr>
        <w:t>بخواران</w:t>
      </w:r>
      <w:r>
        <w:rPr>
          <w:rtl/>
          <w:lang w:bidi="fa-IR"/>
        </w:rPr>
        <w:t xml:space="preserve"> </w:t>
      </w:r>
      <w:r w:rsidRPr="007308F3">
        <w:rPr>
          <w:rStyle w:val="libFootnotenumChar"/>
          <w:rtl/>
        </w:rPr>
        <w:t>(2)</w:t>
      </w:r>
      <w:r>
        <w:rPr>
          <w:rtl/>
          <w:lang w:bidi="fa-IR"/>
        </w:rPr>
        <w:t xml:space="preserve"> ! !</w:t>
      </w:r>
    </w:p>
    <w:p w:rsidR="00A3017F" w:rsidRDefault="007308F3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7308F3">
      <w:pPr>
        <w:pStyle w:val="Heading2"/>
        <w:rPr>
          <w:rtl/>
          <w:lang w:bidi="fa-IR"/>
        </w:rPr>
      </w:pPr>
      <w:bookmarkStart w:id="45" w:name="_Toc523657280"/>
      <w:r>
        <w:rPr>
          <w:rFonts w:hint="eastAsia"/>
          <w:rtl/>
          <w:lang w:bidi="fa-IR"/>
        </w:rPr>
        <w:t>پس</w:t>
      </w:r>
      <w:r>
        <w:rPr>
          <w:rtl/>
          <w:lang w:bidi="fa-IR"/>
        </w:rPr>
        <w:t xml:space="preserve"> گناهانم کجا رفت</w:t>
      </w:r>
      <w:bookmarkEnd w:id="45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آمده : چون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شود ، عبد را به 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گاه</w:t>
      </w:r>
      <w:r>
        <w:rPr>
          <w:rtl/>
          <w:lang w:bidi="fa-IR"/>
        </w:rPr>
        <w:t xml:space="preserve"> حساب درآورند ، و نامه عمل او را که پر از گناه است به دست چپ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 . عبد وقت گرفتن نامه به خاطر عادت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داشته « بسم اللّ</w:t>
      </w:r>
      <w:r>
        <w:rPr>
          <w:rFonts w:hint="cs"/>
          <w:rtl/>
          <w:lang w:bidi="fa-IR"/>
        </w:rPr>
        <w:t>ه » به زبان جاری</w:t>
      </w:r>
      <w:r>
        <w:rPr>
          <w:rtl/>
          <w:lang w:bidi="fa-IR"/>
        </w:rPr>
        <w:t xml:space="preserve"> کند و با خواندن خدا</w:t>
      </w:r>
    </w:p>
    <w:p w:rsidR="00A3017F" w:rsidRPr="007308F3" w:rsidRDefault="007308F3" w:rsidP="007308F3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</w:t>
      </w:r>
    </w:p>
    <w:p w:rsidR="00A3017F" w:rsidRDefault="00A3017F" w:rsidP="007308F3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امال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صدوق : 207 ، المجلس السابع و الثلاثون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8 ؛ بحار الانوار : 13 / 327 ، باب 11،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4.</w:t>
      </w:r>
    </w:p>
    <w:p w:rsidR="00A3017F" w:rsidRDefault="00A3017F" w:rsidP="007308F3">
      <w:pPr>
        <w:pStyle w:val="libFootnote0"/>
        <w:rPr>
          <w:rtl/>
          <w:lang w:bidi="fa-IR"/>
        </w:rPr>
      </w:pPr>
      <w:r>
        <w:rPr>
          <w:rtl/>
          <w:lang w:bidi="fa-IR"/>
        </w:rPr>
        <w:t>2- 2) - اسرار الصلوه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عبد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تهران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31 .</w:t>
      </w:r>
    </w:p>
    <w:p w:rsidR="007308F3" w:rsidRDefault="007308F3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رحمت ، نامه را بستاند ، چون بگشا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آن را سپ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ابد</w:t>
      </w:r>
      <w:r>
        <w:rPr>
          <w:rtl/>
          <w:lang w:bidi="fa-IR"/>
        </w:rPr>
        <w:t xml:space="preserve"> و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نوشته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آن نامه به نظرش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نوشته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تا بخوانم . فرشتگان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نامه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ئات</w:t>
      </w:r>
      <w:r>
        <w:rPr>
          <w:rtl/>
          <w:lang w:bidi="fa-IR"/>
        </w:rPr>
        <w:t xml:space="preserve"> و خطاها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نوشته بود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برکت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زا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شد و حضرت عزت از تو گذشت </w:t>
      </w:r>
      <w:r w:rsidRPr="007308F3">
        <w:rPr>
          <w:rStyle w:val="libFootnotenumChar"/>
          <w:rtl/>
        </w:rPr>
        <w:t>(1)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7308F3">
      <w:pPr>
        <w:pStyle w:val="Heading2"/>
        <w:rPr>
          <w:rtl/>
          <w:lang w:bidi="fa-IR"/>
        </w:rPr>
      </w:pPr>
      <w:bookmarkStart w:id="46" w:name="_Toc523657281"/>
      <w:r>
        <w:rPr>
          <w:rFonts w:hint="eastAsia"/>
          <w:rtl/>
          <w:lang w:bidi="fa-IR"/>
        </w:rPr>
        <w:t>پنج</w:t>
      </w:r>
      <w:r>
        <w:rPr>
          <w:rtl/>
          <w:lang w:bidi="fa-IR"/>
        </w:rPr>
        <w:t xml:space="preserve"> خصلت سبب آزاد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bookmarkEnd w:id="46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مهم از حضرت صادق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نقل شده است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گروه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نزد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آوردند ؛ حضرت فرمان قتل همه را صادر کرد جز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نفر را ، آن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نفر تعجب کرد و عرضه داشت : چرا فرمان آزاد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مرا صادر کرد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حضرت فرمود :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من خبر داد که تو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پنج خصلت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 آنها را دوست دارد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الغَ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رَهُ</w:t>
      </w:r>
      <w:r>
        <w:rPr>
          <w:rtl/>
          <w:lang w:bidi="fa-IR"/>
        </w:rPr>
        <w:t xml:space="preserve"> الشَّدِ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دَهُ</w:t>
      </w:r>
      <w:r>
        <w:rPr>
          <w:rtl/>
          <w:lang w:bidi="fa-IR"/>
        </w:rPr>
        <w:t xml:space="preserve">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حَرَمِکَ ، وَ السَّخاءُ ، وَ حُسْنُ الخُلُقِ ، وَ صِدْقُ اللِّسانِ ، وَ الشَّجَاعَهُ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</w:t>
      </w:r>
      <w:r>
        <w:rPr>
          <w:rtl/>
          <w:lang w:bidi="fa-IR"/>
        </w:rPr>
        <w:t xml:space="preserve"> سخت بر محارمت و سخاوتمند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خوش اخلاق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گفتار و شجاعت »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7308F3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واقعه عج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مسلمان شد و در جنگ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رکاب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به شرف شهادت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! (2)</w:t>
      </w:r>
      <w:r w:rsidR="007308F3">
        <w:rPr>
          <w:rFonts w:hint="cs"/>
          <w:rtl/>
          <w:lang w:bidi="fa-IR"/>
        </w:rPr>
        <w:t xml:space="preserve"> </w:t>
      </w:r>
    </w:p>
    <w:p w:rsidR="00A3017F" w:rsidRDefault="007308F3" w:rsidP="007308F3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7308F3">
      <w:pPr>
        <w:pStyle w:val="Heading2"/>
        <w:rPr>
          <w:rtl/>
          <w:lang w:bidi="fa-IR"/>
        </w:rPr>
      </w:pPr>
      <w:bookmarkStart w:id="47" w:name="_Toc523657282"/>
      <w:r>
        <w:rPr>
          <w:rFonts w:hint="eastAsia"/>
          <w:rtl/>
          <w:lang w:bidi="fa-IR"/>
        </w:rPr>
        <w:t>پند</w:t>
      </w:r>
      <w:r>
        <w:rPr>
          <w:rtl/>
          <w:lang w:bidi="fa-IR"/>
        </w:rPr>
        <w:t xml:space="preserve"> گرفتن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راهزن</w:t>
      </w:r>
      <w:bookmarkEnd w:id="47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بن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اض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آن که با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قرآن توبه کند ، راهزن بود .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ابان</w:t>
      </w:r>
      <w:r>
        <w:rPr>
          <w:rtl/>
          <w:lang w:bidi="fa-IR"/>
        </w:rPr>
        <w:t xml:space="preserve"> مرو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زده بود و پلاس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و کلاه پشم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 سر و تسب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در گردن افکنده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</w:t>
      </w:r>
      <w:r>
        <w:rPr>
          <w:rtl/>
          <w:lang w:bidi="fa-IR"/>
        </w:rPr>
        <w:t xml:space="preserve">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داشت ، همه دزد و راهزن . هر مال</w:t>
      </w:r>
    </w:p>
    <w:p w:rsidR="00A3017F" w:rsidRPr="007308F3" w:rsidRDefault="007308F3" w:rsidP="007308F3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__________________________________</w:t>
      </w:r>
    </w:p>
    <w:p w:rsidR="00A3017F" w:rsidRDefault="00A3017F" w:rsidP="007308F3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فاتحه الکتاب : 74 .</w:t>
      </w:r>
    </w:p>
    <w:p w:rsidR="00A3017F" w:rsidRDefault="00A3017F" w:rsidP="007308F3">
      <w:pPr>
        <w:pStyle w:val="libFootnote0"/>
        <w:rPr>
          <w:rtl/>
          <w:lang w:bidi="fa-IR"/>
        </w:rPr>
      </w:pPr>
      <w:r>
        <w:rPr>
          <w:rtl/>
          <w:lang w:bidi="fa-IR"/>
        </w:rPr>
        <w:t>2- 2) - وسائل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: 20 / 155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25291 ؛ بحار الانوار 68 / 374 ، باب 92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25 .</w:t>
      </w:r>
    </w:p>
    <w:p w:rsidR="007308F3" w:rsidRDefault="007308F3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جنس دزد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شده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نزد او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بردند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دوستان راهزن تقس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و بخش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 خود برم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کاروان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بزرگ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آمد ، در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حرکتش آواز دزد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ثروتمند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کاروان پول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قابل توجه داشت ، برگرفت و گفت : در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پنهان کنم تا اگر کاروان را بزنند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پول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بماند . به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ابان</w:t>
      </w:r>
      <w:r>
        <w:rPr>
          <w:rtl/>
          <w:lang w:bidi="fa-IR"/>
        </w:rPr>
        <w:t xml:space="preserve"> رفت ،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 آن پلاس پوش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نشسته ، پول به او سپرد . فض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گ</w:t>
      </w:r>
      <w:r>
        <w:rPr>
          <w:rFonts w:hint="eastAsia"/>
          <w:rtl/>
          <w:lang w:bidi="fa-IR"/>
        </w:rPr>
        <w:t>فت</w:t>
      </w:r>
      <w:r>
        <w:rPr>
          <w:rtl/>
          <w:lang w:bidi="fa-IR"/>
        </w:rPr>
        <w:t xml:space="preserve"> : در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رو و در گوشه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بگذار ، خواجه پول در آنجا نهاد و بازگشت . چون به کاروان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دزدان راه را بر کاروان بسته و همه اموال کاروان را به دزد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تصرف کرده بودند ، آن مرد قصد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پلاس پوش کرد . چون آنجا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دزدان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مال تقس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 .</w:t>
      </w:r>
    </w:p>
    <w:p w:rsidR="00A3017F" w:rsidRDefault="00A3017F" w:rsidP="003256A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گفت</w:t>
      </w:r>
      <w:r>
        <w:rPr>
          <w:rtl/>
          <w:lang w:bidi="fa-IR"/>
        </w:rPr>
        <w:t xml:space="preserve"> : آه من مال خود را به دزدان سپرده بودم ! خواست باز گردد ، فض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او را 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آواز داد که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. چون نزد فض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آمد ، فض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گفت : چه کار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گفت :</w:t>
      </w:r>
      <w:r>
        <w:rPr>
          <w:rFonts w:hint="eastAsia"/>
          <w:rtl/>
          <w:lang w:bidi="fa-IR"/>
        </w:rPr>
        <w:t>جهت</w:t>
      </w:r>
      <w:r>
        <w:rPr>
          <w:rtl/>
          <w:lang w:bidi="fa-IR"/>
        </w:rPr>
        <w:t xml:space="preserve"> امانت آمده ام . گفت : همانجا که نهاده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بردار ! برفت و برداشت .</w:t>
      </w:r>
    </w:p>
    <w:p w:rsidR="003256AC" w:rsidRDefault="00A3017F" w:rsidP="00A3017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</w:t>
      </w:r>
      <w:r>
        <w:rPr>
          <w:rtl/>
          <w:lang w:bidi="fa-IR"/>
        </w:rPr>
        <w:t xml:space="preserve"> فض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را گفتند : ما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کاروان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زر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تو چند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زر باز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! فض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گفت : او به من گمان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tl/>
          <w:lang w:bidi="fa-IR"/>
        </w:rPr>
        <w:t xml:space="preserve"> برد و من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به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گمان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برم ، من گمان او را به 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تحقق دادم تا باشد که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گمان من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به 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تحقق دهد </w:t>
      </w:r>
      <w:r w:rsidRPr="003256AC">
        <w:rPr>
          <w:rStyle w:val="libFootnotenumChar"/>
          <w:rtl/>
        </w:rPr>
        <w:t>(1)</w:t>
      </w:r>
      <w:r>
        <w:rPr>
          <w:rtl/>
          <w:lang w:bidi="fa-IR"/>
        </w:rPr>
        <w:t xml:space="preserve"> .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47"/>
        <w:gridCol w:w="269"/>
        <w:gridCol w:w="3306"/>
      </w:tblGrid>
      <w:tr w:rsidR="003256AC" w:rsidTr="003256AC">
        <w:trPr>
          <w:trHeight w:val="350"/>
        </w:trPr>
        <w:tc>
          <w:tcPr>
            <w:tcW w:w="3347" w:type="dxa"/>
            <w:shd w:val="clear" w:color="auto" w:fill="auto"/>
          </w:tcPr>
          <w:p w:rsidR="003256AC" w:rsidRDefault="003256AC" w:rsidP="003256AC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پند</w:t>
            </w:r>
            <w:r>
              <w:rPr>
                <w:rtl/>
                <w:lang w:bidi="fa-IR"/>
              </w:rPr>
              <w:t xml:space="preserve"> و عبرت در غزل سعد کاف</w:t>
            </w:r>
            <w:r>
              <w:rPr>
                <w:rFonts w:hint="cs"/>
                <w:rtl/>
                <w:lang w:bidi="fa-IR"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9" w:type="dxa"/>
            <w:shd w:val="clear" w:color="auto" w:fill="auto"/>
          </w:tcPr>
          <w:p w:rsidR="003256AC" w:rsidRDefault="003256AC" w:rsidP="003256AC">
            <w:pPr>
              <w:pStyle w:val="libPoem"/>
              <w:rPr>
                <w:rtl/>
              </w:rPr>
            </w:pPr>
          </w:p>
        </w:tc>
        <w:tc>
          <w:tcPr>
            <w:tcW w:w="3306" w:type="dxa"/>
            <w:shd w:val="clear" w:color="auto" w:fill="auto"/>
          </w:tcPr>
          <w:p w:rsidR="003256AC" w:rsidRDefault="003256AC" w:rsidP="003256AC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ب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دار</w:t>
            </w:r>
            <w:r>
              <w:rPr>
                <w:rtl/>
                <w:lang w:bidi="fa-IR"/>
              </w:rPr>
              <w:t xml:space="preserve"> شو دلا که جهان پر مزور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256AC" w:rsidTr="003256AC">
        <w:tblPrEx>
          <w:tblLook w:val="04A0"/>
        </w:tblPrEx>
        <w:trPr>
          <w:trHeight w:val="350"/>
        </w:trPr>
        <w:tc>
          <w:tcPr>
            <w:tcW w:w="3347" w:type="dxa"/>
          </w:tcPr>
          <w:p w:rsidR="003256AC" w:rsidRDefault="003256AC" w:rsidP="003256AC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س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م</w:t>
            </w:r>
            <w:r>
              <w:rPr>
                <w:rtl/>
                <w:lang w:bidi="fa-IR"/>
              </w:rPr>
              <w:t xml:space="preserve"> حرام اگر چه سپ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د</w:t>
            </w:r>
            <w:r>
              <w:rPr>
                <w:rtl/>
                <w:lang w:bidi="fa-IR"/>
              </w:rPr>
              <w:t xml:space="preserve"> است هم چو ش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9" w:type="dxa"/>
          </w:tcPr>
          <w:p w:rsidR="003256AC" w:rsidRDefault="003256AC" w:rsidP="003256AC">
            <w:pPr>
              <w:pStyle w:val="libPoem"/>
              <w:rPr>
                <w:rtl/>
              </w:rPr>
            </w:pPr>
          </w:p>
        </w:tc>
        <w:tc>
          <w:tcPr>
            <w:tcW w:w="3306" w:type="dxa"/>
          </w:tcPr>
          <w:p w:rsidR="003256AC" w:rsidRDefault="003256AC" w:rsidP="003256AC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پره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ز</w:t>
            </w:r>
            <w:r>
              <w:rPr>
                <w:rtl/>
                <w:lang w:bidi="fa-IR"/>
              </w:rPr>
              <w:t xml:space="preserve"> کن ز صحبت نااهل هان و هان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3256AC" w:rsidRPr="003256AC" w:rsidRDefault="003256AC" w:rsidP="003256AC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</w:t>
      </w:r>
    </w:p>
    <w:p w:rsidR="003256AC" w:rsidRDefault="00A3017F" w:rsidP="003256AC">
      <w:pPr>
        <w:pStyle w:val="libFootnote0"/>
        <w:rPr>
          <w:rtl/>
          <w:lang w:bidi="fa-IR"/>
        </w:rPr>
      </w:pPr>
      <w:r>
        <w:rPr>
          <w:rtl/>
          <w:lang w:bidi="fa-IR"/>
        </w:rPr>
        <w:lastRenderedPageBreak/>
        <w:t>1- 1) - تذکره الاول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.</w:t>
      </w:r>
    </w:p>
    <w:p w:rsidR="00A3017F" w:rsidRDefault="003256AC" w:rsidP="003256AC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3256AC">
      <w:pPr>
        <w:pStyle w:val="Heading2"/>
        <w:rPr>
          <w:rtl/>
          <w:lang w:bidi="fa-IR"/>
        </w:rPr>
      </w:pPr>
      <w:bookmarkStart w:id="48" w:name="_Toc523657283"/>
      <w:r>
        <w:rPr>
          <w:rFonts w:hint="eastAsia"/>
          <w:rtl/>
          <w:lang w:bidi="fa-IR"/>
        </w:rPr>
        <w:t>پور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مبارزه با نفس</w:t>
      </w:r>
      <w:bookmarkEnd w:id="48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قو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قدرتمند و معروف . با تمام پهلوانان معروف زمان کشت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 و پشت همه را به خاک رسان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اصفهان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با پهلوانان اصفهان هم کشت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 و همه را به خاک انداخت ، از پهلوانان شهر درخواست کرد بازوبند پهلوان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مرا مهر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همه</w:t>
      </w:r>
      <w:r>
        <w:rPr>
          <w:rtl/>
          <w:lang w:bidi="fa-IR"/>
        </w:rPr>
        <w:t xml:space="preserve"> مهر کردند جز ر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پهلوانان شهر که با پور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هنوز کشت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نگرفته بود ، گفت : من با پور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کشت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</w:t>
      </w:r>
      <w:r>
        <w:rPr>
          <w:rtl/>
          <w:lang w:bidi="fa-IR"/>
        </w:rPr>
        <w:t xml:space="preserve"> اگر پشتم را به خاک رسان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بازوبندش را مهر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. قرار کشت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روز جمعه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دان</w:t>
      </w:r>
      <w:r>
        <w:rPr>
          <w:rtl/>
          <w:lang w:bidi="fa-IR"/>
        </w:rPr>
        <w:t xml:space="preserve"> 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قاپو گذاشتند تا مردم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تماشا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کشت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کم نظ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را داشته باشند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شب جمعه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حلوا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با لحن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ملتمسانه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حلوا بخور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دعا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خداوند حاجت مرا بدهد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مادرم حاجت تو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؟ گفت : پسرم در رأس پهلوانان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شهر است ، بناست فردا با پور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، او نان آور من و زن و فرزند خود است ، اقوام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به آنها هم کمک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،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ترسم با شکست او حقوقش قطع شود و 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</w:t>
      </w:r>
      <w:r>
        <w:rPr>
          <w:rtl/>
          <w:lang w:bidi="fa-IR"/>
        </w:rPr>
        <w:t xml:space="preserve"> ما دچار سخت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قه</w:t>
      </w:r>
      <w:r>
        <w:rPr>
          <w:rtl/>
          <w:lang w:bidi="fa-IR"/>
        </w:rPr>
        <w:t xml:space="preserve"> گرد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!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همان وقت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کرد به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آنکه پشت پهلوان معروف اصفهان را به خاک برساند ، پشت نفس را به خاک اندازد ، 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بود تا با آن کشت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روبرو شد ،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هم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،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ضربه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تواند او را به خاک اندازد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صورت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 که پشتش به خاک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نان جمع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tl/>
          <w:lang w:bidi="fa-IR"/>
        </w:rPr>
        <w:lastRenderedPageBreak/>
        <w:t>قطع نشود ، و علاوه دل آن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رزن</w:t>
      </w:r>
      <w:r>
        <w:rPr>
          <w:rtl/>
          <w:lang w:bidi="fa-IR"/>
        </w:rPr>
        <w:t xml:space="preserve"> شاد گردد ، و خود هم نص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رحمت خدا شامل حالش شود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نامش</w:t>
      </w:r>
      <w:r>
        <w:rPr>
          <w:rtl/>
          <w:lang w:bidi="fa-IR"/>
        </w:rPr>
        <w:t xml:space="preserve"> در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پهلوان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عنوان انسان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والا ، جوانمرد ، بافتوت ، و باگذشت ثبت شد ، و امروز قبرش در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لان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ارتگاه</w:t>
      </w:r>
      <w:r>
        <w:rPr>
          <w:rtl/>
          <w:lang w:bidi="fa-IR"/>
        </w:rPr>
        <w:t xml:space="preserve"> اهل دل است </w:t>
      </w:r>
      <w:r w:rsidRPr="003256AC">
        <w:rPr>
          <w:rStyle w:val="libFootnotenumChar"/>
          <w:rtl/>
        </w:rPr>
        <w:t xml:space="preserve">(1) </w:t>
      </w:r>
      <w:r>
        <w:rPr>
          <w:rtl/>
          <w:lang w:bidi="fa-IR"/>
        </w:rPr>
        <w:t>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3256AC">
      <w:pPr>
        <w:pStyle w:val="Heading2"/>
        <w:rPr>
          <w:rtl/>
          <w:lang w:bidi="fa-IR"/>
        </w:rPr>
      </w:pPr>
      <w:bookmarkStart w:id="49" w:name="_Toc523657284"/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سه شبانه روز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bookmarkEnd w:id="49"/>
    </w:p>
    <w:p w:rsidR="00A3017F" w:rsidRDefault="00A3017F" w:rsidP="003256A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اسلام </w:t>
      </w:r>
      <w:r w:rsidR="00AB794A" w:rsidRPr="00AB794A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>به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فرشته مقرّب حق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فرمود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دوزخ</w:t>
      </w:r>
      <w:r>
        <w:rPr>
          <w:rtl/>
          <w:lang w:bidi="fa-IR"/>
        </w:rPr>
        <w:t xml:space="preserve">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وصف کن .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درکات و ساکنان آن 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</w:p>
    <w:p w:rsidR="00A3017F" w:rsidRPr="003256AC" w:rsidRDefault="003256AC" w:rsidP="003256AC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</w:t>
      </w:r>
    </w:p>
    <w:p w:rsidR="00A3017F" w:rsidRDefault="00A3017F" w:rsidP="003256AC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جامع النور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: 234 .</w:t>
      </w:r>
    </w:p>
    <w:p w:rsidR="00A3017F" w:rsidRDefault="003256AC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وصف</w:t>
      </w:r>
      <w:r w:rsidR="00A3017F">
        <w:rPr>
          <w:rtl/>
          <w:lang w:bidi="fa-IR"/>
        </w:rPr>
        <w:t xml:space="preserve"> کرد تا سخنش به طبقه اوّل رس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</w:t>
      </w:r>
      <w:r w:rsidR="00A3017F">
        <w:rPr>
          <w:rtl/>
          <w:lang w:bidi="fa-IR"/>
        </w:rPr>
        <w:t xml:space="preserve"> ، آنگاه سکوت کرد ، س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</w:t>
      </w:r>
      <w:r w:rsidR="00A3017F">
        <w:rPr>
          <w:rtl/>
          <w:lang w:bidi="fa-IR"/>
        </w:rPr>
        <w:t xml:space="preserve"> و سرور عالم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ان</w:t>
      </w:r>
      <w:r w:rsidR="00A3017F">
        <w:rPr>
          <w:rtl/>
          <w:lang w:bidi="fa-IR"/>
        </w:rPr>
        <w:t xml:space="preserve"> فرمود : 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جبرئ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ل</w:t>
      </w:r>
      <w:r w:rsidR="00A3017F">
        <w:rPr>
          <w:rtl/>
          <w:lang w:bidi="fa-IR"/>
        </w:rPr>
        <w:t xml:space="preserve"> ساکنان 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طبقه چه کسان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اند ؟ جواب داد : عذاب 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طبقه از همه طبقات آسان تر است و ساکنانش عاص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ان</w:t>
      </w:r>
      <w:r w:rsidR="00A3017F">
        <w:rPr>
          <w:rtl/>
          <w:lang w:bidi="fa-IR"/>
        </w:rPr>
        <w:t xml:space="preserve"> امّت تواند . پ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امبر</w:t>
      </w:r>
      <w:r w:rsidR="00A3017F">
        <w:rPr>
          <w:rtl/>
          <w:lang w:bidi="fa-IR"/>
        </w:rPr>
        <w:t xml:space="preserve"> فرمود : آ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</w:t>
      </w:r>
      <w:r w:rsidR="00A3017F">
        <w:rPr>
          <w:rtl/>
          <w:lang w:bidi="fa-IR"/>
        </w:rPr>
        <w:t xml:space="preserve"> از امت من کس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به دوزخ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رود ؟ ام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</w:t>
      </w:r>
      <w:r w:rsidR="00A3017F">
        <w:rPr>
          <w:rFonts w:hint="eastAsia"/>
          <w:rtl/>
          <w:lang w:bidi="fa-IR"/>
        </w:rPr>
        <w:t>وح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گفت : آنان که آلوده به گناه کب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ره</w:t>
      </w:r>
      <w:r w:rsidR="00A3017F">
        <w:rPr>
          <w:rtl/>
          <w:lang w:bidi="fa-IR"/>
        </w:rPr>
        <w:t xml:space="preserve"> بوده و ب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توبه از دن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</w:t>
      </w:r>
      <w:r w:rsidR="00A3017F">
        <w:rPr>
          <w:rtl/>
          <w:lang w:bidi="fa-IR"/>
        </w:rPr>
        <w:t xml:space="preserve"> رفته اند !!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به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نشست و سه شبانه روز در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بود تا آنکه روز چهارم حضرت زهرا </w:t>
      </w:r>
      <w:r w:rsidR="00736DFA" w:rsidRPr="00736DFA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>به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آن حضرت آمد ، مشاهده کرد آن جناب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مبارکش را بر خاک نهاده و چندان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که خاک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صورتش از اشک او گِل شده ! عرضه داشت : چه واقعه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حادثه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اتفاق افتاده است ؟ فرمود :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من خبر داده که طبقه اول دوزخ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گنهکاران از امت من است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سبب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من شده ! حضرت زهرا عرضه داشت : از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گنهکاران را به چه صورت به دوزخ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برند ؟ فرمود : 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مو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مردان و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زنان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 xml:space="preserve"> و آنان را به دوزخ 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کِشند و چون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دوزخ رسند و مالک دوزخ را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نند</w:t>
      </w:r>
      <w:r>
        <w:rPr>
          <w:rtl/>
          <w:lang w:bidi="fa-IR"/>
        </w:rPr>
        <w:t xml:space="preserve">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و عربده سر دهند و به مالک دوزخ التماس کنند که ما را اجازه ده بر حال خود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 مالک اجازه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تا چندان بگر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که اشک در چشمشان نماند و به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اشک خون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کنند ، مالک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چه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tl/>
          <w:lang w:bidi="fa-IR"/>
        </w:rPr>
        <w:t xml:space="preserve"> بود اگر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ها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بود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اشک ها از ترس امروز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دگانتان</w:t>
      </w:r>
      <w:r>
        <w:rPr>
          <w:rtl/>
          <w:lang w:bidi="fa-IR"/>
        </w:rPr>
        <w:t xml:space="preserve"> فرو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</w:t>
      </w:r>
      <w:r>
        <w:rPr>
          <w:rtl/>
          <w:lang w:bidi="fa-IR"/>
        </w:rPr>
        <w:t xml:space="preserve">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3256A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پس</w:t>
      </w:r>
      <w:r>
        <w:rPr>
          <w:rtl/>
          <w:lang w:bidi="fa-IR"/>
        </w:rPr>
        <w:t xml:space="preserve"> مالک آنان را به دوزخ دراندازد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ناگهان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برآورند : « لا إله إلّا اللّ</w:t>
      </w:r>
      <w:r>
        <w:rPr>
          <w:rFonts w:hint="cs"/>
          <w:rtl/>
          <w:lang w:bidi="fa-IR"/>
        </w:rPr>
        <w:t>ه » ، آتش از آنان دور شود ، م</w:t>
      </w:r>
      <w:r w:rsidR="003256AC">
        <w:rPr>
          <w:rFonts w:hint="cs"/>
          <w:rtl/>
          <w:lang w:bidi="fa-IR"/>
        </w:rPr>
        <w:t>ا</w:t>
      </w:r>
      <w:r>
        <w:rPr>
          <w:rFonts w:hint="cs"/>
          <w:rtl/>
          <w:lang w:bidi="fa-IR"/>
        </w:rPr>
        <w:t>لک بر آتش صی</w:t>
      </w:r>
      <w:r>
        <w:rPr>
          <w:rFonts w:hint="eastAsia"/>
          <w:rtl/>
          <w:lang w:bidi="fa-IR"/>
        </w:rPr>
        <w:t>حه</w:t>
      </w:r>
      <w:r>
        <w:rPr>
          <w:rtl/>
          <w:lang w:bidi="fa-IR"/>
        </w:rPr>
        <w:t xml:space="preserve"> زند که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آتش آن را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، آتش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چگونه آنان را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</w:t>
      </w:r>
      <w:r>
        <w:rPr>
          <w:rtl/>
          <w:lang w:bidi="fa-IR"/>
        </w:rPr>
        <w:t xml:space="preserve">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کلمه ط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« لا إله إلّا اللّ</w:t>
      </w:r>
      <w:r>
        <w:rPr>
          <w:rFonts w:hint="cs"/>
          <w:rtl/>
          <w:lang w:bidi="fa-IR"/>
        </w:rPr>
        <w:t xml:space="preserve">ه » </w:t>
      </w:r>
      <w:r>
        <w:rPr>
          <w:rFonts w:hint="cs"/>
          <w:rtl/>
          <w:lang w:bidi="fa-IR"/>
        </w:rPr>
        <w:lastRenderedPageBreak/>
        <w:t>بر زبانشان جاری</w:t>
      </w:r>
      <w:r>
        <w:rPr>
          <w:rtl/>
          <w:lang w:bidi="fa-IR"/>
        </w:rPr>
        <w:t xml:space="preserve"> است . مالک ب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کند 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را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.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حق خطاب رسد که 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را مسوزان که خدا را سجده کرده اند و دلها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را مسوزان که در ماه مبارک تشنگ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اند . پس در دوزخ تا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 بخواهد بمانند ، پس از</w:t>
      </w:r>
      <w:r w:rsidR="003256AC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آن</w:t>
      </w:r>
      <w:r>
        <w:rPr>
          <w:rtl/>
          <w:lang w:bidi="fa-IR"/>
        </w:rPr>
        <w:t xml:space="preserve"> به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ندا رسد : حال گنهکاران امت به کجا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؟ مالک دوزخ پرده برکشد ، گنهکاران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را به صورت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tl/>
          <w:lang w:bidi="fa-IR"/>
        </w:rPr>
        <w:t xml:space="preserve"> مشاهده کنند ،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صورت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دارد ؟ پاسخ دهند 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است که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محمد </w:t>
      </w:r>
      <w:r w:rsidR="00AB794A" w:rsidRPr="00AB794A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>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 . 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ران دوزخ چون نام مبارک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را بشنوند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برآرند که : از جانب ما محمد را سلام برسان و بگو که گنهکاران امت در دوزخ گرفتارند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خبر را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رساند ، سرور عالم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سر به سجده گذارد و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</w:t>
      </w:r>
      <w:r>
        <w:rPr>
          <w:rtl/>
          <w:lang w:bidi="fa-IR"/>
        </w:rPr>
        <w:t xml:space="preserve"> حق عرضه بدارد که گنهکاران امت مرا به دوزخ برد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اکنون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را به من ببخش . خطاب رسد : آنان را به تو بخش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. پس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آنان را از دوزخ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 و چون مانند ذغال شده اند </w:t>
      </w:r>
      <w:r>
        <w:rPr>
          <w:rFonts w:hint="eastAsia"/>
          <w:rtl/>
          <w:lang w:bidi="fa-IR"/>
        </w:rPr>
        <w:t>آنان</w:t>
      </w:r>
      <w:r>
        <w:rPr>
          <w:rtl/>
          <w:lang w:bidi="fa-IR"/>
        </w:rPr>
        <w:t xml:space="preserve"> را به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برند ،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 چشمه بنوشند و بر خود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زند</w:t>
      </w:r>
      <w:r>
        <w:rPr>
          <w:rtl/>
          <w:lang w:bidi="fa-IR"/>
        </w:rPr>
        <w:t xml:space="preserve"> آلودگ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ظاهر و باطنشان برطرف شود و پاک و پاک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گردند و بر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عبارت نقش بندد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عتقاء</w:t>
      </w:r>
      <w:r>
        <w:rPr>
          <w:rtl/>
          <w:lang w:bidi="fa-IR"/>
        </w:rPr>
        <w:t xml:space="preserve"> الرّحمن من النّار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</w:t>
      </w:r>
      <w:r>
        <w:rPr>
          <w:rtl/>
          <w:lang w:bidi="fa-IR"/>
        </w:rPr>
        <w:t xml:space="preserve"> آزاد شدگان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مهربان از آتش »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و</w:t>
      </w:r>
      <w:r>
        <w:rPr>
          <w:rtl/>
          <w:lang w:bidi="fa-IR"/>
        </w:rPr>
        <w:t xml:space="preserve"> چون آنان را به بهشت برند ، اهل بهشت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را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نشان دهند که دوزخ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هستند که نجات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افته</w:t>
      </w:r>
      <w:r>
        <w:rPr>
          <w:rtl/>
          <w:lang w:bidi="fa-IR"/>
        </w:rPr>
        <w:t xml:space="preserve"> اند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پس</w:t>
      </w:r>
      <w:r>
        <w:rPr>
          <w:rtl/>
          <w:lang w:bidi="fa-IR"/>
        </w:rPr>
        <w:t xml:space="preserve"> آنان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 پروردگارا بر ما رحمت آورد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ما را به بهشت درآورد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علامت را 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برطرف کن . خواسته آنان مورد قبول قرار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 آن نقش 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آنان زا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شود .</w:t>
      </w:r>
    </w:p>
    <w:p w:rsidR="00A3017F" w:rsidRDefault="003256AC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3256AC">
      <w:pPr>
        <w:pStyle w:val="Heading1"/>
        <w:rPr>
          <w:rtl/>
          <w:lang w:bidi="fa-IR"/>
        </w:rPr>
      </w:pPr>
      <w:bookmarkStart w:id="50" w:name="_Toc523657285"/>
      <w:r>
        <w:rPr>
          <w:rFonts w:hint="eastAsia"/>
          <w:rtl/>
          <w:lang w:bidi="fa-IR"/>
        </w:rPr>
        <w:t>حرف</w:t>
      </w:r>
      <w:r>
        <w:rPr>
          <w:rtl/>
          <w:lang w:bidi="fa-IR"/>
        </w:rPr>
        <w:t xml:space="preserve"> تاء</w:t>
      </w:r>
      <w:bookmarkEnd w:id="50"/>
    </w:p>
    <w:p w:rsidR="003256AC" w:rsidRDefault="003256AC" w:rsidP="00A3017F">
      <w:pPr>
        <w:pStyle w:val="libNormal"/>
        <w:rPr>
          <w:rtl/>
          <w:lang w:bidi="fa-IR"/>
        </w:rPr>
      </w:pPr>
    </w:p>
    <w:p w:rsidR="00A3017F" w:rsidRDefault="00A3017F" w:rsidP="003256AC">
      <w:pPr>
        <w:pStyle w:val="Heading2"/>
        <w:rPr>
          <w:rtl/>
          <w:lang w:bidi="fa-IR"/>
        </w:rPr>
      </w:pPr>
      <w:bookmarkStart w:id="51" w:name="_Toc523657286"/>
      <w:r>
        <w:rPr>
          <w:rFonts w:hint="eastAsia"/>
          <w:rtl/>
          <w:lang w:bidi="fa-IR"/>
        </w:rPr>
        <w:t>تائب</w:t>
      </w:r>
      <w:r>
        <w:rPr>
          <w:rtl/>
          <w:lang w:bidi="fa-IR"/>
        </w:rPr>
        <w:t xml:space="preserve"> ، اهل بهشت است</w:t>
      </w:r>
      <w:bookmarkEnd w:id="51"/>
    </w:p>
    <w:p w:rsidR="00A3017F" w:rsidRDefault="00A3017F" w:rsidP="003256A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معاو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بن وهب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با جمع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مکّه حرکت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کاروان بود ، در عبادت سخت کوش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صورت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ما اعتقاد به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اهل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داشت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جانش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بلافصل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اعتقاد نداشت ، به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خاطر مطابق مذهب خلفا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جور نمازش را در سفر تمام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برادرزاده</w:t>
      </w:r>
      <w:r>
        <w:rPr>
          <w:rtl/>
          <w:lang w:bidi="fa-IR"/>
        </w:rPr>
        <w:t xml:space="preserve"> اش در کاروان همراه ما بود ،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اعتقادش چون عق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ما بر صراط مستق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قرار داشت 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رمرد</w:t>
      </w:r>
      <w:r>
        <w:rPr>
          <w:rtl/>
          <w:lang w:bidi="fa-IR"/>
        </w:rPr>
        <w:t xml:space="preserve">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راه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</w:t>
      </w:r>
      <w:r>
        <w:rPr>
          <w:rtl/>
          <w:lang w:bidi="fa-IR"/>
        </w:rPr>
        <w:t xml:space="preserve"> شد ، به برادرزاده اش گفتم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با عمو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تماس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او را از امر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آگاه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tl/>
          <w:lang w:bidi="fa-IR"/>
        </w:rPr>
        <w:t xml:space="preserve"> بود ،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خداوند مهربان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آخر عمر او را به راه راست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از گمراه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ضلالت برهاند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اهل</w:t>
      </w:r>
      <w:r>
        <w:rPr>
          <w:rtl/>
          <w:lang w:bidi="fa-IR"/>
        </w:rPr>
        <w:t xml:space="preserve"> قافله گفتند : او را به حال خود واگذار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برادرزاده اش به جانب او شتافت و گفت : عمو جان ! مردم بعد از رسول خدا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حق باز گرداندند جز چند نفر ؛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طالب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همانند رسول خدا واجب الاطاعه بود ، </w:t>
      </w:r>
      <w:r>
        <w:rPr>
          <w:rtl/>
          <w:lang w:bidi="fa-IR"/>
        </w:rPr>
        <w:lastRenderedPageBreak/>
        <w:t>پس 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حق با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اطاعتش بر تمام امت واجب 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رمرد</w:t>
      </w:r>
      <w:r>
        <w:rPr>
          <w:rtl/>
          <w:lang w:bidi="fa-IR"/>
        </w:rPr>
        <w:t xml:space="preserve"> ناله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زد و گفت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بر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ام ، سپس از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رفت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چون</w:t>
      </w:r>
      <w:r>
        <w:rPr>
          <w:rtl/>
          <w:lang w:bidi="fa-IR"/>
        </w:rPr>
        <w:t xml:space="preserve"> از سفر باز گشت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خدمت حضرت صادق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مشرف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سر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داستان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رمرد</w:t>
      </w:r>
      <w:r>
        <w:rPr>
          <w:rtl/>
          <w:lang w:bidi="fa-IR"/>
        </w:rPr>
        <w:t xml:space="preserve"> را به عرض حضرت رساند ، امام فرمودند : او فرد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اهل بهشت است ،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عرضه داشت : آن شخص بجز ساعت آخر عمرش 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امر آگاه نشد ، اعتقاد صح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حش</w:t>
      </w:r>
      <w:r>
        <w:rPr>
          <w:rtl/>
          <w:lang w:bidi="fa-IR"/>
        </w:rPr>
        <w:t xml:space="preserve"> تنها در همان ساعت بود ،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او رستگار و اهل نجات است ؟ امام فرمودند : از او 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به خدا سوگند او وارد بهشت شد </w:t>
      </w:r>
      <w:r w:rsidRPr="003256AC">
        <w:rPr>
          <w:rStyle w:val="libFootnotenumChar"/>
          <w:rtl/>
        </w:rPr>
        <w:t>(1)</w:t>
      </w:r>
      <w:r>
        <w:rPr>
          <w:rtl/>
          <w:lang w:bidi="fa-IR"/>
        </w:rPr>
        <w:t xml:space="preserve">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3256AC">
      <w:pPr>
        <w:pStyle w:val="Heading2"/>
        <w:rPr>
          <w:rtl/>
          <w:lang w:bidi="fa-IR"/>
        </w:rPr>
      </w:pPr>
      <w:bookmarkStart w:id="52" w:name="_Toc523657287"/>
      <w:r>
        <w:rPr>
          <w:rFonts w:hint="eastAsia"/>
          <w:rtl/>
          <w:lang w:bidi="fa-IR"/>
        </w:rPr>
        <w:t>تائب</w:t>
      </w:r>
      <w:r>
        <w:rPr>
          <w:rtl/>
          <w:lang w:bidi="fa-IR"/>
        </w:rPr>
        <w:t xml:space="preserve">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؟</w:t>
      </w:r>
      <w:bookmarkEnd w:id="52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بزرگ اسلام در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مهم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فرمودند :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تائب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؟ عرضه داشتند :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 فرمودند : هرگاه عبد توبه کند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صاحبان حقوق 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از خود راض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نکند تائب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، و هر کس توبه کند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عبادتش</w:t>
      </w:r>
    </w:p>
    <w:p w:rsidR="00A3017F" w:rsidRPr="00CA39C3" w:rsidRDefault="00CA39C3" w:rsidP="00CA39C3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</w:t>
      </w:r>
    </w:p>
    <w:p w:rsidR="00A3017F" w:rsidRDefault="00A3017F" w:rsidP="00CA39C3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2 / 440 ، باب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أعط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اللّ</w:t>
      </w:r>
      <w:r>
        <w:rPr>
          <w:rFonts w:hint="cs"/>
          <w:rtl/>
          <w:lang w:bidi="fa-IR"/>
        </w:rPr>
        <w:t xml:space="preserve">ه عزّ و جلّ آدم </w:t>
      </w:r>
      <w:r w:rsidR="004673E5" w:rsidRPr="004673E5">
        <w:rPr>
          <w:rStyle w:val="libAlaemChar"/>
          <w:rFonts w:hint="cs"/>
          <w:rtl/>
        </w:rPr>
        <w:t xml:space="preserve">عليه‌السلام </w:t>
      </w:r>
      <w:r>
        <w:rPr>
          <w:rtl/>
          <w:lang w:bidi="fa-IR"/>
        </w:rPr>
        <w:t>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4 .</w:t>
      </w:r>
    </w:p>
    <w:p w:rsidR="00CA39C3" w:rsidRDefault="00CA39C3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فزا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تائب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،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توبه کند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لباسش را تغ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ندهد تائب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، و آن که توبه کند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دوستانش را عوض نکند تائب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، و هرکس توبه کند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مجلسش را تغ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ندهد تائب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، و هر آن که توبه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رختخواب و تک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گاهش را عوض ننما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تائب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، و هرک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توبه کند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اخلاق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تش</w:t>
      </w:r>
      <w:r>
        <w:rPr>
          <w:rtl/>
          <w:lang w:bidi="fa-IR"/>
        </w:rPr>
        <w:t xml:space="preserve"> را عوض ننما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تائب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، و هر آن که توبه کند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قلبش را به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حقا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باز نکند و در مقام انفاق برن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تائب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، و هرکس توبه کند اما آرزو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کوتاه و زبانش را حفظ نکند تائب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، و هر آن که توبه کند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بدنش را از غذا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اضاف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تصف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نکند تائب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، چون 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خصلتها استقامت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تائب است </w:t>
      </w:r>
      <w:r w:rsidRPr="00CA39C3">
        <w:rPr>
          <w:rStyle w:val="libFootnotenumChar"/>
          <w:rtl/>
        </w:rPr>
        <w:t>(1)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CA39C3">
      <w:pPr>
        <w:pStyle w:val="Heading2"/>
        <w:rPr>
          <w:rtl/>
          <w:lang w:bidi="fa-IR"/>
        </w:rPr>
      </w:pPr>
      <w:bookmarkStart w:id="53" w:name="_Toc523657288"/>
      <w:r>
        <w:rPr>
          <w:rFonts w:hint="eastAsia"/>
          <w:rtl/>
          <w:lang w:bidi="fa-IR"/>
        </w:rPr>
        <w:t>تا</w:t>
      </w:r>
      <w:r>
        <w:rPr>
          <w:rtl/>
          <w:lang w:bidi="fa-IR"/>
        </w:rPr>
        <w:t xml:space="preserve"> نفس به گلو برسد آنها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آمرزم</w:t>
      </w:r>
      <w:bookmarkEnd w:id="53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 : آدم به حضرت حق عرضه داشت :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را بر من سلطه داد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و او را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قدرت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همچون خون در باطن من گردش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در برابر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برنامه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قرار بده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او خطاب شد 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قرار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دهم که اگر از ذرّ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ات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تصم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بر گناه گرفت ، در پرونده اش نوشته نشود و اگر تصم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مش</w:t>
      </w:r>
      <w:r>
        <w:rPr>
          <w:rtl/>
          <w:lang w:bidi="fa-IR"/>
        </w:rPr>
        <w:t xml:space="preserve"> را به اجرا گذاشت همان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گناه در نامه عملش ثبت گردد ، و اگر فرد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ذرّ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ات تصم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به کار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 ، در نامه اش نوشته شود و ا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آن تصم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را عمل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، در نامه اش ده برابر ثبت گردد ؛ آدم عرضه داشت : پروردگارا ! اضافه کن ؛ خطاب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اگر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ذرّ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ات گناه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مرتکب شود ، سپس از </w:t>
      </w:r>
      <w:r>
        <w:rPr>
          <w:rtl/>
          <w:lang w:bidi="fa-IR"/>
        </w:rPr>
        <w:lastRenderedPageBreak/>
        <w:t>من طلب آمرزش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او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امرزم</w:t>
      </w:r>
      <w:r>
        <w:rPr>
          <w:rtl/>
          <w:lang w:bidi="fa-IR"/>
        </w:rPr>
        <w:t xml:space="preserve"> ؛ عرضه داشت 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رب ! بر من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فزا</w:t>
      </w:r>
      <w:r>
        <w:rPr>
          <w:rtl/>
          <w:lang w:bidi="fa-IR"/>
        </w:rPr>
        <w:t xml:space="preserve"> ؛ خطاب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آنان</w:t>
      </w:r>
    </w:p>
    <w:p w:rsidR="00A3017F" w:rsidRPr="00CA39C3" w:rsidRDefault="00CA39C3" w:rsidP="00CA39C3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</w:t>
      </w:r>
    </w:p>
    <w:p w:rsidR="00A3017F" w:rsidRDefault="00A3017F" w:rsidP="00CA39C3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جامع الأخبار : 88 ، الفصل الخامس و الأربعون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التوبه ؛ بحار الأنوار : 6 / 35 ، باب 20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52 ؛ مستدرک الوسائل : 12 / 131 ، باب 87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13709 .</w:t>
      </w:r>
    </w:p>
    <w:p w:rsidR="00A3017F" w:rsidRDefault="00CA39C3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توبه</w:t>
      </w:r>
      <w:r w:rsidR="00A3017F">
        <w:rPr>
          <w:rtl/>
          <w:lang w:bidi="fa-IR"/>
        </w:rPr>
        <w:t xml:space="preserve"> قرار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دهم ، و توبه را بر آنها گسترده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نما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م</w:t>
      </w:r>
      <w:r w:rsidR="00A3017F">
        <w:rPr>
          <w:rtl/>
          <w:lang w:bidi="fa-IR"/>
        </w:rPr>
        <w:t xml:space="preserve"> تا نفس به گلو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شان</w:t>
      </w:r>
      <w:r w:rsidR="00A3017F">
        <w:rPr>
          <w:rtl/>
          <w:lang w:bidi="fa-IR"/>
        </w:rPr>
        <w:t xml:space="preserve"> برسد ؛ عرضه داشت : خداوندا ! مرا کفا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ت</w:t>
      </w:r>
      <w:r w:rsidR="00A3017F">
        <w:rPr>
          <w:rtl/>
          <w:lang w:bidi="fa-IR"/>
        </w:rPr>
        <w:t xml:space="preserve"> کرد</w:t>
      </w:r>
      <w:r w:rsidR="00A3017F" w:rsidRPr="00CA39C3">
        <w:rPr>
          <w:rStyle w:val="libFootnotenumChar"/>
          <w:rtl/>
        </w:rPr>
        <w:t xml:space="preserve"> (1) </w:t>
      </w:r>
      <w:r w:rsidR="00A3017F">
        <w:rPr>
          <w:rtl/>
          <w:lang w:bidi="fa-IR"/>
        </w:rPr>
        <w:t>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CA39C3">
      <w:pPr>
        <w:pStyle w:val="Heading2"/>
        <w:rPr>
          <w:rtl/>
          <w:lang w:bidi="fa-IR"/>
        </w:rPr>
      </w:pPr>
      <w:bookmarkStart w:id="54" w:name="_Toc523657289"/>
      <w:r>
        <w:rPr>
          <w:rFonts w:hint="eastAsia"/>
          <w:rtl/>
          <w:lang w:bidi="fa-IR"/>
        </w:rPr>
        <w:t>ترسناک</w:t>
      </w:r>
      <w:r>
        <w:rPr>
          <w:rtl/>
          <w:lang w:bidi="fa-IR"/>
        </w:rPr>
        <w:t xml:space="preserve">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!</w:t>
      </w:r>
      <w:bookmarkEnd w:id="54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AB794A" w:rsidRPr="00AB794A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فرمود : ترسناک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نسبت به آن بر شما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ترسم شرک اصغر است . گفتند 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رسول اللّ</w:t>
      </w:r>
      <w:r>
        <w:rPr>
          <w:rFonts w:hint="cs"/>
          <w:rtl/>
          <w:lang w:bidi="fa-IR"/>
        </w:rPr>
        <w:t>ه ! شرک اصغر چی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؟ فرمود :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</w:t>
      </w:r>
      <w:r w:rsidRPr="00CA39C3">
        <w:rPr>
          <w:rStyle w:val="libFootnotenumChar"/>
          <w:rtl/>
        </w:rPr>
        <w:t>(2)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آن حضرت فرمود : خدا عمل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آن به اندازه ذرّه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باشد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</w:t>
      </w:r>
      <w:r w:rsidRPr="00CA39C3">
        <w:rPr>
          <w:rStyle w:val="libFootnotenumChar"/>
          <w:rtl/>
        </w:rPr>
        <w:t>(3)</w:t>
      </w:r>
      <w:r>
        <w:rPr>
          <w:rtl/>
          <w:lang w:bidi="fa-IR"/>
        </w:rPr>
        <w:t xml:space="preserve"> .</w:t>
      </w:r>
    </w:p>
    <w:p w:rsidR="00A3017F" w:rsidRDefault="00CA39C3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CA39C3">
      <w:pPr>
        <w:pStyle w:val="Heading2"/>
        <w:rPr>
          <w:rtl/>
          <w:lang w:bidi="fa-IR"/>
        </w:rPr>
      </w:pPr>
      <w:bookmarkStart w:id="55" w:name="_Toc523657290"/>
      <w:r>
        <w:rPr>
          <w:rFonts w:hint="eastAsia"/>
          <w:rtl/>
          <w:lang w:bidi="fa-IR"/>
        </w:rPr>
        <w:t>تغ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نام از دفتر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بختان به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بختان</w:t>
      </w:r>
      <w:bookmarkEnd w:id="55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صاحب</w:t>
      </w:r>
      <w:r>
        <w:rPr>
          <w:rtl/>
          <w:lang w:bidi="fa-IR"/>
        </w:rPr>
        <w:t xml:space="preserve"> «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فاتحه الکتاب »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مهم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کتابها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عرفان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علم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به قلم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دانشمندان پس از عصر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</w:t>
      </w:r>
      <w:r>
        <w:rPr>
          <w:rtl/>
          <w:lang w:bidi="fa-IR"/>
        </w:rPr>
        <w:t xml:space="preserve"> کاشان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نوشته شده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: در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اسرائ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عابد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دامن انقطاع از صحبت خلق درچ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و سر عزلت در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بان</w:t>
      </w:r>
      <w:r>
        <w:rPr>
          <w:rtl/>
          <w:lang w:bidi="fa-IR"/>
        </w:rPr>
        <w:t xml:space="preserve"> خلوت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بود . چندان رقم طاعت و ب</w:t>
      </w:r>
      <w:r>
        <w:rPr>
          <w:rFonts w:hint="eastAsia"/>
          <w:rtl/>
          <w:lang w:bidi="fa-IR"/>
        </w:rPr>
        <w:t>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اوراق اوقاتش ثبت کرده بود که فرشتگان آسمانها او را دوست گرفتند و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که محرم اسرار پرده 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در آرزومند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او از حضرت حق درخواست نزول از 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افلاک به مرکز خاک نمود . فرمان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در لوح</w:t>
      </w:r>
    </w:p>
    <w:p w:rsidR="00A3017F" w:rsidRPr="00CA39C3" w:rsidRDefault="00CA39C3" w:rsidP="00CA39C3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___________________________________</w:t>
      </w:r>
    </w:p>
    <w:p w:rsidR="00A3017F" w:rsidRDefault="00A3017F" w:rsidP="00CA39C3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عن أب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جعفر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قال : إن آدم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قال 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رب ! سلطت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و أجر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</w:t>
      </w:r>
      <w:r>
        <w:rPr>
          <w:rtl/>
          <w:lang w:bidi="fa-IR"/>
        </w:rPr>
        <w:t xml:space="preserve"> 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مجر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الدم فاجعل 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ئا</w:t>
      </w:r>
      <w:r>
        <w:rPr>
          <w:rtl/>
          <w:lang w:bidi="fa-IR"/>
        </w:rPr>
        <w:t xml:space="preserve"> . فقال 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آدم ! جعلت لک أن من هم من ذر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تک</w:t>
      </w:r>
      <w:r>
        <w:rPr>
          <w:rtl/>
          <w:lang w:bidi="fa-IR"/>
        </w:rPr>
        <w:t xml:space="preserve">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ئه</w:t>
      </w:r>
      <w:r>
        <w:rPr>
          <w:rtl/>
          <w:lang w:bidi="fa-IR"/>
        </w:rPr>
        <w:t xml:space="preserve"> لم تکتب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فإن عملها کتبت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ئه</w:t>
      </w:r>
      <w:r>
        <w:rPr>
          <w:rtl/>
          <w:lang w:bidi="fa-IR"/>
        </w:rPr>
        <w:t xml:space="preserve"> و من هم منهم بحسنه فإن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عملها</w:t>
      </w:r>
      <w:r>
        <w:rPr>
          <w:rtl/>
          <w:lang w:bidi="fa-IR"/>
        </w:rPr>
        <w:t xml:space="preserve"> کتبت له حس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و إن هو عملها کتبت له عشرا . قال 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رب ! زدن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 قال : جعلت لک أن من عمل منهم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ئه</w:t>
      </w:r>
      <w:r>
        <w:rPr>
          <w:rtl/>
          <w:lang w:bidi="fa-IR"/>
        </w:rPr>
        <w:t xml:space="preserve"> ثم استغفر غفرت له . قال 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رب ! زدن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 قال : جعلت لهم التوبه و بسطت لهم التوبه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تبلغ النفس هذه . قال 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رب ! حسب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2 / 440 ، باب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أعط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اللّ</w:t>
      </w:r>
      <w:r>
        <w:rPr>
          <w:rFonts w:hint="cs"/>
          <w:rtl/>
          <w:lang w:bidi="fa-IR"/>
        </w:rPr>
        <w:t xml:space="preserve">ه عز و جل </w:t>
      </w:r>
      <w:r>
        <w:rPr>
          <w:rFonts w:hint="eastAsia"/>
          <w:rtl/>
          <w:lang w:bidi="fa-IR"/>
        </w:rPr>
        <w:t>آدم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1 ؛ بحار الأنوار : 6 / 18 ، باب 20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2 .</w:t>
      </w:r>
    </w:p>
    <w:p w:rsidR="00A3017F" w:rsidRDefault="00A3017F" w:rsidP="00CA39C3">
      <w:pPr>
        <w:pStyle w:val="libFootnote0"/>
        <w:rPr>
          <w:rtl/>
          <w:lang w:bidi="fa-IR"/>
        </w:rPr>
      </w:pPr>
      <w:r>
        <w:rPr>
          <w:rtl/>
          <w:lang w:bidi="fa-IR"/>
        </w:rPr>
        <w:t>2- 2) -</w:t>
      </w:r>
    </w:p>
    <w:p w:rsidR="00A3017F" w:rsidRDefault="00A3017F" w:rsidP="00CA39C3">
      <w:pPr>
        <w:pStyle w:val="libFootnote0"/>
        <w:rPr>
          <w:rtl/>
          <w:lang w:bidi="fa-IR"/>
        </w:rPr>
      </w:pPr>
      <w:r>
        <w:rPr>
          <w:rtl/>
          <w:lang w:bidi="fa-IR"/>
        </w:rPr>
        <w:t>3- 3) -</w:t>
      </w:r>
    </w:p>
    <w:p w:rsidR="00CA39C3" w:rsidRDefault="00CA39C3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CA39C3">
      <w:pPr>
        <w:pStyle w:val="Heading2"/>
        <w:rPr>
          <w:rtl/>
          <w:lang w:bidi="fa-IR"/>
        </w:rPr>
      </w:pPr>
      <w:bookmarkStart w:id="56" w:name="_Toc523657291"/>
      <w:r>
        <w:rPr>
          <w:rFonts w:hint="eastAsia"/>
          <w:rtl/>
          <w:lang w:bidi="fa-IR"/>
        </w:rPr>
        <w:t>محفوظ</w:t>
      </w:r>
      <w:r>
        <w:rPr>
          <w:rtl/>
          <w:lang w:bidi="fa-IR"/>
        </w:rPr>
        <w:t xml:space="preserve"> نگر تا نامش را کجا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</w:t>
      </w:r>
      <w:bookmarkEnd w:id="56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نظر کرد نام عابد را مرقوم در دفتر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بختان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از نقشبند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قضا شگفت زده شد ، عنان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مت</w:t>
      </w:r>
      <w:r>
        <w:rPr>
          <w:rtl/>
          <w:lang w:bidi="fa-IR"/>
        </w:rPr>
        <w:t xml:space="preserve">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باز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گفت :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!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برابر حکم تو طاقت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مشاهده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شگفت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 را قوت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خطاب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چون آرزو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داشت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مدت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که دانه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هوس در مزرعه دل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اکنون به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او برو و از آنچه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آگاه کن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در صومعه عابد فرود آمد ، او را با تن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ضع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و بدن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دل از شعله شوق سوخته و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از آتش محبت افروخته ، 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وار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محراب طاعت سوزناک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ستاده</w:t>
      </w:r>
      <w:r>
        <w:rPr>
          <w:rtl/>
          <w:lang w:bidi="fa-IR"/>
        </w:rPr>
        <w:t xml:space="preserve"> و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سجّادوار از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فروتن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خاک تضرّع و زار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افتاده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بر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سلام کرد و گفت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عابد ! خود را به زحمت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نداز</w:t>
      </w:r>
      <w:r>
        <w:rPr>
          <w:rtl/>
          <w:lang w:bidi="fa-IR"/>
        </w:rPr>
        <w:t xml:space="preserve"> ، که نام تو در لوح محفوظ داخل صح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بختان است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عابد</w:t>
      </w:r>
      <w:r>
        <w:rPr>
          <w:rtl/>
          <w:lang w:bidi="fa-IR"/>
        </w:rPr>
        <w:t xml:space="preserve"> پس از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خبر چون گلبرگ تازه که از وزش نس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سحر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شکفته شود ، لب خندان کرد و چون بلبل خوش نوا که در مشاهده گل رعنا نغمه شاد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زبان به گفتن « الحمد للّ</w:t>
      </w:r>
      <w:r>
        <w:rPr>
          <w:rFonts w:hint="cs"/>
          <w:rtl/>
          <w:lang w:bidi="fa-IR"/>
        </w:rPr>
        <w:t>ه » به حرکت آورد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گفت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! با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خبر دلسوز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غم اندوز تو را ناله « انّا للّ</w:t>
      </w:r>
      <w:r>
        <w:rPr>
          <w:rFonts w:hint="cs"/>
          <w:rtl/>
          <w:lang w:bidi="fa-IR"/>
        </w:rPr>
        <w:t>ه » بای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کرد نعره « الحمد للّ</w:t>
      </w:r>
      <w:r>
        <w:rPr>
          <w:rFonts w:hint="cs"/>
          <w:rtl/>
          <w:lang w:bidi="fa-IR"/>
        </w:rPr>
        <w:t>ه » می</w:t>
      </w:r>
      <w:r>
        <w:rPr>
          <w:rFonts w:hint="eastAsia"/>
          <w:rtl/>
          <w:lang w:bidi="fa-IR"/>
        </w:rPr>
        <w:t>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؟! تعز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تسل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روزگار خود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داشت ، نشانه تهن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مسرّت اظهار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!!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گفت :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سخن درگذر که من بنده ام و او مولا ، بنده را با خواهش مولا خواهش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نباشد و 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ارادت او ارادت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نماند ، هرچه خواهد کند ، زمام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در قبضه قدرت اوست ، هرجا خواهد ببرد ، عنان اقتدار در کف مش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اوست هرچه خواهد کند ، « الحمد للّ</w:t>
      </w:r>
      <w:r>
        <w:rPr>
          <w:rFonts w:hint="cs"/>
          <w:rtl/>
          <w:lang w:bidi="fa-IR"/>
        </w:rPr>
        <w:t xml:space="preserve">ه » اگر او 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رفتن به بهشت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بار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دوزخ به کار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!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را از حالت عابد رقت و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ستن</w:t>
      </w:r>
      <w:r>
        <w:rPr>
          <w:rtl/>
          <w:lang w:bidi="fa-IR"/>
        </w:rPr>
        <w:t xml:space="preserve"> آمد ، به همان حال به مقام خود بازگشت . فرمان حق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 لوح نگر تا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نقاش «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مْحُوا</w:t>
      </w:r>
      <w:r>
        <w:rPr>
          <w:rtl/>
          <w:lang w:bidi="fa-IR"/>
        </w:rPr>
        <w:t xml:space="preserve"> اللّ</w:t>
      </w:r>
      <w:r>
        <w:rPr>
          <w:rFonts w:hint="cs"/>
          <w:rtl/>
          <w:lang w:bidi="fa-IR"/>
        </w:rPr>
        <w:t>هُ ما یَ</w:t>
      </w: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اءُ</w:t>
      </w:r>
      <w:r>
        <w:rPr>
          <w:rtl/>
          <w:lang w:bidi="fa-IR"/>
        </w:rPr>
        <w:t xml:space="preserve"> وَ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ثْبِتُ</w:t>
      </w:r>
      <w:r>
        <w:rPr>
          <w:rtl/>
          <w:lang w:bidi="fa-IR"/>
        </w:rPr>
        <w:t xml:space="preserve"> » </w:t>
      </w:r>
      <w:r w:rsidRPr="00CA39C3">
        <w:rPr>
          <w:rStyle w:val="libFootnotenumChar"/>
          <w:rtl/>
        </w:rPr>
        <w:t>(1)</w:t>
      </w:r>
      <w:r>
        <w:rPr>
          <w:rtl/>
          <w:lang w:bidi="fa-IR"/>
        </w:rPr>
        <w:t>چه نقش انگ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خته</w:t>
      </w:r>
      <w:r>
        <w:rPr>
          <w:rtl/>
          <w:lang w:bidi="fa-IR"/>
        </w:rPr>
        <w:t xml:space="preserve"> و صورتگر «وَ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فْعَلُ</w:t>
      </w:r>
      <w:r>
        <w:rPr>
          <w:rtl/>
          <w:lang w:bidi="fa-IR"/>
        </w:rPr>
        <w:t xml:space="preserve"> اللّ</w:t>
      </w:r>
      <w:r>
        <w:rPr>
          <w:rFonts w:hint="cs"/>
          <w:rtl/>
          <w:lang w:bidi="fa-IR"/>
        </w:rPr>
        <w:t>هُ ما یَ</w:t>
      </w: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اءُ</w:t>
      </w:r>
      <w:r>
        <w:rPr>
          <w:rtl/>
          <w:lang w:bidi="fa-IR"/>
        </w:rPr>
        <w:t xml:space="preserve"> » </w:t>
      </w:r>
      <w:r w:rsidRPr="00CA39C3">
        <w:rPr>
          <w:rStyle w:val="libFootnotenumChar"/>
          <w:rtl/>
        </w:rPr>
        <w:t>(2)</w:t>
      </w:r>
      <w:r>
        <w:rPr>
          <w:rtl/>
          <w:lang w:bidi="fa-IR"/>
        </w:rPr>
        <w:t>چه رنگ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خته</w:t>
      </w:r>
      <w:r>
        <w:rPr>
          <w:rtl/>
          <w:lang w:bidi="fa-IR"/>
        </w:rPr>
        <w:t xml:space="preserve"> ؟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نظر کرد نام عابد را در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بختان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</w:t>
      </w:r>
      <w:r>
        <w:rPr>
          <w:rtl/>
          <w:lang w:bidi="fa-IR"/>
        </w:rPr>
        <w:t xml:space="preserve"> دست داد ، عرضه داشت :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چه سرّ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در تبد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تغ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مُجرم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مَحرم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چه حکمت است ؟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جواب</w:t>
      </w:r>
      <w:r>
        <w:rPr>
          <w:rtl/>
          <w:lang w:bidi="fa-IR"/>
        </w:rPr>
        <w:t xml:space="preserve"> آمد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اسرار 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مهبط انوار امر و 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چون عابد را از آن حال که نامزد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خبر کرد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ننال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جزع بر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نمال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بلکه قدم در کو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صبر گذاشت و به حکم قضا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رضا داد ، کلمه « الحمد للّ</w:t>
      </w:r>
      <w:r>
        <w:rPr>
          <w:rFonts w:hint="cs"/>
          <w:rtl/>
          <w:lang w:bidi="fa-IR"/>
        </w:rPr>
        <w:t>ه » بر زبان راند و مرا به جمی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محامد خواند ، </w:t>
      </w:r>
      <w:r>
        <w:rPr>
          <w:rFonts w:hint="eastAsia"/>
          <w:rtl/>
          <w:lang w:bidi="fa-IR"/>
        </w:rPr>
        <w:t>کرم</w:t>
      </w:r>
      <w:r>
        <w:rPr>
          <w:rtl/>
          <w:lang w:bidi="fa-IR"/>
        </w:rPr>
        <w:t xml:space="preserve"> و رحمتم اقتضا کرد که به </w:t>
      </w:r>
      <w:r>
        <w:rPr>
          <w:rtl/>
          <w:lang w:bidi="fa-IR"/>
        </w:rPr>
        <w:lastRenderedPageBreak/>
        <w:t>برکت گفتار « الحمد للّ</w:t>
      </w:r>
      <w:r>
        <w:rPr>
          <w:rFonts w:hint="cs"/>
          <w:rtl/>
          <w:lang w:bidi="fa-IR"/>
        </w:rPr>
        <w:t>ه » نامش را از گروه تی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بختان زدودم و در زمره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بختان ثبت کردم </w:t>
      </w:r>
      <w:r w:rsidRPr="00CA39C3">
        <w:rPr>
          <w:rStyle w:val="libFootnotenumChar"/>
          <w:rtl/>
        </w:rPr>
        <w:t xml:space="preserve">(3) </w:t>
      </w:r>
      <w:r>
        <w:rPr>
          <w:rtl/>
          <w:lang w:bidi="fa-IR"/>
        </w:rPr>
        <w:t>.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رحمتت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عامست</w:t>
      </w:r>
    </w:p>
    <w:p w:rsidR="00A3017F" w:rsidRPr="00CA39C3" w:rsidRDefault="00CA39C3" w:rsidP="00CA39C3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___________________________________</w:t>
      </w:r>
    </w:p>
    <w:p w:rsidR="00A3017F" w:rsidRDefault="00A3017F" w:rsidP="00CA39C3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رعد : 39 .</w:t>
      </w:r>
    </w:p>
    <w:p w:rsidR="00A3017F" w:rsidRDefault="00A3017F" w:rsidP="00CA39C3">
      <w:pPr>
        <w:pStyle w:val="libFootnote0"/>
        <w:rPr>
          <w:rtl/>
          <w:lang w:bidi="fa-IR"/>
        </w:rPr>
      </w:pPr>
      <w:r>
        <w:rPr>
          <w:rtl/>
          <w:lang w:bidi="fa-IR"/>
        </w:rPr>
        <w:t>2- 2) -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: 27 .</w:t>
      </w:r>
    </w:p>
    <w:p w:rsidR="00A3017F" w:rsidRDefault="00A3017F" w:rsidP="00CA39C3">
      <w:pPr>
        <w:pStyle w:val="libFootnote0"/>
        <w:rPr>
          <w:rtl/>
          <w:lang w:bidi="fa-IR"/>
        </w:rPr>
      </w:pPr>
      <w:r>
        <w:rPr>
          <w:rtl/>
          <w:lang w:bidi="fa-IR"/>
        </w:rPr>
        <w:t>3- 3) -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فاتحه الکتاب : 107 .</w:t>
      </w:r>
    </w:p>
    <w:p w:rsidR="00CA39C3" w:rsidRDefault="00CA39C3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CA39C3">
      <w:pPr>
        <w:pStyle w:val="Heading2"/>
        <w:rPr>
          <w:rtl/>
          <w:lang w:bidi="fa-IR"/>
        </w:rPr>
      </w:pPr>
      <w:bookmarkStart w:id="57" w:name="_Toc523657292"/>
      <w:r>
        <w:rPr>
          <w:rFonts w:hint="eastAsia"/>
          <w:rtl/>
          <w:lang w:bidi="fa-IR"/>
        </w:rPr>
        <w:t>تمام</w:t>
      </w:r>
      <w:r>
        <w:rPr>
          <w:rtl/>
          <w:lang w:bidi="fa-IR"/>
        </w:rPr>
        <w:t xml:space="preserve"> مص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ها از گناهان است</w:t>
      </w:r>
      <w:bookmarkEnd w:id="57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رگ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زده نشود و پا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به سنگ نخورد و دردسر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مرض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انسان نرسد ، جز به ارتکاب گناه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 و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عز و جل در کتابش فرمود : هر مص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شما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به خاطر گناه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مرتکب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خدا از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گناهان در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گذرد » </w:t>
      </w:r>
      <w:r w:rsidRPr="00CA39C3">
        <w:rPr>
          <w:rStyle w:val="libFootnotenumChar"/>
          <w:rtl/>
        </w:rPr>
        <w:t>(1)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4F6F9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تواضع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طالب </w:t>
      </w:r>
      <w:r w:rsidR="004F6F98" w:rsidRPr="004F6F98">
        <w:rPr>
          <w:rStyle w:val="libAlaemChar"/>
          <w:rFonts w:eastAsiaTheme="minorHAnsi"/>
          <w:rtl/>
        </w:rPr>
        <w:t>عليه‌السلام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همانند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متواضعانه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. ابن عباس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حضرت وارد شدم ،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کفش خود را وصله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 ، گفتم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کفش ارزش وصله زدن ندارد . فرمود : به خدا سوگند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کفش از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، نزد من محبوب تر است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را به دست آورم و حقّ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مال</w:t>
      </w:r>
      <w:r>
        <w:rPr>
          <w:rtl/>
          <w:lang w:bidi="fa-IR"/>
        </w:rPr>
        <w:t xml:space="preserve"> کنم ؛ من دوست دارم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کفش را وصله بزنم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 را بر خود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و عار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دانم و علاقه دارم اگر حکومت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ارم</w:t>
      </w:r>
      <w:r>
        <w:rPr>
          <w:rtl/>
          <w:lang w:bidi="fa-IR"/>
        </w:rPr>
        <w:t xml:space="preserve"> ب</w:t>
      </w:r>
      <w:r>
        <w:rPr>
          <w:rFonts w:hint="eastAsia"/>
          <w:rtl/>
          <w:lang w:bidi="fa-IR"/>
        </w:rPr>
        <w:t>اشد</w:t>
      </w:r>
      <w:r>
        <w:rPr>
          <w:rtl/>
          <w:lang w:bidi="fa-IR"/>
        </w:rPr>
        <w:t xml:space="preserve">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آن حق را برپا کنم و رسم باطل را براندازم . ابن عباس در ادامه گفتارش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لباسش را هم خود وصله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زد و بر عاد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مرکب سوار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</w:t>
      </w:r>
      <w:r w:rsidRPr="004F6F98">
        <w:rPr>
          <w:rStyle w:val="libFootnotenumChar"/>
          <w:rtl/>
        </w:rPr>
        <w:t>(2)</w:t>
      </w:r>
      <w:r>
        <w:rPr>
          <w:rtl/>
          <w:lang w:bidi="fa-IR"/>
        </w:rPr>
        <w:t xml:space="preserve"> .</w:t>
      </w:r>
    </w:p>
    <w:p w:rsidR="00A3017F" w:rsidRDefault="004F6F98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4F6F98">
      <w:pPr>
        <w:pStyle w:val="Heading2"/>
        <w:rPr>
          <w:rtl/>
          <w:lang w:bidi="fa-IR"/>
        </w:rPr>
      </w:pPr>
      <w:bookmarkStart w:id="58" w:name="_Toc523657293"/>
      <w:r>
        <w:rPr>
          <w:rFonts w:hint="eastAsia"/>
          <w:rtl/>
          <w:lang w:bidi="fa-IR"/>
        </w:rPr>
        <w:t>تواضع</w:t>
      </w:r>
      <w:r>
        <w:rPr>
          <w:rtl/>
          <w:lang w:bidi="fa-IR"/>
        </w:rPr>
        <w:t xml:space="preserve"> رسول خدا </w:t>
      </w:r>
      <w:r w:rsidR="00AB794A" w:rsidRPr="00AB794A">
        <w:rPr>
          <w:rStyle w:val="libAlaemChar"/>
          <w:rtl/>
        </w:rPr>
        <w:t>صلى‌الله‌عليه‌وآله</w:t>
      </w:r>
      <w:bookmarkEnd w:id="58"/>
      <w:r w:rsidR="00AB794A" w:rsidRPr="00AB794A">
        <w:rPr>
          <w:rStyle w:val="libAlaemChar"/>
          <w:rtl/>
        </w:rPr>
        <w:t xml:space="preserve"> 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بزرگوار اسلام با ته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دستان و مستمندان و 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ازمندان</w:t>
      </w:r>
      <w:r>
        <w:rPr>
          <w:rtl/>
          <w:lang w:bidi="fa-IR"/>
        </w:rPr>
        <w:t xml:space="preserve"> ،</w:t>
      </w:r>
    </w:p>
    <w:p w:rsidR="00A3017F" w:rsidRPr="004F6F98" w:rsidRDefault="004F6F98" w:rsidP="004F6F98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</w:t>
      </w:r>
    </w:p>
    <w:p w:rsidR="00A3017F" w:rsidRDefault="00A3017F" w:rsidP="004F6F98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أَمَا إِنَّهُ 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سَ</w:t>
      </w:r>
      <w:r>
        <w:rPr>
          <w:rtl/>
          <w:lang w:bidi="fa-IR"/>
        </w:rPr>
        <w:t xml:space="preserve"> مِن عِرقٍ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ضْرِبُ</w:t>
      </w:r>
      <w:r>
        <w:rPr>
          <w:rtl/>
          <w:lang w:bidi="fa-IR"/>
        </w:rPr>
        <w:t xml:space="preserve"> وَ لا نَکْبَهٍ وَ لا صُداعٍ وَ لا مَرَضٍ إلّا بِذَنبٍ وَ ذَلِکَ قَولُ اللّ</w:t>
      </w:r>
      <w:r>
        <w:rPr>
          <w:rFonts w:hint="cs"/>
          <w:rtl/>
          <w:lang w:bidi="fa-IR"/>
        </w:rPr>
        <w:t>هِ عَزَّ وَ جَلَّ فِی</w:t>
      </w:r>
      <w:r>
        <w:rPr>
          <w:rtl/>
          <w:lang w:bidi="fa-IR"/>
        </w:rPr>
        <w:t xml:space="preserve"> کِتابِهِ : «وَ ما أَصابَکُم مِنْ مُصِ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بَهٍ</w:t>
      </w:r>
      <w:r>
        <w:rPr>
          <w:rtl/>
          <w:lang w:bidi="fa-IR"/>
        </w:rPr>
        <w:t xml:space="preserve"> فَبِما کَسَبَتْ أَ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دِ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کُم</w:t>
      </w:r>
      <w:r>
        <w:rPr>
          <w:rtl/>
          <w:lang w:bidi="fa-IR"/>
        </w:rPr>
        <w:t xml:space="preserve"> وَ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عْفُوا</w:t>
      </w:r>
      <w:r>
        <w:rPr>
          <w:rtl/>
          <w:lang w:bidi="fa-IR"/>
        </w:rPr>
        <w:t xml:space="preserve"> عَنْ کَثِ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رٍ</w:t>
      </w:r>
      <w:r>
        <w:rPr>
          <w:rtl/>
          <w:lang w:bidi="fa-IR"/>
        </w:rPr>
        <w:t xml:space="preserve"> »( شور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30 ) . </w:t>
      </w: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2 / 269 ، باب الذنوب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3 .</w:t>
      </w:r>
    </w:p>
    <w:p w:rsidR="00A3017F" w:rsidRDefault="00A3017F" w:rsidP="004F6F98">
      <w:pPr>
        <w:pStyle w:val="libFootnote0"/>
        <w:rPr>
          <w:rtl/>
          <w:lang w:bidi="fa-IR"/>
        </w:rPr>
      </w:pPr>
      <w:r>
        <w:rPr>
          <w:rtl/>
          <w:lang w:bidi="fa-IR"/>
        </w:rPr>
        <w:t>2- 2) - تذکره ابن جوز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67 .</w:t>
      </w:r>
    </w:p>
    <w:p w:rsidR="004F6F98" w:rsidRDefault="004F6F98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متواضعانه</w:t>
      </w:r>
      <w:r>
        <w:rPr>
          <w:rtl/>
          <w:lang w:bidi="fa-IR"/>
        </w:rPr>
        <w:t xml:space="preserve"> نشست و برخاست داشت . به هرکس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گرچه طفل خردسال بود ، سلام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،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نشست ، با مردم کوچه و بازار به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ژه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انس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 ، از حال آنها و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</w:t>
      </w:r>
      <w:r>
        <w:rPr>
          <w:rtl/>
          <w:lang w:bidi="fa-IR"/>
        </w:rPr>
        <w:t xml:space="preserve"> و کارشان جو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، بر عاد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مرکب سوار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، گوسفندان را </w:t>
      </w:r>
      <w:r>
        <w:rPr>
          <w:rFonts w:hint="eastAsia"/>
          <w:rtl/>
          <w:lang w:bidi="fa-IR"/>
        </w:rPr>
        <w:t>خود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لباسش را خود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شست ، با خادمان خانه هم غذا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و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مردم هم چون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فرد عاد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4F6F98">
      <w:pPr>
        <w:pStyle w:val="Heading2"/>
        <w:rPr>
          <w:rtl/>
          <w:lang w:bidi="fa-IR"/>
        </w:rPr>
      </w:pPr>
      <w:bookmarkStart w:id="59" w:name="_Toc523657294"/>
      <w:r>
        <w:rPr>
          <w:rFonts w:hint="eastAsia"/>
          <w:rtl/>
          <w:lang w:bidi="fa-IR"/>
        </w:rPr>
        <w:t>تواضع</w:t>
      </w:r>
      <w:r>
        <w:rPr>
          <w:rtl/>
          <w:lang w:bidi="fa-IR"/>
        </w:rPr>
        <w:t xml:space="preserve"> 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bookmarkEnd w:id="59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،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چنان حشمت و جلال و عظمت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که او را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هم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نبود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اندازه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متواضعانه و باانصاف رفتار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که 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ناتوان هم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توانست او را محاکمه کند و حقّ طب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از 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 xml:space="preserve"> دارد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دستش به حرکت آمد ، 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مور را از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دستش برداشت و بر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گذاشت ، 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مانند همه فکر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که مور بر او اعتراض کند و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مورد بازخواست قرار دهد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تواضع و عدالت و ضع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نواز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کار را به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رسان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بود که مور لب به سخن گشود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عرضه داشت 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خودپسند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؟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بزرگ منش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؟ مگر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بنده خدا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هستم که تو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بنده او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از نظر بندگ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چه تفاوت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من و توست که تو با من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رفتار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، از صراحت 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مور متأثر شد . 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دچار اضطراب و تأثر شد که اگر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با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</w:t>
      </w:r>
      <w:r>
        <w:rPr>
          <w:rtl/>
          <w:lang w:bidi="fa-IR"/>
        </w:rPr>
        <w:t xml:space="preserve"> حق محاکمه شود چه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کرد .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اضطراب و تأثر او را از حال طب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خارج ساخت ؛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حال آمد فرمان داد مور احضار شود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شما فکر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مور را احضار کرد تا به جرم صراحت لهجه گرفتارش کند و او را از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شکنجه و آزار قرار دهد !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مرد خداست ،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مقام نبوت است ، به همه حسنات اخلاق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آراسته است و کمالات انسان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او جلوه گر است . او از صراحت گفتار مور خوشحال شد و از 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دستانش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همه آزاد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دارند که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مثل مور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جرأت اعتراض دارد ، خرسند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از مور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چرا با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صراحت لهجه سخن گفت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چرا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گونه اعتراض کرد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مور</w:t>
      </w:r>
      <w:r>
        <w:rPr>
          <w:rtl/>
          <w:lang w:bidi="fa-IR"/>
        </w:rPr>
        <w:t xml:space="preserve"> گفت : پوست و گوشت و اندام من ضع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است ، شما مرا گرفت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به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افکند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دست و پا و بدنم در فشار قرار گرفت و مرا ناراحت کرد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برخورد سبب شد تا من بر تو اعتراض کنم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گفت : چون تو را به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افکندم و سبب ناراحت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ات را فراهم ساختم و دچار شکنجه ات کردم از تو عذر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خواهم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ناً</w:t>
      </w:r>
      <w:r>
        <w:rPr>
          <w:rtl/>
          <w:lang w:bidi="fa-IR"/>
        </w:rPr>
        <w:t xml:space="preserve"> من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 را از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قصد و غرض 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انجام ندادم و چون قصد 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کار نبود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عذر دارد بنابرا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از تو معذرت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خواهم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با آن جلال و حشمت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اندک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حدود اخلاق ، پا فراتر گذاشته ناراحت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از طرف مقابلش گرچه مور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ضع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است عذرخواه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!!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مور</w:t>
      </w:r>
      <w:r>
        <w:rPr>
          <w:rtl/>
          <w:lang w:bidi="fa-IR"/>
        </w:rPr>
        <w:t xml:space="preserve"> گفت : من از تو گذشت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و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کرد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چشم پوش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به شرط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آوردنت به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از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شهوت و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نباشد ، ثروت و مال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رفاه و آسا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هم نوع خود بخواه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غرق در خوش گذران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اسراف نشو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آن چنان دچار خوش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لذت نگرد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تا ملت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نوا را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ببر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هر درمانده و وامانده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تو کمک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او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که قلب پاکش مملو از مهربان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محبت و لطف و عنا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ردستان</w:t>
      </w:r>
      <w:r>
        <w:rPr>
          <w:rtl/>
          <w:lang w:bidi="fa-IR"/>
        </w:rPr>
        <w:t xml:space="preserve"> بود ، شرا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</w:t>
      </w:r>
      <w:r>
        <w:rPr>
          <w:rtl/>
          <w:lang w:bidi="fa-IR"/>
        </w:rPr>
        <w:t xml:space="preserve"> مور را متواضعانه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</w:t>
      </w:r>
      <w:r>
        <w:rPr>
          <w:rtl/>
          <w:lang w:bidi="fa-IR"/>
        </w:rPr>
        <w:t xml:space="preserve"> و مور هم از 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درگذشت </w:t>
      </w:r>
      <w:r w:rsidRPr="004F6F98">
        <w:rPr>
          <w:rStyle w:val="libFootnotenumChar"/>
          <w:rtl/>
        </w:rPr>
        <w:t xml:space="preserve">(1) </w:t>
      </w:r>
      <w:r>
        <w:rPr>
          <w:rtl/>
          <w:lang w:bidi="fa-IR"/>
        </w:rPr>
        <w:t>. بزرگان نکردند در خود نگاه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4F6F98">
      <w:pPr>
        <w:pStyle w:val="Heading2"/>
        <w:rPr>
          <w:rtl/>
          <w:lang w:bidi="fa-IR"/>
        </w:rPr>
      </w:pPr>
      <w:bookmarkStart w:id="60" w:name="_Toc523657295"/>
      <w:r>
        <w:rPr>
          <w:rFonts w:hint="eastAsia"/>
          <w:rtl/>
          <w:lang w:bidi="fa-IR"/>
        </w:rPr>
        <w:t>تواضع</w:t>
      </w:r>
      <w:r>
        <w:rPr>
          <w:rtl/>
          <w:lang w:bidi="fa-IR"/>
        </w:rPr>
        <w:t xml:space="preserve"> شگفت آور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AB794A" w:rsidRPr="00AB794A">
        <w:rPr>
          <w:rStyle w:val="libAlaemChar"/>
          <w:rtl/>
        </w:rPr>
        <w:t>صلى‌الله‌عليه‌وآله</w:t>
      </w:r>
      <w:bookmarkEnd w:id="60"/>
      <w:r w:rsidR="00AB794A" w:rsidRPr="00AB794A">
        <w:rPr>
          <w:rStyle w:val="libAlaemChar"/>
          <w:rtl/>
        </w:rPr>
        <w:t xml:space="preserve"> </w:t>
      </w:r>
    </w:p>
    <w:p w:rsidR="004F6F98" w:rsidRDefault="00A3017F" w:rsidP="004F6F9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نزد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اسلام آمد و گفت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!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ناقه ات با من مسابقه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حضرت با او مسابقه داد و مرد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مسابقه را برد .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به او فرمود : شما شتر مرا بالا برد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خدا دوست داشت که آن را پا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اورد</w:t>
      </w:r>
      <w:r>
        <w:rPr>
          <w:rtl/>
          <w:lang w:bidi="fa-IR"/>
        </w:rPr>
        <w:t xml:space="preserve"> ، کوه ها در برابر کشت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نوح گردنکش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 و کوه جود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تواضع را از خود نشان داد ، خدا هم کشت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نوح را بر آن فرود</w:t>
      </w:r>
      <w:r w:rsidR="004F6F98" w:rsidRPr="004F6F98">
        <w:rPr>
          <w:rFonts w:hint="eastAsia"/>
          <w:rtl/>
          <w:lang w:bidi="fa-IR"/>
        </w:rPr>
        <w:t xml:space="preserve"> </w:t>
      </w:r>
      <w:r w:rsidR="004F6F98">
        <w:rPr>
          <w:rFonts w:hint="eastAsia"/>
          <w:rtl/>
          <w:lang w:bidi="fa-IR"/>
        </w:rPr>
        <w:t>آورد</w:t>
      </w:r>
      <w:r w:rsidR="004F6F98">
        <w:rPr>
          <w:rtl/>
          <w:lang w:bidi="fa-IR"/>
        </w:rPr>
        <w:t xml:space="preserve"> </w:t>
      </w:r>
      <w:r w:rsidR="004F6F98" w:rsidRPr="004F6F98">
        <w:rPr>
          <w:rStyle w:val="libFootnotenumChar"/>
          <w:rtl/>
        </w:rPr>
        <w:t>(1)</w:t>
      </w:r>
      <w:r w:rsidR="004F6F98"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Pr="004F6F98" w:rsidRDefault="004F6F98" w:rsidP="004F6F98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</w:t>
      </w:r>
    </w:p>
    <w:p w:rsidR="00A3017F" w:rsidRDefault="00A3017F" w:rsidP="004F6F98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قصص الانب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ثعلب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288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4F6F98">
      <w:pPr>
        <w:pStyle w:val="Heading2"/>
        <w:rPr>
          <w:rtl/>
          <w:lang w:bidi="fa-IR"/>
        </w:rPr>
      </w:pPr>
      <w:bookmarkStart w:id="61" w:name="_Toc523657296"/>
      <w:r>
        <w:rPr>
          <w:rFonts w:hint="eastAsia"/>
          <w:rtl/>
          <w:lang w:bidi="fa-IR"/>
        </w:rPr>
        <w:t>تواضع</w:t>
      </w:r>
      <w:r>
        <w:rPr>
          <w:rtl/>
          <w:lang w:bidi="fa-IR"/>
        </w:rPr>
        <w:t xml:space="preserve"> محمد بن مسلم</w:t>
      </w:r>
      <w:bookmarkEnd w:id="61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محمد</w:t>
      </w:r>
      <w:r>
        <w:rPr>
          <w:rtl/>
          <w:lang w:bidi="fa-IR"/>
        </w:rPr>
        <w:t xml:space="preserve"> بن مسلم چنان که در کتاب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رجال آمده از اعاظم اصحاب حضرت امام باقر و حضرت امام صادق </w:t>
      </w:r>
      <w:r w:rsidR="00E06505" w:rsidRPr="00E06505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>و از راو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و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مورد اطم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و انسان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عادل است که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او را جزء مقربان و صدّ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قان</w:t>
      </w:r>
      <w:r>
        <w:rPr>
          <w:rtl/>
          <w:lang w:bidi="fa-IR"/>
        </w:rPr>
        <w:t xml:space="preserve"> دانسته اند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ابو</w:t>
      </w:r>
      <w:r>
        <w:rPr>
          <w:rtl/>
          <w:lang w:bidi="fa-IR"/>
        </w:rPr>
        <w:t xml:space="preserve"> نصر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از عبد اللّ</w:t>
      </w:r>
      <w:r>
        <w:rPr>
          <w:rFonts w:hint="cs"/>
          <w:rtl/>
          <w:lang w:bidi="fa-IR"/>
        </w:rPr>
        <w:t>ه بن محمد بن خالد درباره محمد بن مسلم پرسی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؟ گفت :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بزرگوار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نظر مال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تنگدست بود ، امام باقر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به او فرمود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محمد ! فروتن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کن .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کوفه بازگشت ظرف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بافته شده از 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معمولاً </w:t>
      </w: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آن خرما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ختند</w:t>
      </w:r>
      <w:r>
        <w:rPr>
          <w:rtl/>
          <w:lang w:bidi="fa-IR"/>
        </w:rPr>
        <w:t xml:space="preserve"> پر از خرما با ترازو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برداشت و کنار در مسجد جامع نشست و صدا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به خرمافروش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بلند کرد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او نزدش آمدند و گفتند :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کرده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را رسوا ساخت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 در شأن تو و قب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ما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. گفت مولا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حضرت باقر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مرا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خصلت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اخلاق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حسنات نفس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تواضع است فرمان داده و من هرگز با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شوا</w:t>
      </w:r>
      <w:r>
        <w:rPr>
          <w:rtl/>
          <w:lang w:bidi="fa-IR"/>
        </w:rPr>
        <w:t xml:space="preserve"> و رهبر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 مخالفت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ورزم</w:t>
      </w:r>
      <w:r>
        <w:rPr>
          <w:rtl/>
          <w:lang w:bidi="fa-IR"/>
        </w:rPr>
        <w:t xml:space="preserve">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را ترک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تا از فروش همه خرما آسوده شوم . قب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اش به او گفتند : اکنون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از شغل و کسب چاره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پس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بازار آس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tl/>
          <w:lang w:bidi="fa-IR"/>
        </w:rPr>
        <w:t xml:space="preserve"> داران برو و آس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tl/>
          <w:lang w:bidi="fa-IR"/>
        </w:rPr>
        <w:t xml:space="preserve"> و شتر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کردن گندم و جو آماده کن .</w:t>
      </w:r>
    </w:p>
    <w:p w:rsidR="00A3017F" w:rsidRPr="004F6F98" w:rsidRDefault="004F6F98" w:rsidP="004F6F98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lastRenderedPageBreak/>
        <w:t>________________________________</w:t>
      </w:r>
    </w:p>
    <w:p w:rsidR="00A3017F" w:rsidRDefault="00A3017F" w:rsidP="004F6F98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عن أب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عبد اللّ</w:t>
      </w:r>
      <w:r>
        <w:rPr>
          <w:rFonts w:hint="cs"/>
          <w:rtl/>
          <w:lang w:bidi="fa-IR"/>
        </w:rPr>
        <w:t xml:space="preserve">ه </w:t>
      </w:r>
      <w:r w:rsidR="004673E5" w:rsidRPr="004673E5">
        <w:rPr>
          <w:rStyle w:val="libAlaemChar"/>
          <w:rFonts w:hint="cs"/>
          <w:rtl/>
        </w:rPr>
        <w:t xml:space="preserve">عليه‌السلام </w:t>
      </w:r>
      <w:r>
        <w:rPr>
          <w:rtl/>
          <w:lang w:bidi="fa-IR"/>
        </w:rPr>
        <w:t>قال : قدم أعراب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AB794A" w:rsidRPr="00AB794A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فقال 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رسول اللّ</w:t>
      </w:r>
      <w:r>
        <w:rPr>
          <w:rFonts w:hint="cs"/>
          <w:rtl/>
          <w:lang w:bidi="fa-IR"/>
        </w:rPr>
        <w:t>ه ! تسابقنی</w:t>
      </w:r>
      <w:r>
        <w:rPr>
          <w:rtl/>
          <w:lang w:bidi="fa-IR"/>
        </w:rPr>
        <w:t xml:space="preserve"> بناقتک هذه ، قال : فسابقه فسبقه الأعراب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فقال رسول اللّ</w:t>
      </w:r>
      <w:r>
        <w:rPr>
          <w:rFonts w:hint="cs"/>
          <w:rtl/>
          <w:lang w:bidi="fa-IR"/>
        </w:rPr>
        <w:t xml:space="preserve">ه </w:t>
      </w:r>
      <w:r w:rsidR="00AB794A" w:rsidRPr="00AB794A">
        <w:rPr>
          <w:rStyle w:val="libAlaemChar"/>
          <w:rFonts w:hint="cs"/>
          <w:rtl/>
        </w:rPr>
        <w:t xml:space="preserve">صلى‌الله‌عليه‌وآله </w:t>
      </w:r>
      <w:r>
        <w:rPr>
          <w:rtl/>
          <w:lang w:bidi="fa-IR"/>
        </w:rPr>
        <w:t xml:space="preserve"> : إنکم رفعتموها فأحب اللّ</w:t>
      </w:r>
      <w:r>
        <w:rPr>
          <w:rFonts w:hint="cs"/>
          <w:rtl/>
          <w:lang w:bidi="fa-IR"/>
        </w:rPr>
        <w:t>ه أن ی</w:t>
      </w:r>
      <w:r>
        <w:rPr>
          <w:rFonts w:hint="eastAsia"/>
          <w:rtl/>
          <w:lang w:bidi="fa-IR"/>
        </w:rPr>
        <w:t>ضعها</w:t>
      </w:r>
      <w:r>
        <w:rPr>
          <w:rtl/>
          <w:lang w:bidi="fa-IR"/>
        </w:rPr>
        <w:t xml:space="preserve"> ، إن الجبال تطاولت لسف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نوح و کان الجود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أشد تواضعا ، فحط اللّ</w:t>
      </w:r>
      <w:r>
        <w:rPr>
          <w:rFonts w:hint="cs"/>
          <w:rtl/>
          <w:lang w:bidi="fa-IR"/>
        </w:rPr>
        <w:t>ه بها علی</w:t>
      </w:r>
      <w:r>
        <w:rPr>
          <w:rtl/>
          <w:lang w:bidi="fa-IR"/>
        </w:rPr>
        <w:t xml:space="preserve"> الجود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 الزهد : 61 ، باب التواضع و الکبر ؛ بحار الانوار : 72 / 123 ، باب 51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18 .</w:t>
      </w:r>
    </w:p>
    <w:p w:rsidR="004F6F98" w:rsidRDefault="004F6F98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4F6F98">
      <w:pPr>
        <w:pStyle w:val="Heading2"/>
        <w:rPr>
          <w:rtl/>
          <w:lang w:bidi="fa-IR"/>
        </w:rPr>
      </w:pPr>
      <w:bookmarkStart w:id="62" w:name="_Toc523657297"/>
      <w:r>
        <w:rPr>
          <w:rFonts w:hint="eastAsia"/>
          <w:rtl/>
          <w:lang w:bidi="fa-IR"/>
        </w:rPr>
        <w:t>توبه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اعجاب آور</w:t>
      </w:r>
      <w:bookmarkEnd w:id="62"/>
    </w:p>
    <w:p w:rsidR="00A3017F" w:rsidRDefault="00A3017F" w:rsidP="004F6F9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ولادت امام عصر ( عج )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تبل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</w:t>
      </w:r>
      <w:r>
        <w:rPr>
          <w:rtl/>
          <w:lang w:bidi="fa-IR"/>
        </w:rPr>
        <w:t xml:space="preserve"> به بندرعباس ، مرکز استان هرمزگان رفته بودم ، شب جمعه آخر مجلس بنا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قرائت دعا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بود </w:t>
      </w: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دعا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را از حفظ در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مطلق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خوانم و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نظر شرکت کنندگان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خاص دارند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لحظات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قبل از شروع کم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،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حدود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ساله که او را تا آن زمان 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بودم نامه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دستم داد .</w:t>
      </w:r>
    </w:p>
    <w:p w:rsidR="00A3017F" w:rsidRDefault="00A3017F" w:rsidP="004F6F9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پس</w:t>
      </w:r>
      <w:r>
        <w:rPr>
          <w:rtl/>
          <w:lang w:bidi="fa-IR"/>
        </w:rPr>
        <w:t xml:space="preserve"> از کم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به خانه برگشتم ، آن نامه را خواندم ،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شگفت آور بود ، نوشته بود : اهل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گونه مجالس نبودم ، سال گذشته اوا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ظهر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دوستانم به من تلفن زد که ساعت چهار بعد از ظهر به دنبال تو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تا با هم به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 در ساعت مقرر آمد ، داخل م</w:t>
      </w:r>
      <w:r>
        <w:rPr>
          <w:rFonts w:hint="eastAsia"/>
          <w:rtl/>
          <w:lang w:bidi="fa-IR"/>
        </w:rPr>
        <w:t>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به او گفتم : قصد کجا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گفت : پدر و مادرم به مسافرت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چند روزه رفته اند . خانه کاملاً خال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،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خواهم لحظات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هم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خانه او رفتم به من گفت : دو زن جوان را دعوت کرده ام ، هر دو در خانه هستند و آماده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خود را در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ما </w:t>
      </w:r>
      <w:r>
        <w:rPr>
          <w:rFonts w:hint="eastAsia"/>
          <w:rtl/>
          <w:lang w:bidi="fa-IR"/>
        </w:rPr>
        <w:t>بگذارند</w:t>
      </w:r>
      <w:r>
        <w:rPr>
          <w:rtl/>
          <w:lang w:bidi="fa-IR"/>
        </w:rPr>
        <w:t xml:space="preserve"> ، مرا به اطاق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فرستاد و خودش به اطاق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رفت ،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آماده برنامه شدم به ذهنم آمد که در پرده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تبل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مربوط به شما نوشته « شب جمعه دعا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» ،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دانستم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دعا از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است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مجالس قرائت دعا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را 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بودم ، در آن حا</w:t>
      </w:r>
      <w:r>
        <w:rPr>
          <w:rFonts w:hint="eastAsia"/>
          <w:rtl/>
          <w:lang w:bidi="fa-IR"/>
        </w:rPr>
        <w:t>لت</w:t>
      </w:r>
      <w:r>
        <w:rPr>
          <w:rtl/>
          <w:lang w:bidi="fa-IR"/>
        </w:rPr>
        <w:t xml:space="preserve">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به شدت از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شرمنده شدم ،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ترس تمام وجودم را گرفت ، به شدت از خودم بدم آمد ، از جا برخاستم ، بدون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با آن زن کم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تماس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tl/>
          <w:lang w:bidi="fa-IR"/>
        </w:rPr>
        <w:lastRenderedPageBreak/>
        <w:t>داشته باشم از آن خانه فرار کردم ،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و سرگردان در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ابانها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بندر پرسه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زدم تا هنگام شب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به مسجد آمدم و در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جلسه پشت سر شما نشستم ، از ابتدا تا انتها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دعا</w:t>
      </w:r>
      <w:r>
        <w:rPr>
          <w:rFonts w:hint="cs"/>
          <w:rtl/>
          <w:lang w:bidi="fa-IR"/>
        </w:rPr>
        <w:t>ی</w:t>
      </w:r>
      <w:r w:rsidR="004F6F98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کم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با شرمندگ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سرافکندگ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کردم ، از خدا خواستم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ازدواج مرا فراهم آورد ، علاوه از افتادن در لجن زار گناه حفظم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دو سه ماه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گذشت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شنهاد</w:t>
      </w:r>
      <w:r>
        <w:rPr>
          <w:rtl/>
          <w:lang w:bidi="fa-IR"/>
        </w:rPr>
        <w:t xml:space="preserve"> پدر و مادرم که به خواب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با دختر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خانواده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محترم ازدواج کردم ، دختر در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</w:t>
      </w:r>
      <w:r>
        <w:rPr>
          <w:rtl/>
          <w:lang w:bidi="fa-IR"/>
        </w:rPr>
        <w:t xml:space="preserve"> و صورت کم نظ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است و من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نعمت را از برکت ترک گناه و شرکت در دعا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دارم ، امسال هم همه شبها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مجلس شرکت کردم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نامه را رقم زدم تا بدان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جلسات چه سود سرشار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بخصوص جوانان دارد !</w:t>
      </w:r>
    </w:p>
    <w:p w:rsidR="00A3017F" w:rsidRDefault="004F6F98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4F6F98">
      <w:pPr>
        <w:pStyle w:val="Heading2"/>
        <w:rPr>
          <w:rtl/>
          <w:lang w:bidi="fa-IR"/>
        </w:rPr>
      </w:pPr>
      <w:bookmarkStart w:id="63" w:name="_Toc523657298"/>
      <w:r>
        <w:rPr>
          <w:rFonts w:hint="eastAsia"/>
          <w:rtl/>
          <w:lang w:bidi="fa-IR"/>
        </w:rPr>
        <w:t>توبه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bookmarkEnd w:id="63"/>
    </w:p>
    <w:p w:rsidR="00A3017F" w:rsidRDefault="00A3017F" w:rsidP="004F6F9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زمان رسول خدا </w:t>
      </w:r>
      <w:r w:rsidR="00AB794A" w:rsidRPr="00AB794A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>، در شهر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با چهره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آراسته و ظاهر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پاک و پاک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، آن چنان که 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اهل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انسان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نخبه و برجسته 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در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شبها به دور از چشم مردمان به دزد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 و به خانه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اهل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دستبرد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دزد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وار</w:t>
      </w:r>
      <w:r>
        <w:rPr>
          <w:rtl/>
          <w:lang w:bidi="fa-IR"/>
        </w:rPr>
        <w:t xml:space="preserve"> خانه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بالا رفت ،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اثاث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خانه قرار دارد و جز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زن جوان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آن خانه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خود گفت : مرا امشب دو خوشحال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همه اثاث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 درآو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ختن</w:t>
      </w:r>
      <w:r>
        <w:rPr>
          <w:rtl/>
          <w:lang w:bidi="fa-IR"/>
        </w:rPr>
        <w:t xml:space="preserve">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زن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حال و هوا بود که ناگهان برق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دل او زد ، آن برق راه فکرش را روشن ساخت ، 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گونه در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فرو رفت ، مگر من بعد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همه گناه و معص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خلاف و خطا به کام مرگ دچار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شوم ، مگر بعد از مرگ خداوند مرا مؤاخذه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،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در آن روز مرا از حک</w:t>
      </w:r>
      <w:r>
        <w:rPr>
          <w:rFonts w:hint="eastAsia"/>
          <w:rtl/>
          <w:lang w:bidi="fa-IR"/>
        </w:rPr>
        <w:t>ومت</w:t>
      </w:r>
      <w:r>
        <w:rPr>
          <w:rtl/>
          <w:lang w:bidi="fa-IR"/>
        </w:rPr>
        <w:t xml:space="preserve"> و عذاب و عقاب حق راه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 ؟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آن</w:t>
      </w:r>
      <w:r>
        <w:rPr>
          <w:rtl/>
          <w:lang w:bidi="fa-IR"/>
        </w:rPr>
        <w:t xml:space="preserve"> روز پس از اتمام حجّت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دچار خشم خدا شوم و در آتش جهنم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ابد بسوزم . پس از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و تأمل به سخت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شد و با دست خال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خانه خود برگشت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چون</w:t>
      </w:r>
      <w:r>
        <w:rPr>
          <w:rtl/>
          <w:lang w:bidi="fa-IR"/>
        </w:rPr>
        <w:t xml:space="preserve"> آفتاب صبح دم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با همان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افه</w:t>
      </w:r>
      <w:r>
        <w:rPr>
          <w:rtl/>
          <w:lang w:bidi="fa-IR"/>
        </w:rPr>
        <w:t xml:space="preserve"> ظاهر الصلاح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چهره غلط انداز و لباس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کان</w:t>
      </w:r>
      <w:r>
        <w:rPr>
          <w:rtl/>
          <w:lang w:bidi="fa-IR"/>
        </w:rPr>
        <w:t xml:space="preserve"> و صالحان به محضر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AB794A" w:rsidRPr="00AB794A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آمد و در حضور آن حضرت نشست ، ناگهان مشاهده کرد صاحب خانه شب گذشته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زن جوان به محضر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شرف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tl/>
          <w:lang w:bidi="fa-IR"/>
        </w:rPr>
        <w:t xml:space="preserve"> شد و عرضه داشت :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بدون شو</w:t>
      </w: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هستم ، ثروت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من است ، قصد داشتم شوهر نکنم ، شب گذشته به نظرم آمد دزد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خانه ام آمده ، اگرچه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نبرده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مرا در وحشت و ترس انداخته ، جرأت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به تنها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در آن خانه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نمانده ، اگر صلاح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شوهر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انتخاب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به آن دزد اشاره کردند ، آنگاه به زن فرمودند که اگر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را هم اکنون به عقد او درآورم ، عرضه داشت : از جانب من مانع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. حضرت آن زن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شخص عقد بست ، با هم به خانه رفتند ، داستان خود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 گفت که آن دزد من بودم که اگر دست به دزد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زده</w:t>
      </w:r>
      <w:r>
        <w:rPr>
          <w:rtl/>
          <w:lang w:bidi="fa-IR"/>
        </w:rPr>
        <w:t xml:space="preserve"> بودم و با تو چند لحظه بسر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بردم ، هم مرتکب گناه 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شده بودم و هم آلوده به معص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شهوان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بدون شک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شب به وصال تو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آن هم از طر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حرام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چون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خدا و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افتادم و نسبت به گناه صبر کردم و دست به جانب محرمات اله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نبردم ، خدا</w:t>
      </w:r>
      <w:r>
        <w:rPr>
          <w:rFonts w:hint="eastAsia"/>
          <w:rtl/>
          <w:lang w:bidi="fa-IR"/>
        </w:rPr>
        <w:t>وند</w:t>
      </w:r>
      <w:r>
        <w:rPr>
          <w:rtl/>
          <w:lang w:bidi="fa-IR"/>
        </w:rPr>
        <w:t xml:space="preserve">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مقدر فرمود که امشب از درب منزل وارد گردم و تا آخر عمر با تو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داشته باشم</w:t>
      </w:r>
      <w:r w:rsidRPr="001E514B">
        <w:rPr>
          <w:rStyle w:val="libFootnotenumChar"/>
          <w:rtl/>
        </w:rPr>
        <w:t xml:space="preserve"> (1)</w:t>
      </w:r>
      <w:r>
        <w:rPr>
          <w:rtl/>
          <w:lang w:bidi="fa-IR"/>
        </w:rPr>
        <w:t xml:space="preserve"> .</w:t>
      </w:r>
    </w:p>
    <w:p w:rsidR="001E514B" w:rsidRPr="001E514B" w:rsidRDefault="001E514B" w:rsidP="001E514B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____________________________________</w:t>
      </w:r>
    </w:p>
    <w:p w:rsidR="00A3017F" w:rsidRDefault="00A3017F" w:rsidP="001E514B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اسرار معراج : 28 .</w:t>
      </w:r>
    </w:p>
    <w:p w:rsidR="001E514B" w:rsidRDefault="001E514B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1E514B">
      <w:pPr>
        <w:pStyle w:val="Heading2"/>
        <w:rPr>
          <w:rtl/>
          <w:lang w:bidi="fa-IR"/>
        </w:rPr>
      </w:pPr>
      <w:bookmarkStart w:id="64" w:name="_Toc523657299"/>
      <w:r>
        <w:rPr>
          <w:rFonts w:hint="eastAsia"/>
          <w:rtl/>
          <w:lang w:bidi="fa-IR"/>
        </w:rPr>
        <w:t>توبه</w:t>
      </w:r>
      <w:r>
        <w:rPr>
          <w:rtl/>
          <w:lang w:bidi="fa-IR"/>
        </w:rPr>
        <w:t xml:space="preserve"> بدنبال توبه</w:t>
      </w:r>
      <w:bookmarkEnd w:id="64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عطار</w:t>
      </w:r>
      <w:r>
        <w:rPr>
          <w:rtl/>
          <w:lang w:bidi="fa-IR"/>
        </w:rPr>
        <w:t xml:space="preserve"> در « منطق الط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»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: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پس از گناه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گناه و کثرت معص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توف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توبه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 xml:space="preserve"> ، پس از توبه بر اثر غلبه هوا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نفس دچار معص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شد ، بار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توبه کرد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توبه خود را شکست و گرفتار گناه شد تا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به عقوبت و جر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و مکافات و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فر</w:t>
      </w:r>
      <w:r>
        <w:rPr>
          <w:rtl/>
          <w:lang w:bidi="fa-IR"/>
        </w:rPr>
        <w:t xml:space="preserve">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گناهان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مبتلا شد و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آگاه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کرد که عمرش را به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حاصل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تباه کرده و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به رحلت شده به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</w:t>
      </w:r>
      <w:r>
        <w:rPr>
          <w:rtl/>
          <w:lang w:bidi="fa-IR"/>
        </w:rPr>
        <w:t xml:space="preserve"> توبه افتاد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خجالت و شرمسار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توبه نداشت و چون دانه گندم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تابه سرخ شده از آتش در سوز و گداز بود ، تا وقت سحر از مناد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گنهکار خ</w:t>
      </w:r>
      <w:r>
        <w:rPr>
          <w:rFonts w:hint="eastAsia"/>
          <w:rtl/>
          <w:lang w:bidi="fa-IR"/>
        </w:rPr>
        <w:t>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مهربان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چون اول توبه کرد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را بخش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،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توبه شکست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توانستم از تو انتقام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</w:t>
      </w:r>
      <w:r>
        <w:rPr>
          <w:rtl/>
          <w:lang w:bidi="fa-IR"/>
        </w:rPr>
        <w:t xml:space="preserve"> مهلتت دادم تا توبه کرد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توبه ات را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رفتم</w:t>
      </w:r>
      <w:r>
        <w:rPr>
          <w:rtl/>
          <w:lang w:bidi="fa-IR"/>
        </w:rPr>
        <w:t xml:space="preserve"> تا بار سوم که توبه شکست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خود را در معص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غرق کرد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؛ اکنون اگر به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</w:t>
      </w:r>
      <w:r>
        <w:rPr>
          <w:rtl/>
          <w:lang w:bidi="fa-IR"/>
        </w:rPr>
        <w:t xml:space="preserve"> توبه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توبه کن که توبه 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</w:t>
      </w:r>
      <w:r>
        <w:rPr>
          <w:rtl/>
          <w:lang w:bidi="fa-IR"/>
        </w:rPr>
        <w:t xml:space="preserve"> </w:t>
      </w:r>
      <w:r w:rsidRPr="001E514B">
        <w:rPr>
          <w:rStyle w:val="libFootnotenumChar"/>
          <w:rtl/>
        </w:rPr>
        <w:t>(1)</w:t>
      </w:r>
      <w:r>
        <w:rPr>
          <w:rtl/>
          <w:lang w:bidi="fa-IR"/>
        </w:rPr>
        <w:t xml:space="preserve"> .</w:t>
      </w:r>
    </w:p>
    <w:p w:rsidR="00A3017F" w:rsidRDefault="001E514B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1E514B">
      <w:pPr>
        <w:pStyle w:val="Heading2"/>
        <w:rPr>
          <w:rtl/>
          <w:lang w:bidi="fa-IR"/>
        </w:rPr>
      </w:pPr>
      <w:bookmarkStart w:id="65" w:name="_Toc523657300"/>
      <w:r>
        <w:rPr>
          <w:rFonts w:hint="eastAsia"/>
          <w:rtl/>
          <w:lang w:bidi="fa-IR"/>
        </w:rPr>
        <w:t>توبه</w:t>
      </w:r>
      <w:r>
        <w:rPr>
          <w:rtl/>
          <w:lang w:bidi="fa-IR"/>
        </w:rPr>
        <w:t xml:space="preserve">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دان</w:t>
      </w:r>
      <w:r>
        <w:rPr>
          <w:rtl/>
          <w:lang w:bidi="fa-IR"/>
        </w:rPr>
        <w:t xml:space="preserve"> جنگ</w:t>
      </w:r>
      <w:bookmarkEnd w:id="65"/>
    </w:p>
    <w:p w:rsidR="001E514B" w:rsidRDefault="00A3017F" w:rsidP="001E514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نصر</w:t>
      </w:r>
      <w:r>
        <w:rPr>
          <w:rtl/>
          <w:lang w:bidi="fa-IR"/>
        </w:rPr>
        <w:t xml:space="preserve"> بن مزاحم در کتاب « وقعه صفّ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» نقل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: هاشم مرقال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با تعداد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قار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قرآن در جنگ صفّ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شرکت داشتم ،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طا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غسّان از لشکرگاه معاو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دان</w:t>
      </w:r>
      <w:r>
        <w:rPr>
          <w:rtl/>
          <w:lang w:bidi="fa-IR"/>
        </w:rPr>
        <w:t xml:space="preserve"> آمد ، رجز خواند ، به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ناسزا گفت و مب</w:t>
      </w:r>
      <w:r>
        <w:rPr>
          <w:rFonts w:hint="eastAsia"/>
          <w:rtl/>
          <w:lang w:bidi="fa-IR"/>
        </w:rPr>
        <w:t>ارز</w:t>
      </w:r>
      <w:r>
        <w:rPr>
          <w:rtl/>
          <w:lang w:bidi="fa-IR"/>
        </w:rPr>
        <w:t xml:space="preserve"> طلب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به شدت ناراحت شدم ،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فرهنگ خطرناک معاو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را گمراه کرده بود دلم سوخت ، به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دان</w:t>
      </w:r>
      <w:r>
        <w:rPr>
          <w:rtl/>
          <w:lang w:bidi="fa-IR"/>
        </w:rPr>
        <w:t xml:space="preserve"> تاختم و به آن جوان غافل گفتم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جوان ! هر سخن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دهان درآ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</w:t>
      </w:r>
      <w:r>
        <w:rPr>
          <w:rtl/>
          <w:lang w:bidi="fa-IR"/>
        </w:rPr>
        <w:t xml:space="preserve"> خداوند حساب دارد ، اگر حضرت حق از تو بپرسد : چرا به جنگ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</w:t>
      </w:r>
      <w:r>
        <w:rPr>
          <w:rtl/>
          <w:lang w:bidi="fa-IR"/>
        </w:rPr>
        <w:cr/>
      </w:r>
    </w:p>
    <w:p w:rsidR="001E514B" w:rsidRPr="001E514B" w:rsidRDefault="001E514B" w:rsidP="001E514B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__________________________________</w:t>
      </w:r>
    </w:p>
    <w:p w:rsidR="00A3017F" w:rsidRDefault="00A3017F" w:rsidP="001E514B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الل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: 45 .</w:t>
      </w:r>
    </w:p>
    <w:p w:rsidR="00A3017F" w:rsidRDefault="001E514B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اب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طالب رفت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، چه پاسخ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ده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؟ جوان گفت : مرا در پ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شگاه</w:t>
      </w:r>
      <w:r w:rsidR="00A3017F">
        <w:rPr>
          <w:rtl/>
          <w:lang w:bidi="fa-IR"/>
        </w:rPr>
        <w:t xml:space="preserve"> خدا حجت شرع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هست ، ز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را</w:t>
      </w:r>
      <w:r w:rsidR="00A3017F">
        <w:rPr>
          <w:rtl/>
          <w:lang w:bidi="fa-IR"/>
        </w:rPr>
        <w:t xml:space="preserve"> جنگ من با شما به خاطر ب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نماز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عل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بن اب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طالب است !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هاشم</w:t>
      </w:r>
      <w:r>
        <w:rPr>
          <w:rtl/>
          <w:lang w:bidi="fa-IR"/>
        </w:rPr>
        <w:t xml:space="preserve"> مرقال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کردم ،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رنگ</w:t>
      </w:r>
      <w:r>
        <w:rPr>
          <w:rtl/>
          <w:lang w:bidi="fa-IR"/>
        </w:rPr>
        <w:t xml:space="preserve"> و خدعه معاو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ثابت نمودم ، چون به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واقف شد ، از خداوند مهربان عذرخواه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، و به عرصه گاه توبه وارد شد و به دفاع از حق با ارتش معاو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به جنگ برخاست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1E514B">
      <w:pPr>
        <w:pStyle w:val="Heading2"/>
        <w:rPr>
          <w:rtl/>
          <w:lang w:bidi="fa-IR"/>
        </w:rPr>
      </w:pPr>
      <w:bookmarkStart w:id="66" w:name="_Toc523657301"/>
      <w:r>
        <w:rPr>
          <w:rFonts w:hint="eastAsia"/>
          <w:rtl/>
          <w:lang w:bidi="fa-IR"/>
        </w:rPr>
        <w:t>توبه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راث</w:t>
      </w:r>
      <w:r>
        <w:rPr>
          <w:rtl/>
          <w:lang w:bidi="fa-IR"/>
        </w:rPr>
        <w:t xml:space="preserve"> آدم و حوا</w:t>
      </w:r>
      <w:bookmarkEnd w:id="66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آدم</w:t>
      </w:r>
      <w:r>
        <w:rPr>
          <w:rtl/>
          <w:lang w:bidi="fa-IR"/>
        </w:rPr>
        <w:t xml:space="preserve"> به عنوان خل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خداوند و 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حضرت رب العزه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شد ، و پس از اعتدال و استواء بدن ، روح خدا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در او جلوه کرد </w:t>
      </w:r>
      <w:r w:rsidRPr="001E514B">
        <w:rPr>
          <w:rStyle w:val="libFootnotenumChar"/>
          <w:rtl/>
        </w:rPr>
        <w:t>(1)</w:t>
      </w:r>
      <w:r>
        <w:rPr>
          <w:rtl/>
          <w:lang w:bidi="fa-IR"/>
        </w:rPr>
        <w:t xml:space="preserve"> ، و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مقام علم الاسما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گشت ، و فرشتگان به خاطر عظمت و کرامتش ، به امر حضرت حق در برابر او سجده کردند ، آنگاه به فرمان خداوند همراه ب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همسرش در بهشت ساکن شد </w:t>
      </w:r>
      <w:r w:rsidRPr="001E514B">
        <w:rPr>
          <w:rStyle w:val="libFootnotenumChar"/>
          <w:rtl/>
        </w:rPr>
        <w:t>(2)</w:t>
      </w:r>
      <w:r>
        <w:rPr>
          <w:rtl/>
          <w:lang w:bidi="fa-IR"/>
        </w:rPr>
        <w:t xml:space="preserve"> . تمام نعمت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بهشت در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او قرار گرفت و استفاده از آن مجموعه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و همسرش بلامانع اعلام شد ، جز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از هر دو خواستند به درخت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نشوند ، که با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شدن به آن درخت از ستمکاران خواهند شد </w:t>
      </w:r>
      <w:r w:rsidRPr="001E514B">
        <w:rPr>
          <w:rStyle w:val="libFootnotenumChar"/>
          <w:rtl/>
        </w:rPr>
        <w:t>(3)</w:t>
      </w:r>
      <w:r>
        <w:rPr>
          <w:rtl/>
          <w:lang w:bidi="fa-IR"/>
        </w:rPr>
        <w:t xml:space="preserve"> .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که به خاطر </w:t>
      </w:r>
      <w:r>
        <w:rPr>
          <w:rFonts w:hint="eastAsia"/>
          <w:rtl/>
          <w:lang w:bidi="fa-IR"/>
        </w:rPr>
        <w:t>سر</w:t>
      </w:r>
      <w:r>
        <w:rPr>
          <w:rtl/>
          <w:lang w:bidi="fa-IR"/>
        </w:rPr>
        <w:t xml:space="preserve"> تافتن از سجده بر آدم ، از حر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حق رانده شده بود و آثار لعنت حق او را زجر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 ، و تکبر و خودب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اش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گذاشت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</w:t>
      </w:r>
      <w:r>
        <w:rPr>
          <w:rtl/>
          <w:lang w:bidi="fa-IR"/>
        </w:rPr>
        <w:t xml:space="preserve"> مقدس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برگردد ، از باب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و دشمن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نسبت به آدم و همسرش ، در مقام وسوسه نمودن آنان بر آمد ، تا آنچه را از اندامشان پنهان بود آشکا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سازد ، و با</w:t>
      </w:r>
    </w:p>
    <w:p w:rsidR="00A3017F" w:rsidRPr="001E514B" w:rsidRDefault="001E514B" w:rsidP="001E514B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</w:t>
      </w:r>
    </w:p>
    <w:p w:rsidR="00A3017F" w:rsidRDefault="00A3017F" w:rsidP="001E514B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72 .</w:t>
      </w:r>
    </w:p>
    <w:p w:rsidR="00A3017F" w:rsidRDefault="00A3017F" w:rsidP="001E514B">
      <w:pPr>
        <w:pStyle w:val="libFootnote0"/>
        <w:rPr>
          <w:rtl/>
          <w:lang w:bidi="fa-IR"/>
        </w:rPr>
      </w:pPr>
      <w:r>
        <w:rPr>
          <w:rtl/>
          <w:lang w:bidi="fa-IR"/>
        </w:rPr>
        <w:lastRenderedPageBreak/>
        <w:t>2- 2) - بقره : 30 - 35 .</w:t>
      </w:r>
    </w:p>
    <w:p w:rsidR="001E514B" w:rsidRDefault="00A3017F" w:rsidP="001E514B">
      <w:pPr>
        <w:pStyle w:val="libFootnote0"/>
        <w:rPr>
          <w:rtl/>
          <w:lang w:bidi="fa-IR"/>
        </w:rPr>
      </w:pPr>
      <w:r>
        <w:rPr>
          <w:rtl/>
          <w:lang w:bidi="fa-IR"/>
        </w:rPr>
        <w:t xml:space="preserve">3- 3) </w:t>
      </w:r>
      <w:r w:rsidR="001E514B">
        <w:rPr>
          <w:rFonts w:cs="Times New Roman" w:hint="cs"/>
          <w:rtl/>
          <w:lang w:bidi="fa-IR"/>
        </w:rPr>
        <w:t>–</w:t>
      </w:r>
      <w:r>
        <w:rPr>
          <w:rtl/>
          <w:lang w:bidi="fa-IR"/>
        </w:rPr>
        <w:t xml:space="preserve"> </w:t>
      </w:r>
      <w:r w:rsidR="001E514B" w:rsidRPr="001E514B">
        <w:rPr>
          <w:rStyle w:val="libAlaemChar"/>
          <w:rFonts w:hint="cs"/>
          <w:rtl/>
        </w:rPr>
        <w:t>(</w:t>
      </w:r>
      <w:r w:rsidRPr="001E514B">
        <w:rPr>
          <w:rStyle w:val="libFootnoteAieChar"/>
          <w:rtl/>
        </w:rPr>
        <w:t xml:space="preserve">وَ </w:t>
      </w:r>
      <w:r w:rsidRPr="001E514B">
        <w:rPr>
          <w:rStyle w:val="libFootnoteAieChar"/>
          <w:rFonts w:hint="cs"/>
          <w:rtl/>
        </w:rPr>
        <w:t>یَ</w:t>
      </w:r>
      <w:r w:rsidRPr="001E514B">
        <w:rPr>
          <w:rStyle w:val="libFootnoteAieChar"/>
          <w:rFonts w:hint="eastAsia"/>
          <w:rtl/>
        </w:rPr>
        <w:t>ا</w:t>
      </w:r>
      <w:r w:rsidRPr="001E514B">
        <w:rPr>
          <w:rStyle w:val="libFootnoteAieChar"/>
          <w:rtl/>
        </w:rPr>
        <w:t xml:space="preserve"> آدَمُ اسْکُنْ أَنتَ وَ زَوْجُکَ الجَنَّهَ فَکُلاَ مِنْ حَ</w:t>
      </w:r>
      <w:r w:rsidRPr="001E514B">
        <w:rPr>
          <w:rStyle w:val="libFootnoteAieChar"/>
          <w:rFonts w:hint="cs"/>
          <w:rtl/>
        </w:rPr>
        <w:t>یْ</w:t>
      </w:r>
      <w:r w:rsidRPr="001E514B">
        <w:rPr>
          <w:rStyle w:val="libFootnoteAieChar"/>
          <w:rFonts w:hint="eastAsia"/>
          <w:rtl/>
        </w:rPr>
        <w:t>ثُ</w:t>
      </w:r>
      <w:r w:rsidRPr="001E514B">
        <w:rPr>
          <w:rStyle w:val="libFootnoteAieChar"/>
          <w:rtl/>
        </w:rPr>
        <w:t xml:space="preserve"> شِئْتُمَا وَ لا تَقْرَبَا ه</w:t>
      </w:r>
      <w:r w:rsidRPr="001E514B">
        <w:rPr>
          <w:rStyle w:val="libFootnoteAieChar"/>
          <w:rFonts w:hint="cs"/>
          <w:rtl/>
        </w:rPr>
        <w:t>ذِهِ الشَّجَرَهَ فَتَکُونَا مِنَ الْظَّالِمِی</w:t>
      </w:r>
      <w:r w:rsidRPr="001E514B">
        <w:rPr>
          <w:rStyle w:val="libFootnoteAieChar"/>
          <w:rFonts w:hint="eastAsia"/>
          <w:rtl/>
        </w:rPr>
        <w:t>نَ</w:t>
      </w:r>
      <w:r>
        <w:rPr>
          <w:rtl/>
          <w:lang w:bidi="fa-IR"/>
        </w:rPr>
        <w:t xml:space="preserve"> </w:t>
      </w:r>
      <w:r w:rsidR="001E514B" w:rsidRPr="001E514B">
        <w:rPr>
          <w:rStyle w:val="libAlaemChar"/>
          <w:rFonts w:hint="cs"/>
          <w:rtl/>
        </w:rPr>
        <w:t>)</w:t>
      </w:r>
      <w:r>
        <w:rPr>
          <w:rtl/>
          <w:lang w:bidi="fa-IR"/>
        </w:rPr>
        <w:t>اعراف : 19 .</w:t>
      </w:r>
    </w:p>
    <w:p w:rsidR="00A3017F" w:rsidRDefault="001E514B" w:rsidP="001E514B">
      <w:pPr>
        <w:pStyle w:val="libFootnote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اطاعت</w:t>
      </w:r>
      <w:r>
        <w:rPr>
          <w:rtl/>
          <w:lang w:bidi="fa-IR"/>
        </w:rPr>
        <w:t xml:space="preserve"> نمودن از او ، مقام کرامت و عظمتشان را از دست بدهند ، و از بهشت عنبر سرشت اخراج شوند ، و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رحمت و لطف حق از آنان برگردد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جملات به وسوسه کردن آنان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خوردن از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وه</w:t>
      </w:r>
      <w:r>
        <w:rPr>
          <w:rtl/>
          <w:lang w:bidi="fa-IR"/>
        </w:rPr>
        <w:t xml:space="preserve"> آن درخت اقدام کرد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آدم و حوا ! خداوند شما را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درخت 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نکرد جز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علت که اگر از آن بخور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فرشته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باغ سرسبز و خرم ، تا ابد 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ماند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وسوسه خود را در قلب آن دو نفر محکم و ثابت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آنان سوگند خورد که من جز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شما را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خواهم </w:t>
      </w:r>
      <w:r w:rsidRPr="001E514B">
        <w:rPr>
          <w:rStyle w:val="libFootnotenumChar"/>
          <w:rtl/>
        </w:rPr>
        <w:t>(1)</w:t>
      </w:r>
      <w:r>
        <w:rPr>
          <w:rtl/>
          <w:lang w:bidi="fa-IR"/>
        </w:rPr>
        <w:t xml:space="preserve"> . وسوسه پرجاذبه و قسم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، حرص آن دو نفر را شعله ور ساخت . حرص ،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آنان و 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حق ، حجاب شد . به وسوسه او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خوردند و مغرور شدند ، و به عرصه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نافرمان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خداوند درافتادند ، و بر مخالفت با خواسته حق جرأت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افتند</w:t>
      </w:r>
      <w:r>
        <w:rPr>
          <w:rtl/>
          <w:lang w:bidi="fa-IR"/>
        </w:rPr>
        <w:t xml:space="preserve"> ، و باطل در نظرشان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آمد !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آن درخت خوردند ، اندامشان آشکار شد ، لباس وقار و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و نور و کرامت را از دست دادند ، شروع کردند به قرار دادن برگها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تا آنان را در پوشد ، پروردگارشان آنان را مورد خطاب قرار داد که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شما را از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شدن به آن درخت 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نکردم ؟ و اعلام نن</w:t>
      </w:r>
      <w:r>
        <w:rPr>
          <w:rFonts w:hint="eastAsia"/>
          <w:rtl/>
          <w:lang w:bidi="fa-IR"/>
        </w:rPr>
        <w:t>مودم</w:t>
      </w:r>
      <w:r>
        <w:rPr>
          <w:rtl/>
          <w:lang w:bidi="fa-IR"/>
        </w:rPr>
        <w:t xml:space="preserve"> که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دشمن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آشکار </w:t>
      </w:r>
      <w:r w:rsidRPr="001E514B">
        <w:rPr>
          <w:rStyle w:val="libFootnotenumChar"/>
          <w:rtl/>
        </w:rPr>
        <w:t>(2)</w:t>
      </w:r>
      <w:r>
        <w:rPr>
          <w:rtl/>
          <w:lang w:bidi="fa-IR"/>
        </w:rPr>
        <w:t xml:space="preserve"> ؟!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آدم</w:t>
      </w:r>
      <w:r>
        <w:rPr>
          <w:rtl/>
          <w:lang w:bidi="fa-IR"/>
        </w:rPr>
        <w:t xml:space="preserve"> و حوا از بهشت اخراج شدند ، مقام خلافت و علم و مسجود ملائکه بودن ،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آنان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نکرد ، از آن مقام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آنان داده شده بود هبوط کردند ،</w:t>
      </w:r>
    </w:p>
    <w:p w:rsidR="00A3017F" w:rsidRPr="001E514B" w:rsidRDefault="001E514B" w:rsidP="001E514B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</w:t>
      </w:r>
    </w:p>
    <w:p w:rsidR="00A3017F" w:rsidRDefault="00A3017F" w:rsidP="001E514B">
      <w:pPr>
        <w:pStyle w:val="libFootnote0"/>
        <w:rPr>
          <w:rtl/>
          <w:lang w:bidi="fa-IR"/>
        </w:rPr>
      </w:pPr>
      <w:r>
        <w:rPr>
          <w:rtl/>
          <w:lang w:bidi="fa-IR"/>
        </w:rPr>
        <w:t xml:space="preserve">1- 1) </w:t>
      </w:r>
      <w:r w:rsidR="001E514B">
        <w:rPr>
          <w:rFonts w:cs="Times New Roman" w:hint="cs"/>
          <w:rtl/>
          <w:lang w:bidi="fa-IR"/>
        </w:rPr>
        <w:t>–</w:t>
      </w:r>
      <w:r>
        <w:rPr>
          <w:rtl/>
          <w:lang w:bidi="fa-IR"/>
        </w:rPr>
        <w:t xml:space="preserve"> </w:t>
      </w:r>
      <w:r w:rsidR="001E514B" w:rsidRPr="001E514B">
        <w:rPr>
          <w:rStyle w:val="libAlaemChar"/>
          <w:rFonts w:hint="cs"/>
          <w:rtl/>
        </w:rPr>
        <w:t>(</w:t>
      </w:r>
      <w:r w:rsidRPr="001E514B">
        <w:rPr>
          <w:rStyle w:val="libFootnoteAieChar"/>
          <w:rtl/>
        </w:rPr>
        <w:t>فَوَسْوَسَ لَهُمَا الشَّ</w:t>
      </w:r>
      <w:r w:rsidRPr="001E514B">
        <w:rPr>
          <w:rStyle w:val="libFootnoteAieChar"/>
          <w:rFonts w:hint="cs"/>
          <w:rtl/>
        </w:rPr>
        <w:t>یْ</w:t>
      </w:r>
      <w:r w:rsidRPr="001E514B">
        <w:rPr>
          <w:rStyle w:val="libFootnoteAieChar"/>
          <w:rFonts w:hint="eastAsia"/>
          <w:rtl/>
        </w:rPr>
        <w:t>طَانُ</w:t>
      </w:r>
      <w:r w:rsidRPr="001E514B">
        <w:rPr>
          <w:rStyle w:val="libFootnoteAieChar"/>
          <w:rtl/>
        </w:rPr>
        <w:t xml:space="preserve"> لِ</w:t>
      </w:r>
      <w:r w:rsidRPr="001E514B">
        <w:rPr>
          <w:rStyle w:val="libFootnoteAieChar"/>
          <w:rFonts w:hint="cs"/>
          <w:rtl/>
        </w:rPr>
        <w:t>یُ</w:t>
      </w:r>
      <w:r w:rsidRPr="001E514B">
        <w:rPr>
          <w:rStyle w:val="libFootnoteAieChar"/>
          <w:rFonts w:hint="eastAsia"/>
          <w:rtl/>
        </w:rPr>
        <w:t>بْدِ</w:t>
      </w:r>
      <w:r w:rsidRPr="001E514B">
        <w:rPr>
          <w:rStyle w:val="libFootnoteAieChar"/>
          <w:rFonts w:hint="cs"/>
          <w:rtl/>
        </w:rPr>
        <w:t>یَ</w:t>
      </w:r>
      <w:r w:rsidRPr="001E514B">
        <w:rPr>
          <w:rStyle w:val="libFootnoteAieChar"/>
          <w:rtl/>
        </w:rPr>
        <w:t xml:space="preserve"> لَهُمَا مَا وُرِ</w:t>
      </w:r>
      <w:r w:rsidRPr="001E514B">
        <w:rPr>
          <w:rStyle w:val="libFootnoteAieChar"/>
          <w:rFonts w:hint="cs"/>
          <w:rtl/>
        </w:rPr>
        <w:t>یَ</w:t>
      </w:r>
      <w:r w:rsidRPr="001E514B">
        <w:rPr>
          <w:rStyle w:val="libFootnoteAieChar"/>
          <w:rtl/>
        </w:rPr>
        <w:t xml:space="preserve"> عَنْهُمَا مِن سَوْءَاتِهِمَا وَ قَالَ مَا نَهَاکُمَا رَبُّکُمَا عَنْ ه</w:t>
      </w:r>
      <w:r w:rsidRPr="001E514B">
        <w:rPr>
          <w:rStyle w:val="libFootnoteAieChar"/>
          <w:rFonts w:hint="cs"/>
          <w:rtl/>
        </w:rPr>
        <w:t>ذِهِ الشَّجَرَهِ إِلَّا أَن تَکُونَا مَلَکَیْ</w:t>
      </w:r>
      <w:r w:rsidRPr="001E514B">
        <w:rPr>
          <w:rStyle w:val="libFootnoteAieChar"/>
          <w:rFonts w:hint="eastAsia"/>
          <w:rtl/>
        </w:rPr>
        <w:t>نِ</w:t>
      </w:r>
      <w:r w:rsidRPr="001E514B">
        <w:rPr>
          <w:rStyle w:val="libFootnoteAieChar"/>
          <w:rtl/>
        </w:rPr>
        <w:t xml:space="preserve"> أَوْ تَکُونَا مِنَ الخَالِدِ</w:t>
      </w:r>
      <w:r w:rsidRPr="001E514B">
        <w:rPr>
          <w:rStyle w:val="libFootnoteAieChar"/>
          <w:rFonts w:hint="cs"/>
          <w:rtl/>
        </w:rPr>
        <w:t>ی</w:t>
      </w:r>
      <w:r w:rsidRPr="001E514B">
        <w:rPr>
          <w:rStyle w:val="libFootnoteAieChar"/>
          <w:rFonts w:hint="eastAsia"/>
          <w:rtl/>
        </w:rPr>
        <w:t>نَ</w:t>
      </w:r>
      <w:r w:rsidRPr="001E514B">
        <w:rPr>
          <w:rStyle w:val="libFootnoteAieChar"/>
          <w:rtl/>
        </w:rPr>
        <w:t xml:space="preserve"> * وَ قَاسَمَهُمَا إِنِّ</w:t>
      </w:r>
      <w:r w:rsidRPr="001E514B">
        <w:rPr>
          <w:rStyle w:val="libFootnoteAieChar"/>
          <w:rFonts w:hint="cs"/>
          <w:rtl/>
        </w:rPr>
        <w:t>ی</w:t>
      </w:r>
      <w:r w:rsidRPr="001E514B">
        <w:rPr>
          <w:rStyle w:val="libFootnoteAieChar"/>
          <w:rtl/>
        </w:rPr>
        <w:t xml:space="preserve"> لَکُمَا ل</w:t>
      </w:r>
      <w:r w:rsidRPr="001E514B">
        <w:rPr>
          <w:rStyle w:val="libFootnoteAieChar"/>
          <w:rFonts w:hint="eastAsia"/>
          <w:rtl/>
        </w:rPr>
        <w:t>َمِنَ</w:t>
      </w:r>
      <w:r w:rsidRPr="001E514B">
        <w:rPr>
          <w:rStyle w:val="libFootnoteAieChar"/>
          <w:rtl/>
        </w:rPr>
        <w:t xml:space="preserve"> النَّاصِحِ</w:t>
      </w:r>
      <w:r w:rsidRPr="001E514B">
        <w:rPr>
          <w:rStyle w:val="libFootnoteAieChar"/>
          <w:rFonts w:hint="cs"/>
          <w:rtl/>
        </w:rPr>
        <w:t>ی</w:t>
      </w:r>
      <w:r w:rsidRPr="001E514B">
        <w:rPr>
          <w:rStyle w:val="libFootnoteAieChar"/>
          <w:rFonts w:hint="eastAsia"/>
          <w:rtl/>
        </w:rPr>
        <w:t>نَ</w:t>
      </w:r>
      <w:r>
        <w:rPr>
          <w:rtl/>
          <w:lang w:bidi="fa-IR"/>
        </w:rPr>
        <w:t xml:space="preserve"> </w:t>
      </w:r>
      <w:r w:rsidR="001E514B" w:rsidRPr="001E514B">
        <w:rPr>
          <w:rStyle w:val="libAlaemChar"/>
          <w:rFonts w:hint="cs"/>
          <w:rtl/>
        </w:rPr>
        <w:t>)</w:t>
      </w:r>
      <w:r w:rsidRPr="001E514B">
        <w:rPr>
          <w:rtl/>
        </w:rPr>
        <w:t>اعراف : 20 - 21 .</w:t>
      </w:r>
    </w:p>
    <w:p w:rsidR="00A3017F" w:rsidRDefault="00A3017F" w:rsidP="003C11A1">
      <w:pPr>
        <w:pStyle w:val="libFootnote0"/>
        <w:rPr>
          <w:rtl/>
          <w:lang w:bidi="fa-IR"/>
        </w:rPr>
      </w:pPr>
      <w:r>
        <w:rPr>
          <w:rtl/>
          <w:lang w:bidi="fa-IR"/>
        </w:rPr>
        <w:t xml:space="preserve">2- 2) </w:t>
      </w:r>
      <w:r w:rsidR="001E514B">
        <w:rPr>
          <w:rFonts w:cs="Times New Roman" w:hint="cs"/>
          <w:rtl/>
          <w:lang w:bidi="fa-IR"/>
        </w:rPr>
        <w:t>–</w:t>
      </w:r>
      <w:r>
        <w:rPr>
          <w:rtl/>
          <w:lang w:bidi="fa-IR"/>
        </w:rPr>
        <w:t xml:space="preserve"> </w:t>
      </w:r>
      <w:r w:rsidR="001E514B" w:rsidRPr="001E514B">
        <w:rPr>
          <w:rStyle w:val="libAlaemChar"/>
          <w:rFonts w:hint="cs"/>
          <w:rtl/>
        </w:rPr>
        <w:t>(</w:t>
      </w:r>
      <w:r w:rsidRPr="001E514B">
        <w:rPr>
          <w:rStyle w:val="libFootnoteAieChar"/>
          <w:rtl/>
        </w:rPr>
        <w:t xml:space="preserve">فَدَلاَّهُمَا بِغُرُورٍ فَلَمَّا ذَاقَا الشَّجَرَهَ بَدَتْ لَهُمَا سَوْءَاتُهُمَا وَ طَفِقَا </w:t>
      </w:r>
      <w:r w:rsidRPr="001E514B">
        <w:rPr>
          <w:rStyle w:val="libFootnoteAieChar"/>
          <w:rFonts w:hint="cs"/>
          <w:rtl/>
        </w:rPr>
        <w:t>یَ</w:t>
      </w:r>
      <w:r w:rsidRPr="001E514B">
        <w:rPr>
          <w:rStyle w:val="libFootnoteAieChar"/>
          <w:rFonts w:hint="eastAsia"/>
          <w:rtl/>
        </w:rPr>
        <w:t>خْصِفَانِ</w:t>
      </w:r>
      <w:r w:rsidRPr="001E514B">
        <w:rPr>
          <w:rStyle w:val="libFootnoteAieChar"/>
          <w:rtl/>
        </w:rPr>
        <w:t xml:space="preserve"> عَلَ</w:t>
      </w:r>
      <w:r w:rsidRPr="001E514B">
        <w:rPr>
          <w:rStyle w:val="libFootnoteAieChar"/>
          <w:rFonts w:hint="cs"/>
          <w:rtl/>
        </w:rPr>
        <w:t>یْ</w:t>
      </w:r>
      <w:r w:rsidRPr="001E514B">
        <w:rPr>
          <w:rStyle w:val="libFootnoteAieChar"/>
          <w:rFonts w:hint="eastAsia"/>
          <w:rtl/>
        </w:rPr>
        <w:t>هِمَا</w:t>
      </w:r>
      <w:r w:rsidRPr="001E514B">
        <w:rPr>
          <w:rStyle w:val="libFootnoteAieChar"/>
          <w:rtl/>
        </w:rPr>
        <w:t xml:space="preserve"> مِن وَرَقِ الْجَنَّهِ وَ نَادَاهُمَا رَبُّهُمَا أَ لَمْ أَنْهَکُمَا عَن تِلْکُمَا الشَّجَرَهِ وَ أَقُل لَکُمَا إِنَّ الشَّ</w:t>
      </w:r>
      <w:r w:rsidRPr="001E514B">
        <w:rPr>
          <w:rStyle w:val="libFootnoteAieChar"/>
          <w:rFonts w:hint="cs"/>
          <w:rtl/>
        </w:rPr>
        <w:t>یْ</w:t>
      </w:r>
      <w:r w:rsidRPr="001E514B">
        <w:rPr>
          <w:rStyle w:val="libFootnoteAieChar"/>
          <w:rFonts w:hint="eastAsia"/>
          <w:rtl/>
        </w:rPr>
        <w:t>طَانَ</w:t>
      </w:r>
      <w:r w:rsidRPr="001E514B">
        <w:rPr>
          <w:rStyle w:val="libFootnoteAieChar"/>
          <w:rtl/>
        </w:rPr>
        <w:t xml:space="preserve"> </w:t>
      </w:r>
      <w:r w:rsidRPr="001E514B">
        <w:rPr>
          <w:rStyle w:val="libFootnoteAieChar"/>
          <w:rFonts w:hint="eastAsia"/>
          <w:rtl/>
        </w:rPr>
        <w:t>لَکُمَا</w:t>
      </w:r>
      <w:r w:rsidRPr="001E514B">
        <w:rPr>
          <w:rStyle w:val="libFootnoteAieChar"/>
          <w:rtl/>
        </w:rPr>
        <w:t xml:space="preserve"> عَدُوٌّ مُبِ</w:t>
      </w:r>
      <w:r w:rsidRPr="001E514B">
        <w:rPr>
          <w:rStyle w:val="libFootnoteAieChar"/>
          <w:rFonts w:hint="cs"/>
          <w:rtl/>
        </w:rPr>
        <w:t>ی</w:t>
      </w:r>
      <w:r w:rsidRPr="001E514B">
        <w:rPr>
          <w:rStyle w:val="libFootnoteAieChar"/>
          <w:rFonts w:hint="eastAsia"/>
          <w:rtl/>
        </w:rPr>
        <w:t>نٌ</w:t>
      </w:r>
      <w:r>
        <w:rPr>
          <w:rtl/>
          <w:lang w:bidi="fa-IR"/>
        </w:rPr>
        <w:t xml:space="preserve"> </w:t>
      </w:r>
      <w:r w:rsidR="001E514B" w:rsidRPr="001E514B">
        <w:rPr>
          <w:rStyle w:val="libAlaemChar"/>
          <w:rFonts w:hint="cs"/>
          <w:rtl/>
        </w:rPr>
        <w:t>)</w:t>
      </w:r>
      <w:r>
        <w:rPr>
          <w:rtl/>
          <w:lang w:bidi="fa-IR"/>
        </w:rPr>
        <w:t>اعراف : 22 .</w:t>
      </w:r>
    </w:p>
    <w:p w:rsidR="00A3017F" w:rsidRDefault="003C11A1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و</w:t>
      </w:r>
      <w:r w:rsidR="00A3017F">
        <w:rPr>
          <w:rtl/>
          <w:lang w:bidi="fa-IR"/>
        </w:rPr>
        <w:t xml:space="preserve"> برا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ادامه ح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ات</w:t>
      </w:r>
      <w:r w:rsidR="00A3017F">
        <w:rPr>
          <w:rtl/>
          <w:lang w:bidi="fa-IR"/>
        </w:rPr>
        <w:t xml:space="preserve"> در زم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قرار گرفتند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مقام قرب ، از دست دادن همنش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فرشتگان ، محروم شدن از بهشت ،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توجه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حق و اطاعت از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، غم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اندوه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سخت و حسرت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دردآور بر دوش جانشان گذاشت . از زندان مخوف و محدود خودپسند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و خود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که علت محروم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ممنوع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از رحمت و عنا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eastAsia"/>
          <w:rtl/>
          <w:lang w:bidi="fa-IR"/>
        </w:rPr>
        <w:t>حبوب</w:t>
      </w:r>
      <w:r>
        <w:rPr>
          <w:rtl/>
          <w:lang w:bidi="fa-IR"/>
        </w:rPr>
        <w:t xml:space="preserve"> ، و افتادن در دام ما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اللّ</w:t>
      </w:r>
      <w:r>
        <w:rPr>
          <w:rFonts w:hint="cs"/>
          <w:rtl/>
          <w:lang w:bidi="fa-IR"/>
        </w:rPr>
        <w:t>ه است در آمدند ، و به فضای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عشق و علاقه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به دوست وارد شدند ، فضا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منافع سرشار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، و سود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آخرت نص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انسان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3C11A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چون</w:t>
      </w:r>
      <w:r>
        <w:rPr>
          <w:rtl/>
          <w:lang w:bidi="fa-IR"/>
        </w:rPr>
        <w:t xml:space="preserve">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صورت به خود آمدند ،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برداشتند که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زندان 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غفلت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افتاد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و در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حرص و غرور قرار گرفت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دچار </w:t>
      </w:r>
      <w:r w:rsidR="003C11A1" w:rsidRPr="003C11A1">
        <w:rPr>
          <w:rStyle w:val="libAlaemChar"/>
          <w:rFonts w:hint="cs"/>
          <w:rtl/>
        </w:rPr>
        <w:t>(</w:t>
      </w:r>
      <w:r w:rsidRPr="003C11A1">
        <w:rPr>
          <w:rStyle w:val="libAieChar"/>
          <w:rtl/>
        </w:rPr>
        <w:t>ظَلَمْن</w:t>
      </w:r>
      <w:r w:rsidRPr="003C11A1">
        <w:rPr>
          <w:rStyle w:val="libAieChar"/>
          <w:rFonts w:hint="cs"/>
          <w:rtl/>
        </w:rPr>
        <w:t>ا أَنْفُسَنا</w:t>
      </w:r>
      <w:r>
        <w:rPr>
          <w:rFonts w:hint="cs"/>
          <w:rtl/>
          <w:lang w:bidi="fa-IR"/>
        </w:rPr>
        <w:t xml:space="preserve"> </w:t>
      </w:r>
      <w:r w:rsidR="003C11A1" w:rsidRPr="003C11A1">
        <w:rPr>
          <w:rStyle w:val="libAlaemChar"/>
          <w:rFonts w:hint="cs"/>
          <w:rtl/>
        </w:rPr>
        <w:t>)</w:t>
      </w:r>
      <w:r>
        <w:rPr>
          <w:rFonts w:hint="cs"/>
          <w:rtl/>
          <w:lang w:bidi="fa-IR"/>
        </w:rPr>
        <w:t xml:space="preserve"> شدی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3C11A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توجه به وضع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، مقدمه ورود به عرصه گاه حرّ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آزاد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عامل نجات از بند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، و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آوردن به جانب حضرت محبوب ، و باعث تواضع و فروتن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</w:t>
      </w:r>
      <w:r>
        <w:rPr>
          <w:rtl/>
          <w:lang w:bidi="fa-IR"/>
        </w:rPr>
        <w:t xml:space="preserve"> حضرت رب است ، که اگر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هم به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صورت رفتار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نمود رجم از حر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و به لعنت ابد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گرفتار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eastAsia"/>
          <w:rtl/>
          <w:lang w:bidi="fa-IR"/>
        </w:rPr>
        <w:t>شت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آدم</w:t>
      </w:r>
      <w:r>
        <w:rPr>
          <w:rtl/>
          <w:lang w:bidi="fa-IR"/>
        </w:rPr>
        <w:t xml:space="preserve"> و حوا در فضا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مت</w:t>
      </w:r>
      <w:r>
        <w:rPr>
          <w:rtl/>
          <w:lang w:bidi="fa-IR"/>
        </w:rPr>
        <w:t xml:space="preserve"> نور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و تفکر ، و تعقل و توجه ،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که همراه با ندامت و پش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اشک چشم بود ، آن چنان ادب و خاکسار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نشان دادند که نگفتند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</w:t>
      </w:r>
      <w:r>
        <w:rPr>
          <w:rtl/>
          <w:lang w:bidi="fa-IR"/>
        </w:rPr>
        <w:t xml:space="preserve"> اغفر لنا »؛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امرز</w:t>
      </w:r>
      <w:r>
        <w:rPr>
          <w:rtl/>
          <w:lang w:bidi="fa-IR"/>
        </w:rPr>
        <w:t xml:space="preserve"> ،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بلکه</w:t>
      </w:r>
      <w:r>
        <w:rPr>
          <w:rtl/>
          <w:lang w:bidi="fa-IR"/>
        </w:rPr>
        <w:t xml:space="preserve"> عرضه داشتند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3C11A1" w:rsidP="003C11A1">
      <w:pPr>
        <w:pStyle w:val="libNormal"/>
        <w:rPr>
          <w:rtl/>
          <w:lang w:bidi="fa-IR"/>
        </w:rPr>
      </w:pPr>
      <w:r w:rsidRPr="003C11A1">
        <w:rPr>
          <w:rStyle w:val="libAlaemChar"/>
          <w:rFonts w:hint="cs"/>
          <w:rtl/>
        </w:rPr>
        <w:t>(</w:t>
      </w:r>
      <w:r w:rsidR="00A3017F">
        <w:rPr>
          <w:rtl/>
          <w:lang w:bidi="fa-IR"/>
        </w:rPr>
        <w:t xml:space="preserve"> </w:t>
      </w:r>
      <w:r w:rsidR="00A3017F" w:rsidRPr="003C11A1">
        <w:rPr>
          <w:rStyle w:val="libAieChar"/>
          <w:rtl/>
        </w:rPr>
        <w:t>وَ إِنْ لَمْ تَغْفِرْ لَن</w:t>
      </w:r>
      <w:r w:rsidR="00A3017F" w:rsidRPr="003C11A1">
        <w:rPr>
          <w:rStyle w:val="libAieChar"/>
          <w:rFonts w:hint="cs"/>
          <w:rtl/>
        </w:rPr>
        <w:t>ا</w:t>
      </w:r>
      <w:r w:rsidR="00A3017F">
        <w:rPr>
          <w:rFonts w:hint="cs"/>
          <w:rtl/>
          <w:lang w:bidi="fa-IR"/>
        </w:rPr>
        <w:t xml:space="preserve"> </w:t>
      </w:r>
      <w:r w:rsidRPr="003C11A1">
        <w:rPr>
          <w:rStyle w:val="libAlaemChar"/>
          <w:rFonts w:hint="cs"/>
          <w:rtl/>
        </w:rPr>
        <w:t>)</w:t>
      </w:r>
      <w:r w:rsidR="00A3017F">
        <w:rPr>
          <w:rFonts w:hint="cs"/>
          <w:rtl/>
          <w:lang w:bidi="fa-IR"/>
        </w:rPr>
        <w:t xml:space="preserve"> ؛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ما را نبخش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به عرصه گاه رحمت در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3C11A1" w:rsidP="003C11A1">
      <w:pPr>
        <w:pStyle w:val="libNormal"/>
        <w:rPr>
          <w:rtl/>
          <w:lang w:bidi="fa-IR"/>
        </w:rPr>
      </w:pPr>
      <w:r w:rsidRPr="003C11A1">
        <w:rPr>
          <w:rStyle w:val="libAlaemChar"/>
          <w:rFonts w:hint="cs"/>
          <w:rtl/>
        </w:rPr>
        <w:t>(</w:t>
      </w:r>
      <w:r w:rsidR="00A3017F">
        <w:rPr>
          <w:rtl/>
          <w:lang w:bidi="fa-IR"/>
        </w:rPr>
        <w:t xml:space="preserve"> </w:t>
      </w:r>
      <w:r w:rsidR="00A3017F" w:rsidRPr="003C11A1">
        <w:rPr>
          <w:rStyle w:val="libAieChar"/>
          <w:rtl/>
        </w:rPr>
        <w:t>لَنَکُونَنَّ مِنَ الْخ</w:t>
      </w:r>
      <w:r w:rsidR="00A3017F" w:rsidRPr="003C11A1">
        <w:rPr>
          <w:rStyle w:val="libAieChar"/>
          <w:rFonts w:hint="cs"/>
          <w:rtl/>
        </w:rPr>
        <w:t>اسِرِی</w:t>
      </w:r>
      <w:r w:rsidR="00A3017F" w:rsidRPr="003C11A1">
        <w:rPr>
          <w:rStyle w:val="libAieChar"/>
          <w:rFonts w:hint="eastAsia"/>
          <w:rtl/>
        </w:rPr>
        <w:t>نَ</w:t>
      </w:r>
      <w:r w:rsidR="00A3017F">
        <w:rPr>
          <w:rtl/>
          <w:lang w:bidi="fa-IR"/>
        </w:rPr>
        <w:t xml:space="preserve"> </w:t>
      </w:r>
      <w:r w:rsidRPr="003C11A1">
        <w:rPr>
          <w:rStyle w:val="libAlaemChar"/>
          <w:rFonts w:hint="cs"/>
          <w:rtl/>
        </w:rPr>
        <w:t>)</w:t>
      </w:r>
      <w:r w:rsidR="00A3017F">
        <w:rPr>
          <w:rtl/>
          <w:lang w:bidi="fa-IR"/>
        </w:rPr>
        <w:t xml:space="preserve"> </w:t>
      </w:r>
      <w:r w:rsidR="00A3017F" w:rsidRPr="003C11A1">
        <w:rPr>
          <w:rStyle w:val="libFootnotenumChar"/>
          <w:rtl/>
        </w:rPr>
        <w:t>(1)</w:t>
      </w:r>
      <w:r w:rsidR="00A3017F">
        <w:rPr>
          <w:rtl/>
          <w:lang w:bidi="fa-IR"/>
        </w:rPr>
        <w:t>؛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انکاران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شد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دنبال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توجه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و فروتن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خاکسار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و ندامت و پش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و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انابه ، و در آمدن از خود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خدا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شدن ، ابواب رحمت به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آنان باز شد ، لطف دوست به دستگ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آنان شتافت ، عنا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محبوب به استقبال از آنان آمد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3C11A1" w:rsidP="003C11A1">
      <w:pPr>
        <w:pStyle w:val="libNormal"/>
        <w:rPr>
          <w:rtl/>
          <w:lang w:bidi="fa-IR"/>
        </w:rPr>
      </w:pPr>
      <w:r w:rsidRPr="003C11A1">
        <w:rPr>
          <w:rStyle w:val="libAlaemChar"/>
          <w:rFonts w:hint="cs"/>
          <w:rtl/>
        </w:rPr>
        <w:t>(</w:t>
      </w:r>
      <w:r w:rsidR="00A3017F" w:rsidRPr="003C11A1">
        <w:rPr>
          <w:rStyle w:val="libAieChar"/>
          <w:rtl/>
        </w:rPr>
        <w:t>فَتَلَقّ</w:t>
      </w:r>
      <w:r w:rsidR="00A3017F" w:rsidRPr="003C11A1">
        <w:rPr>
          <w:rStyle w:val="libAieChar"/>
          <w:rFonts w:hint="cs"/>
          <w:rtl/>
        </w:rPr>
        <w:t>ی</w:t>
      </w:r>
      <w:r w:rsidR="00A3017F" w:rsidRPr="003C11A1">
        <w:rPr>
          <w:rStyle w:val="libAieChar"/>
          <w:rtl/>
        </w:rPr>
        <w:t xml:space="preserve"> آدَمُ مِنْ رَبِّهِ کَلِم</w:t>
      </w:r>
      <w:r w:rsidR="00A3017F" w:rsidRPr="003C11A1">
        <w:rPr>
          <w:rStyle w:val="libAieChar"/>
          <w:rFonts w:hint="cs"/>
          <w:rtl/>
        </w:rPr>
        <w:t>اتٍ فَتابَ عَلَیْ</w:t>
      </w:r>
      <w:r w:rsidR="00A3017F" w:rsidRPr="003C11A1">
        <w:rPr>
          <w:rStyle w:val="libAieChar"/>
          <w:rFonts w:hint="eastAsia"/>
          <w:rtl/>
        </w:rPr>
        <w:t>هِ</w:t>
      </w:r>
      <w:r w:rsidR="00A3017F" w:rsidRPr="003C11A1">
        <w:rPr>
          <w:rStyle w:val="libAieChar"/>
          <w:rtl/>
        </w:rPr>
        <w:t xml:space="preserve"> إِنَّهُ هُوَ التَّوّ</w:t>
      </w:r>
      <w:r w:rsidR="00A3017F" w:rsidRPr="003C11A1">
        <w:rPr>
          <w:rStyle w:val="libAieChar"/>
          <w:rFonts w:hint="cs"/>
          <w:rtl/>
        </w:rPr>
        <w:t>ابُ الرَّحِی</w:t>
      </w:r>
      <w:r w:rsidR="00A3017F" w:rsidRPr="003C11A1">
        <w:rPr>
          <w:rStyle w:val="libAieChar"/>
          <w:rFonts w:hint="eastAsia"/>
          <w:rtl/>
        </w:rPr>
        <w:t>مُ</w:t>
      </w:r>
      <w:r w:rsidR="00A3017F">
        <w:rPr>
          <w:rtl/>
          <w:lang w:bidi="fa-IR"/>
        </w:rPr>
        <w:t xml:space="preserve"> </w:t>
      </w:r>
      <w:r w:rsidRPr="003C11A1">
        <w:rPr>
          <w:rStyle w:val="libAlaemChar"/>
          <w:rFonts w:hint="cs"/>
          <w:rtl/>
        </w:rPr>
        <w:t>)</w:t>
      </w:r>
      <w:r w:rsidR="00A3017F">
        <w:rPr>
          <w:rtl/>
          <w:lang w:bidi="fa-IR"/>
        </w:rPr>
        <w:t xml:space="preserve"> (2).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آدم</w:t>
      </w:r>
      <w:r>
        <w:rPr>
          <w:rtl/>
          <w:lang w:bidi="fa-IR"/>
        </w:rPr>
        <w:t xml:space="preserve"> از پروردگارش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 xml:space="preserve"> کلمات نمود ، پس توبه اش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رفته</w:t>
      </w:r>
      <w:r>
        <w:rPr>
          <w:rtl/>
          <w:lang w:bidi="fa-IR"/>
        </w:rPr>
        <w:t xml:space="preserve"> شد ، همانا خداوند توبه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مهربان 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نور</w:t>
      </w:r>
      <w:r>
        <w:rPr>
          <w:rtl/>
          <w:lang w:bidi="fa-IR"/>
        </w:rPr>
        <w:t xml:space="preserve"> ربوب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در کلمات تجل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و به جان آدم راه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 xml:space="preserve"> . با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وستگ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سه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نور ربوب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کلمات و جان آدم ، توبه تحقق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کرد ، توبه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گذشته را جبران و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روشن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تائب قرار داد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حضرت باقر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شده کلمات عبارت بود از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اَللّهُمَ</w:t>
      </w:r>
      <w:r>
        <w:rPr>
          <w:rtl/>
          <w:lang w:bidi="fa-IR"/>
        </w:rPr>
        <w:t xml:space="preserve"> لَا إل</w:t>
      </w:r>
      <w:r>
        <w:rPr>
          <w:rFonts w:hint="cs"/>
          <w:rtl/>
          <w:lang w:bidi="fa-IR"/>
        </w:rPr>
        <w:t>هَ إلَّا أنْتَ ، سُبْحَانَکَ وَ بِحَمْدِکَ رَبِّ إنّی</w:t>
      </w:r>
      <w:r>
        <w:rPr>
          <w:rtl/>
          <w:lang w:bidi="fa-IR"/>
        </w:rPr>
        <w:t xml:space="preserve"> ظَلَمْتُ نَفْسِ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فَاغْفِر لِ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انَّکَ خَ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الغَافِرِ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، اللّ</w:t>
      </w:r>
      <w:r>
        <w:rPr>
          <w:rFonts w:hint="cs"/>
          <w:rtl/>
          <w:lang w:bidi="fa-IR"/>
        </w:rPr>
        <w:t>هُمَّ لَا إِلهَ إِلَّا أنْتَ ، سُبْحانَکَ وَ بِحَمْدِکَ ، رَبِّ انّی</w:t>
      </w:r>
      <w:r>
        <w:rPr>
          <w:rtl/>
          <w:lang w:bidi="fa-IR"/>
        </w:rPr>
        <w:t xml:space="preserve"> ظَلَمْتُ نَفْسِ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فَارْحَمْنِ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انَّکَ خَ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ال</w:t>
      </w:r>
      <w:r>
        <w:rPr>
          <w:rFonts w:hint="eastAsia"/>
          <w:rtl/>
          <w:lang w:bidi="fa-IR"/>
        </w:rPr>
        <w:t>رّاحِمِ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، اللّ</w:t>
      </w:r>
      <w:r>
        <w:rPr>
          <w:rFonts w:hint="cs"/>
          <w:rtl/>
          <w:lang w:bidi="fa-IR"/>
        </w:rPr>
        <w:t>هُمَّ لَا إِلهَ إِلَّا أنْتَ ، سُبْحانَکَ وَ بِحَمْدِکَ ، رَبِّ انّی</w:t>
      </w:r>
      <w:r>
        <w:rPr>
          <w:rtl/>
          <w:lang w:bidi="fa-IR"/>
        </w:rPr>
        <w:t xml:space="preserve"> ظَلَمْتُ نَفْسِ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فَتُبْ عَلَ</w:t>
      </w:r>
      <w:r>
        <w:rPr>
          <w:rFonts w:hint="cs"/>
          <w:rtl/>
          <w:lang w:bidi="fa-IR"/>
        </w:rPr>
        <w:t>یَّ</w:t>
      </w:r>
      <w:r>
        <w:rPr>
          <w:rtl/>
          <w:lang w:bidi="fa-IR"/>
        </w:rPr>
        <w:t xml:space="preserve"> انَّکَ أَنْتَ التَّوّابُ الرَّحِ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مُ</w:t>
      </w:r>
      <w:r>
        <w:rPr>
          <w:rtl/>
          <w:lang w:bidi="fa-IR"/>
        </w:rPr>
        <w:t xml:space="preserve"> </w:t>
      </w:r>
      <w:r w:rsidRPr="003C11A1">
        <w:rPr>
          <w:rStyle w:val="libFootnotenumChar"/>
          <w:rtl/>
        </w:rPr>
        <w:t>(3)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شده : آدم اسماء بزرگ و گرانقدر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مکتوب بر عرش حق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در رابطه با آنها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به او گفته شد : برتر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موجودات از نظر منزلت نزد خدا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 محمد ،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فاطمه ، حسن و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. آدم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قبول توبه و بالا رفتن</w:t>
      </w:r>
    </w:p>
    <w:p w:rsidR="00A3017F" w:rsidRPr="003C11A1" w:rsidRDefault="003C11A1" w:rsidP="003C11A1">
      <w:pPr>
        <w:pStyle w:val="libLine"/>
        <w:rPr>
          <w:rFonts w:cs="Times New Roman"/>
          <w:rtl/>
          <w:lang w:bidi="fa-IR"/>
        </w:rPr>
      </w:pPr>
      <w:r>
        <w:rPr>
          <w:rFonts w:hint="cs"/>
          <w:rtl/>
          <w:lang w:bidi="fa-IR"/>
        </w:rPr>
        <w:t>______________________________</w:t>
      </w:r>
    </w:p>
    <w:p w:rsidR="00A3017F" w:rsidRDefault="00A3017F" w:rsidP="003C11A1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اعراف : 23 .</w:t>
      </w:r>
    </w:p>
    <w:p w:rsidR="00A3017F" w:rsidRDefault="00A3017F" w:rsidP="003C11A1">
      <w:pPr>
        <w:pStyle w:val="libFootnote0"/>
        <w:rPr>
          <w:rtl/>
          <w:lang w:bidi="fa-IR"/>
        </w:rPr>
      </w:pPr>
      <w:r>
        <w:rPr>
          <w:rtl/>
          <w:lang w:bidi="fa-IR"/>
        </w:rPr>
        <w:t>2- 2) - بقره : 37 .</w:t>
      </w:r>
    </w:p>
    <w:p w:rsidR="00A3017F" w:rsidRDefault="00A3017F" w:rsidP="003C11A1">
      <w:pPr>
        <w:pStyle w:val="libFootnote0"/>
        <w:rPr>
          <w:rtl/>
          <w:lang w:bidi="fa-IR"/>
        </w:rPr>
      </w:pPr>
      <w:r>
        <w:rPr>
          <w:rtl/>
          <w:lang w:bidi="fa-IR"/>
        </w:rPr>
        <w:t>3- 3) - مجمع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: 1 / 112 ؛ بحار الأنوار : 11 / 157 ، باب 3 .</w:t>
      </w:r>
    </w:p>
    <w:p w:rsidR="00A3017F" w:rsidRDefault="003C11A1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درجه</w:t>
      </w:r>
      <w:r w:rsidR="00A3017F">
        <w:rPr>
          <w:rtl/>
          <w:lang w:bidi="fa-IR"/>
        </w:rPr>
        <w:t xml:space="preserve"> و منزلتش ، به حق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قت</w:t>
      </w:r>
      <w:r w:rsidR="00A3017F">
        <w:rPr>
          <w:rtl/>
          <w:lang w:bidi="fa-IR"/>
        </w:rPr>
        <w:t xml:space="preserve"> آن اسماء متوسل شد و از برکت آن حال و قال ، توبه اش را پذ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رفتند</w:t>
      </w:r>
      <w:r w:rsidR="00A3017F">
        <w:rPr>
          <w:rtl/>
          <w:lang w:bidi="fa-IR"/>
        </w:rPr>
        <w:t xml:space="preserve"> </w:t>
      </w:r>
      <w:r w:rsidR="00A3017F" w:rsidRPr="003C11A1">
        <w:rPr>
          <w:rStyle w:val="libFootnotenumChar"/>
          <w:rtl/>
        </w:rPr>
        <w:t>(1)</w:t>
      </w:r>
      <w:r w:rsidR="00A3017F">
        <w:rPr>
          <w:rtl/>
          <w:lang w:bidi="fa-IR"/>
        </w:rPr>
        <w:t xml:space="preserve"> .</w:t>
      </w:r>
    </w:p>
    <w:p w:rsidR="00A3017F" w:rsidRDefault="003C11A1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3C11A1">
      <w:pPr>
        <w:pStyle w:val="Heading2"/>
        <w:rPr>
          <w:rtl/>
          <w:lang w:bidi="fa-IR"/>
        </w:rPr>
      </w:pPr>
      <w:bookmarkStart w:id="67" w:name="_Toc523657302"/>
      <w:r>
        <w:rPr>
          <w:rFonts w:hint="eastAsia"/>
          <w:rtl/>
          <w:lang w:bidi="fa-IR"/>
        </w:rPr>
        <w:t>توبه</w:t>
      </w:r>
      <w:r>
        <w:rPr>
          <w:rtl/>
          <w:lang w:bidi="fa-IR"/>
        </w:rPr>
        <w:t xml:space="preserve"> و آشت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حق</w:t>
      </w:r>
      <w:bookmarkEnd w:id="67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سال 1331 شمس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نه سال از سن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خطا کردار نگذشته بود و پرچم مرجع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، به دوش حضرت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اللّ</w:t>
      </w:r>
      <w:r>
        <w:rPr>
          <w:rFonts w:hint="cs"/>
          <w:rtl/>
          <w:lang w:bidi="fa-IR"/>
        </w:rPr>
        <w:t>ه العظمی</w:t>
      </w:r>
      <w:r>
        <w:rPr>
          <w:rtl/>
          <w:lang w:bidi="fa-IR"/>
        </w:rPr>
        <w:t xml:space="preserve"> آقا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بروجرد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آن مرد علم و عمل ، و آن چهره نوران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قرار داشت ، در مسأله توبه اتفاق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افتاد که ذکرش را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سطور لازم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نم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در محلات پا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شهر تهران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زورمند ، قلدر و زورگو که اغلب قلدران و زورگو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تهران از او حساب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بردند و در دعواها و چاقوکش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 محکوم او بودند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از مشروبخوار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قمار ، پول زور گرفتن 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جاد</w:t>
      </w:r>
      <w:r>
        <w:rPr>
          <w:rtl/>
          <w:lang w:bidi="fa-IR"/>
        </w:rPr>
        <w:t xml:space="preserve"> جار و جنجال ، دعوا و ستم به مردم امتناع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نداشت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اوج قدرت و قلدر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که بارقه رحمت حق و لطف حضرت محبوب و جاذبه عنا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دوست دلش را ربود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آنچه</w:t>
      </w:r>
      <w:r>
        <w:rPr>
          <w:rtl/>
          <w:lang w:bidi="fa-IR"/>
        </w:rPr>
        <w:t xml:space="preserve"> به دست آورده بود تبد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به پول نقد کرد ، و همه را در چمدان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گذاشت و مشرف به شهر قم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توبه و انابه شد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محضر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اللّ</w:t>
      </w:r>
      <w:r>
        <w:rPr>
          <w:rFonts w:hint="cs"/>
          <w:rtl/>
          <w:lang w:bidi="fa-IR"/>
        </w:rPr>
        <w:t>ه العظمی</w:t>
      </w:r>
      <w:r>
        <w:rPr>
          <w:rtl/>
          <w:lang w:bidi="fa-IR"/>
        </w:rPr>
        <w:t xml:space="preserve"> بروجرد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 ، و با زبان مخصوص به گروه خودشان به آن عالم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آگاه گفت : آنچه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چمدان است از راه </w:t>
      </w:r>
      <w:r>
        <w:rPr>
          <w:rtl/>
          <w:lang w:bidi="fa-IR"/>
        </w:rPr>
        <w:lastRenderedPageBreak/>
        <w:t>حرام به دست آمده ، اغلب صاحبانش را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شناسم ،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داً</w:t>
      </w:r>
      <w:r>
        <w:rPr>
          <w:rtl/>
          <w:lang w:bidi="fa-IR"/>
        </w:rPr>
        <w:t xml:space="preserve"> بر من سنگ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، به محضر شما آمده ام که وضعم را اصلاح و راه ت</w:t>
      </w:r>
      <w:r>
        <w:rPr>
          <w:rFonts w:hint="eastAsia"/>
          <w:rtl/>
          <w:lang w:bidi="fa-IR"/>
        </w:rPr>
        <w:t>وبه</w:t>
      </w:r>
      <w:r>
        <w:rPr>
          <w:rtl/>
          <w:lang w:bidi="fa-IR"/>
        </w:rPr>
        <w:t xml:space="preserve"> و انابه را به من بنما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!</w:t>
      </w:r>
    </w:p>
    <w:p w:rsidR="00A3017F" w:rsidRPr="003C11A1" w:rsidRDefault="003C11A1" w:rsidP="003C11A1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</w:t>
      </w:r>
    </w:p>
    <w:p w:rsidR="00A3017F" w:rsidRDefault="00A3017F" w:rsidP="003C11A1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مجمع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: 1 / 113 ؛ بحار الأنوار : 11 / 157 ، باب 3 .</w:t>
      </w:r>
    </w:p>
    <w:p w:rsidR="00A3017F" w:rsidRDefault="003C11A1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مرجع</w:t>
      </w:r>
      <w:r w:rsidR="00A3017F">
        <w:rPr>
          <w:rtl/>
          <w:lang w:bidi="fa-IR"/>
        </w:rPr>
        <w:t xml:space="preserve"> ش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عه</w:t>
      </w:r>
      <w:r w:rsidR="00A3017F">
        <w:rPr>
          <w:rtl/>
          <w:lang w:bidi="fa-IR"/>
        </w:rPr>
        <w:t xml:space="preserve"> که از ملاقات با 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گونه افراد باصفا خوشحال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شد به او فرمود : نه تنها 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چمدان پول ، بلکه لباسها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ت</w:t>
      </w:r>
      <w:r w:rsidR="00A3017F">
        <w:rPr>
          <w:rtl/>
          <w:lang w:bidi="fa-IR"/>
        </w:rPr>
        <w:t xml:space="preserve"> را جز پ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راهن</w:t>
      </w:r>
      <w:r w:rsidR="00A3017F">
        <w:rPr>
          <w:rtl/>
          <w:lang w:bidi="fa-IR"/>
        </w:rPr>
        <w:t xml:space="preserve"> و شلوار بدن ، در 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نجا</w:t>
      </w:r>
      <w:r w:rsidR="00A3017F">
        <w:rPr>
          <w:rtl/>
          <w:lang w:bidi="fa-IR"/>
        </w:rPr>
        <w:t xml:space="preserve"> بگذار و برو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هم لباسها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 را درآورد و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راهن</w:t>
      </w:r>
      <w:r>
        <w:rPr>
          <w:rtl/>
          <w:lang w:bidi="fa-IR"/>
        </w:rPr>
        <w:t xml:space="preserve"> و شلوار ، از آن بزرگوار خداحافظ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که به تهران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اللّ</w:t>
      </w:r>
      <w:r>
        <w:rPr>
          <w:rFonts w:hint="cs"/>
          <w:rtl/>
          <w:lang w:bidi="fa-IR"/>
        </w:rPr>
        <w:t>ه العظمی</w:t>
      </w:r>
      <w:r>
        <w:rPr>
          <w:rtl/>
          <w:lang w:bidi="fa-IR"/>
        </w:rPr>
        <w:t xml:space="preserve"> بروجرد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خاطر توبه واقع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قلدر اشک به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داشت ، او را صدا زد و مبلغ پنج هزار تومان از مال خالص خودش را به او عنا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فرمود ، و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با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غرق در خشوع و اخلاص دعا کرد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به تهران برگشت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غرق در فروتن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تواضع ، و خاکسار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محبت شده بود ، پنج هزار تومان را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کسب حلال قرار داد و به تدر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</w:t>
      </w:r>
      <w:r>
        <w:rPr>
          <w:rtl/>
          <w:lang w:bidi="fa-IR"/>
        </w:rPr>
        <w:t xml:space="preserve"> در کسب مشروع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شرفت</w:t>
      </w:r>
      <w:r>
        <w:rPr>
          <w:rtl/>
          <w:lang w:bidi="fa-IR"/>
        </w:rPr>
        <w:t xml:space="preserve"> نمود تا سرما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قابل توجه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هم زد ، ابتدا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 سال خمس درآمدش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پرداخت و در ضمن به مستمندان و دردمند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هم کمک قابل توجه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رفته</w:t>
      </w:r>
      <w:r>
        <w:rPr>
          <w:rtl/>
          <w:lang w:bidi="fa-IR"/>
        </w:rPr>
        <w:t xml:space="preserve"> رفته به مجالس مذهب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کرد و عاقبت ، بن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انگذار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جلسات مهم مذهب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تهران شد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تشک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جلسه مذهب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دست او مصادف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که من در حدود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شش سال از عمرم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گذشت و طلبه حوزه علم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قم بودم ، و محرم و </w:t>
      </w:r>
      <w:r>
        <w:rPr>
          <w:rtl/>
          <w:lang w:bidi="fa-IR"/>
        </w:rPr>
        <w:lastRenderedPageBreak/>
        <w:t>صفر و ماه رمضان هم در تهران در مجالس و مساجد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تبل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حاضر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شدم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طر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مجالس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چهره نوران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آشنا شدم ، و به توسط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دوستان به مسأله توبه او به دست مرجع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آگاه شدم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دوست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رفاقتم با او طولان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، در حدود سال 1367 به بستر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افتاد 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داد به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ادتم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. بنا داشتم روز جمعه به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ادتش</w:t>
      </w:r>
      <w:r>
        <w:rPr>
          <w:rtl/>
          <w:lang w:bidi="fa-IR"/>
        </w:rPr>
        <w:t xml:space="preserve"> بروم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ساعت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ازده</w:t>
      </w:r>
      <w:r>
        <w:rPr>
          <w:rtl/>
          <w:lang w:bidi="fa-IR"/>
        </w:rPr>
        <w:t xml:space="preserve"> شب جمعه اهل و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الش</w:t>
      </w:r>
      <w:r>
        <w:rPr>
          <w:rtl/>
          <w:lang w:bidi="fa-IR"/>
        </w:rPr>
        <w:t xml:space="preserve"> را به بال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خواند و از تمام شدن عمرش خبر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نقل اهل و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الش</w:t>
      </w:r>
      <w:r>
        <w:rPr>
          <w:rtl/>
          <w:lang w:bidi="fa-IR"/>
        </w:rPr>
        <w:t xml:space="preserve">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ساعت مانده به مرگش ، به محضر حضرت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الشهداء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عرضه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: از گذشته ام توبه کردم ، به سلک نوکرانت درآمدم ، در دربارت خدمت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خالصانه کردم ، ثلثم را به صورت پول نقد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مدت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طولان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صندوق قرض الحسنه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جهت ازدو</w:t>
      </w:r>
      <w:r>
        <w:rPr>
          <w:rFonts w:hint="eastAsia"/>
          <w:rtl/>
          <w:lang w:bidi="fa-IR"/>
        </w:rPr>
        <w:t>اج</w:t>
      </w:r>
      <w:r>
        <w:rPr>
          <w:rtl/>
          <w:lang w:bidi="fa-IR"/>
        </w:rPr>
        <w:t xml:space="preserve"> جوانان قرار دادم ، آرزو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ندارم جز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لحظه خروج از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جمالت را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نم</w:t>
      </w:r>
      <w:r>
        <w:rPr>
          <w:rtl/>
          <w:lang w:bidi="fa-IR"/>
        </w:rPr>
        <w:t xml:space="preserve"> و بم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</w:t>
      </w:r>
      <w:r>
        <w:rPr>
          <w:rtl/>
          <w:lang w:bidi="fa-IR"/>
        </w:rPr>
        <w:t xml:space="preserve"> . چند نفس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مانده به مرگ با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خوش ، سلام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عاشقانه به حضرت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داد و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لبخند مل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لب داشت ، جان به جان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کرد !</w:t>
      </w:r>
    </w:p>
    <w:p w:rsidR="00A3017F" w:rsidRDefault="003C11A1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3C11A1">
      <w:pPr>
        <w:pStyle w:val="Heading2"/>
        <w:rPr>
          <w:rtl/>
          <w:lang w:bidi="fa-IR"/>
        </w:rPr>
      </w:pPr>
      <w:bookmarkStart w:id="68" w:name="_Toc523657303"/>
      <w:r>
        <w:rPr>
          <w:rFonts w:hint="eastAsia"/>
          <w:rtl/>
          <w:lang w:bidi="fa-IR"/>
        </w:rPr>
        <w:t>توبه</w:t>
      </w:r>
      <w:r>
        <w:rPr>
          <w:rtl/>
          <w:lang w:bidi="fa-IR"/>
        </w:rPr>
        <w:t xml:space="preserve"> آهنگر</w:t>
      </w:r>
      <w:bookmarkEnd w:id="68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راو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داستان عج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در شهر بصره وارد بازار آهنگران شدم ، آهنگر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آهن تفت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را با دست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سندان گذاشته و شاگردانش با پتک بر آن آهن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کوبند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تعجّب آمدم که چگونه آهن تفت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دست او را صدمه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 ؟ از آهنگر سبب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معنا را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، گفت : سال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بصره دچار قحط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شد به طور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مردم از گرسنگ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تلف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شدند ،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جوان که همسا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من بود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من آمد و گفت : از تلف شدن بچه 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ترسم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من </w:t>
      </w:r>
      <w:r>
        <w:rPr>
          <w:rFonts w:hint="eastAsia"/>
          <w:rtl/>
          <w:lang w:bidi="fa-IR"/>
        </w:rPr>
        <w:t>کمک</w:t>
      </w:r>
      <w:r>
        <w:rPr>
          <w:rtl/>
          <w:lang w:bidi="fa-IR"/>
        </w:rPr>
        <w:t xml:space="preserve"> کن ، چون جمالش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فته</w:t>
      </w:r>
      <w:r>
        <w:rPr>
          <w:rtl/>
          <w:lang w:bidi="fa-IR"/>
        </w:rPr>
        <w:t xml:space="preserve"> او شدم 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شنهاد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اخلاق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او کردم ، زن دچار خجالت شد و به سرعت از خانه ام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رفت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پس</w:t>
      </w:r>
      <w:r>
        <w:rPr>
          <w:rtl/>
          <w:lang w:bidi="fa-IR"/>
        </w:rPr>
        <w:t xml:space="preserve"> از چند روز به خانه ام آمد و گفت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 !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تلف شدن فرزندان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رود ، از خدا بترس و به من کمک کن ، باز خواهشم را تکرار کردم ، زن خجالت زده و شرمنده خانه ام را ترک کرد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دو</w:t>
      </w:r>
      <w:r>
        <w:rPr>
          <w:rtl/>
          <w:lang w:bidi="fa-IR"/>
        </w:rPr>
        <w:t xml:space="preserve"> روز بعد مراجعه کرد و گفت : به خاطر حفظ جان فرزندان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مم</w:t>
      </w:r>
      <w:r>
        <w:rPr>
          <w:rtl/>
          <w:lang w:bidi="fa-IR"/>
        </w:rPr>
        <w:t xml:space="preserve"> تسل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خواسته توام . مرا به محلّ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ببر که جز من و تو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نباشد ، او را به محلّ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خلوت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بردم</w:t>
      </w:r>
      <w:r>
        <w:rPr>
          <w:rtl/>
          <w:lang w:bidi="fa-IR"/>
        </w:rPr>
        <w:t xml:space="preserve"> ، چون به او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شدم به شدّت لرز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گفتم : تو را 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؟ گفت : به من وعده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خلوت داد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اکنون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برابر پنج </w:t>
      </w:r>
      <w:r>
        <w:rPr>
          <w:rtl/>
          <w:lang w:bidi="fa-IR"/>
        </w:rPr>
        <w:lastRenderedPageBreak/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ننده</w:t>
      </w:r>
      <w:r>
        <w:rPr>
          <w:rtl/>
          <w:lang w:bidi="fa-IR"/>
        </w:rPr>
        <w:t xml:space="preserve"> محترم مرتکب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عمل نامشروع شو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گفتم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 !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خانه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، چه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پنج نفر باشند ، گفت : دو ف</w:t>
      </w:r>
      <w:r>
        <w:rPr>
          <w:rFonts w:hint="eastAsia"/>
          <w:rtl/>
          <w:lang w:bidi="fa-IR"/>
        </w:rPr>
        <w:t>رشته</w:t>
      </w:r>
      <w:r>
        <w:rPr>
          <w:rtl/>
          <w:lang w:bidi="fa-IR"/>
        </w:rPr>
        <w:t xml:space="preserve"> موکل بر من ، دو فرشته موکل بر تو و علاوه 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چهار فرشته ، خداوند بزرگ هم ناظر اعمال ماست ، من چگونه در برابر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مرتکب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عمل زشت شوم ؟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کلام</w:t>
      </w:r>
      <w:r>
        <w:rPr>
          <w:rtl/>
          <w:lang w:bidi="fa-IR"/>
        </w:rPr>
        <w:t xml:space="preserve"> آن زن در من چنان اثر گذاشت که بر اندامم لرزه افتاد و نگذاشتم در آن عرصه سخت دامنش آلوده شود ، از او دست برداشتم ، به او کمک کردم و تا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قحط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جان او و فرزندان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مش</w:t>
      </w:r>
      <w:r>
        <w:rPr>
          <w:rtl/>
          <w:lang w:bidi="fa-IR"/>
        </w:rPr>
        <w:t xml:space="preserve"> را حفظ نمودم ، او به من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صورت دعا کرد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خداوندا</w:t>
      </w:r>
      <w:r>
        <w:rPr>
          <w:rtl/>
          <w:lang w:bidi="fa-IR"/>
        </w:rPr>
        <w:t xml:space="preserve"> ! چنانکه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 آتش شهوتش را به خاطر تو فرو نشاند ، تو هم آتش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آخرت را بر او حرام گردان . بر اثر دعا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زن از صدمه آتش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در امان ماندم </w:t>
      </w:r>
      <w:r w:rsidRPr="003C11A1">
        <w:rPr>
          <w:rStyle w:val="libFootnotenumChar"/>
          <w:rtl/>
        </w:rPr>
        <w:t>(1)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3C11A1">
      <w:pPr>
        <w:pStyle w:val="Heading2"/>
        <w:rPr>
          <w:rtl/>
          <w:lang w:bidi="fa-IR"/>
        </w:rPr>
      </w:pPr>
      <w:bookmarkStart w:id="69" w:name="_Toc523657304"/>
      <w:r>
        <w:rPr>
          <w:rFonts w:hint="eastAsia"/>
          <w:rtl/>
          <w:lang w:bidi="fa-IR"/>
        </w:rPr>
        <w:t>توبه</w:t>
      </w:r>
      <w:r>
        <w:rPr>
          <w:rtl/>
          <w:lang w:bidi="fa-IR"/>
        </w:rPr>
        <w:t xml:space="preserve"> ابو لبابه</w:t>
      </w:r>
      <w:bookmarkEnd w:id="69"/>
    </w:p>
    <w:p w:rsidR="00A3017F" w:rsidRDefault="00A3017F" w:rsidP="003C11A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جنگ خندق به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رسول خدا </w:t>
      </w:r>
      <w:r w:rsidR="00AB794A" w:rsidRPr="00AB794A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به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مراجعت کرد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هنگام</w:t>
      </w:r>
      <w:r>
        <w:rPr>
          <w:rtl/>
          <w:lang w:bidi="fa-IR"/>
        </w:rPr>
        <w:t xml:space="preserve"> ظهر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نازل شد و فرمان جنگ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هود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شکن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ظه</w:t>
      </w:r>
      <w:r>
        <w:rPr>
          <w:rtl/>
          <w:lang w:bidi="fa-IR"/>
        </w:rPr>
        <w:t xml:space="preserve"> را از جانب حضرت حق اعلام کرد ، همان وقت رسول اسلام مسلح شد و به مسلمانان دستور دادند :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نماز عصر را در منطقه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ظه</w:t>
      </w:r>
      <w:r>
        <w:rPr>
          <w:rtl/>
          <w:lang w:bidi="fa-IR"/>
        </w:rPr>
        <w:t xml:space="preserve"> بخوان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دستور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انجام گرفت ، ارتش اسلام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ظه</w:t>
      </w:r>
      <w:r>
        <w:rPr>
          <w:rtl/>
          <w:lang w:bidi="fa-IR"/>
        </w:rPr>
        <w:t xml:space="preserve"> را به </w:t>
      </w:r>
      <w:r>
        <w:rPr>
          <w:rFonts w:hint="eastAsia"/>
          <w:rtl/>
          <w:lang w:bidi="fa-IR"/>
        </w:rPr>
        <w:t>محاصره</w:t>
      </w:r>
      <w:r>
        <w:rPr>
          <w:rtl/>
          <w:lang w:bidi="fa-IR"/>
        </w:rPr>
        <w:t xml:space="preserve">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مدت </w:t>
      </w:r>
      <w:r>
        <w:rPr>
          <w:rtl/>
          <w:lang w:bidi="fa-IR"/>
        </w:rPr>
        <w:lastRenderedPageBreak/>
        <w:t>محاصره طولان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هود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به تنگ آمدند ، به رسول حق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دادند ابو لبابه را نزد ما فرست تا درباره وضع خود با او مشورت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</w:t>
      </w:r>
    </w:p>
    <w:p w:rsidR="00A3017F" w:rsidRPr="003C11A1" w:rsidRDefault="003C11A1" w:rsidP="003C11A1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</w:t>
      </w:r>
    </w:p>
    <w:p w:rsidR="00A3017F" w:rsidRDefault="00A3017F" w:rsidP="003C11A1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اسرار معراج : 84 .</w:t>
      </w:r>
    </w:p>
    <w:p w:rsidR="00A3017F" w:rsidRDefault="003C11A1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رسول</w:t>
      </w:r>
      <w:r w:rsidR="00A3017F">
        <w:rPr>
          <w:rtl/>
          <w:lang w:bidi="fa-IR"/>
        </w:rPr>
        <w:t xml:space="preserve"> خدا به ابو لبابه فرمودند : نزد هم پ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مانان</w:t>
      </w:r>
      <w:r w:rsidR="00A3017F">
        <w:rPr>
          <w:rtl/>
          <w:lang w:bidi="fa-IR"/>
        </w:rPr>
        <w:t xml:space="preserve"> خود برو و بب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چه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گو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ند</w:t>
      </w:r>
      <w:r w:rsidR="00A3017F"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ابو</w:t>
      </w:r>
      <w:r>
        <w:rPr>
          <w:rtl/>
          <w:lang w:bidi="fa-IR"/>
        </w:rPr>
        <w:t xml:space="preserve"> لبابه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وارد قلعه شد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هود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: صلاح تو درباره ما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؟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تسل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به همان صورت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هرچه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است نسبت به ما انجام دهد ؟ جواب داد : 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تسل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او 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همراه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جواب با دست خود به گلو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اشاره کرد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صور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تسل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بلافاصله به قتل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عمل خود پش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شد و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زد : آه به خدا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انت</w:t>
      </w:r>
      <w:r>
        <w:rPr>
          <w:rtl/>
          <w:lang w:bidi="fa-IR"/>
        </w:rPr>
        <w:t xml:space="preserve"> کردم !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حق نبود اسرار را فاش و امر پنهان را آشکار کنم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قلعه به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آمد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کسر</w:t>
      </w:r>
      <w:r>
        <w:rPr>
          <w:rtl/>
          <w:lang w:bidi="fa-IR"/>
        </w:rPr>
        <w:t xml:space="preserve"> به جانب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رفت ، وارد مسجد شد ، با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گردن خود را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ستونها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مسجد بست « ستون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معروف به ستون توبه شد » گفت : خود را آزاد نکنم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توبه ام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رفته</w:t>
      </w:r>
      <w:r>
        <w:rPr>
          <w:rtl/>
          <w:lang w:bidi="fa-IR"/>
        </w:rPr>
        <w:t xml:space="preserve"> شود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</w:t>
      </w:r>
      <w:r>
        <w:rPr>
          <w:rtl/>
          <w:lang w:bidi="fa-IR"/>
        </w:rPr>
        <w:t xml:space="preserve"> ، رسول خدا از تأخ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ابو لبابه جو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شد ، داستانش 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عرضه داشتند ، فرمودند : اگر نزد من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آمد از خداوند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طلب آمرزش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کردم ، اما اکنون به جانب خدا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آورده و خداوند نسبت به او سزاوارتر است ، هرچه خواهد درباره اش انجام دهد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ابو</w:t>
      </w:r>
      <w:r>
        <w:rPr>
          <w:rtl/>
          <w:lang w:bidi="fa-IR"/>
        </w:rPr>
        <w:t xml:space="preserve"> لبابه در مدت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سمان</w:t>
      </w:r>
      <w:r>
        <w:rPr>
          <w:rtl/>
          <w:lang w:bidi="fa-IR"/>
        </w:rPr>
        <w:t xml:space="preserve"> بسته بود روزها را روزه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 و شبها به اندازه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بتواند خود را حفظ کند غذا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خورد ، دخترش به وقت شب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غذا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 و وقت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به وضو بازش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1C684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شب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خانه ام سلمه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رفته</w:t>
      </w:r>
      <w:r>
        <w:rPr>
          <w:rtl/>
          <w:lang w:bidi="fa-IR"/>
        </w:rPr>
        <w:t xml:space="preserve"> شدن توبه ابو لبابه به رسول خدا نازل شد :</w:t>
      </w:r>
      <w:r w:rsidR="001C6848" w:rsidRPr="001C6848">
        <w:rPr>
          <w:rStyle w:val="libAlaemChar"/>
          <w:rFonts w:hint="eastAsia"/>
          <w:rtl/>
        </w:rPr>
        <w:t xml:space="preserve"> </w:t>
      </w:r>
      <w:r w:rsidR="001C6848" w:rsidRPr="001C6848">
        <w:rPr>
          <w:rStyle w:val="libAlaemChar"/>
          <w:rFonts w:hint="cs"/>
          <w:rtl/>
        </w:rPr>
        <w:t>(</w:t>
      </w:r>
      <w:r>
        <w:rPr>
          <w:rtl/>
          <w:lang w:bidi="fa-IR"/>
        </w:rPr>
        <w:t xml:space="preserve"> </w:t>
      </w:r>
      <w:r w:rsidRPr="001C6848">
        <w:rPr>
          <w:rStyle w:val="libAieChar"/>
          <w:rtl/>
        </w:rPr>
        <w:t>وَ آخَرُونَ اعْتَرَفُوا بِذُنُوبِهِمْ خَلَطُوا عَمَلاً ص</w:t>
      </w:r>
      <w:r w:rsidRPr="001C6848">
        <w:rPr>
          <w:rStyle w:val="libAieChar"/>
          <w:rFonts w:hint="cs"/>
          <w:rtl/>
        </w:rPr>
        <w:t>الِحاً وَ آخَرَ سَیِّ</w:t>
      </w:r>
      <w:r w:rsidRPr="001C6848">
        <w:rPr>
          <w:rStyle w:val="libAieChar"/>
          <w:rFonts w:hint="eastAsia"/>
          <w:rtl/>
        </w:rPr>
        <w:t>ئاً</w:t>
      </w:r>
      <w:r w:rsidRPr="001C6848">
        <w:rPr>
          <w:rStyle w:val="libAieChar"/>
          <w:rtl/>
        </w:rPr>
        <w:t xml:space="preserve"> عَسَ</w:t>
      </w:r>
      <w:r w:rsidRPr="001C6848">
        <w:rPr>
          <w:rStyle w:val="libAieChar"/>
          <w:rFonts w:hint="cs"/>
          <w:rtl/>
        </w:rPr>
        <w:t>ی</w:t>
      </w:r>
      <w:r w:rsidRPr="001C6848">
        <w:rPr>
          <w:rStyle w:val="libAieChar"/>
          <w:rtl/>
        </w:rPr>
        <w:t xml:space="preserve"> اللّ</w:t>
      </w:r>
      <w:r w:rsidRPr="001C6848">
        <w:rPr>
          <w:rStyle w:val="libAieChar"/>
          <w:rFonts w:hint="cs"/>
          <w:rtl/>
        </w:rPr>
        <w:t>هُ أَنْ یَ</w:t>
      </w:r>
      <w:r w:rsidRPr="001C6848">
        <w:rPr>
          <w:rStyle w:val="libAieChar"/>
          <w:rFonts w:hint="eastAsia"/>
          <w:rtl/>
        </w:rPr>
        <w:t>تُوبَ</w:t>
      </w:r>
      <w:r w:rsidRPr="001C6848">
        <w:rPr>
          <w:rStyle w:val="libAieChar"/>
          <w:rtl/>
        </w:rPr>
        <w:t xml:space="preserve"> عَلَ</w:t>
      </w:r>
      <w:r w:rsidRPr="001C6848">
        <w:rPr>
          <w:rStyle w:val="libAieChar"/>
          <w:rFonts w:hint="cs"/>
          <w:rtl/>
        </w:rPr>
        <w:t>یْ</w:t>
      </w:r>
      <w:r w:rsidRPr="001C6848">
        <w:rPr>
          <w:rStyle w:val="libAieChar"/>
          <w:rFonts w:hint="eastAsia"/>
          <w:rtl/>
        </w:rPr>
        <w:t>هِمْ</w:t>
      </w:r>
      <w:r w:rsidRPr="001C6848">
        <w:rPr>
          <w:rStyle w:val="libAieChar"/>
          <w:rtl/>
        </w:rPr>
        <w:t xml:space="preserve"> إِنَّ اللّ</w:t>
      </w:r>
      <w:r w:rsidRPr="001C6848">
        <w:rPr>
          <w:rStyle w:val="libAieChar"/>
          <w:rFonts w:hint="cs"/>
          <w:rtl/>
        </w:rPr>
        <w:t>هَ غَفُورٌ رَحِی</w:t>
      </w:r>
      <w:r w:rsidRPr="001C6848">
        <w:rPr>
          <w:rStyle w:val="libAieChar"/>
          <w:rFonts w:hint="eastAsia"/>
          <w:rtl/>
        </w:rPr>
        <w:t>مٌ</w:t>
      </w:r>
      <w:r>
        <w:rPr>
          <w:rtl/>
          <w:lang w:bidi="fa-IR"/>
        </w:rPr>
        <w:t xml:space="preserve"> </w:t>
      </w:r>
      <w:r w:rsidR="001C6848" w:rsidRPr="001C6848">
        <w:rPr>
          <w:rStyle w:val="libAlaemChar"/>
          <w:rFonts w:hint="cs"/>
          <w:rtl/>
        </w:rPr>
        <w:t>)</w:t>
      </w:r>
      <w:r>
        <w:rPr>
          <w:rtl/>
          <w:lang w:bidi="fa-IR"/>
        </w:rPr>
        <w:t xml:space="preserve"> </w:t>
      </w:r>
      <w:r w:rsidRPr="001C6848">
        <w:rPr>
          <w:rStyle w:val="libFootnotenumChar"/>
          <w:rtl/>
        </w:rPr>
        <w:t>(1)</w:t>
      </w:r>
      <w:r>
        <w:rPr>
          <w:rtl/>
          <w:lang w:bidi="fa-IR"/>
        </w:rPr>
        <w:t>.</w:t>
      </w:r>
    </w:p>
    <w:p w:rsidR="001C6848" w:rsidRDefault="00A3017F" w:rsidP="001C684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گروه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به گناه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اعتراف کردند ، عمل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و 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هم 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ختند</w:t>
      </w:r>
      <w:r>
        <w:rPr>
          <w:rtl/>
          <w:lang w:bidi="fa-IR"/>
        </w:rPr>
        <w:t xml:space="preserve"> ، باشد که خدا توبه آنان را بپذ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، همانا خداوند آمرزنده مهربان است </w:t>
      </w:r>
    </w:p>
    <w:p w:rsidR="00A3017F" w:rsidRPr="001C6848" w:rsidRDefault="001C6848" w:rsidP="001C6848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</w:t>
      </w:r>
    </w:p>
    <w:p w:rsidR="00A3017F" w:rsidRDefault="00A3017F" w:rsidP="001C6848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توبه : 102 .</w:t>
      </w:r>
    </w:p>
    <w:p w:rsidR="00A3017F" w:rsidRDefault="001C6848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پ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امبر</w:t>
      </w:r>
      <w:r w:rsidR="00A3017F">
        <w:rPr>
          <w:rtl/>
          <w:lang w:bidi="fa-IR"/>
        </w:rPr>
        <w:t xml:space="preserve"> به ام سلمه فرمودند : توبه ابو لبابه پذ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رفته</w:t>
      </w:r>
      <w:r w:rsidR="00A3017F">
        <w:rPr>
          <w:rtl/>
          <w:lang w:bidi="fa-IR"/>
        </w:rPr>
        <w:t xml:space="preserve"> شد ، عرضه داشت : 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</w:t>
      </w:r>
      <w:r w:rsidR="00A3017F">
        <w:rPr>
          <w:rtl/>
          <w:lang w:bidi="fa-IR"/>
        </w:rPr>
        <w:t xml:space="preserve"> رسول اللّ</w:t>
      </w:r>
      <w:r w:rsidR="00A3017F">
        <w:rPr>
          <w:rFonts w:hint="cs"/>
          <w:rtl/>
          <w:lang w:bidi="fa-IR"/>
        </w:rPr>
        <w:t>ه ! اجازه می</w:t>
      </w:r>
      <w:r w:rsidR="00A3017F">
        <w:rPr>
          <w:rtl/>
          <w:lang w:bidi="fa-IR"/>
        </w:rPr>
        <w:t xml:space="preserve"> ده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</w:t>
      </w:r>
      <w:r w:rsidR="00A3017F">
        <w:rPr>
          <w:rtl/>
          <w:lang w:bidi="fa-IR"/>
        </w:rPr>
        <w:t xml:space="preserve"> قبول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توبه او را من به او بشارت دهم ، فرمودند : آر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سلمه سر از حجره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کرد و قبول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توبه اش رابه او بشارت داد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ابو</w:t>
      </w:r>
      <w:r>
        <w:rPr>
          <w:rtl/>
          <w:lang w:bidi="fa-IR"/>
        </w:rPr>
        <w:t xml:space="preserve"> لبابه خدا را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نعمت سپاس گفت ، چند نفر از مسلمانان آمدند تا او را از ستون باز کنند ، ابو لبابه مانع شد و گفت : به خدا سوگند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گذارم مرا باز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رسول خدا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مرا آزاد کند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آمدند و فرمودند : توبه ات قبول شد ، اکنون به مانند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مادر متولد شده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سپس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سمان</w:t>
      </w:r>
      <w:r>
        <w:rPr>
          <w:rtl/>
          <w:lang w:bidi="fa-IR"/>
        </w:rPr>
        <w:t xml:space="preserve"> از گردنش باز کرد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ابو</w:t>
      </w:r>
      <w:r>
        <w:rPr>
          <w:rtl/>
          <w:lang w:bidi="fa-IR"/>
        </w:rPr>
        <w:t xml:space="preserve"> لبابه گفت 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رسول اللّ</w:t>
      </w:r>
      <w:r>
        <w:rPr>
          <w:rFonts w:hint="cs"/>
          <w:rtl/>
          <w:lang w:bidi="fa-IR"/>
        </w:rPr>
        <w:t>ه ! اجازه می</w:t>
      </w:r>
      <w:r>
        <w:rPr>
          <w:rtl/>
          <w:lang w:bidi="fa-IR"/>
        </w:rPr>
        <w:t xml:space="preserve"> ده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تمام اموالم را در راه خدا صدقه بدهم ؟ فرمودند : نه ، اجازه دو سوم مال را گرفت ، فرمودند : نه ، اجازه پرداخت نصف مال را گرفت ، فرمودند : نه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سوم آن را درخواست کرد ، حضرت اجازه داد </w:t>
      </w:r>
      <w:r w:rsidRPr="001C6848">
        <w:rPr>
          <w:rStyle w:val="libFootnotenumChar"/>
          <w:rtl/>
        </w:rPr>
        <w:t>(1)</w:t>
      </w:r>
      <w:r>
        <w:rPr>
          <w:rtl/>
          <w:lang w:bidi="fa-IR"/>
        </w:rPr>
        <w:t xml:space="preserve"> .</w:t>
      </w:r>
    </w:p>
    <w:p w:rsidR="00A3017F" w:rsidRDefault="001C6848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1C6848">
      <w:pPr>
        <w:pStyle w:val="Heading2"/>
        <w:rPr>
          <w:rtl/>
          <w:lang w:bidi="fa-IR"/>
        </w:rPr>
      </w:pPr>
      <w:bookmarkStart w:id="70" w:name="_Toc523657305"/>
      <w:r>
        <w:rPr>
          <w:rFonts w:hint="eastAsia"/>
          <w:rtl/>
          <w:lang w:bidi="fa-IR"/>
        </w:rPr>
        <w:t>توبه</w:t>
      </w:r>
      <w:r>
        <w:rPr>
          <w:rtl/>
          <w:lang w:bidi="fa-IR"/>
        </w:rPr>
        <w:t xml:space="preserve"> برادران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وسف</w:t>
      </w:r>
      <w:bookmarkEnd w:id="70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سفر سوم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فرزندان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عقوب</w:t>
      </w:r>
      <w:r>
        <w:rPr>
          <w:rtl/>
          <w:lang w:bidi="fa-IR"/>
        </w:rPr>
        <w:t xml:space="preserve"> به محضر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وسف</w:t>
      </w:r>
      <w:r>
        <w:rPr>
          <w:rtl/>
          <w:lang w:bidi="fa-IR"/>
        </w:rPr>
        <w:t xml:space="preserve"> آمدند عرضه داشتند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سالار بزرگ ! قحط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سرتاسر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ما را فرا گرفته و تنگ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</w:t>
      </w:r>
      <w:r>
        <w:rPr>
          <w:rtl/>
          <w:lang w:bidi="fa-IR"/>
        </w:rPr>
        <w:t xml:space="preserve"> خاندان ما را در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فشار خرد کرده ، توانا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از دست ما رفته ، پش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از سرما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همراه آورده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با گندم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مس</w:t>
      </w:r>
      <w:r>
        <w:rPr>
          <w:rFonts w:hint="eastAsia"/>
          <w:rtl/>
          <w:lang w:bidi="fa-IR"/>
        </w:rPr>
        <w:t>اوات</w:t>
      </w:r>
      <w:r>
        <w:rPr>
          <w:rtl/>
          <w:lang w:bidi="fa-IR"/>
        </w:rPr>
        <w:t xml:space="preserve"> ندارد ، تو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 و گندم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به ما عطا کن ، خدا به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کوکاران</w:t>
      </w:r>
      <w:r>
        <w:rPr>
          <w:rtl/>
          <w:lang w:bidi="fa-IR"/>
        </w:rPr>
        <w:t xml:space="preserve"> پاداش خواهد داد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سخن حال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وسف</w:t>
      </w:r>
      <w:r>
        <w:rPr>
          <w:rtl/>
          <w:lang w:bidi="fa-IR"/>
        </w:rPr>
        <w:t xml:space="preserve"> دگرگون شد ، و عجز و ناتوان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برادران و دودمان خود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ارست</w:t>
      </w:r>
      <w:r>
        <w:rPr>
          <w:rtl/>
          <w:lang w:bidi="fa-IR"/>
        </w:rPr>
        <w:t xml:space="preserve"> تحمل کردن ، سخن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برادران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منتظره بود، سخنش را با پرسش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آغاز کرد و گفت:</w:t>
      </w:r>
    </w:p>
    <w:p w:rsidR="00A3017F" w:rsidRPr="001C6848" w:rsidRDefault="001C6848" w:rsidP="001C6848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</w:t>
      </w:r>
    </w:p>
    <w:p w:rsidR="00A3017F" w:rsidRDefault="00A3017F" w:rsidP="001C6848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قم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1 / 303 ؛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برهان : 4 / 535 ؛ بازگشت به خدا : 423 .</w:t>
      </w:r>
    </w:p>
    <w:p w:rsidR="00A3017F" w:rsidRDefault="001C6848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آ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</w:t>
      </w:r>
      <w:r w:rsidR="00A3017F">
        <w:rPr>
          <w:rtl/>
          <w:lang w:bidi="fa-IR"/>
        </w:rPr>
        <w:t xml:space="preserve">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دان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</w:t>
      </w:r>
      <w:r w:rsidR="00A3017F">
        <w:rPr>
          <w:rtl/>
          <w:lang w:bidi="fa-IR"/>
        </w:rPr>
        <w:t xml:space="preserve"> که شما با 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وسف</w:t>
      </w:r>
      <w:r w:rsidR="00A3017F">
        <w:rPr>
          <w:rtl/>
          <w:lang w:bidi="fa-IR"/>
        </w:rPr>
        <w:t xml:space="preserve"> و برادرش چه کرد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</w:t>
      </w:r>
      <w:r w:rsidR="00A3017F">
        <w:rPr>
          <w:rtl/>
          <w:lang w:bidi="fa-IR"/>
        </w:rPr>
        <w:t xml:space="preserve"> و 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کار از جهل و نادان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شما بود ؟! برادران از 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سؤال 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که</w:t>
      </w:r>
      <w:r w:rsidR="00A3017F">
        <w:rPr>
          <w:rtl/>
          <w:lang w:bidi="fa-IR"/>
        </w:rPr>
        <w:t xml:space="preserve"> خوردند ، سالار مصر ، 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قبط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بزرگ ، از کجا 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وسف</w:t>
      </w:r>
      <w:r w:rsidR="00A3017F">
        <w:rPr>
          <w:rtl/>
          <w:lang w:bidi="fa-IR"/>
        </w:rPr>
        <w:t xml:space="preserve"> را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شناسد و سرگذشت و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را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داند ، برادر 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وسف</w:t>
      </w:r>
      <w:r w:rsidR="00A3017F">
        <w:rPr>
          <w:rtl/>
          <w:lang w:bidi="fa-IR"/>
        </w:rPr>
        <w:t xml:space="preserve"> را از کجا شناخته ، رفتار آنها را با 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وسف</w:t>
      </w:r>
      <w:r w:rsidR="00A3017F">
        <w:rPr>
          <w:rtl/>
          <w:lang w:bidi="fa-IR"/>
        </w:rPr>
        <w:t xml:space="preserve"> از کجا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د</w:t>
      </w:r>
      <w:r w:rsidR="00A3017F">
        <w:rPr>
          <w:rFonts w:hint="eastAsia"/>
          <w:rtl/>
          <w:lang w:bidi="fa-IR"/>
        </w:rPr>
        <w:t>اند</w:t>
      </w:r>
      <w:r w:rsidR="00A3017F">
        <w:rPr>
          <w:rtl/>
          <w:lang w:bidi="fa-IR"/>
        </w:rPr>
        <w:t xml:space="preserve"> ، رفتار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که جز برادران ده گانه ه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چ</w:t>
      </w:r>
      <w:r w:rsidR="00A3017F">
        <w:rPr>
          <w:rtl/>
          <w:lang w:bidi="fa-IR"/>
        </w:rPr>
        <w:t xml:space="preserve"> کس از آن آگاه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ندارد ؟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جواب متح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شدند و ساعت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، خاطرات سفرها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گذشته را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آوردند ، سخنان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سالار مصر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بودند هنوز فراموش نکرده بودند ، به ناگاه همگ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: مگر تو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وسف</w:t>
      </w:r>
      <w:r>
        <w:rPr>
          <w:rtl/>
          <w:lang w:bidi="fa-IR"/>
        </w:rPr>
        <w:t xml:space="preserve">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سالار</w:t>
      </w:r>
      <w:r>
        <w:rPr>
          <w:rtl/>
          <w:lang w:bidi="fa-IR"/>
        </w:rPr>
        <w:t xml:space="preserve"> مصر پاسخ داد : 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وسفم</w:t>
      </w:r>
      <w:r>
        <w:rPr>
          <w:rtl/>
          <w:lang w:bidi="fa-IR"/>
        </w:rPr>
        <w:t xml:space="preserve">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برادر من است ، خدا بر ما منّت نهاد که پس از سال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دراز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را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فراق و جدا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به وصال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بدل شود ، هرکس صبر کند و تقوا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سازد خدا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پاداش خواهد داد و به مقصودش خواهد رسان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هراس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فوق العاده برادران را فرا گرفت ، و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فر</w:t>
      </w:r>
      <w:r>
        <w:rPr>
          <w:rtl/>
          <w:lang w:bidi="fa-IR"/>
        </w:rPr>
        <w:t xml:space="preserve">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انتقام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برابر چشم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قدرت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وسف</w:t>
      </w:r>
      <w:r>
        <w:rPr>
          <w:rtl/>
          <w:lang w:bidi="fa-IR"/>
        </w:rPr>
        <w:t xml:space="preserve"> نامتناه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و ضعف آنها در سرزم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غربت نامتناه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 نامتناه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برابر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قرار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 xml:space="preserve"> معلوم است که چه خواهد شد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برادران</w:t>
      </w:r>
      <w:r>
        <w:rPr>
          <w:rtl/>
          <w:lang w:bidi="fa-IR"/>
        </w:rPr>
        <w:t xml:space="preserve"> از نظر قانون و مذهب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خل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خود را مستحق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فر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، از نظر عاطفه مستحق انتقام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دانستند ،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جهان بر سر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فرود آمد و اضطراب و لرزه بر اندامها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نداخت</w:t>
      </w:r>
      <w:r>
        <w:rPr>
          <w:rtl/>
          <w:lang w:bidi="fa-IR"/>
        </w:rPr>
        <w:t xml:space="preserve"> و قدرت سخن از آنان سلب شد ، هرچه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tl/>
          <w:lang w:bidi="fa-IR"/>
        </w:rPr>
        <w:t xml:space="preserve"> داشتند جمع کرده به آخر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دفاع اکتفا کرد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، و آن اعتراف به گناه و تقاضا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عفو و بخشش بود ، سپس گفتند : خدا تو را بر ما برتر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داده و ما خطاکار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به انتظار پاسخ نشستند تا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نند</w:t>
      </w:r>
      <w:r>
        <w:rPr>
          <w:rtl/>
          <w:lang w:bidi="fa-IR"/>
        </w:rPr>
        <w:t xml:space="preserve"> 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با آنها چه خواهد کرد ؟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دهان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وسف</w:t>
      </w:r>
      <w:r>
        <w:rPr>
          <w:rtl/>
          <w:lang w:bidi="fa-IR"/>
        </w:rPr>
        <w:t xml:space="preserve"> سخن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که انتظار نداشتند و احتمال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دادند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وسف</w:t>
      </w:r>
      <w:r>
        <w:rPr>
          <w:rtl/>
          <w:lang w:bidi="fa-IR"/>
        </w:rPr>
        <w:t xml:space="preserve"> گفت : من از شما گذشتم ، شما سرزنش نخواه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فر</w:t>
      </w:r>
      <w:r>
        <w:rPr>
          <w:rtl/>
          <w:lang w:bidi="fa-IR"/>
        </w:rPr>
        <w:t xml:space="preserve"> نخواه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انتقام نخواهم گرفت ،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گناه شما بگذرد و شما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امرزد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مردان</w:t>
      </w:r>
      <w:r>
        <w:rPr>
          <w:rtl/>
          <w:lang w:bidi="fa-IR"/>
        </w:rPr>
        <w:t xml:space="preserve"> خدا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هستند ، بخشش و بخشا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دارند ، انتقام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کشند ،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ندارند ،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دشمن خود از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طلب آمرزش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، دل آنها آکنده از مهر و محبت بر خلق 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وسف</w:t>
      </w:r>
      <w:r>
        <w:rPr>
          <w:rtl/>
          <w:lang w:bidi="fa-IR"/>
        </w:rPr>
        <w:t xml:space="preserve"> که برادران را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انتقام و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فر</w:t>
      </w:r>
      <w:r>
        <w:rPr>
          <w:rtl/>
          <w:lang w:bidi="fa-IR"/>
        </w:rPr>
        <w:t xml:space="preserve"> آسوده خاطر کرد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فرمود :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اکنون برخ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به کنعان برگرد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راهن</w:t>
      </w:r>
      <w:r>
        <w:rPr>
          <w:rtl/>
          <w:lang w:bidi="fa-IR"/>
        </w:rPr>
        <w:t xml:space="preserve"> مرا همراه برده بر چهره پدرم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حضرتش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خواهد شد ، و خانواده هاتان را بردار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به مصر نزد من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بار بود که برادران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راهن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وسف</w:t>
      </w:r>
      <w:r>
        <w:rPr>
          <w:rtl/>
          <w:lang w:bidi="fa-IR"/>
        </w:rPr>
        <w:t xml:space="preserve">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پدر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بردند 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راهن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نخست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بار ارمغان مرگ بود ، آژ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جدا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و فراق بود 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بدبخت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</w:t>
      </w:r>
      <w:r>
        <w:rPr>
          <w:rtl/>
          <w:lang w:bidi="fa-IR"/>
        </w:rPr>
        <w:lastRenderedPageBreak/>
        <w:t>شوم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بار ارمغان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بود ، نو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و مژده وصال بود ،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سعادت و خوشبخت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راهن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وسف</w:t>
      </w:r>
      <w:r>
        <w:rPr>
          <w:rtl/>
          <w:lang w:bidi="fa-IR"/>
        </w:rPr>
        <w:t xml:space="preserve"> در آن دفعه پدر را ناب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ساخت و با بردگ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پسر همراه بود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دفعه پدر ناب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از آزاد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سرور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پسر خبر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راهن</w:t>
      </w:r>
      <w:r>
        <w:rPr>
          <w:rtl/>
          <w:lang w:bidi="fa-IR"/>
        </w:rPr>
        <w:t xml:space="preserve"> حامل خون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دروغ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بود 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راهن</w:t>
      </w:r>
      <w:r>
        <w:rPr>
          <w:rtl/>
          <w:lang w:bidi="fa-IR"/>
        </w:rPr>
        <w:t xml:space="preserve"> حامل معجزه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، وه که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راست و دروغ چقدر راه است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کاروان</w:t>
      </w:r>
      <w:r>
        <w:rPr>
          <w:rtl/>
          <w:lang w:bidi="fa-IR"/>
        </w:rPr>
        <w:t xml:space="preserve"> برادران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سوم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بار خاک مصر را پشت سر گذارد و قصد سرزم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کنعان کرد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آسمان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نو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آسمان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درآ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کاروان را به گوش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عقوب</w:t>
      </w:r>
      <w:r>
        <w:rPr>
          <w:rtl/>
          <w:lang w:bidi="fa-IR"/>
        </w:rPr>
        <w:t xml:space="preserve"> پدر مقدس برسان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حضرتش به حاضران رو کرد و گفت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مرا در خطا نخوان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وسفم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شنوم و در انتظار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دارش</w:t>
      </w:r>
      <w:r>
        <w:rPr>
          <w:rtl/>
          <w:lang w:bidi="fa-IR"/>
        </w:rPr>
        <w:t xml:space="preserve"> هستم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تخطئه کردند و گفتند : هنوز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وسف</w:t>
      </w:r>
      <w:r>
        <w:rPr>
          <w:rtl/>
          <w:lang w:bidi="fa-IR"/>
        </w:rPr>
        <w:t xml:space="preserve"> را فراموش نکرده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در آن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عشق</w:t>
      </w:r>
      <w:r>
        <w:rPr>
          <w:rtl/>
          <w:lang w:bidi="fa-IR"/>
        </w:rPr>
        <w:t xml:space="preserve"> کهن به سر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آگاه دم فرو بست و پاسخ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نداد ، سطح فکر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مخاطبانش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حقا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آشنا نبود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نپا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سخن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آگاه درست از کار درآمد ، و کاروان بشارت به کنعان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شدن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وسف</w:t>
      </w:r>
      <w:r>
        <w:rPr>
          <w:rtl/>
          <w:lang w:bidi="fa-IR"/>
        </w:rPr>
        <w:t xml:space="preserve"> را مژده داد ،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راهن</w:t>
      </w:r>
      <w:r>
        <w:rPr>
          <w:rtl/>
          <w:lang w:bidi="fa-IR"/>
        </w:rPr>
        <w:t xml:space="preserve"> را بر چهره پدر گذاردند و ناب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مقدس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پسران کرده گفت : نگفتم که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را من از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دانم که شما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؟ نوبت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فر</w:t>
      </w:r>
      <w:r>
        <w:rPr>
          <w:rtl/>
          <w:lang w:bidi="fa-IR"/>
        </w:rPr>
        <w:t xml:space="preserve"> بزهکاران از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پدر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چون محکوم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پسران قطع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فرزندان</w:t>
      </w:r>
      <w:r>
        <w:rPr>
          <w:rtl/>
          <w:lang w:bidi="fa-IR"/>
        </w:rPr>
        <w:t xml:space="preserve"> اسرا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از پدر تقاضا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عفو کردند ، و از او خواستند که از خدا در برابر گناهانشان طلب آمرزش کند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آگاه از گناهانشان درگذشت و قول داد که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کند و به وعده خود وفا کرد </w:t>
      </w:r>
      <w:r w:rsidRPr="001C6848">
        <w:rPr>
          <w:rStyle w:val="libFootnotenumChar"/>
          <w:rtl/>
        </w:rPr>
        <w:t>(1)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فرزندان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عقوب</w:t>
      </w:r>
      <w:r>
        <w:rPr>
          <w:rtl/>
          <w:lang w:bidi="fa-IR"/>
        </w:rPr>
        <w:t xml:space="preserve"> از گناهان خود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</w:t>
      </w:r>
      <w:r>
        <w:rPr>
          <w:rtl/>
          <w:lang w:bidi="fa-IR"/>
        </w:rPr>
        <w:t xml:space="preserve"> حضرت حق توبه کردند و از برادر و پدر عذرخواه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نمودند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وسف</w:t>
      </w:r>
      <w:r>
        <w:rPr>
          <w:rtl/>
          <w:lang w:bidi="fa-IR"/>
        </w:rPr>
        <w:t xml:space="preserve"> از آنان گذشت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عقوب</w:t>
      </w:r>
      <w:r>
        <w:rPr>
          <w:rtl/>
          <w:lang w:bidi="fa-IR"/>
        </w:rPr>
        <w:t xml:space="preserve"> آنان را بخش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و خداوند آنان را در معرض رحمت و عفو قرار داد .</w:t>
      </w:r>
    </w:p>
    <w:p w:rsidR="00A3017F" w:rsidRDefault="001C6848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1C6848">
      <w:pPr>
        <w:pStyle w:val="Heading2"/>
        <w:rPr>
          <w:rtl/>
          <w:lang w:bidi="fa-IR"/>
        </w:rPr>
      </w:pPr>
      <w:bookmarkStart w:id="71" w:name="_Toc523657306"/>
      <w:r>
        <w:rPr>
          <w:rFonts w:hint="eastAsia"/>
          <w:rtl/>
          <w:lang w:bidi="fa-IR"/>
        </w:rPr>
        <w:t>توبه</w:t>
      </w:r>
      <w:r>
        <w:rPr>
          <w:rtl/>
          <w:lang w:bidi="fa-IR"/>
        </w:rPr>
        <w:t xml:space="preserve"> بِشر حاف</w:t>
      </w:r>
      <w:r>
        <w:rPr>
          <w:rFonts w:hint="cs"/>
          <w:rtl/>
          <w:lang w:bidi="fa-IR"/>
        </w:rPr>
        <w:t>ی</w:t>
      </w:r>
      <w:bookmarkEnd w:id="71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بشر</w:t>
      </w:r>
      <w:r>
        <w:rPr>
          <w:rtl/>
          <w:lang w:bidi="fa-IR"/>
        </w:rPr>
        <w:t xml:space="preserve">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خوشگذران و اهل لهو و لعب ، اغلب اوقات در خانه خود مجلس آوازه خوان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بزم گناه داشت ،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امام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جعفر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از کنار خانه او عبور کردند ،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آوازه خوانان و مطربان بلند بود . امام به خدمتکار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کنار درِ خانه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ستاده</w:t>
      </w:r>
      <w:r>
        <w:rPr>
          <w:rtl/>
          <w:lang w:bidi="fa-IR"/>
        </w:rPr>
        <w:t xml:space="preserve"> بود فرمودند : صاحب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خانه بنده است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آزاد ؟ پاسخ داد : آزاد است ، حضرت فرمودند : راست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، اگر بنده بود از</w:t>
      </w:r>
    </w:p>
    <w:p w:rsidR="00A3017F" w:rsidRPr="001C6848" w:rsidRDefault="001C6848" w:rsidP="001C6848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</w:t>
      </w:r>
    </w:p>
    <w:p w:rsidR="00A3017F" w:rsidRDefault="00A3017F" w:rsidP="001C6848">
      <w:pPr>
        <w:pStyle w:val="libFootnote0"/>
        <w:rPr>
          <w:rtl/>
          <w:lang w:bidi="fa-IR"/>
        </w:rPr>
      </w:pPr>
      <w:r>
        <w:rPr>
          <w:rtl/>
          <w:lang w:bidi="fa-IR"/>
        </w:rPr>
        <w:t xml:space="preserve">1- 1) - حسن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وسف</w:t>
      </w:r>
      <w:r>
        <w:rPr>
          <w:rtl/>
          <w:lang w:bidi="fa-IR"/>
        </w:rPr>
        <w:t xml:space="preserve"> : 64 .</w:t>
      </w:r>
    </w:p>
    <w:p w:rsidR="00A3017F" w:rsidRDefault="001C6848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مولا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ش</w:t>
      </w:r>
      <w:r w:rsidR="00A3017F">
        <w:rPr>
          <w:rtl/>
          <w:lang w:bidi="fa-IR"/>
        </w:rPr>
        <w:t xml:space="preserve">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ترس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</w:t>
      </w:r>
      <w:r w:rsidR="00A3017F">
        <w:rPr>
          <w:rtl/>
          <w:lang w:bidi="fa-IR"/>
        </w:rPr>
        <w:t xml:space="preserve"> . خدمتکار وارد خانه شد ، بشر در حال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که کنار سفره شراب بود از علّت د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ر</w:t>
      </w:r>
      <w:r w:rsidR="00A3017F">
        <w:rPr>
          <w:rtl/>
          <w:lang w:bidi="fa-IR"/>
        </w:rPr>
        <w:t xml:space="preserve"> برگشتن او پرس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</w:t>
      </w:r>
      <w:r w:rsidR="00A3017F">
        <w:rPr>
          <w:rtl/>
          <w:lang w:bidi="fa-IR"/>
        </w:rPr>
        <w:t xml:space="preserve"> ، خدمتکار گفت : شخص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را در کوچه د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دم</w:t>
      </w:r>
      <w:r w:rsidR="00A3017F">
        <w:rPr>
          <w:rtl/>
          <w:lang w:bidi="fa-IR"/>
        </w:rPr>
        <w:t xml:space="preserve"> ، از من بد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گونه سؤال کرد و من بد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صورت پاسخ گفتم . کلام موس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بن جعفر </w:t>
      </w:r>
      <w:r w:rsidR="004673E5" w:rsidRPr="004673E5">
        <w:rPr>
          <w:rStyle w:val="libAlaemChar"/>
          <w:rtl/>
        </w:rPr>
        <w:t xml:space="preserve">عليه‌السلام </w:t>
      </w:r>
      <w:r w:rsidR="00A3017F">
        <w:rPr>
          <w:rtl/>
          <w:lang w:bidi="fa-IR"/>
        </w:rPr>
        <w:t>آن چنان در قلب بشر اثر کرد که تر</w:t>
      </w:r>
      <w:r w:rsidR="00A3017F">
        <w:rPr>
          <w:rFonts w:hint="eastAsia"/>
          <w:rtl/>
          <w:lang w:bidi="fa-IR"/>
        </w:rPr>
        <w:t>سان</w:t>
      </w:r>
      <w:r w:rsidR="00A3017F">
        <w:rPr>
          <w:rtl/>
          <w:lang w:bidi="fa-IR"/>
        </w:rPr>
        <w:t xml:space="preserve"> و هراسان با پا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برهنه از منزل ب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رون</w:t>
      </w:r>
      <w:r w:rsidR="00A3017F">
        <w:rPr>
          <w:rtl/>
          <w:lang w:bidi="fa-IR"/>
        </w:rPr>
        <w:t xml:space="preserve"> آمد و خود را خدمت حضرت رسانده به دست مبارک امام توبه کرد ، آنگاه با چشم گر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ان</w:t>
      </w:r>
      <w:r w:rsidR="00A3017F">
        <w:rPr>
          <w:rtl/>
          <w:lang w:bidi="fa-IR"/>
        </w:rPr>
        <w:t xml:space="preserve"> به خانه برگشت و برا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هم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شه</w:t>
      </w:r>
      <w:r w:rsidR="00A3017F">
        <w:rPr>
          <w:rtl/>
          <w:lang w:bidi="fa-IR"/>
        </w:rPr>
        <w:t xml:space="preserve"> سفره گناه را جمع کرد و عاقبت در زمره زاهدان و عارفان قرار گرفت </w:t>
      </w:r>
      <w:r w:rsidR="00A3017F" w:rsidRPr="001C6848">
        <w:rPr>
          <w:rStyle w:val="libFootnotenumChar"/>
          <w:rtl/>
        </w:rPr>
        <w:t xml:space="preserve">(1) </w:t>
      </w:r>
      <w:r w:rsidR="00A3017F">
        <w:rPr>
          <w:rtl/>
          <w:lang w:bidi="fa-IR"/>
        </w:rPr>
        <w:t>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1C6848">
      <w:pPr>
        <w:pStyle w:val="Heading2"/>
        <w:rPr>
          <w:rtl/>
          <w:lang w:bidi="fa-IR"/>
        </w:rPr>
      </w:pPr>
      <w:bookmarkStart w:id="72" w:name="_Toc523657307"/>
      <w:r>
        <w:rPr>
          <w:rFonts w:hint="eastAsia"/>
          <w:rtl/>
          <w:lang w:bidi="fa-IR"/>
        </w:rPr>
        <w:t>توبه</w:t>
      </w:r>
      <w:r>
        <w:rPr>
          <w:rtl/>
          <w:lang w:bidi="fa-IR"/>
        </w:rPr>
        <w:t xml:space="preserve"> جوان اس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bookmarkEnd w:id="72"/>
    </w:p>
    <w:p w:rsidR="00A3017F" w:rsidRDefault="00A3017F" w:rsidP="001C684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صدوق از حضرت صادق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: تعداد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به محضر مبارک رسول خدا </w:t>
      </w:r>
      <w:r w:rsidR="00AB794A" w:rsidRPr="00AB794A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آوردند ، به کشتن همه آنان فرمان داد مگر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نفر از آنان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مرد</w:t>
      </w:r>
      <w:r>
        <w:rPr>
          <w:rtl/>
          <w:lang w:bidi="fa-IR"/>
        </w:rPr>
        <w:t xml:space="preserve"> اس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گفت : چرا از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همه اس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حکم رها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مرا داد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فرمودند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جبر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از جانب خدا به من خبر داد در وجود تو پنج خصلت است که خدا و رسول آن پنج خصلت را دوست دارند :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</w:t>
      </w:r>
      <w:r>
        <w:rPr>
          <w:rtl/>
          <w:lang w:bidi="fa-IR"/>
        </w:rPr>
        <w:t xml:space="preserve">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بر خانواده ات ، سخاوت ، حسن خلق ، 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گفتار ، شجاعت . آن مرد پس از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برنامه مسلمان شد و اسلامش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tl/>
          <w:lang w:bidi="fa-IR"/>
        </w:rPr>
        <w:t xml:space="preserve"> گشت ، سپس در جنگ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همراه رسول خدا ش</w:t>
      </w:r>
      <w:r>
        <w:rPr>
          <w:rFonts w:hint="eastAsia"/>
          <w:rtl/>
          <w:lang w:bidi="fa-IR"/>
        </w:rPr>
        <w:t>رکت</w:t>
      </w:r>
      <w:r>
        <w:rPr>
          <w:rtl/>
          <w:lang w:bidi="fa-IR"/>
        </w:rPr>
        <w:t xml:space="preserve"> کرد و پس از مبارزه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شد </w:t>
      </w:r>
      <w:r w:rsidRPr="008B7C49">
        <w:rPr>
          <w:rStyle w:val="libFootnotenumChar"/>
          <w:rtl/>
        </w:rPr>
        <w:t>(2)</w:t>
      </w:r>
      <w:r>
        <w:rPr>
          <w:rtl/>
          <w:lang w:bidi="fa-IR"/>
        </w:rPr>
        <w:t xml:space="preserve"> .</w:t>
      </w:r>
    </w:p>
    <w:p w:rsidR="00A3017F" w:rsidRPr="008B7C49" w:rsidRDefault="008B7C49" w:rsidP="008B7C49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</w:t>
      </w:r>
    </w:p>
    <w:p w:rsidR="00A3017F" w:rsidRDefault="00A3017F" w:rsidP="008B7C49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روضات الجنات : 2 / 130 .</w:t>
      </w:r>
    </w:p>
    <w:p w:rsidR="00A3017F" w:rsidRDefault="00A3017F" w:rsidP="008B7C49">
      <w:pPr>
        <w:pStyle w:val="libFootnote0"/>
        <w:rPr>
          <w:rtl/>
          <w:lang w:bidi="fa-IR"/>
        </w:rPr>
      </w:pPr>
      <w:r>
        <w:rPr>
          <w:rtl/>
          <w:lang w:bidi="fa-IR"/>
        </w:rPr>
        <w:lastRenderedPageBreak/>
        <w:t>2- 2) - امال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صدوق : 271 ، المجلس السادس و الأربعون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7 ؛ بحار الأنوار : 68 / 384 ، باب 92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25 .</w:t>
      </w:r>
    </w:p>
    <w:p w:rsidR="008B7C49" w:rsidRDefault="008B7C49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8B7C49">
      <w:pPr>
        <w:pStyle w:val="Heading2"/>
        <w:rPr>
          <w:rtl/>
          <w:lang w:bidi="fa-IR"/>
        </w:rPr>
      </w:pPr>
      <w:bookmarkStart w:id="73" w:name="_Toc523657308"/>
      <w:r>
        <w:rPr>
          <w:rFonts w:hint="eastAsia"/>
          <w:rtl/>
          <w:lang w:bidi="fa-IR"/>
        </w:rPr>
        <w:t>توبه</w:t>
      </w:r>
      <w:r>
        <w:rPr>
          <w:rtl/>
          <w:lang w:bidi="fa-IR"/>
        </w:rPr>
        <w:t xml:space="preserve"> جوان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هود</w:t>
      </w:r>
      <w:r>
        <w:rPr>
          <w:rFonts w:hint="cs"/>
          <w:rtl/>
          <w:lang w:bidi="fa-IR"/>
        </w:rPr>
        <w:t>ی</w:t>
      </w:r>
      <w:bookmarkEnd w:id="73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اوقات خدمت رسول خدا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رسول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 و آمد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ادش</w:t>
      </w:r>
      <w:r>
        <w:rPr>
          <w:rtl/>
          <w:lang w:bidi="fa-IR"/>
        </w:rPr>
        <w:t xml:space="preserve"> را مشکل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 و چه بسا او را دنبال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فرستاد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او نامه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جانب قوم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هود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فرستاد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چند</w:t>
      </w:r>
      <w:r>
        <w:rPr>
          <w:rtl/>
          <w:lang w:bidi="fa-IR"/>
        </w:rPr>
        <w:t xml:space="preserve">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جوان خبر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نشد 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سراغ او را گرفت ،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حضرت عرضه داشت : امروز او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شدّت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روز آخر عمرش باشد .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با عدّه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ارانش</w:t>
      </w:r>
      <w:r>
        <w:rPr>
          <w:rtl/>
          <w:lang w:bidi="fa-IR"/>
        </w:rPr>
        <w:t xml:space="preserve"> به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ادت</w:t>
      </w:r>
      <w:r>
        <w:rPr>
          <w:rtl/>
          <w:lang w:bidi="fa-IR"/>
        </w:rPr>
        <w:t xml:space="preserve"> جوان آمد ، از برکات وجود نازن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بود که با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سخن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جواب حضرت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 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جوان را صدا زد ، جوان دو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اش را گشود و گفت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ابا القاسم ، فرمودند بگو : اشهد ان لا اله الَّا اللّ</w:t>
      </w:r>
      <w:r>
        <w:rPr>
          <w:rFonts w:hint="cs"/>
          <w:rtl/>
          <w:lang w:bidi="fa-IR"/>
        </w:rPr>
        <w:t>ه و انی</w:t>
      </w:r>
      <w:r>
        <w:rPr>
          <w:rtl/>
          <w:lang w:bidi="fa-IR"/>
        </w:rPr>
        <w:t xml:space="preserve"> رسول اللّ</w:t>
      </w:r>
      <w:r>
        <w:rPr>
          <w:rFonts w:hint="cs"/>
          <w:rtl/>
          <w:lang w:bidi="fa-IR"/>
        </w:rPr>
        <w:t>ه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جوان</w:t>
      </w:r>
      <w:r>
        <w:rPr>
          <w:rtl/>
          <w:lang w:bidi="fa-IR"/>
        </w:rPr>
        <w:t xml:space="preserve"> نظر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چهره عبوس پدرش انداخت و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نگفت 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دوباره او را دعوت به شهادت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کرد ، باز هم به چهره پدرش نگر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سکوت کرد ، رسول خدا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مرتبه سوم او را دعوت به توبه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هود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قبول شهادت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کرد ، جوان باز هم به چهره پدرش نظر انداخت 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فرمود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 اگر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بگو و اگر علاقه ندار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سکوت کن . جوان با کمال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بدون ملاحظه کردن وضع پدر ، شهادت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گفت و از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رفت !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به پدر آن جوان فرمودند : او را به </w:t>
      </w:r>
      <w:r>
        <w:rPr>
          <w:rtl/>
          <w:lang w:bidi="fa-IR"/>
        </w:rPr>
        <w:lastRenderedPageBreak/>
        <w:t>ما واگذار . سپس به اصحاب دستور داد او را غسل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کفن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نزد من آور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بر او نماز ب</w:t>
      </w:r>
      <w:r>
        <w:rPr>
          <w:rFonts w:hint="eastAsia"/>
          <w:rtl/>
          <w:lang w:bidi="fa-IR"/>
        </w:rPr>
        <w:t>خوانم</w:t>
      </w:r>
      <w:r>
        <w:rPr>
          <w:rtl/>
          <w:lang w:bidi="fa-IR"/>
        </w:rPr>
        <w:t xml:space="preserve"> ، آنگاه از خانه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خارج شد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</w:t>
      </w:r>
      <w:r>
        <w:rPr>
          <w:rtl/>
          <w:lang w:bidi="fa-IR"/>
        </w:rPr>
        <w:t xml:space="preserve"> را سپاس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امروز انسان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من از آتش جهنم نجات داد </w:t>
      </w:r>
      <w:r w:rsidRPr="008B7C49">
        <w:rPr>
          <w:rStyle w:val="libFootnotenumChar"/>
          <w:rtl/>
        </w:rPr>
        <w:t>(1)</w:t>
      </w:r>
      <w:r>
        <w:rPr>
          <w:rtl/>
          <w:lang w:bidi="fa-IR"/>
        </w:rPr>
        <w:t xml:space="preserve"> !</w:t>
      </w:r>
    </w:p>
    <w:p w:rsidR="00A3017F" w:rsidRPr="008B7C49" w:rsidRDefault="008B7C49" w:rsidP="008B7C49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</w:t>
      </w:r>
    </w:p>
    <w:p w:rsidR="00A3017F" w:rsidRDefault="00A3017F" w:rsidP="008B7C49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امال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صدوق: 397، المجلس الثان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الستون،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10؛ بحار الأنوار: 6 / 26، باب 20،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27.</w:t>
      </w:r>
    </w:p>
    <w:p w:rsidR="008B7C49" w:rsidRDefault="008B7C49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8B7C49">
      <w:pPr>
        <w:pStyle w:val="Heading2"/>
        <w:rPr>
          <w:rtl/>
          <w:lang w:bidi="fa-IR"/>
        </w:rPr>
      </w:pPr>
      <w:bookmarkStart w:id="74" w:name="_Toc523657309"/>
      <w:r>
        <w:rPr>
          <w:rFonts w:hint="eastAsia"/>
          <w:rtl/>
          <w:lang w:bidi="fa-IR"/>
        </w:rPr>
        <w:t>توبه</w:t>
      </w:r>
      <w:r>
        <w:rPr>
          <w:rtl/>
          <w:lang w:bidi="fa-IR"/>
        </w:rPr>
        <w:t xml:space="preserve"> دو برادر در آخر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ساعات عاشورا</w:t>
      </w:r>
      <w:bookmarkEnd w:id="74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توبه</w:t>
      </w:r>
      <w:r>
        <w:rPr>
          <w:rtl/>
          <w:lang w:bidi="fa-IR"/>
        </w:rPr>
        <w:t xml:space="preserve"> در اسلام اعاده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از گنهکار پش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نزد خداست ، اعاده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خود او انجام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،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دخالت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ندارند ،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راه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باز است ؛ چون مکتب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مکتب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است ، سرچشمه مهر است و کانون رحمت ، و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تمام نما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رحمت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دگار</w:t>
      </w:r>
      <w:r>
        <w:rPr>
          <w:rtl/>
          <w:lang w:bidi="fa-IR"/>
        </w:rPr>
        <w:t xml:space="preserve"> است ، رحمت بر خلق ، رحمت بر دوست ، رحمت بر دشمن .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وجودش مهر بود ، گفتارش مهر بود ، رفتارش مهر بود ، از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راه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روبرو شد کوش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آنان را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کند و به راه راست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اورد</w:t>
      </w:r>
      <w:r>
        <w:rPr>
          <w:rtl/>
          <w:lang w:bidi="fa-IR"/>
        </w:rPr>
        <w:t xml:space="preserve"> و آنچه قدرت داشت به کار برد ، راهنما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کرد ،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نمود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جنگ بکوش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جنگ بکوش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با گفتار بکوش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با رفتار بکوش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توانست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رستگار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بودند از دوزخ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شدن برهاند و بهشت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گرداند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دعوت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که تنها مانده بود ،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ارانش</w:t>
      </w:r>
      <w:r>
        <w:rPr>
          <w:rtl/>
          <w:lang w:bidi="fa-IR"/>
        </w:rPr>
        <w:t xml:space="preserve"> همگ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شده بودند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نداشت ، آخر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دعوتش بانگ استغاثه بود و ندا کرد :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؟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 از حرم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دفاع کند ؟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اَلا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اصِرٌ یَ</w:t>
      </w:r>
      <w:r>
        <w:rPr>
          <w:rFonts w:hint="eastAsia"/>
          <w:rtl/>
          <w:lang w:bidi="fa-IR"/>
        </w:rPr>
        <w:t>نْصُرُنا</w:t>
      </w:r>
      <w:r>
        <w:rPr>
          <w:rtl/>
          <w:lang w:bidi="fa-IR"/>
        </w:rPr>
        <w:t xml:space="preserve"> ؟ اما مِن ذابٍّ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ذُبُّ</w:t>
      </w:r>
      <w:r>
        <w:rPr>
          <w:rtl/>
          <w:lang w:bidi="fa-IR"/>
        </w:rPr>
        <w:t xml:space="preserve"> عَنْ حَرَمِ رَسُول اللّ</w:t>
      </w:r>
      <w:r>
        <w:rPr>
          <w:rFonts w:hint="cs"/>
          <w:rtl/>
          <w:lang w:bidi="fa-IR"/>
        </w:rPr>
        <w:t>هِ ؟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ندا سعد بن حرث انصار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برادرش ابو الحتوف بن حرث را به هوش آورد ، هر دو از انصار بودند و از عش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خزرج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آل محمد سر و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نداشتند ، هر دو از دشمنان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بودند و از خوارج نهروان ، شعارشان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بود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حکومت</w:t>
      </w:r>
      <w:r>
        <w:rPr>
          <w:rtl/>
          <w:lang w:bidi="fa-IR"/>
        </w:rPr>
        <w:t xml:space="preserve"> از آن خداوند است و بس ، گنهکار حق حکومت ندارد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گنهکار بود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گنهکار نبود ؟!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 نفر از کوفه تحت فرمانده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عمر سعد به قصد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کار</w:t>
      </w:r>
      <w:r>
        <w:rPr>
          <w:rtl/>
          <w:lang w:bidi="fa-IR"/>
        </w:rPr>
        <w:t xml:space="preserve"> با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کشتن او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شدند و به کربلا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، روز شهادت که کشتار آغاز شد ، در سپاه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بودند ، آس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جنگ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خون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</w:t>
      </w:r>
      <w:r>
        <w:rPr>
          <w:rtl/>
          <w:lang w:bidi="fa-IR"/>
        </w:rPr>
        <w:t xml:space="preserve"> و آن دو در سپاه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بودند ،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که</w:t>
      </w:r>
      <w:r>
        <w:rPr>
          <w:rtl/>
          <w:lang w:bidi="fa-IR"/>
        </w:rPr>
        <w:t xml:space="preserve"> و تنها ماند و آن دو در سپاه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بودند</w:t>
      </w:r>
      <w:r>
        <w:rPr>
          <w:rtl/>
          <w:lang w:bidi="fa-IR"/>
        </w:rPr>
        <w:t xml:space="preserve"> ،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به هوش آمدند ، با خود گفتند :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فرزند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ماست ، روز رستاخ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دست ما به دامان جدش رسول خداست ، به ناگاه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شدند و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و در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قرار گرفتند پس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کباره</w:t>
      </w:r>
      <w:r>
        <w:rPr>
          <w:rtl/>
          <w:lang w:bidi="fa-IR"/>
        </w:rPr>
        <w:t xml:space="preserve"> بر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تاختند و به جنگ </w:t>
      </w:r>
      <w:r>
        <w:rPr>
          <w:rFonts w:hint="eastAsia"/>
          <w:rtl/>
          <w:lang w:bidi="fa-IR"/>
        </w:rPr>
        <w:t>پرداختند</w:t>
      </w:r>
      <w:r>
        <w:rPr>
          <w:rtl/>
          <w:lang w:bidi="fa-IR"/>
        </w:rPr>
        <w:t xml:space="preserve"> ، تن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چند را مجروح کرده و عده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دوزخ فرستادند و کوش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تا شربت شهادت نوش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</w:t>
      </w:r>
      <w:r w:rsidRPr="008B7C49">
        <w:rPr>
          <w:rStyle w:val="libFootnotenumChar"/>
          <w:rtl/>
        </w:rPr>
        <w:t>(1)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علامه</w:t>
      </w:r>
      <w:r>
        <w:rPr>
          <w:rtl/>
          <w:lang w:bidi="fa-IR"/>
        </w:rPr>
        <w:t xml:space="preserve"> کمره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مشا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اجازه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است در جلد سوم کتاب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پرق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مت</w:t>
      </w:r>
      <w:r>
        <w:rPr>
          <w:rtl/>
          <w:lang w:bidi="fa-IR"/>
        </w:rPr>
        <w:t xml:space="preserve"> « عنصر شجاعت »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زنان و اطفال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به استغاثه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اَلا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اصِرٌ یَ</w:t>
      </w:r>
      <w:r>
        <w:rPr>
          <w:rFonts w:hint="eastAsia"/>
          <w:rtl/>
          <w:lang w:bidi="fa-IR"/>
        </w:rPr>
        <w:t>نْصُرُنا</w:t>
      </w:r>
      <w:r>
        <w:rPr>
          <w:rtl/>
          <w:lang w:bidi="fa-IR"/>
        </w:rPr>
        <w:t xml:space="preserve"> . . . ؟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صدا</w:t>
      </w:r>
      <w:r>
        <w:rPr>
          <w:rtl/>
          <w:lang w:bidi="fa-IR"/>
        </w:rPr>
        <w:t xml:space="preserve"> به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بلند کردند ، سعد و برادرش ابو الحتوف چون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دلخراش را با آن ناله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از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عنان به طرف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برگرداندند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در حومه نبرد بودند و با شمش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دستشان بود به دشمنان حمله کردند و به جنگ پرداختند ،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امام هم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نبرد کردند تا جماعت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کشتند و در آخر هر دو مجروح شده زخم فراوان برداشتند ، سپس هر دو 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گاه</w:t>
      </w:r>
      <w:r>
        <w:rPr>
          <w:rtl/>
          <w:lang w:bidi="fa-IR"/>
        </w:rPr>
        <w:t xml:space="preserve"> با هم کشته شدند</w:t>
      </w:r>
      <w:r w:rsidRPr="008B7C49">
        <w:rPr>
          <w:rStyle w:val="libFootnotenumChar"/>
          <w:rtl/>
        </w:rPr>
        <w:t xml:space="preserve"> (2) </w:t>
      </w:r>
      <w:r>
        <w:rPr>
          <w:rtl/>
          <w:lang w:bidi="fa-IR"/>
        </w:rPr>
        <w:t>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 داستان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</w:t>
      </w:r>
      <w:r>
        <w:rPr>
          <w:rtl/>
          <w:lang w:bidi="fa-IR"/>
        </w:rPr>
        <w:t xml:space="preserve"> آور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 برادر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روح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روح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نور خود سر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کشد و از پشت پرده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انتظار خبرها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تازه به تازه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Pr="008B7C49" w:rsidRDefault="008B7C49" w:rsidP="008B7C49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</w:t>
      </w:r>
    </w:p>
    <w:p w:rsidR="00A3017F" w:rsidRDefault="00A3017F" w:rsidP="008B7C49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دان</w:t>
      </w:r>
      <w:r>
        <w:rPr>
          <w:rtl/>
          <w:lang w:bidi="fa-IR"/>
        </w:rPr>
        <w:t xml:space="preserve"> : 394 .</w:t>
      </w:r>
    </w:p>
    <w:p w:rsidR="00A3017F" w:rsidRDefault="00A3017F" w:rsidP="008B7C49">
      <w:pPr>
        <w:pStyle w:val="libFootnote0"/>
        <w:rPr>
          <w:rtl/>
          <w:lang w:bidi="fa-IR"/>
        </w:rPr>
      </w:pPr>
      <w:r>
        <w:rPr>
          <w:rtl/>
          <w:lang w:bidi="fa-IR"/>
        </w:rPr>
        <w:t>2- 2) - عنصر شجاعت : 3 / 169 .</w:t>
      </w:r>
    </w:p>
    <w:p w:rsidR="008B7C49" w:rsidRDefault="008B7C49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8B7C4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دارد</w:t>
      </w:r>
      <w:r>
        <w:rPr>
          <w:rtl/>
          <w:lang w:bidi="fa-IR"/>
        </w:rPr>
        <w:t xml:space="preserve"> ، نو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مترقبه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 ، در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او نب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است </w:t>
      </w: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واسطه خاص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نور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هر دم 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به کشف تازه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پشت پرده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دارند ، از دم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روح تازه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أس</w:t>
      </w:r>
      <w:r>
        <w:rPr>
          <w:rtl/>
          <w:lang w:bidi="fa-IR"/>
        </w:rPr>
        <w:t xml:space="preserve"> ندارند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دم آخر ، و نفس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به جرم را با مجرم حساب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تا عمل جرم به طور جزم انجام 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، انتظار عنا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تازه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جا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دانند 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چه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عنا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مخصوص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مستور از همه 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عقوب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فراق عج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سال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دراز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چشم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گذشت و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وسفش</w:t>
      </w:r>
      <w:r>
        <w:rPr>
          <w:rtl/>
          <w:lang w:bidi="fa-IR"/>
        </w:rPr>
        <w:t xml:space="preserve"> نشان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بو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، اثر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خبر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امد</w:t>
      </w:r>
      <w:r>
        <w:rPr>
          <w:rtl/>
          <w:lang w:bidi="fa-IR"/>
        </w:rPr>
        <w:t xml:space="preserve"> ، بلکه خبر خلاف آمد و مرور زمان با سکوت طو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خود آن را امضا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، در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حال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رغم زمزمه گرگ خوردگ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و به با</w:t>
      </w:r>
      <w:r>
        <w:rPr>
          <w:rFonts w:hint="eastAsia"/>
          <w:rtl/>
          <w:lang w:bidi="fa-IR"/>
        </w:rPr>
        <w:t>زگشت</w:t>
      </w:r>
      <w:r>
        <w:rPr>
          <w:rtl/>
          <w:lang w:bidi="fa-IR"/>
        </w:rPr>
        <w:t xml:space="preserve">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زش</w:t>
      </w:r>
      <w:r>
        <w:rPr>
          <w:rtl/>
          <w:lang w:bidi="fa-IR"/>
        </w:rPr>
        <w:t xml:space="preserve"> داشت و گم گشته خود را از روح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انقلاب</w:t>
      </w:r>
      <w:r>
        <w:rPr>
          <w:rtl/>
          <w:lang w:bidi="fa-IR"/>
        </w:rPr>
        <w:t xml:space="preserve">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 نفر جنگجو را در پاسخ روح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جواب دادند که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خود را به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خلق به موقع بداند و معلوم شود که از دم شمش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خونر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دشمن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ممکن است نور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مخف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انه</w:t>
      </w:r>
      <w:r>
        <w:rPr>
          <w:rtl/>
          <w:lang w:bidi="fa-IR"/>
        </w:rPr>
        <w:t xml:space="preserve"> بجهد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ترجمه در انقلاب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 نفر ، غر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نادره وجود را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طرف ، و بلندتر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روح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بن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از آن طرف ، 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نظر مبلغ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اسلام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نهد و به نما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گذارد ، فلته تحول ، فلته طب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</w:t>
      </w:r>
      <w:r>
        <w:rPr>
          <w:rtl/>
          <w:lang w:bidi="fa-IR"/>
        </w:rPr>
        <w:t xml:space="preserve"> هرچه بود ، </w:t>
      </w:r>
      <w:r>
        <w:rPr>
          <w:rtl/>
          <w:lang w:bidi="fa-IR"/>
        </w:rPr>
        <w:lastRenderedPageBreak/>
        <w:t>پس از استحکام دشمن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خارج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ساله و پافشار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خلاف و 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تا دم آخر ، چون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پشت پرده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نهانخانه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به در آمدند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سرّ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خدا در نهاد ذات بشر نهاده و مستورش داشته ، همان مجهول بودن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سر است که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مبلغ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حق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به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حال از تبل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</w:t>
      </w:r>
      <w:r>
        <w:rPr>
          <w:rtl/>
          <w:lang w:bidi="fa-IR"/>
        </w:rPr>
        <w:t xml:space="preserve"> و تأث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آن مأ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</w:t>
      </w:r>
      <w:r>
        <w:rPr>
          <w:rtl/>
          <w:lang w:bidi="fa-IR"/>
        </w:rPr>
        <w:t xml:space="preserve"> مباش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سر ذوات بر همه مأمور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مستور است ، هر آن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تحول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رخ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، از پشت پرده ابهام </w:t>
      </w:r>
      <w:r>
        <w:rPr>
          <w:rFonts w:hint="eastAsia"/>
          <w:rtl/>
          <w:lang w:bidi="fa-IR"/>
        </w:rPr>
        <w:t>طبقه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نو به ظهور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اِل</w:t>
      </w:r>
      <w:r>
        <w:rPr>
          <w:rFonts w:hint="cs"/>
          <w:rtl/>
          <w:lang w:bidi="fa-IR"/>
        </w:rPr>
        <w:t>هی</w:t>
      </w:r>
      <w:r>
        <w:rPr>
          <w:rtl/>
          <w:lang w:bidi="fa-IR"/>
        </w:rPr>
        <w:t xml:space="preserve"> انَّ اخْتِلَافَ تَدبِ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رکَ</w:t>
      </w:r>
      <w:r>
        <w:rPr>
          <w:rtl/>
          <w:lang w:bidi="fa-IR"/>
        </w:rPr>
        <w:t xml:space="preserve"> وَ سُرْعَهَ طَواءِ مَقادِ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رِکَ</w:t>
      </w:r>
      <w:r>
        <w:rPr>
          <w:rtl/>
          <w:lang w:bidi="fa-IR"/>
        </w:rPr>
        <w:t xml:space="preserve"> مَنَعا عِبادَکَ العَارِفِ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بِکَ عَنِ السُّکونِ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عَطاءٍ ، وَ الْ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أْسِ</w:t>
      </w:r>
      <w:r>
        <w:rPr>
          <w:rtl/>
          <w:lang w:bidi="fa-IR"/>
        </w:rPr>
        <w:t xml:space="preserve"> مِنْکَ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بَلَاءٍ </w:t>
      </w:r>
      <w:r w:rsidRPr="00AF0C75">
        <w:rPr>
          <w:rStyle w:val="libFootnotenumChar"/>
          <w:rtl/>
        </w:rPr>
        <w:t>(1)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خداوندا</w:t>
      </w:r>
      <w:r>
        <w:rPr>
          <w:rtl/>
          <w:lang w:bidi="fa-IR"/>
        </w:rPr>
        <w:t xml:space="preserve"> ! اختلاف تدب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</w:t>
      </w:r>
      <w:r>
        <w:rPr>
          <w:rtl/>
          <w:lang w:bidi="fa-IR"/>
        </w:rPr>
        <w:t xml:space="preserve"> ، و شتاب و سرعت درهم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تقد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راتت</w:t>
      </w:r>
      <w:r>
        <w:rPr>
          <w:rtl/>
          <w:lang w:bidi="fa-IR"/>
        </w:rPr>
        <w:t xml:space="preserve"> ، بندگان عارف به تو را از آرامش به عطا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موجود و از نوم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تو در بلاها باز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بدن</w:t>
      </w:r>
      <w:r>
        <w:rPr>
          <w:rtl/>
          <w:lang w:bidi="fa-IR"/>
        </w:rPr>
        <w:t xml:space="preserve"> که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از روح ، حجاب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بر فکر که رخسار آن را پوش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، و فکر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حجاب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غر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عقل را در پشت خود نهفته ، و غر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عقل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حجاب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بر روان که چهره آن را پوش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داشته ، و نهفته تر از همه نهفته ها سر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در ذات انسان که در پشت پرده روان ن</w:t>
      </w:r>
      <w:r>
        <w:rPr>
          <w:rFonts w:hint="eastAsia"/>
          <w:rtl/>
          <w:lang w:bidi="fa-IR"/>
        </w:rPr>
        <w:t>هفته</w:t>
      </w:r>
      <w:r>
        <w:rPr>
          <w:rtl/>
          <w:lang w:bidi="fa-IR"/>
        </w:rPr>
        <w:t xml:space="preserve"> است ،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قوه علم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به آنجا نافذ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به کشف آن قادر نه 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نهفته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پشت پرده هر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به قوه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مکشوف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گردند ، نهفته نخست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که فکر است قوه </w:t>
      </w:r>
      <w:r>
        <w:rPr>
          <w:rtl/>
          <w:lang w:bidi="fa-IR"/>
        </w:rPr>
        <w:lastRenderedPageBreak/>
        <w:t>هوش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مردم هش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فکر را قرائت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، از پشت پرده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افه</w:t>
      </w:r>
      <w:r>
        <w:rPr>
          <w:rtl/>
          <w:lang w:bidi="fa-IR"/>
        </w:rPr>
        <w:t xml:space="preserve"> و لهجه و خط ، فکر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عقل پنهان را نور فراست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که قوه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فوق کاشف اول درم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ابد</w:t>
      </w:r>
      <w:r>
        <w:rPr>
          <w:rtl/>
          <w:lang w:bidi="fa-IR"/>
        </w:rPr>
        <w:t xml:space="preserve"> ، و مقام روح و روان را نور نبوت که بالاتر و برتر و نافذتر از همه است تواند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 xml:space="preserve">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سر روان احد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خبر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، آنجا شعاع مخصوص ربوب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آن ناح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ارتباط ذات موجود است با مقام کبر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الغ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وب</w:t>
      </w:r>
      <w:r>
        <w:rPr>
          <w:rtl/>
          <w:lang w:bidi="fa-IR"/>
        </w:rPr>
        <w:t xml:space="preserve"> ، در آنجا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واسطه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لطف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tl/>
          <w:lang w:bidi="fa-IR"/>
        </w:rPr>
        <w:t xml:space="preserve"> با خلق او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، هرکس خود رابطه مخصوص با پروردگار خود دارد 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رابطه را با کس مکشوف نکرده تا وجوب تبل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</w:t>
      </w:r>
      <w:r>
        <w:rPr>
          <w:rtl/>
          <w:lang w:bidi="fa-IR"/>
        </w:rPr>
        <w:t xml:space="preserve"> و حکم آن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ثابت و تأث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آن همواره مترقب باشد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F0C75" w:rsidRDefault="00A3017F" w:rsidP="00AF0C7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را همواره در هر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دوار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تازه به تازه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نوازد ، به رشد و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مردم تحر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، اسباب انقلاب و تحول را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اسباب مستور داشته ، بلند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خداشناس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وابسته به توکل و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انتظار و روح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است </w:t>
      </w:r>
    </w:p>
    <w:p w:rsidR="00A3017F" w:rsidRPr="00AF0C75" w:rsidRDefault="00AF0C75" w:rsidP="00AF0C75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</w:t>
      </w:r>
    </w:p>
    <w:p w:rsidR="00A3017F" w:rsidRDefault="00A3017F" w:rsidP="00AF0C75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قسمت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دعا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عرفه حضرت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الشهداء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.</w:t>
      </w:r>
    </w:p>
    <w:p w:rsidR="00A3017F" w:rsidRDefault="00AF0C75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هرچند</w:t>
      </w:r>
      <w:r w:rsidR="00A3017F">
        <w:rPr>
          <w:rtl/>
          <w:lang w:bidi="fa-IR"/>
        </w:rPr>
        <w:t xml:space="preserve"> خداشناس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عم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ق</w:t>
      </w:r>
      <w:r w:rsidR="00A3017F">
        <w:rPr>
          <w:rtl/>
          <w:lang w:bidi="fa-IR"/>
        </w:rPr>
        <w:t xml:space="preserve"> تر باشد روح ام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</w:t>
      </w:r>
      <w:r w:rsidR="00A3017F">
        <w:rPr>
          <w:rtl/>
          <w:lang w:bidi="fa-IR"/>
        </w:rPr>
        <w:t xml:space="preserve"> را پا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ه</w:t>
      </w:r>
      <w:r w:rsidR="00A3017F">
        <w:rPr>
          <w:rtl/>
          <w:lang w:bidi="fa-IR"/>
        </w:rPr>
        <w:t xml:space="preserve"> ارتفاع بلندتر خواهد بود و هرچه روح ام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دوار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ارتفاعش بلندتر باشد ، ب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شتر</w:t>
      </w:r>
      <w:r w:rsidR="00A3017F">
        <w:rPr>
          <w:rtl/>
          <w:lang w:bidi="fa-IR"/>
        </w:rPr>
        <w:t xml:space="preserve"> به عمق وجود سر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کشد و انتظار خبرها دارد و خبرها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تازه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گ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رد</w:t>
      </w:r>
      <w:r w:rsidR="00A3017F"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مرتفع</w:t>
      </w:r>
      <w:r>
        <w:rPr>
          <w:rtl/>
          <w:lang w:bidi="fa-IR"/>
        </w:rPr>
        <w:t xml:space="preserve">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روح تا به عم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اسرار وجود سر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کشد ، اسرار نو به نو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، خبرها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تازه تازه به او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هان</w:t>
      </w:r>
      <w:r>
        <w:rPr>
          <w:rtl/>
          <w:lang w:bidi="fa-IR"/>
        </w:rPr>
        <w:t xml:space="preserve"> !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مبلغ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اسلام ، روح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را از شما 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 xml:space="preserve"> ، سخت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اوضاع مأ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وستان</w:t>
      </w:r>
      <w:r>
        <w:rPr>
          <w:rtl/>
          <w:lang w:bidi="fa-IR"/>
        </w:rPr>
        <w:t xml:space="preserve"> نکند ، اوضاع زمان شما از اوضاع اول بعثت سخت تر نبوده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محمد عبده در محضر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: من از اصلاح حال امت اسلام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مأ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وسم</w:t>
      </w:r>
      <w:r>
        <w:rPr>
          <w:rtl/>
          <w:lang w:bidi="fa-IR"/>
        </w:rPr>
        <w:t xml:space="preserve"> . بانو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از حضار که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گانگان</w:t>
      </w:r>
      <w:r>
        <w:rPr>
          <w:rtl/>
          <w:lang w:bidi="fa-IR"/>
        </w:rPr>
        <w:t xml:space="preserve"> بود گفت : عجب دارم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کلمه شوم «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أس</w:t>
      </w:r>
      <w:r>
        <w:rPr>
          <w:rtl/>
          <w:lang w:bidi="fa-IR"/>
        </w:rPr>
        <w:t xml:space="preserve"> » از دهان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جست !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هش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شد ، فور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استغفار کرد و تصد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نمود که حق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جز از جدش از همه هاد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، از همه 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، روح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بلندتر بود ، شاهباز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تا به مرتفع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قله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امکان پرواز ، و به عم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اسرار وجود نظر داشت 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از زبان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بشنو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به شما روح بدهد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جانها</w:t>
      </w:r>
      <w:r>
        <w:rPr>
          <w:rtl/>
          <w:lang w:bidi="fa-IR"/>
        </w:rPr>
        <w:t xml:space="preserve"> فدا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باد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در هر واد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را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صدا زد ، تو مبلغ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تشو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تو 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پافشار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ما را به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</w:t>
      </w:r>
      <w:r>
        <w:rPr>
          <w:rtl/>
          <w:lang w:bidi="fa-IR"/>
        </w:rPr>
        <w:lastRenderedPageBreak/>
        <w:t>مصر و ر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مصر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، فداکار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تو کرد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از تو آموختند ، از زبان تو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اسرار خدا را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بلندپ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روح تو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هم برتر بود ، در کو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نس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نو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انتظار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دم شمش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خونر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هم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وزد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اقدام</w:t>
      </w:r>
      <w:r>
        <w:rPr>
          <w:rtl/>
          <w:lang w:bidi="fa-IR"/>
        </w:rPr>
        <w:t xml:space="preserve"> تو در آغاز ، در آن عصر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موحش ، و به کوفه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آوردنت ، با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شامدها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مراحل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راهت و تذکر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F0C7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اَلاَمْرُ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نْزِلُ</w:t>
      </w:r>
      <w:r>
        <w:rPr>
          <w:rtl/>
          <w:lang w:bidi="fa-IR"/>
        </w:rPr>
        <w:t xml:space="preserve"> مِنَ السَّماءِ وَ کُلَّ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وْمٍ</w:t>
      </w:r>
      <w:r>
        <w:rPr>
          <w:rtl/>
          <w:lang w:bidi="fa-IR"/>
        </w:rPr>
        <w:t xml:space="preserve"> هُوَ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شَأْنٍ ، فَاِنْ نَزَلَ الْقَضاءُ فَالْحَمْدُ للّ</w:t>
      </w:r>
      <w:r>
        <w:rPr>
          <w:rFonts w:hint="cs"/>
          <w:rtl/>
          <w:lang w:bidi="fa-IR"/>
        </w:rPr>
        <w:t>هِ ِ ، وَ ان حَالَ</w:t>
      </w:r>
      <w:r w:rsidR="00AF0C75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الْقَضاءُ</w:t>
      </w:r>
      <w:r>
        <w:rPr>
          <w:rtl/>
          <w:lang w:bidi="fa-IR"/>
        </w:rPr>
        <w:t xml:space="preserve"> دُونَ الرَّجَاءِ . .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برخورد به سدها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بسته و گفتگوها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مهرآم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شورانگ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زت</w:t>
      </w:r>
      <w:r>
        <w:rPr>
          <w:rtl/>
          <w:lang w:bidi="fa-IR"/>
        </w:rPr>
        <w:t xml:space="preserve"> ، هرکدام در مرحله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به نحو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اطوار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که از انوار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و دعا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عرفات را جلوه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اِل</w:t>
      </w:r>
      <w:r>
        <w:rPr>
          <w:rFonts w:hint="cs"/>
          <w:rtl/>
          <w:lang w:bidi="fa-IR"/>
        </w:rPr>
        <w:t>هی</w:t>
      </w:r>
      <w:r>
        <w:rPr>
          <w:rtl/>
          <w:lang w:bidi="fa-IR"/>
        </w:rPr>
        <w:t xml:space="preserve"> انَّ اخْتِلَافَ تَدبِ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رکَ</w:t>
      </w:r>
      <w:r>
        <w:rPr>
          <w:rtl/>
          <w:lang w:bidi="fa-IR"/>
        </w:rPr>
        <w:t xml:space="preserve"> وَ سُرْعَهَ طَواءِ مَقادِ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رِکَ</w:t>
      </w:r>
      <w:r>
        <w:rPr>
          <w:rtl/>
          <w:lang w:bidi="fa-IR"/>
        </w:rPr>
        <w:t xml:space="preserve"> مَنَعا عِبادَکَ العَارِفِ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بِکَ عَنِ السُّکونِ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عَطاءٍ ، وَ الْ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أْسِ</w:t>
      </w:r>
      <w:r>
        <w:rPr>
          <w:rtl/>
          <w:lang w:bidi="fa-IR"/>
        </w:rPr>
        <w:t xml:space="preserve"> مِنْکَ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بَلَاءٍ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در آخر هم که چشم از جهان بربست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بدان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تربت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دان</w:t>
      </w:r>
      <w:r>
        <w:rPr>
          <w:rtl/>
          <w:lang w:bidi="fa-IR"/>
        </w:rPr>
        <w:t xml:space="preserve"> کو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، زنده دلان را هش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کند ، به تربت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دان</w:t>
      </w:r>
      <w:r>
        <w:rPr>
          <w:rtl/>
          <w:lang w:bidi="fa-IR"/>
        </w:rPr>
        <w:t xml:space="preserve"> کو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بگذرند تا نس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بر آنان بوزد ، از آنجا زنده شوند و به تبل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کنند و از خلق روگردان نباشند </w:t>
      </w:r>
      <w:r w:rsidRPr="00AF0C75">
        <w:rPr>
          <w:rStyle w:val="libFootnotenumChar"/>
          <w:rtl/>
        </w:rPr>
        <w:lastRenderedPageBreak/>
        <w:t>(1)</w:t>
      </w:r>
      <w:r>
        <w:rPr>
          <w:rtl/>
          <w:lang w:bidi="fa-IR"/>
        </w:rPr>
        <w:t xml:space="preserve"> ، تا با تبل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</w:t>
      </w:r>
      <w:r>
        <w:rPr>
          <w:rtl/>
          <w:lang w:bidi="fa-IR"/>
        </w:rPr>
        <w:t xml:space="preserve"> خود ، آلودگان را به پاک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اهل معص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را به توبه و انابه ، و مستحقان عذاب را به بهشت عنبرسرشت برسانند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F0C75">
      <w:pPr>
        <w:pStyle w:val="Heading2"/>
        <w:rPr>
          <w:rtl/>
          <w:lang w:bidi="fa-IR"/>
        </w:rPr>
      </w:pPr>
      <w:bookmarkStart w:id="75" w:name="_Toc523657310"/>
      <w:r>
        <w:rPr>
          <w:rFonts w:hint="eastAsia"/>
          <w:rtl/>
          <w:lang w:bidi="fa-IR"/>
        </w:rPr>
        <w:t>توبه</w:t>
      </w:r>
      <w:r>
        <w:rPr>
          <w:rtl/>
          <w:lang w:bidi="fa-IR"/>
        </w:rPr>
        <w:t xml:space="preserve"> شخص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مردم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زد</w:t>
      </w:r>
      <w:bookmarkEnd w:id="75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شهر قم به نماز 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بزرگوار ، عارف معارف ، معلم اخلاق ، مرحوم حاج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رضا بهاء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مشرف شدم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پس</w:t>
      </w:r>
      <w:r>
        <w:rPr>
          <w:rtl/>
          <w:lang w:bidi="fa-IR"/>
        </w:rPr>
        <w:t xml:space="preserve"> از نماز به محضر آن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عرضه داشتم : محتاج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ازمند</w:t>
      </w:r>
      <w:r>
        <w:rPr>
          <w:rtl/>
          <w:lang w:bidi="fa-IR"/>
        </w:rPr>
        <w:t xml:space="preserve"> سخنان گهربار شما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در پاسخ فرمود :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به خداوند 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چشم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داشته باش که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</w:t>
      </w:r>
      <w:r>
        <w:rPr>
          <w:rtl/>
          <w:lang w:bidi="fa-IR"/>
        </w:rPr>
        <w:t xml:space="preserve"> او 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احد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از عنا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تش</w:t>
      </w:r>
      <w:r>
        <w:rPr>
          <w:rtl/>
          <w:lang w:bidi="fa-IR"/>
        </w:rPr>
        <w:t xml:space="preserve"> محروم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، و به هر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و بهانه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دستگ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عباد را فراهم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آنگاه داستان شگفت انگ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از قول حمله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شهر اروم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که سال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بار مسافر به مشهد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 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صورت نقل کرد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مسافرت</w:t>
      </w:r>
      <w:r>
        <w:rPr>
          <w:rtl/>
          <w:lang w:bidi="fa-IR"/>
        </w:rPr>
        <w:t xml:space="preserve"> با ماش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تازه آغاز شده بود ؛ ماش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، مسافر و بارش 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کجا</w:t>
      </w:r>
      <w:r>
        <w:rPr>
          <w:rtl/>
          <w:lang w:bidi="fa-IR"/>
        </w:rPr>
        <w:t xml:space="preserve"> سوار</w:t>
      </w:r>
    </w:p>
    <w:p w:rsidR="00A3017F" w:rsidRPr="00AF0C75" w:rsidRDefault="00AF0C75" w:rsidP="00AF0C75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</w:t>
      </w:r>
    </w:p>
    <w:p w:rsidR="00A3017F" w:rsidRDefault="00A3017F" w:rsidP="00AF0C75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عنصر شجاعت : 3 / 170 .</w:t>
      </w:r>
    </w:p>
    <w:p w:rsidR="00AF0C75" w:rsidRDefault="00AF0C75" w:rsidP="00A3017F">
      <w:pPr>
        <w:pStyle w:val="libNormal"/>
        <w:rPr>
          <w:rtl/>
          <w:lang w:bidi="fa-IR"/>
        </w:rPr>
      </w:pPr>
    </w:p>
    <w:p w:rsidR="00A3017F" w:rsidRDefault="00AF0C75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کرد ، چرا که ماش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به صورت ماش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بار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بود ، در قسمت بار هم مسافران را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نشاندند و هم بار آنها را به صورت متراکم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چ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دند</w:t>
      </w:r>
      <w:r w:rsidR="00A3017F"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به 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مسافر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بردن به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حضرت رضا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رفته</w:t>
      </w:r>
      <w:r>
        <w:rPr>
          <w:rtl/>
          <w:lang w:bidi="fa-IR"/>
        </w:rPr>
        <w:t xml:space="preserve"> بودم و قرار بود اوا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هفته بعد به جانب مشهد حرکت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شب</w:t>
      </w:r>
      <w:r>
        <w:rPr>
          <w:rtl/>
          <w:lang w:bidi="fa-IR"/>
        </w:rPr>
        <w:t xml:space="preserve"> چهارشنبه حضرت رضا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را در خواب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که با محبت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خاص به من فرمودند :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سفر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بر را همراه خود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</w:t>
      </w:r>
      <w:r>
        <w:rPr>
          <w:rtl/>
          <w:lang w:bidi="fa-IR"/>
        </w:rPr>
        <w:t xml:space="preserve"> . از خواب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شدم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تعجب بودم که چرا از من خواسته شده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شخص فاسق و فاجر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در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بدنام است به مشه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ببرم ، فکر کردم خواب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ام صح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، شب بعد همان خواب را بدون کم 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باز توجه به آن ننمودم ، شب سوم در عالم رؤ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حضرت رضا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را خشمگ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مشاهده کردم که با حالت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خاص به من فرمودند : چرا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اقدام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tl/>
          <w:lang w:bidi="fa-IR"/>
        </w:rPr>
        <w:t xml:space="preserve"> جمعه به محل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افراد شرور و گنهکار جمع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شدند رفتم ،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را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آنان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،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او رفته سلام کردم و از او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مشهد دعوت نمودم . با شگفت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دعوتم روبرو شد ، به من گفت : حرم حضرت رضا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آلوده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، آنجا مرکز اجتماع اهل دل و پاکان است ، مرا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سفر معاف دار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اصرار</w:t>
      </w:r>
      <w:r>
        <w:rPr>
          <w:rtl/>
          <w:lang w:bidi="fa-IR"/>
        </w:rPr>
        <w:t xml:space="preserve"> کردم و او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</w:t>
      </w:r>
      <w:r>
        <w:rPr>
          <w:rtl/>
          <w:lang w:bidi="fa-IR"/>
        </w:rPr>
        <w:t xml:space="preserve"> ، عاقبت با عصبان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به من گفت : من خرج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راه را ندارم ، فعلاً تمام سرما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من 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</w:t>
      </w:r>
      <w:r>
        <w:rPr>
          <w:rtl/>
          <w:lang w:bidi="fa-IR"/>
        </w:rPr>
        <w:t xml:space="preserve"> پول است ، آن هم پول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حرام که از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رزن</w:t>
      </w:r>
      <w:r>
        <w:rPr>
          <w:rtl/>
          <w:lang w:bidi="fa-IR"/>
        </w:rPr>
        <w:t xml:space="preserve"> 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دستبرد زده ام ! به او گفتم : من از تو مخارج سفر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خواهم ، رفت و برگشت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سفر را مهمان 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 اصرارم مقبول افتاد ، آمدن به مشهد را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</w:t>
      </w:r>
      <w:r>
        <w:rPr>
          <w:rtl/>
          <w:lang w:bidi="fa-IR"/>
        </w:rPr>
        <w:t xml:space="preserve"> ، قرار شد روز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کشنبه</w:t>
      </w:r>
      <w:r>
        <w:rPr>
          <w:rtl/>
          <w:lang w:bidi="fa-IR"/>
        </w:rPr>
        <w:t xml:space="preserve"> همراه با کاروان حرکت کند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کاروان</w:t>
      </w:r>
      <w:r>
        <w:rPr>
          <w:rtl/>
          <w:lang w:bidi="fa-IR"/>
        </w:rPr>
        <w:t xml:space="preserve"> به راه افتاد ، مسافران از بودن شخص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مانند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بر تعجب داشتند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احد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جرأت سؤال و جواب نسبت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مسافر نبود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همراه بار و مسافر در جاده خراب و خاک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جانب کو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دوست در حرکت بود ، نرس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به منطقه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که محل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ناامن و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حمله ترکمن ها به زوّار بود ، عرض جادّه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قلدر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ستمکار بسته شده بود . ماش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توقّف کرد ، راهزن بالا آمد ، خطاب به تمام مسافران گفت : آنچه پول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در برابر من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شما را به قتل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رسانم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پول</w:t>
      </w:r>
      <w:r>
        <w:rPr>
          <w:rtl/>
          <w:lang w:bidi="fa-IR"/>
        </w:rPr>
        <w:t xml:space="preserve"> راننده و تمام مسافران را گرفت ، سپس ماش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ترک گفت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8B03D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پس از ساعت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چند به محلّ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کنار قهوه خانه نگاه داشت .</w:t>
      </w:r>
      <w:r w:rsidR="008B03D1">
        <w:rPr>
          <w:rFonts w:hint="eastAsia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مسافر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اده</w:t>
      </w:r>
      <w:r>
        <w:rPr>
          <w:rtl/>
          <w:lang w:bidi="fa-IR"/>
        </w:rPr>
        <w:t xml:space="preserve"> شدند ، کنار هم نشستند ، غم و اندوه جانکاه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آنان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انداخت ،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همه راننده ناراحت بود ،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: نه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خرج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ندارم ، بلکه از پول بنز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مخارج ماش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هم محروم شدم ،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ما به مقصد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مشکل به نظر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رسد . سپس از شدّت </w:t>
      </w:r>
      <w:r>
        <w:rPr>
          <w:rFonts w:hint="eastAsia"/>
          <w:rtl/>
          <w:lang w:bidi="fa-IR"/>
        </w:rPr>
        <w:t>ناراحت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افتاد ، در </w:t>
      </w:r>
      <w:r>
        <w:rPr>
          <w:rtl/>
          <w:lang w:bidi="fa-IR"/>
        </w:rPr>
        <w:lastRenderedPageBreak/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بهت و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</w:t>
      </w:r>
      <w:r>
        <w:rPr>
          <w:rtl/>
          <w:lang w:bidi="fa-IR"/>
        </w:rPr>
        <w:t xml:space="preserve"> مسافران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بر به راننده گفت : چه مقدار پول تو را آن راهزن برده ؟ راننده مبلغ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گفت ،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آن مبلغ را به او پرداخت ، سپس از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مسافران به طور تک تک مبلغ ربوده شده آنان را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به هر کدام هر مبلغ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گفتند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پرداخت ، در نها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کار 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</w:t>
      </w:r>
      <w:r>
        <w:rPr>
          <w:rtl/>
          <w:lang w:bidi="fa-IR"/>
        </w:rPr>
        <w:t xml:space="preserve"> باق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ماند که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گفت 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هم مبلغ ربوده شده از من بود که سهم من است . همه شگفت زده شدند ، از او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همه پول را از کجا آورده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در پاسخ گفت :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راهزن از همه شما پول گرفت و سپس مطمئن و آ</w:t>
      </w:r>
      <w:r>
        <w:rPr>
          <w:rFonts w:hint="eastAsia"/>
          <w:rtl/>
          <w:lang w:bidi="fa-IR"/>
        </w:rPr>
        <w:t>رام</w:t>
      </w:r>
      <w:r>
        <w:rPr>
          <w:rtl/>
          <w:lang w:bidi="fa-IR"/>
        </w:rPr>
        <w:t xml:space="preserve"> خواست از ماش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اده</w:t>
      </w:r>
      <w:r>
        <w:rPr>
          <w:rtl/>
          <w:lang w:bidi="fa-IR"/>
        </w:rPr>
        <w:t xml:space="preserve"> شود ،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 و صدا 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او را زدم ، او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اده</w:t>
      </w:r>
      <w:r>
        <w:rPr>
          <w:rtl/>
          <w:lang w:bidi="fa-IR"/>
        </w:rPr>
        <w:t xml:space="preserve"> شد ، و ماش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هم به سرعت به حرکت آمد و از منطقه دور گشت تا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پولها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به شما دادم پول خود شماست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8B03D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حمله</w:t>
      </w:r>
      <w:r>
        <w:rPr>
          <w:rtl/>
          <w:lang w:bidi="fa-IR"/>
        </w:rPr>
        <w:t xml:space="preserve"> دار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بلند بلند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ستم</w:t>
      </w:r>
      <w:r>
        <w:rPr>
          <w:rtl/>
          <w:lang w:bidi="fa-IR"/>
        </w:rPr>
        <w:t xml:space="preserve"> ،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به من گفت : پول تو را هم که برگرداندم ، چرا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خوابم را که در سه شب پ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پ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بودم برا</w:t>
      </w:r>
      <w:r>
        <w:rPr>
          <w:rFonts w:hint="cs"/>
          <w:rtl/>
          <w:lang w:bidi="fa-IR"/>
        </w:rPr>
        <w:t>ی</w:t>
      </w:r>
      <w:r w:rsidR="008B03D1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گفتم و اعلام کردم من از فلسفه خواب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خبر بودم تا الآن فهم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که دعوت حضرت رضا از تو بدون دل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نبوده ، امام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خواست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تو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خطر را از ما دور کند . حال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عوض شد ، انقلاب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او دست داد ، به شدت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حال تا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به </w:t>
      </w:r>
      <w:r>
        <w:rPr>
          <w:rFonts w:hint="eastAsia"/>
          <w:rtl/>
          <w:lang w:bidi="fa-IR"/>
        </w:rPr>
        <w:t>تپّه</w:t>
      </w:r>
      <w:r>
        <w:rPr>
          <w:rtl/>
          <w:lang w:bidi="fa-IR"/>
        </w:rPr>
        <w:t xml:space="preserve"> سلام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برق گنبد بارگاه ملکوت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حضرت رضا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مسافران را روشن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ادامه داشت ، در آنجا گفت :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زنج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گردن من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نداز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مرا تا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صحن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صورت ببر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چون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اده</w:t>
      </w:r>
      <w:r>
        <w:rPr>
          <w:rtl/>
          <w:lang w:bidi="fa-IR"/>
        </w:rPr>
        <w:t xml:space="preserve">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مرا به جانب حرم به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حال حرکت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آنچه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خواست انجام داد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 تا در مشهد بود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حال تواضع و خضوع را داشت ، </w:t>
      </w:r>
      <w:r>
        <w:rPr>
          <w:rtl/>
          <w:lang w:bidi="fa-IR"/>
        </w:rPr>
        <w:lastRenderedPageBreak/>
        <w:t>توبه عج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، پول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رزن</w:t>
      </w:r>
      <w:r>
        <w:rPr>
          <w:rtl/>
          <w:lang w:bidi="fa-IR"/>
        </w:rPr>
        <w:t xml:space="preserve"> ناشناس را در ضر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مطهر انداخت ، امام را شف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خود قرار داد تا گناهان گذشته اش بخش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شود ، همه مسافران کاروان به او غبطه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خوردند . سفر در حال خوش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 xml:space="preserve"> ، همه به اروم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برگشت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تائب باارزش ، مق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شد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8B03D1">
      <w:pPr>
        <w:pStyle w:val="Heading2"/>
        <w:rPr>
          <w:rtl/>
          <w:lang w:bidi="fa-IR"/>
        </w:rPr>
      </w:pPr>
      <w:bookmarkStart w:id="76" w:name="_Toc523657311"/>
      <w:r>
        <w:rPr>
          <w:rFonts w:hint="eastAsia"/>
          <w:rtl/>
          <w:lang w:bidi="fa-IR"/>
        </w:rPr>
        <w:t>توبه</w:t>
      </w:r>
      <w:r>
        <w:rPr>
          <w:rtl/>
          <w:lang w:bidi="fa-IR"/>
        </w:rPr>
        <w:t xml:space="preserve"> شق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بلخ</w:t>
      </w:r>
      <w:r>
        <w:rPr>
          <w:rFonts w:hint="cs"/>
          <w:rtl/>
          <w:lang w:bidi="fa-IR"/>
        </w:rPr>
        <w:t>ی</w:t>
      </w:r>
      <w:bookmarkEnd w:id="76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فرزند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ثروتمندان منطقه بلخ بود .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تجارت به بلاد روم رفت ، شهرها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روم را در برنامه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احت</w:t>
      </w:r>
      <w:r>
        <w:rPr>
          <w:rtl/>
          <w:lang w:bidi="fa-IR"/>
        </w:rPr>
        <w:t xml:space="preserve"> و گشت و گذار گذاشت . 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شهرها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تماشا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مراسم بت پرستان وارد بتخانه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، خادم بتخانه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 و صورت را تراش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، لباس ارغوان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</w:t>
      </w:r>
      <w:r>
        <w:rPr>
          <w:rFonts w:hint="eastAsia"/>
          <w:rtl/>
          <w:lang w:bidi="fa-IR"/>
        </w:rPr>
        <w:t>تن</w:t>
      </w:r>
      <w:r>
        <w:rPr>
          <w:rtl/>
          <w:lang w:bidi="fa-IR"/>
        </w:rPr>
        <w:t xml:space="preserve"> کرده و مشغول خدمت است ، به او گفت : تو را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</w:t>
      </w:r>
      <w:r>
        <w:rPr>
          <w:rFonts w:hint="cs"/>
          <w:rtl/>
          <w:lang w:bidi="fa-IR"/>
        </w:rPr>
        <w:t>یّ</w:t>
      </w:r>
      <w:r>
        <w:rPr>
          <w:rtl/>
          <w:lang w:bidi="fa-IR"/>
        </w:rPr>
        <w:t xml:space="preserve"> و آگاه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، به عبادت او برخ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بت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جان</w:t>
      </w:r>
      <w:r>
        <w:rPr>
          <w:rtl/>
          <w:lang w:bidi="fa-IR"/>
        </w:rPr>
        <w:t xml:space="preserve"> را واگذار که نفع 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ندارند . خادم به شق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گفت : اگر انسان را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</w:t>
      </w:r>
      <w:r>
        <w:rPr>
          <w:rFonts w:hint="cs"/>
          <w:rtl/>
          <w:lang w:bidi="fa-IR"/>
        </w:rPr>
        <w:t>یّ</w:t>
      </w:r>
      <w:r>
        <w:rPr>
          <w:rtl/>
          <w:lang w:bidi="fa-IR"/>
        </w:rPr>
        <w:t xml:space="preserve"> و آگاه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، قدرت دارد تو را در شهر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خودت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، چرا تصم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گرفته 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همه عمر خود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دست آوردن پول خرج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اوقات گرانبها را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شهر و آن شهر نابود ساز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از نه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خادم بتخانه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شد و دست از فرهنگ مادّ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اپرست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شست، به عرصه گاه توبه و انابه درآمد و از عرفا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بزرگ روزگار شد.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از هفتصد دانشمند پنج مسأله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همه به طور مساو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پاسخ گفتند .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عاقل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؟ جواب دادند 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عاشق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، گفتم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رک</w:t>
      </w:r>
      <w:r>
        <w:rPr>
          <w:rtl/>
          <w:lang w:bidi="fa-IR"/>
        </w:rPr>
        <w:t xml:space="preserve">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؟ گفتند 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مغرور به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نشود ،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: ثروتمند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؟ گفتند 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داده حق رضا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دهد ، سؤال کردم : ته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دست</w:t>
      </w:r>
      <w:r>
        <w:rPr>
          <w:rtl/>
          <w:lang w:bidi="fa-IR"/>
        </w:rPr>
        <w:t xml:space="preserve">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؟ گفتند :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اده</w:t>
      </w:r>
      <w:r>
        <w:rPr>
          <w:rtl/>
          <w:lang w:bidi="fa-IR"/>
        </w:rPr>
        <w:t xml:space="preserve"> طلب است ،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: بخ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؟ گفتند 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حق خدا را در مالش از محتاجان منع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</w:t>
      </w:r>
      <w:r w:rsidRPr="008B03D1">
        <w:rPr>
          <w:rStyle w:val="libFootnotenumChar"/>
          <w:rtl/>
        </w:rPr>
        <w:t>(1)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8B03D1">
      <w:pPr>
        <w:pStyle w:val="Heading2"/>
        <w:rPr>
          <w:rtl/>
          <w:lang w:bidi="fa-IR"/>
        </w:rPr>
      </w:pPr>
      <w:bookmarkStart w:id="77" w:name="_Toc523657312"/>
      <w:r>
        <w:rPr>
          <w:rFonts w:hint="eastAsia"/>
          <w:rtl/>
          <w:lang w:bidi="fa-IR"/>
        </w:rPr>
        <w:t>توبه</w:t>
      </w:r>
      <w:r>
        <w:rPr>
          <w:rtl/>
          <w:lang w:bidi="fa-IR"/>
        </w:rPr>
        <w:t xml:space="preserve"> فض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اض</w:t>
      </w:r>
      <w:bookmarkEnd w:id="77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گرچه در ابتدا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کار راهزن بود و همراه با نوچه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، راه را بر کاروانها و قافله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تجارت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بست و اموال آنان را به غارت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مروت و همت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بلند بود ، اگر در قافله ها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وجود داشت ، کالا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سرما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اش اندک بود ، از </w:t>
      </w:r>
      <w:r>
        <w:rPr>
          <w:rFonts w:hint="eastAsia"/>
          <w:rtl/>
          <w:lang w:bidi="fa-IR"/>
        </w:rPr>
        <w:t>سرقت</w:t>
      </w:r>
      <w:r>
        <w:rPr>
          <w:rtl/>
          <w:lang w:bidi="fa-IR"/>
        </w:rPr>
        <w:t xml:space="preserve"> مال او چشم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آنان که مال و اموالشان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ربود ، دستما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گذاشت ، در برابر عبادت حق تکبر نداشت ، از نماز و روزه غافل نبود ، سبب توبه اش را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گفته اند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عاشق</w:t>
      </w:r>
      <w:r>
        <w:rPr>
          <w:rtl/>
          <w:lang w:bidi="fa-IR"/>
        </w:rPr>
        <w:t xml:space="preserve">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او دست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 xml:space="preserve"> ، گاه به گاه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وار</w:t>
      </w:r>
      <w:r>
        <w:rPr>
          <w:rtl/>
          <w:lang w:bidi="fa-IR"/>
        </w:rPr>
        <w:t xml:space="preserve"> خانه آن زن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 و در هوس او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و ناله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زد ، شب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قافله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 ناح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گذشت ،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کاروان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قرآن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خواند 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به گوش فض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9E1FC2" w:rsidP="009E1FC2">
      <w:pPr>
        <w:pStyle w:val="libNormal"/>
        <w:rPr>
          <w:rtl/>
          <w:lang w:bidi="fa-IR"/>
        </w:rPr>
      </w:pPr>
      <w:r w:rsidRPr="009E1FC2">
        <w:rPr>
          <w:rStyle w:val="libAlaemChar"/>
          <w:rFonts w:hint="cs"/>
          <w:rtl/>
        </w:rPr>
        <w:t>(</w:t>
      </w:r>
      <w:r w:rsidR="00A3017F">
        <w:rPr>
          <w:rtl/>
          <w:lang w:bidi="fa-IR"/>
        </w:rPr>
        <w:t xml:space="preserve"> </w:t>
      </w:r>
      <w:r w:rsidR="00A3017F" w:rsidRPr="009E1FC2">
        <w:rPr>
          <w:rStyle w:val="libAieChar"/>
          <w:rtl/>
        </w:rPr>
        <w:t xml:space="preserve">أَ لَمْ </w:t>
      </w:r>
      <w:r w:rsidR="00A3017F" w:rsidRPr="009E1FC2">
        <w:rPr>
          <w:rStyle w:val="libAieChar"/>
          <w:rFonts w:hint="cs"/>
          <w:rtl/>
        </w:rPr>
        <w:t>یَ</w:t>
      </w:r>
      <w:r w:rsidR="00A3017F" w:rsidRPr="009E1FC2">
        <w:rPr>
          <w:rStyle w:val="libAieChar"/>
          <w:rFonts w:hint="eastAsia"/>
          <w:rtl/>
        </w:rPr>
        <w:t>أْنِ</w:t>
      </w:r>
      <w:r w:rsidR="00A3017F" w:rsidRPr="009E1FC2">
        <w:rPr>
          <w:rStyle w:val="libAieChar"/>
          <w:rtl/>
        </w:rPr>
        <w:t xml:space="preserve"> لِلَّذِ</w:t>
      </w:r>
      <w:r w:rsidR="00A3017F" w:rsidRPr="009E1FC2">
        <w:rPr>
          <w:rStyle w:val="libAieChar"/>
          <w:rFonts w:hint="cs"/>
          <w:rtl/>
        </w:rPr>
        <w:t>ی</w:t>
      </w:r>
      <w:r w:rsidR="00A3017F" w:rsidRPr="009E1FC2">
        <w:rPr>
          <w:rStyle w:val="libAieChar"/>
          <w:rFonts w:hint="eastAsia"/>
          <w:rtl/>
        </w:rPr>
        <w:t>نَ</w:t>
      </w:r>
      <w:r w:rsidR="00A3017F" w:rsidRPr="009E1FC2">
        <w:rPr>
          <w:rStyle w:val="libAieChar"/>
          <w:rtl/>
        </w:rPr>
        <w:t xml:space="preserve"> آمَنُوا أَنْ تَخْشَعَ قُلُوبُهُمْ لِذِکْرِ اللّ</w:t>
      </w:r>
      <w:r w:rsidR="00A3017F" w:rsidRPr="009E1FC2">
        <w:rPr>
          <w:rStyle w:val="libAieChar"/>
          <w:rFonts w:hint="cs"/>
          <w:rtl/>
        </w:rPr>
        <w:t>هِ</w:t>
      </w:r>
      <w:r w:rsidR="00A3017F">
        <w:rPr>
          <w:rFonts w:hint="cs"/>
          <w:rtl/>
          <w:lang w:bidi="fa-IR"/>
        </w:rPr>
        <w:t xml:space="preserve"> </w:t>
      </w:r>
      <w:r w:rsidRPr="009E1FC2">
        <w:rPr>
          <w:rStyle w:val="libAlaemChar"/>
          <w:rFonts w:hint="cs"/>
          <w:rtl/>
        </w:rPr>
        <w:t>)</w:t>
      </w:r>
      <w:r w:rsidR="00A3017F">
        <w:rPr>
          <w:rFonts w:hint="cs"/>
          <w:rtl/>
          <w:lang w:bidi="fa-IR"/>
        </w:rPr>
        <w:t xml:space="preserve"> </w:t>
      </w:r>
      <w:r w:rsidR="00A3017F" w:rsidRPr="009E1FC2">
        <w:rPr>
          <w:rStyle w:val="libFootnotenumChar"/>
          <w:rFonts w:hint="cs"/>
          <w:rtl/>
        </w:rPr>
        <w:t>(2).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آنان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آورده اند وقت آن نرس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که دلها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خدا خاشع شود ؟</w:t>
      </w:r>
    </w:p>
    <w:p w:rsidR="00A3017F" w:rsidRPr="009E1FC2" w:rsidRDefault="009E1FC2" w:rsidP="009E1FC2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</w:t>
      </w:r>
    </w:p>
    <w:p w:rsidR="00A3017F" w:rsidRDefault="00A3017F" w:rsidP="009E1FC2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روضات الجنات : 4 / 107 .</w:t>
      </w:r>
    </w:p>
    <w:p w:rsidR="00A3017F" w:rsidRDefault="00A3017F" w:rsidP="009E1FC2">
      <w:pPr>
        <w:pStyle w:val="libFootnote0"/>
        <w:rPr>
          <w:rtl/>
          <w:lang w:bidi="fa-IR"/>
        </w:rPr>
      </w:pPr>
      <w:r>
        <w:rPr>
          <w:rtl/>
          <w:lang w:bidi="fa-IR"/>
        </w:rPr>
        <w:t>2- 2) -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16 .</w:t>
      </w:r>
    </w:p>
    <w:p w:rsidR="00A3017F" w:rsidRDefault="009E1FC2" w:rsidP="009E1FC2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فض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ل</w:t>
      </w:r>
      <w:r w:rsidR="00A3017F">
        <w:rPr>
          <w:rtl/>
          <w:lang w:bidi="fa-IR"/>
        </w:rPr>
        <w:t xml:space="preserve"> با شن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دن</w:t>
      </w:r>
      <w:r w:rsidR="00A3017F">
        <w:rPr>
          <w:rtl/>
          <w:lang w:bidi="fa-IR"/>
        </w:rPr>
        <w:t xml:space="preserve"> 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آ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ه</w:t>
      </w:r>
      <w:r w:rsidR="00A3017F">
        <w:rPr>
          <w:rtl/>
          <w:lang w:bidi="fa-IR"/>
        </w:rPr>
        <w:t xml:space="preserve"> از د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وار</w:t>
      </w:r>
      <w:r w:rsidR="00A3017F">
        <w:rPr>
          <w:rtl/>
          <w:lang w:bidi="fa-IR"/>
        </w:rPr>
        <w:t xml:space="preserve"> فرو افتاد و گفت : خداوندا ! چرا وقت آن شده و بلکه از وقت هم گذشته ، سراس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مه</w:t>
      </w:r>
      <w:r w:rsidR="00A3017F">
        <w:rPr>
          <w:rtl/>
          <w:lang w:bidi="fa-IR"/>
        </w:rPr>
        <w:t xml:space="preserve"> و متح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ر</w:t>
      </w:r>
      <w:r w:rsidR="00A3017F">
        <w:rPr>
          <w:rtl/>
          <w:lang w:bidi="fa-IR"/>
        </w:rPr>
        <w:t xml:space="preserve"> ، گر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ان</w:t>
      </w:r>
      <w:r w:rsidR="00A3017F">
        <w:rPr>
          <w:rtl/>
          <w:lang w:bidi="fa-IR"/>
        </w:rPr>
        <w:t xml:space="preserve"> و نالان ، شرمسار و ب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قرار</w:t>
      </w:r>
      <w:r w:rsidR="00A3017F">
        <w:rPr>
          <w:rtl/>
          <w:lang w:bidi="fa-IR"/>
        </w:rPr>
        <w:t xml:space="preserve"> ، رو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به و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رانه</w:t>
      </w:r>
      <w:r w:rsidR="00A3017F">
        <w:rPr>
          <w:rtl/>
          <w:lang w:bidi="fa-IR"/>
        </w:rPr>
        <w:t xml:space="preserve"> نهاد . جماعت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از کاروان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ان</w:t>
      </w:r>
      <w:r w:rsidR="00A3017F">
        <w:rPr>
          <w:rtl/>
          <w:lang w:bidi="fa-IR"/>
        </w:rPr>
        <w:t xml:space="preserve"> در و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رانه</w:t>
      </w:r>
      <w:r w:rsidR="00A3017F">
        <w:rPr>
          <w:rtl/>
          <w:lang w:bidi="fa-IR"/>
        </w:rPr>
        <w:t xml:space="preserve"> بودند ،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گفتند : بار کن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م</w:t>
      </w:r>
      <w:r w:rsidR="00A3017F">
        <w:rPr>
          <w:rtl/>
          <w:lang w:bidi="fa-IR"/>
        </w:rPr>
        <w:t xml:space="preserve"> و برو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م</w:t>
      </w:r>
      <w:r w:rsidR="00A3017F">
        <w:rPr>
          <w:rtl/>
          <w:lang w:bidi="fa-IR"/>
        </w:rPr>
        <w:t xml:space="preserve"> ، 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ک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گفت الآن وقت رفتن ن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ست</w:t>
      </w:r>
      <w:r w:rsidR="00A3017F">
        <w:rPr>
          <w:rtl/>
          <w:lang w:bidi="fa-IR"/>
        </w:rPr>
        <w:t xml:space="preserve"> که فض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ل</w:t>
      </w:r>
      <w:r w:rsidR="00A3017F">
        <w:rPr>
          <w:rtl/>
          <w:lang w:bidi="fa-IR"/>
        </w:rPr>
        <w:t xml:space="preserve"> سر راه است ، او راه را بر ما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بندد و اموالمان را به غارت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برد ، فض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ل</w:t>
      </w:r>
      <w:r w:rsidR="00A3017F">
        <w:rPr>
          <w:rtl/>
          <w:lang w:bidi="fa-IR"/>
        </w:rPr>
        <w:t xml:space="preserve"> فر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اد</w:t>
      </w:r>
      <w:r w:rsidR="00A3017F">
        <w:rPr>
          <w:rtl/>
          <w:lang w:bidi="fa-IR"/>
        </w:rPr>
        <w:t xml:space="preserve"> زد که 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کاروان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ان</w:t>
      </w:r>
      <w:r w:rsidR="00A3017F">
        <w:rPr>
          <w:rtl/>
          <w:lang w:bidi="fa-IR"/>
        </w:rPr>
        <w:t xml:space="preserve"> ! بشارت باد شما را که 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دزد خطرناک و 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راهزن آلوده توبه کرد !</w:t>
      </w:r>
      <w:r>
        <w:rPr>
          <w:rFonts w:hint="cs"/>
          <w:rtl/>
          <w:lang w:bidi="fa-IR"/>
        </w:rPr>
        <w:t>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پس از توبه همه روز به دنبال صاحبان اموال غارت شده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 و از آنان حلال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</w:t>
      </w:r>
      <w:r w:rsidRPr="009E1FC2">
        <w:rPr>
          <w:rStyle w:val="libFootnotenumChar"/>
          <w:rtl/>
        </w:rPr>
        <w:t xml:space="preserve">(1) </w:t>
      </w:r>
      <w:r>
        <w:rPr>
          <w:rtl/>
          <w:lang w:bidi="fa-IR"/>
        </w:rPr>
        <w:t>، او بعد از مدت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عارفان واقع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و به ترب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مردم برخاست و کلمات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مانه</w:t>
      </w:r>
      <w:r>
        <w:rPr>
          <w:rtl/>
          <w:lang w:bidi="fa-IR"/>
        </w:rPr>
        <w:t xml:space="preserve"> از خود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ادگار</w:t>
      </w:r>
      <w:r>
        <w:rPr>
          <w:rtl/>
          <w:lang w:bidi="fa-IR"/>
        </w:rPr>
        <w:t xml:space="preserve"> گذاشت .</w:t>
      </w:r>
    </w:p>
    <w:p w:rsidR="00A3017F" w:rsidRDefault="009E1FC2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454978">
      <w:pPr>
        <w:pStyle w:val="Heading2"/>
        <w:rPr>
          <w:rtl/>
          <w:lang w:bidi="fa-IR"/>
        </w:rPr>
      </w:pPr>
      <w:bookmarkStart w:id="78" w:name="_Toc523657313"/>
      <w:r>
        <w:rPr>
          <w:rFonts w:hint="eastAsia"/>
          <w:rtl/>
          <w:lang w:bidi="fa-IR"/>
        </w:rPr>
        <w:t>توبه</w:t>
      </w:r>
      <w:r>
        <w:rPr>
          <w:rtl/>
          <w:lang w:bidi="fa-IR"/>
        </w:rPr>
        <w:t xml:space="preserve"> قوم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ونس</w:t>
      </w:r>
      <w:bookmarkEnd w:id="78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بن جب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گروه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مفسّر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، داستان قوم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ونس</w:t>
      </w:r>
      <w:r>
        <w:rPr>
          <w:rtl/>
          <w:lang w:bidi="fa-IR"/>
        </w:rPr>
        <w:t xml:space="preserve"> را 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گونه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کرده اند : قوم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ونس</w:t>
      </w:r>
      <w:r>
        <w:rPr>
          <w:rtl/>
          <w:lang w:bidi="fa-IR"/>
        </w:rPr>
        <w:t xml:space="preserve"> مردم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بودند که در منطقه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نوا</w:t>
      </w:r>
      <w:r>
        <w:rPr>
          <w:rtl/>
          <w:lang w:bidi="fa-IR"/>
        </w:rPr>
        <w:t xml:space="preserve"> در اراض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موصل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 . آنان از قبول دعوت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ونس</w:t>
      </w:r>
      <w:r>
        <w:rPr>
          <w:rtl/>
          <w:lang w:bidi="fa-IR"/>
        </w:rPr>
        <w:t xml:space="preserve"> امتناع داشتند ، 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سه سال مردم را به خداپرست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دست برداشتن از گناه دعوت کرد ، جز دو نفر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اورد</w:t>
      </w:r>
      <w:r>
        <w:rPr>
          <w:rtl/>
          <w:lang w:bidi="fa-IR"/>
        </w:rPr>
        <w:t xml:space="preserve">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شخص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نام روب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نام تنوخا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از خانواده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بزرگ و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علم و حکمت بود و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ونس</w:t>
      </w:r>
      <w:r>
        <w:rPr>
          <w:rtl/>
          <w:lang w:bidi="fa-IR"/>
        </w:rPr>
        <w:t xml:space="preserve"> سابقه دوست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 ، تنوخا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عابد و زاهد ، و کارش ته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زم</w:t>
      </w:r>
      <w:r>
        <w:rPr>
          <w:rtl/>
          <w:lang w:bidi="fa-IR"/>
        </w:rPr>
        <w:t xml:space="preserve"> و فروش آن بود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ونس</w:t>
      </w:r>
      <w:r>
        <w:rPr>
          <w:rtl/>
          <w:lang w:bidi="fa-IR"/>
        </w:rPr>
        <w:t xml:space="preserve"> از دعوت قوم خود طَرْف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نبست ، به درگاه حق از قوم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نوا</w:t>
      </w:r>
      <w:r>
        <w:rPr>
          <w:rtl/>
          <w:lang w:bidi="fa-IR"/>
        </w:rPr>
        <w:t xml:space="preserve"> شکا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برد ، عرضه داشت : 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سه سال است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را به 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عبادت و کناره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گناه دعوت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و از خشم و عذابت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ترسانم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جز</w:t>
      </w:r>
    </w:p>
    <w:p w:rsidR="00A3017F" w:rsidRPr="00454978" w:rsidRDefault="00454978" w:rsidP="00454978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</w:t>
      </w:r>
    </w:p>
    <w:p w:rsidR="00A3017F" w:rsidRPr="00454978" w:rsidRDefault="00A3017F" w:rsidP="00454978">
      <w:pPr>
        <w:pStyle w:val="libFootnote0"/>
        <w:rPr>
          <w:rStyle w:val="libAlaemChar"/>
          <w:rtl/>
        </w:rPr>
      </w:pPr>
      <w:r>
        <w:rPr>
          <w:rtl/>
          <w:lang w:bidi="fa-IR"/>
        </w:rPr>
        <w:t>1</w:t>
      </w:r>
      <w:r w:rsidRPr="00454978">
        <w:rPr>
          <w:rStyle w:val="libAlaemChar"/>
          <w:rtl/>
        </w:rPr>
        <w:t xml:space="preserve">- </w:t>
      </w:r>
      <w:r w:rsidRPr="00454978">
        <w:rPr>
          <w:rtl/>
        </w:rPr>
        <w:t>1) - تذکره الاول</w:t>
      </w:r>
      <w:r w:rsidRPr="00454978">
        <w:rPr>
          <w:rFonts w:hint="cs"/>
          <w:rtl/>
        </w:rPr>
        <w:t>ی</w:t>
      </w:r>
      <w:r w:rsidRPr="00454978">
        <w:rPr>
          <w:rFonts w:hint="eastAsia"/>
          <w:rtl/>
        </w:rPr>
        <w:t>اء</w:t>
      </w:r>
      <w:r w:rsidRPr="00454978">
        <w:rPr>
          <w:rtl/>
        </w:rPr>
        <w:t xml:space="preserve"> : 79 .</w:t>
      </w:r>
    </w:p>
    <w:p w:rsidR="00A3017F" w:rsidRDefault="00454978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سرکش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و تکذ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ب</w:t>
      </w:r>
      <w:r w:rsidR="00A3017F">
        <w:rPr>
          <w:rtl/>
          <w:lang w:bidi="fa-IR"/>
        </w:rPr>
        <w:t xml:space="preserve"> پاسخ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نم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دهند ، به من به چشم حقارت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نگرند و به کشتن تهد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دم</w:t>
      </w:r>
      <w:r w:rsidR="00A3017F">
        <w:rPr>
          <w:rtl/>
          <w:lang w:bidi="fa-IR"/>
        </w:rPr>
        <w:t xml:space="preserve">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نما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ند</w:t>
      </w:r>
      <w:r w:rsidR="00A3017F">
        <w:rPr>
          <w:rtl/>
          <w:lang w:bidi="fa-IR"/>
        </w:rPr>
        <w:t xml:space="preserve"> . خداوندا ! آنان را دچار عذاب کن که د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گر</w:t>
      </w:r>
      <w:r w:rsidR="00A3017F">
        <w:rPr>
          <w:rtl/>
          <w:lang w:bidi="fa-IR"/>
        </w:rPr>
        <w:t xml:space="preserve"> قابل هدا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ت</w:t>
      </w:r>
      <w:r w:rsidR="00A3017F">
        <w:rPr>
          <w:rtl/>
          <w:lang w:bidi="fa-IR"/>
        </w:rPr>
        <w:t xml:space="preserve"> ن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ستند</w:t>
      </w:r>
      <w:r w:rsidR="00A3017F">
        <w:rPr>
          <w:rtl/>
          <w:lang w:bidi="fa-IR"/>
        </w:rPr>
        <w:t xml:space="preserve"> . خطاب رس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</w:t>
      </w:r>
      <w:r w:rsidR="00A3017F">
        <w:rPr>
          <w:rtl/>
          <w:lang w:bidi="fa-IR"/>
        </w:rPr>
        <w:t xml:space="preserve"> : 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ونس</w:t>
      </w:r>
      <w:r w:rsidR="00A3017F">
        <w:rPr>
          <w:rtl/>
          <w:lang w:bidi="fa-IR"/>
        </w:rPr>
        <w:t xml:space="preserve"> ! در م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ان</w:t>
      </w:r>
      <w:r w:rsidR="00A3017F">
        <w:rPr>
          <w:rtl/>
          <w:lang w:bidi="fa-IR"/>
        </w:rPr>
        <w:t xml:space="preserve"> 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مردم اشخاص جاهل و اطفال در رحم و کودکان خردسال ، پ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ران</w:t>
      </w:r>
      <w:r w:rsidR="00A3017F">
        <w:rPr>
          <w:rtl/>
          <w:lang w:bidi="fa-IR"/>
        </w:rPr>
        <w:t xml:space="preserve"> فرتوت و زنان ضع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ف</w:t>
      </w:r>
      <w:r w:rsidR="00A3017F">
        <w:rPr>
          <w:rtl/>
          <w:lang w:bidi="fa-IR"/>
        </w:rPr>
        <w:t xml:space="preserve"> وج</w:t>
      </w:r>
      <w:r w:rsidR="00A3017F">
        <w:rPr>
          <w:rFonts w:hint="eastAsia"/>
          <w:rtl/>
          <w:lang w:bidi="fa-IR"/>
        </w:rPr>
        <w:t>ود</w:t>
      </w:r>
      <w:r w:rsidR="00A3017F">
        <w:rPr>
          <w:rtl/>
          <w:lang w:bidi="fa-IR"/>
        </w:rPr>
        <w:t xml:space="preserve"> دارند ، من که خدا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حک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م</w:t>
      </w:r>
      <w:r w:rsidR="00A3017F">
        <w:rPr>
          <w:rtl/>
          <w:lang w:bidi="fa-IR"/>
        </w:rPr>
        <w:t xml:space="preserve"> و عادلم و رحمتم بر غضبم پ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ش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جسته ، م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ل</w:t>
      </w:r>
      <w:r w:rsidR="00A3017F">
        <w:rPr>
          <w:rtl/>
          <w:lang w:bidi="fa-IR"/>
        </w:rPr>
        <w:t xml:space="preserve"> ندارم ب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گناهان را به گناه گنهکاران عذاب کنم ، من دوست دارم با آنان به رفق و مدارا معامله کنم و منتظر توبه و بازگشتشان باشم ، من تو را به سو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آنان فرستادم که نگهبان آنان باش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و با آنها با ر</w:t>
      </w:r>
      <w:r w:rsidR="00A3017F">
        <w:rPr>
          <w:rFonts w:hint="eastAsia"/>
          <w:rtl/>
          <w:lang w:bidi="fa-IR"/>
        </w:rPr>
        <w:t>حمت</w:t>
      </w:r>
      <w:r w:rsidR="00A3017F">
        <w:rPr>
          <w:rtl/>
          <w:lang w:bidi="fa-IR"/>
        </w:rPr>
        <w:t xml:space="preserve"> و مهربان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رفتار نما</w:t>
      </w:r>
      <w:r w:rsidR="00A3017F">
        <w:rPr>
          <w:rFonts w:hint="cs"/>
          <w:rtl/>
          <w:lang w:bidi="fa-IR"/>
        </w:rPr>
        <w:t>یی</w:t>
      </w:r>
      <w:r w:rsidR="00A3017F">
        <w:rPr>
          <w:rtl/>
          <w:lang w:bidi="fa-IR"/>
        </w:rPr>
        <w:t xml:space="preserve"> ، و به واسطه مقام شامخ نبوّت درباره آنها به صبر رفتار کن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، و به مانند طب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ب</w:t>
      </w:r>
      <w:r w:rsidR="00A3017F">
        <w:rPr>
          <w:rtl/>
          <w:lang w:bidi="fa-IR"/>
        </w:rPr>
        <w:t xml:space="preserve"> آگاه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که به مداوا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ب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مارانش</w:t>
      </w:r>
      <w:r w:rsidR="00A3017F">
        <w:rPr>
          <w:rtl/>
          <w:lang w:bidi="fa-IR"/>
        </w:rPr>
        <w:t xml:space="preserve">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پردازد با مهربان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به معالجه گناهانشان اقدام کن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کم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حوصله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آنان درخواست عذاب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مرا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به نام نوح که صبرش از تو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ادتر</w:t>
      </w:r>
      <w:r>
        <w:rPr>
          <w:rtl/>
          <w:lang w:bidi="fa-IR"/>
        </w:rPr>
        <w:t xml:space="preserve"> بود و با قومش بهتر از تو مصاحبت داشت ، با آنان به رفق و مدارا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، پس از نهصد و پنجاه سال از من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آنان درخواست عذاب کرد و من هم دعا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اجابت کردم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عرضه</w:t>
      </w:r>
      <w:r>
        <w:rPr>
          <w:rtl/>
          <w:lang w:bidi="fa-IR"/>
        </w:rPr>
        <w:t xml:space="preserve"> داشت :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! من به خاطر تو بر آنها خشم گرفتم ، چه آنکه هر چه آنان را به طاعتت خواندم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بر گناه اصرار ورز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، به عزّتت با آنها مدارا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ندارم و به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ننگرم ، بعد از کفر و انکار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عذابت را 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فرست که هرگز </w:t>
      </w: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نخواهند شد . دعوت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ونس</w:t>
      </w:r>
      <w:r>
        <w:rPr>
          <w:rtl/>
          <w:lang w:bidi="fa-IR"/>
        </w:rPr>
        <w:t xml:space="preserve"> از جانب حق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رفته</w:t>
      </w:r>
      <w:r>
        <w:rPr>
          <w:rtl/>
          <w:lang w:bidi="fa-IR"/>
        </w:rPr>
        <w:t xml:space="preserve"> شد ، خطاب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روز چهارشنبه وسط ماه شوال پس از طلوع آفتاب بر آنان عذاب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فرستم ، آنها را خبر کن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45497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چهارشنبه وسط شوال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ونس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قوم نبود ، روب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آن مرد حک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آگاه بالا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بلند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آمد ، با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بلند گفت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! منم روب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که نسبت به شما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رخواه</w:t>
      </w:r>
      <w:r>
        <w:rPr>
          <w:rtl/>
          <w:lang w:bidi="fa-IR"/>
        </w:rPr>
        <w:t xml:space="preserve"> هستم 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</w:t>
      </w:r>
      <w:r>
        <w:rPr>
          <w:rtl/>
          <w:lang w:bidi="fa-IR"/>
        </w:rPr>
        <w:t xml:space="preserve"> ماه شوال است که شما را در آن</w:t>
      </w:r>
      <w:r w:rsidR="00454978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وعده</w:t>
      </w:r>
      <w:r>
        <w:rPr>
          <w:rtl/>
          <w:lang w:bidi="fa-IR"/>
        </w:rPr>
        <w:t xml:space="preserve"> عذاب داده اند ، شما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را تکذ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فرستاده خدا راست گفته ، وعده خدا را تخلّف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اکنون بنگر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چه 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کرد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مردم</w:t>
      </w:r>
      <w:r>
        <w:rPr>
          <w:rtl/>
          <w:lang w:bidi="fa-IR"/>
        </w:rPr>
        <w:t xml:space="preserve"> به او گفتند : به ما راه چاره را نشان بده ، چه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تو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عالم و حک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و نسبت به ما مهربان و دلسوز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گفت</w:t>
      </w:r>
      <w:r>
        <w:rPr>
          <w:rtl/>
          <w:lang w:bidi="fa-IR"/>
        </w:rPr>
        <w:t xml:space="preserve"> : نظر من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ساعت عذاب ، تمام جمع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از شهر خارج شوند ،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زنان و فرزندان جدا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اندازند ، همه با هم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حق کرده از سوز دل به درگاه خدا بنالند و به حضرتش زار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تضرع آرند ، و از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اخلاص توبه کنند و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خداوندا</w:t>
      </w:r>
      <w:r>
        <w:rPr>
          <w:rtl/>
          <w:lang w:bidi="fa-IR"/>
        </w:rPr>
        <w:t xml:space="preserve"> ! ما بر خود ستم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امبرت</w:t>
      </w:r>
      <w:r>
        <w:rPr>
          <w:rtl/>
          <w:lang w:bidi="fa-IR"/>
        </w:rPr>
        <w:t xml:space="preserve"> را تکذ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نمود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اکنون از گناهان ما بگذر ، اگر ما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امرز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به ما رحم ننما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از جمله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انکاران</w:t>
      </w:r>
      <w:r>
        <w:rPr>
          <w:rtl/>
          <w:lang w:bidi="fa-IR"/>
        </w:rPr>
        <w:t xml:space="preserve">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خدا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! توبه ما را قبول کن و به ما رحم نما ،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رحم تو از همه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مردم</w:t>
      </w:r>
      <w:r>
        <w:rPr>
          <w:rtl/>
          <w:lang w:bidi="fa-IR"/>
        </w:rPr>
        <w:t xml:space="preserve"> نظر او را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رفتند</w:t>
      </w:r>
      <w:r>
        <w:rPr>
          <w:rtl/>
          <w:lang w:bidi="fa-IR"/>
        </w:rPr>
        <w:t xml:space="preserve">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برنامه معنو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حاضر شدند ،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روز چهارشنبه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روب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از مردم کناره گرفت و به گوشه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 تا ناله آنها را بشنود و توبه آنها را بنگرد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آفتاب</w:t>
      </w:r>
      <w:r>
        <w:rPr>
          <w:rtl/>
          <w:lang w:bidi="fa-IR"/>
        </w:rPr>
        <w:t xml:space="preserve"> چهارشنبه طلوع کرد ، باد زرد رنگ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صداها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و هولناک به شهر رو آورد که باعث وحشت مردم شد ،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 و زن 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جوان ، غن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ضع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ابان</w:t>
      </w:r>
      <w:r>
        <w:rPr>
          <w:rtl/>
          <w:lang w:bidi="fa-IR"/>
        </w:rPr>
        <w:t xml:space="preserve"> را پر کرد ، از عمق دل توبه کردند و از خداوند طلب آمرزش نمودند ، بچه ها به ناله جانسوز مادران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ستند</w:t>
      </w:r>
      <w:r>
        <w:rPr>
          <w:rtl/>
          <w:lang w:bidi="fa-IR"/>
        </w:rPr>
        <w:t xml:space="preserve"> و آنان به ناله فرزندان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 . توبه آنان به قبول حق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عذاب از آنان برطرف شد و مردم با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</w:t>
      </w:r>
      <w:r>
        <w:rPr>
          <w:rtl/>
          <w:lang w:bidi="fa-IR"/>
        </w:rPr>
        <w:t xml:space="preserve"> راحت به خانه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بازگشتند </w:t>
      </w:r>
      <w:r w:rsidRPr="00454978">
        <w:rPr>
          <w:rStyle w:val="libFootnotenumChar"/>
          <w:rtl/>
        </w:rPr>
        <w:t>(1)</w:t>
      </w:r>
      <w:r>
        <w:rPr>
          <w:rtl/>
          <w:lang w:bidi="fa-IR"/>
        </w:rPr>
        <w:t xml:space="preserve"> .</w:t>
      </w:r>
    </w:p>
    <w:p w:rsidR="00A3017F" w:rsidRPr="00454978" w:rsidRDefault="00454978" w:rsidP="00454978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</w:t>
      </w:r>
    </w:p>
    <w:p w:rsidR="00A3017F" w:rsidRDefault="00A3017F" w:rsidP="00454978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صاف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1 / 767 ، به اختصار .</w:t>
      </w:r>
    </w:p>
    <w:p w:rsidR="00454978" w:rsidRDefault="00454978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454978">
      <w:pPr>
        <w:pStyle w:val="Heading2"/>
        <w:rPr>
          <w:rtl/>
          <w:lang w:bidi="fa-IR"/>
        </w:rPr>
      </w:pPr>
      <w:bookmarkStart w:id="79" w:name="_Toc523657314"/>
      <w:r>
        <w:rPr>
          <w:rFonts w:hint="eastAsia"/>
          <w:rtl/>
          <w:lang w:bidi="fa-IR"/>
        </w:rPr>
        <w:t>توبه</w:t>
      </w:r>
      <w:r>
        <w:rPr>
          <w:rtl/>
          <w:lang w:bidi="fa-IR"/>
        </w:rPr>
        <w:t xml:space="preserve"> مرد آتش پرست</w:t>
      </w:r>
      <w:bookmarkEnd w:id="79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بزرگ ، عارف نامدار ،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لسوف</w:t>
      </w:r>
      <w:r>
        <w:rPr>
          <w:rtl/>
          <w:lang w:bidi="fa-IR"/>
        </w:rPr>
        <w:t xml:space="preserve"> بزرگوار ، ملا احمد نراق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کتاب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« طاقد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» نقل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: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جانب کوه طور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 ،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راه گبر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را که آلوده به کفر و گمراه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گبر به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: مقصدت کجاست ،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راه به کدام کو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برزن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با چه موجود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سخن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جواب داد : قصدم کوه طور است ، آن مرکز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از نور است ، به آنجا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روم تا با حضرت حق مناجات و راز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کنم و از گناهان و معاص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شگاهش</w:t>
      </w:r>
      <w:r>
        <w:rPr>
          <w:rtl/>
          <w:lang w:bidi="fa-IR"/>
        </w:rPr>
        <w:t xml:space="preserve"> عذرخواه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گبر</w:t>
      </w:r>
      <w:r>
        <w:rPr>
          <w:rtl/>
          <w:lang w:bidi="fa-IR"/>
        </w:rPr>
        <w:t xml:space="preserve"> گفت :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جانب من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ببر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؟ گفت : از من به پروردگارت بگو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دار خلقت ،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غوغا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، مرا از خداوند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عار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اگر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مرا تو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هرگز نده ، من منت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را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برم ، نه تو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نه من بنده تو !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گفتار آن گبر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معرفت و از آن سخن 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ادبانه در جوش و خروش افتاد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خود گفت : من به مناجات با محبوب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روم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سزاوار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مطالب را به حضرتش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اگر بخواهم در آن حر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حق را رعا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کنم حق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گفتار خاموش بمانم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45497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جانب طور رفت ، در آن واد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نور با خداوند راز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کرد ، با چشم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اشکبار به مناجات نشست ، خلوت با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که اغ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را در آن خلوت راه نبود ، گفت و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عاشقانه با حضرت دوست داشت ،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راز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فارغ شد و قصد کرد به شهر برگردد ، خطاب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بنده ام چه شد ؟ عرضه داشت : من از آن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شرمنده ام ، خود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و آگاه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آن گبر آتش پرست</w:t>
      </w:r>
      <w:r w:rsidR="00454978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آن کافر مست چه جسارت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حر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مبارک تو داشت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خطاب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از جانب من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تندخو برو و از طرف من او را سلام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بگو ، آنگاه با نرم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مدارا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را به او برسان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تو از ما عار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ما را از تو عار و ننگ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هرگز با تو سر جنگ و 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ندار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تو اگر ما را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ما تو را با صد عزت و جاه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اگر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رزقم را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من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رزقت را از سفره فضل و کرمم عنا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، اگر منت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من ندار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من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منت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رسانم ،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</w:t>
      </w:r>
      <w:r>
        <w:rPr>
          <w:rtl/>
          <w:lang w:bidi="fa-IR"/>
        </w:rPr>
        <w:t xml:space="preserve"> من همگان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فضل من عموم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لطف من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انتها ، و جود و کرمم ازل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قد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. مردم همچون کودک اند و او نسبت به مردم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آنان همچون 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مهربان و خوش اخلاق است . 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کودکان 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خشم و 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ناز ، پستان مادر را از دهان خود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اندازند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رابطه اش را با آنان قطع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، بلکه پستان به دهان آنان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گذارد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کودک</w:t>
      </w:r>
      <w:r>
        <w:rPr>
          <w:rtl/>
          <w:lang w:bidi="fa-IR"/>
        </w:rPr>
        <w:t xml:space="preserve"> سر برم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گرداند و دهانش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بندد ، 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بر آن دهن بسته بوسه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 و با نرم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من برنگردان ، پستان پرش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مرا بر دهان گذار ، کودکم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از پستانم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همچون چشمه بهار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جوشد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کوه طور برگشت ، آن هم چه طور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طور مگو ، بگو قلزم نور . گبر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به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: اگر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امم</w:t>
      </w:r>
      <w:r>
        <w:rPr>
          <w:rtl/>
          <w:lang w:bidi="fa-IR"/>
        </w:rPr>
        <w:t xml:space="preserve"> جواب آورده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بگو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آنچه</w:t>
      </w:r>
      <w:r>
        <w:rPr>
          <w:rtl/>
          <w:lang w:bidi="fa-IR"/>
        </w:rPr>
        <w:t xml:space="preserve"> را خداوند فرموده بود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کافر تندخو گفت . گفتار حق ، زنگ کفر و عناد را از صفحه جان آن کافر پاک کرد ، او گمراه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که از راه حق پس افتاده بود ، آن جواب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همانند آواز جرس بود ، جان گمراه از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همچون شب تار بود ، و آن جواب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همچون تابش نور آفتاب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شرم و خجالت سر به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افکند ، آست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 برابر چشم گرفت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به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دوخت ، سپس سر بلند کرد و با چشم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اشکبار و دل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سوزان گفت : ا</w:t>
      </w:r>
      <w:r>
        <w:rPr>
          <w:rFonts w:hint="cs"/>
          <w:rtl/>
          <w:lang w:bidi="fa-IR"/>
        </w:rPr>
        <w:t>ی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! در جان من آتش افروخت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آتش جان و دلم را سوخت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چه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که من به محبوب عالم دادم ، 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tl/>
          <w:lang w:bidi="fa-IR"/>
        </w:rPr>
        <w:t xml:space="preserve"> ، 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من ،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!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به من عرضه کن ،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را به 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بده ، خدا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چه داستان عج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، جانم را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تا از فشار وجدان راحت </w:t>
      </w:r>
      <w:r>
        <w:rPr>
          <w:rFonts w:hint="eastAsia"/>
          <w:rtl/>
          <w:lang w:bidi="fa-IR"/>
        </w:rPr>
        <w:t>شوم</w:t>
      </w:r>
      <w:r>
        <w:rPr>
          <w:rtl/>
          <w:lang w:bidi="fa-IR"/>
        </w:rPr>
        <w:t xml:space="preserve">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سخن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عشق ، و کلام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ارتباط و رابطه با خدا تعل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او کرد ، و او هم با اقرار به 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توبه از گذشته ، جان را تسل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محبوب نمود !</w:t>
      </w:r>
    </w:p>
    <w:p w:rsidR="00A3017F" w:rsidRDefault="00454978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454978">
      <w:pPr>
        <w:pStyle w:val="Heading2"/>
        <w:rPr>
          <w:rtl/>
          <w:lang w:bidi="fa-IR"/>
        </w:rPr>
      </w:pPr>
      <w:bookmarkStart w:id="80" w:name="_Toc523657315"/>
      <w:r>
        <w:rPr>
          <w:rFonts w:hint="eastAsia"/>
          <w:rtl/>
          <w:lang w:bidi="fa-IR"/>
        </w:rPr>
        <w:t>توبه</w:t>
      </w:r>
      <w:r>
        <w:rPr>
          <w:rtl/>
          <w:lang w:bidi="fa-IR"/>
        </w:rPr>
        <w:t xml:space="preserve"> مرد جز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bookmarkEnd w:id="80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حضرت سجاد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شده :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خاندان خود را به کشت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سوار کرد و به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اندر شد ، کشت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شکست و از سرنش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کشت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جز همسر آن مرد نجات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 xml:space="preserve"> . او بر تخته پاره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کشت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برنشست و موجش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جز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ها برد ، در آن جز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راهزن بود که همه ک</w:t>
      </w:r>
      <w:r>
        <w:rPr>
          <w:rFonts w:hint="eastAsia"/>
          <w:rtl/>
          <w:lang w:bidi="fa-IR"/>
        </w:rPr>
        <w:t>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را کرده و تمام غدقن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را شکسته بود ،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ندانست جز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آن زن بالا سرش آمد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</w:t>
      </w:r>
      <w:r>
        <w:rPr>
          <w:rtl/>
          <w:lang w:bidi="fa-IR"/>
        </w:rPr>
        <w:t xml:space="preserve"> ، سر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برداشت و گفت : آدم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زاده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پر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گفت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آدم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زاده ام ، با او سخن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نگفت و به او درآو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</w:t>
      </w:r>
      <w:r>
        <w:rPr>
          <w:rtl/>
          <w:lang w:bidi="fa-IR"/>
        </w:rPr>
        <w:t xml:space="preserve"> همانند شوهر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زن درآو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tl/>
          <w:lang w:bidi="fa-IR"/>
        </w:rPr>
        <w:t xml:space="preserve"> ، چون آهنگ او کرد آن زن به خود لرز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آن راهزن گفت : چرا بر خود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لرز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در پاسخ گفت :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ترسم و با دست خود اشاره به عالم بالا کرد ، آن مرد گفت :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گفت : نه به عزت او سوگند . مرد راهزن گفت : تو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از خدا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نکرد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و من اکنون تو را به زور بر آن داشتم ، به خدا که من سزاوارترم ، 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من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ترس و هراس از تو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ترم ،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نکرده برخاست و نزد خاندان خود رفت و همت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جز توبه و </w:t>
      </w:r>
      <w:r>
        <w:rPr>
          <w:rFonts w:hint="eastAsia"/>
          <w:rtl/>
          <w:lang w:bidi="fa-IR"/>
        </w:rPr>
        <w:t>بازگشت</w:t>
      </w:r>
      <w:r>
        <w:rPr>
          <w:rtl/>
          <w:lang w:bidi="fa-IR"/>
        </w:rPr>
        <w:t xml:space="preserve"> نداشت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 راهب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رهگذر با او برخورد و به همراه هم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رفتند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و</w:t>
      </w:r>
      <w:r>
        <w:rPr>
          <w:rtl/>
          <w:lang w:bidi="fa-IR"/>
        </w:rPr>
        <w:t xml:space="preserve"> آفتاب آنها را داغ کرد ، راهب به آن جوان گفت : دعا کن تا خداوند با ابر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بر ما اندازد ، آفتاب ما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سوزاند . آن جوان گفت : من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در درگاه خدا حسنه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دانم که دعا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کنم و از او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خواهم . راهب گفت : پس من دعا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و تو 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بگو . گفت :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خوب ، و راهب شروع به دعا کرد و جوان 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گفت و چه زود ابر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آنها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انداخت ، 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آن مقدار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روز راه رفتند تا راه آنها جدا شد و دو راه شد ، و آن جوان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راه رفت و راهب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؛ به ناگاه آن ابر بالا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 آن جوان رفت . راهب گف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: تو از من بهتر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دعا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اجابت شده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اجابت نشده ، داستان خود را به من بگو ؛ او خبر آن زن را گزارش داد . به او گفت : آنچه گناه در گذشته کرده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آمرز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شده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دلت افتاده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بنگر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چون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Pr="00286355">
        <w:rPr>
          <w:rStyle w:val="libFootnotenumChar"/>
          <w:rtl/>
        </w:rPr>
        <w:t>(1)</w:t>
      </w:r>
      <w:r>
        <w:rPr>
          <w:rtl/>
          <w:lang w:bidi="fa-IR"/>
        </w:rPr>
        <w:t xml:space="preserve"> ؟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286355">
      <w:pPr>
        <w:pStyle w:val="Heading2"/>
        <w:rPr>
          <w:rtl/>
          <w:lang w:bidi="fa-IR"/>
        </w:rPr>
      </w:pPr>
      <w:bookmarkStart w:id="81" w:name="_Toc523657316"/>
      <w:r>
        <w:rPr>
          <w:rFonts w:hint="eastAsia"/>
          <w:rtl/>
          <w:lang w:bidi="fa-IR"/>
        </w:rPr>
        <w:t>توبه</w:t>
      </w:r>
      <w:r>
        <w:rPr>
          <w:rtl/>
          <w:lang w:bidi="fa-IR"/>
        </w:rPr>
        <w:t xml:space="preserve"> مرد نبّاش</w:t>
      </w:r>
      <w:bookmarkEnd w:id="81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معاذ</w:t>
      </w:r>
      <w:r>
        <w:rPr>
          <w:rtl/>
          <w:lang w:bidi="fa-IR"/>
        </w:rPr>
        <w:t xml:space="preserve"> بن جبل در حال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بر رسول خدا وارد شد ، به حضرت سلام کرد و جواب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به او فرمودند : سبب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ات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؟ عرضه داشت :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خوش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کنار در مسجد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ستاده</w:t>
      </w:r>
      <w:r>
        <w:rPr>
          <w:rtl/>
          <w:lang w:bidi="fa-IR"/>
        </w:rPr>
        <w:t xml:space="preserve"> و هم چون مادر داغد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بر حال خود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علاقه دارد شما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کند ، فرمودند : ا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را به داخل مسجد راهنما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کن . وارد مسجد شد ، به رسول حق سلام کرد ، حضرت سلامش را پاسخ دادند و فرمودند : جوان ، سبب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ات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؟ عرضه داشت : چرا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نکنم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مرتکب گناهان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شده ام که خداوند اگر به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آنها مرا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به آتش جهنم دراندازد ، عق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ده ام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دچار عقاب گناهم خواهم شد و خداوند هرگز مرا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بخشد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فرمودند :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دچار شرک به خداوند بوده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گفت : از شرک به خداوند</w:t>
      </w:r>
    </w:p>
    <w:p w:rsidR="00A3017F" w:rsidRPr="00286355" w:rsidRDefault="00286355" w:rsidP="00286355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</w:t>
      </w:r>
    </w:p>
    <w:p w:rsidR="00A3017F" w:rsidRDefault="00A3017F" w:rsidP="00286355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2 / 69 ، باب الخوف و الرجاء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8 ؛ بحار الأنوار : 67 / 361 ، باب 59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6 .</w:t>
      </w:r>
    </w:p>
    <w:p w:rsidR="00A3017F" w:rsidRDefault="00286355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پناه</w:t>
      </w:r>
      <w:r w:rsidR="00A3017F">
        <w:rPr>
          <w:rtl/>
          <w:lang w:bidi="fa-IR"/>
        </w:rPr>
        <w:t xml:space="preserve">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برم ، فرمودند : نفس محترم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را کشته 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؟ گفت : نه ، فرمودند : خداوند گناهت را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بخشد گرچه به اندازه کوهها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پابرجا باشد . گفت : گناه من از کوهها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پابرجا بزرگتر است ، فرمودند : خداوند گناهت را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بخشد اگرچه به اندازه زم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ها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هفتگانه و در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اها</w:t>
      </w:r>
      <w:r w:rsidR="00A3017F">
        <w:rPr>
          <w:rtl/>
          <w:lang w:bidi="fa-IR"/>
        </w:rPr>
        <w:t xml:space="preserve"> و ر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گ</w:t>
      </w:r>
      <w:r w:rsidR="00A3017F">
        <w:rPr>
          <w:rtl/>
          <w:lang w:bidi="fa-IR"/>
        </w:rPr>
        <w:t xml:space="preserve"> ه</w:t>
      </w:r>
      <w:r w:rsidR="00A3017F">
        <w:rPr>
          <w:rFonts w:hint="eastAsia"/>
          <w:rtl/>
          <w:lang w:bidi="fa-IR"/>
        </w:rPr>
        <w:t>ا</w:t>
      </w:r>
      <w:r w:rsidR="00A3017F">
        <w:rPr>
          <w:rtl/>
          <w:lang w:bidi="fa-IR"/>
        </w:rPr>
        <w:t xml:space="preserve"> و اشجارش و همه آنچه در آن است باشد و بدون ترد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</w:t>
      </w:r>
      <w:r w:rsidR="00A3017F">
        <w:rPr>
          <w:rtl/>
          <w:lang w:bidi="fa-IR"/>
        </w:rPr>
        <w:t xml:space="preserve"> گناهت را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بخشد اگرچه مانند آسمانها و ستارگانش و مانند عرش و کرس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باشد ! عرضه داشت : از همه 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نها</w:t>
      </w:r>
      <w:r w:rsidR="00A3017F">
        <w:rPr>
          <w:rtl/>
          <w:lang w:bidi="fa-IR"/>
        </w:rPr>
        <w:t xml:space="preserve"> بزرگتر است ! پ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امبر</w:t>
      </w:r>
      <w:r w:rsidR="00A3017F">
        <w:rPr>
          <w:rtl/>
          <w:lang w:bidi="fa-IR"/>
        </w:rPr>
        <w:t xml:space="preserve"> غضبناک به او نظر کرد و فرمودند : وا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بر تو 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جوان ! گناه تو بزرگتر است 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</w:t>
      </w:r>
      <w:r w:rsidR="00A3017F">
        <w:rPr>
          <w:rtl/>
          <w:lang w:bidi="fa-IR"/>
        </w:rPr>
        <w:t xml:space="preserve"> پروردگارت ؟ </w:t>
      </w:r>
      <w:r w:rsidR="00A3017F">
        <w:rPr>
          <w:rFonts w:hint="eastAsia"/>
          <w:rtl/>
          <w:lang w:bidi="fa-IR"/>
        </w:rPr>
        <w:t>جوان</w:t>
      </w:r>
      <w:r w:rsidR="00A3017F">
        <w:rPr>
          <w:rtl/>
          <w:lang w:bidi="fa-IR"/>
        </w:rPr>
        <w:t xml:space="preserve"> به سجده افتاد و گفت : پروردگارم منزه است ، چ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ز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از او بزرگتر ن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ست</w:t>
      </w:r>
      <w:r w:rsidR="00A3017F">
        <w:rPr>
          <w:rtl/>
          <w:lang w:bidi="fa-IR"/>
        </w:rPr>
        <w:t xml:space="preserve"> 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</w:t>
      </w:r>
      <w:r w:rsidR="00A3017F">
        <w:rPr>
          <w:rtl/>
          <w:lang w:bidi="fa-IR"/>
        </w:rPr>
        <w:t xml:space="preserve"> رسول اللّ</w:t>
      </w:r>
      <w:r w:rsidR="00A3017F">
        <w:rPr>
          <w:rFonts w:hint="cs"/>
          <w:rtl/>
          <w:lang w:bidi="fa-IR"/>
        </w:rPr>
        <w:t>ه ، خدای</w:t>
      </w:r>
      <w:r w:rsidR="00A3017F">
        <w:rPr>
          <w:rtl/>
          <w:lang w:bidi="fa-IR"/>
        </w:rPr>
        <w:t xml:space="preserve"> من از هر عظ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عظ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م</w:t>
      </w:r>
      <w:r w:rsidR="00A3017F">
        <w:rPr>
          <w:rtl/>
          <w:lang w:bidi="fa-IR"/>
        </w:rPr>
        <w:t xml:space="preserve"> تر است ، حضرت فرمودند : آ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</w:t>
      </w:r>
      <w:r w:rsidR="00A3017F">
        <w:rPr>
          <w:rtl/>
          <w:lang w:bidi="fa-IR"/>
        </w:rPr>
        <w:t xml:space="preserve"> گناه بزرگ را جز خدا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بزرگ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آمرزد ؟ جوان گفت : نه به خدا قسم 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</w:t>
      </w:r>
      <w:r w:rsidR="00A3017F">
        <w:rPr>
          <w:rtl/>
          <w:lang w:bidi="fa-IR"/>
        </w:rPr>
        <w:t xml:space="preserve"> رسول اللّ</w:t>
      </w:r>
      <w:r w:rsidR="00A3017F">
        <w:rPr>
          <w:rFonts w:hint="cs"/>
          <w:rtl/>
          <w:lang w:bidi="fa-IR"/>
        </w:rPr>
        <w:t>ه ، سپس ساکت شد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به او فرمودند : 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تو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جوان !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مرا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گناهانت خبر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گفت : چرا ، من هفت سال قبرها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شکافتم ، اموات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آوردم و کفن آنها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بردم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دختر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طا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انصار از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رفت ، او را دفن کردند و برگشتند ، به هنگام شب کنار قبرش رفتم ، او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آورده و کفنش را برداشته و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عر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کنار قبر رها کردم ، به وقت بازگشت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مرا وسوسه کرد ، او را در برابر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شهوتم جلوه داد 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وسوسه نسبت به بدن 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او در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من ادامه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کرد تا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عنان نفس از دست رفت ، به جانب او برگشتم و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انجام بدهم از من سر زد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28635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صدا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که گفت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جوان ! 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تو از مالک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!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مرا و تو را 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</w:t>
      </w:r>
      <w:r>
        <w:rPr>
          <w:rtl/>
          <w:lang w:bidi="fa-IR"/>
        </w:rPr>
        <w:t xml:space="preserve"> او قرار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 ، مرا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اموات عر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گذاشت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از قبرم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آورد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کفنم را برد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مرا به حالت جنابت واگذاشت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تا</w:t>
      </w:r>
      <w:r w:rsidR="00286355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صورت وارد محشر شوم ، 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تو از آتش جهنم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زدند : از من دور شو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فاسق ،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ترسم به آتش تو بسوزم ! چه اندازه به آتش جهنم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؟!</w:t>
      </w:r>
    </w:p>
    <w:p w:rsidR="00286355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مسجد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آمد ، زاد و توشه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کرد ، به جانب کوهها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شهر رفت ،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لباس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خشن به تن داشت و دو دست خود را به گردن بسته بود ،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: خداوندا !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بنده تو بهلول است ، دست بسته در برابر تو قرار دارد . پروردگارا ! تو مرا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خ</w:t>
      </w:r>
      <w:r>
        <w:rPr>
          <w:rFonts w:hint="eastAsia"/>
          <w:rtl/>
          <w:lang w:bidi="fa-IR"/>
        </w:rPr>
        <w:t>طا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من امروز از کاروان نادمان هستم ،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توبه نزد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امبرت</w:t>
      </w:r>
      <w:r>
        <w:rPr>
          <w:rtl/>
          <w:lang w:bidi="fa-IR"/>
        </w:rPr>
        <w:t xml:space="preserve"> رفتم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مرا از خود راند و به ترس و وحشتم افزود ، تو را به اسم و جلال و بزرگ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سلطنتت قسم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دهم که ناام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مفرما ،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! دعا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را نابود مکن ، از رحمتت مرا مأ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</w:t>
      </w:r>
      <w:r>
        <w:rPr>
          <w:rtl/>
          <w:lang w:bidi="fa-IR"/>
        </w:rPr>
        <w:t xml:space="preserve"> منما . مناجات و دعا و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زار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چهل شبانه روز طول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درندگان و وحوش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ابان</w:t>
      </w:r>
      <w:r>
        <w:rPr>
          <w:rtl/>
          <w:lang w:bidi="fa-IR"/>
        </w:rPr>
        <w:t xml:space="preserve"> به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اش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ستند</w:t>
      </w:r>
      <w:r>
        <w:rPr>
          <w:rtl/>
          <w:lang w:bidi="fa-IR"/>
        </w:rPr>
        <w:t xml:space="preserve"> ! چون به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چهل شبانه روز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دو دستش را به جانب حق برداشت و عرضه داشت :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! اگر دعا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را مستجاب و گناهم را بخش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امبرت</w:t>
      </w:r>
      <w:r>
        <w:rPr>
          <w:rtl/>
          <w:lang w:bidi="fa-IR"/>
        </w:rPr>
        <w:t xml:space="preserve"> خبر ده ، اگر دعا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را مستجاب ن</w:t>
      </w:r>
      <w:r>
        <w:rPr>
          <w:rFonts w:hint="eastAsia"/>
          <w:rtl/>
          <w:lang w:bidi="fa-IR"/>
        </w:rPr>
        <w:t>کرده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گناهم را نبخش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قصد عقوبت مرا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آتش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بفرست تا مرا بسوزاند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به عقوبت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مبتلا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کن تا هلاکم گرداند ، در هر صورت مرا از رسوا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خلاص کن .</w:t>
      </w:r>
    </w:p>
    <w:p w:rsidR="00A3017F" w:rsidRDefault="00286355" w:rsidP="00286355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هنگام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نازل شد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286355" w:rsidP="00286355">
      <w:pPr>
        <w:pStyle w:val="libNormal"/>
        <w:rPr>
          <w:rtl/>
          <w:lang w:bidi="fa-IR"/>
        </w:rPr>
      </w:pPr>
      <w:r w:rsidRPr="00286355">
        <w:rPr>
          <w:rStyle w:val="libAlaemChar"/>
          <w:rFonts w:hint="cs"/>
          <w:rtl/>
        </w:rPr>
        <w:t>(</w:t>
      </w:r>
      <w:r w:rsidR="00A3017F">
        <w:rPr>
          <w:rtl/>
          <w:lang w:bidi="fa-IR"/>
        </w:rPr>
        <w:t xml:space="preserve"> </w:t>
      </w:r>
      <w:r w:rsidR="00A3017F" w:rsidRPr="00286355">
        <w:rPr>
          <w:rStyle w:val="libAieChar"/>
          <w:rtl/>
        </w:rPr>
        <w:t>وَ الَّذِ</w:t>
      </w:r>
      <w:r w:rsidR="00A3017F" w:rsidRPr="00286355">
        <w:rPr>
          <w:rStyle w:val="libAieChar"/>
          <w:rFonts w:hint="cs"/>
          <w:rtl/>
        </w:rPr>
        <w:t>ی</w:t>
      </w:r>
      <w:r w:rsidR="00A3017F" w:rsidRPr="00286355">
        <w:rPr>
          <w:rStyle w:val="libAieChar"/>
          <w:rFonts w:hint="eastAsia"/>
          <w:rtl/>
        </w:rPr>
        <w:t>نَ</w:t>
      </w:r>
      <w:r w:rsidR="00A3017F" w:rsidRPr="00286355">
        <w:rPr>
          <w:rStyle w:val="libAieChar"/>
          <w:rtl/>
        </w:rPr>
        <w:t xml:space="preserve"> إِذ</w:t>
      </w:r>
      <w:r w:rsidR="00A3017F" w:rsidRPr="00286355">
        <w:rPr>
          <w:rStyle w:val="libAieChar"/>
          <w:rFonts w:hint="cs"/>
          <w:rtl/>
        </w:rPr>
        <w:t>ا فَعَلُوا فاحِشَهً أَوْ ظَلَمُوا أَنْفُسَهُمْ ذَکَرُوا اللّهَ فَاسْتَغْفَرُوا لِذُنُوبِهِمْ وَ مَنْ یَ</w:t>
      </w:r>
      <w:r w:rsidR="00A3017F" w:rsidRPr="00286355">
        <w:rPr>
          <w:rStyle w:val="libAieChar"/>
          <w:rFonts w:hint="eastAsia"/>
          <w:rtl/>
        </w:rPr>
        <w:t>غْفِرُ</w:t>
      </w:r>
      <w:r w:rsidR="00A3017F" w:rsidRPr="00286355">
        <w:rPr>
          <w:rStyle w:val="libAieChar"/>
          <w:rtl/>
        </w:rPr>
        <w:t xml:space="preserve"> الذُّنُوبَ إِلاَّ اللّ</w:t>
      </w:r>
      <w:r w:rsidR="00A3017F" w:rsidRPr="00286355">
        <w:rPr>
          <w:rStyle w:val="libAieChar"/>
          <w:rFonts w:hint="cs"/>
          <w:rtl/>
        </w:rPr>
        <w:t>هُ وَ لَمْ یُ</w:t>
      </w:r>
      <w:r w:rsidR="00A3017F" w:rsidRPr="00286355">
        <w:rPr>
          <w:rStyle w:val="libAieChar"/>
          <w:rFonts w:hint="eastAsia"/>
          <w:rtl/>
        </w:rPr>
        <w:t>صِرُّوا</w:t>
      </w:r>
      <w:r w:rsidR="00A3017F" w:rsidRPr="00286355">
        <w:rPr>
          <w:rStyle w:val="libAieChar"/>
          <w:rtl/>
        </w:rPr>
        <w:t xml:space="preserve"> عَل</w:t>
      </w:r>
      <w:r w:rsidR="00A3017F" w:rsidRPr="00286355">
        <w:rPr>
          <w:rStyle w:val="libAieChar"/>
          <w:rFonts w:hint="cs"/>
          <w:rtl/>
        </w:rPr>
        <w:t>ی</w:t>
      </w:r>
      <w:r w:rsidR="00A3017F" w:rsidRPr="00286355">
        <w:rPr>
          <w:rStyle w:val="libAieChar"/>
          <w:rtl/>
        </w:rPr>
        <w:t xml:space="preserve"> م</w:t>
      </w:r>
      <w:r w:rsidR="00A3017F" w:rsidRPr="00286355">
        <w:rPr>
          <w:rStyle w:val="libAieChar"/>
          <w:rFonts w:hint="cs"/>
          <w:rtl/>
        </w:rPr>
        <w:t>ا فَعَلُوا وَ هُمْ یَ</w:t>
      </w:r>
      <w:r w:rsidR="00A3017F" w:rsidRPr="00286355">
        <w:rPr>
          <w:rStyle w:val="libAieChar"/>
          <w:rFonts w:hint="eastAsia"/>
          <w:rtl/>
        </w:rPr>
        <w:t>عْلَمُونَ</w:t>
      </w:r>
      <w:r w:rsidR="00A3017F">
        <w:rPr>
          <w:rtl/>
          <w:lang w:bidi="fa-IR"/>
        </w:rPr>
        <w:t xml:space="preserve"> </w:t>
      </w:r>
      <w:r w:rsidRPr="00286355">
        <w:rPr>
          <w:rStyle w:val="libAlaemChar"/>
          <w:rFonts w:hint="cs"/>
          <w:rtl/>
        </w:rPr>
        <w:t>)</w:t>
      </w:r>
      <w:r w:rsidR="00A3017F">
        <w:rPr>
          <w:rtl/>
          <w:lang w:bidi="fa-IR"/>
        </w:rPr>
        <w:t xml:space="preserve"> </w:t>
      </w:r>
      <w:r w:rsidR="00A3017F" w:rsidRPr="00286355">
        <w:rPr>
          <w:rStyle w:val="libFootnotenumChar"/>
          <w:rtl/>
        </w:rPr>
        <w:t>(1)</w:t>
      </w:r>
      <w:r w:rsidR="00A3017F">
        <w:rPr>
          <w:rtl/>
          <w:lang w:bidi="fa-IR"/>
        </w:rPr>
        <w:t>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هرگاه کار 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سر زند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ستم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نفس خود کنند ، خدا را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آرند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گناهانشان درخواست مغفرت کنند ،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گناه بندگان را جز خدا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امرزد</w:t>
      </w:r>
      <w:r>
        <w:rPr>
          <w:rtl/>
          <w:lang w:bidi="fa-IR"/>
        </w:rPr>
        <w:t xml:space="preserve"> ، و اصرار به آنچه که انجام دادند نورزند و حال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به زشت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معص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</w:p>
    <w:p w:rsidR="00A3017F" w:rsidRPr="00286355" w:rsidRDefault="00286355" w:rsidP="00286355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</w:t>
      </w:r>
    </w:p>
    <w:p w:rsidR="00A3017F" w:rsidRDefault="00A3017F" w:rsidP="00286355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آل عمران : 135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286355" w:rsidP="00286355">
      <w:pPr>
        <w:pStyle w:val="libNormal"/>
        <w:rPr>
          <w:rtl/>
          <w:lang w:bidi="fa-IR"/>
        </w:rPr>
      </w:pPr>
      <w:r w:rsidRPr="00286355">
        <w:rPr>
          <w:rStyle w:val="libAlaemChar"/>
          <w:rFonts w:hint="cs"/>
          <w:rtl/>
        </w:rPr>
        <w:t>(</w:t>
      </w:r>
      <w:r w:rsidR="00A3017F">
        <w:rPr>
          <w:rtl/>
          <w:lang w:bidi="fa-IR"/>
        </w:rPr>
        <w:t xml:space="preserve"> </w:t>
      </w:r>
      <w:r w:rsidR="00A3017F" w:rsidRPr="00286355">
        <w:rPr>
          <w:rStyle w:val="libAieChar"/>
          <w:rtl/>
        </w:rPr>
        <w:t>أُول</w:t>
      </w:r>
      <w:r w:rsidR="00A3017F" w:rsidRPr="00286355">
        <w:rPr>
          <w:rStyle w:val="libAieChar"/>
          <w:rFonts w:hint="cs"/>
          <w:rtl/>
        </w:rPr>
        <w:t>ئِکَ جَزاؤُهُمْ مَغْفِ</w:t>
      </w:r>
      <w:r w:rsidR="00A3017F" w:rsidRPr="00286355">
        <w:rPr>
          <w:rStyle w:val="libAieChar"/>
          <w:rtl/>
        </w:rPr>
        <w:t>رَهٌ مِنْ رَبِّهِمْ وَ جَنّ</w:t>
      </w:r>
      <w:r w:rsidR="00A3017F" w:rsidRPr="00286355">
        <w:rPr>
          <w:rStyle w:val="libAieChar"/>
          <w:rFonts w:hint="cs"/>
          <w:rtl/>
        </w:rPr>
        <w:t>اتٌ تَجْرِی</w:t>
      </w:r>
      <w:r w:rsidR="00A3017F" w:rsidRPr="00286355">
        <w:rPr>
          <w:rStyle w:val="libAieChar"/>
          <w:rtl/>
        </w:rPr>
        <w:t xml:space="preserve"> مِنْ تَحْتِهَا الْأَنْه</w:t>
      </w:r>
      <w:r w:rsidR="00A3017F" w:rsidRPr="00286355">
        <w:rPr>
          <w:rStyle w:val="libAieChar"/>
          <w:rFonts w:hint="cs"/>
          <w:rtl/>
        </w:rPr>
        <w:t>ارُ خالِدِی</w:t>
      </w:r>
      <w:r w:rsidR="00A3017F" w:rsidRPr="00286355">
        <w:rPr>
          <w:rStyle w:val="libAieChar"/>
          <w:rFonts w:hint="eastAsia"/>
          <w:rtl/>
        </w:rPr>
        <w:t>نَ</w:t>
      </w:r>
      <w:r w:rsidR="00A3017F" w:rsidRPr="00286355">
        <w:rPr>
          <w:rStyle w:val="libAieChar"/>
          <w:rtl/>
        </w:rPr>
        <w:t xml:space="preserve"> فِ</w:t>
      </w:r>
      <w:r w:rsidR="00A3017F" w:rsidRPr="00286355">
        <w:rPr>
          <w:rStyle w:val="libAieChar"/>
          <w:rFonts w:hint="cs"/>
          <w:rtl/>
        </w:rPr>
        <w:t>ی</w:t>
      </w:r>
      <w:r w:rsidR="00A3017F" w:rsidRPr="00286355">
        <w:rPr>
          <w:rStyle w:val="libAieChar"/>
          <w:rFonts w:hint="eastAsia"/>
          <w:rtl/>
        </w:rPr>
        <w:t>ه</w:t>
      </w:r>
      <w:r w:rsidR="00A3017F" w:rsidRPr="00286355">
        <w:rPr>
          <w:rStyle w:val="libAieChar"/>
          <w:rFonts w:hint="cs"/>
          <w:rtl/>
        </w:rPr>
        <w:t>ا</w:t>
      </w:r>
      <w:r w:rsidR="00A3017F" w:rsidRPr="00286355">
        <w:rPr>
          <w:rStyle w:val="libAieChar"/>
          <w:rtl/>
        </w:rPr>
        <w:t xml:space="preserve"> وَ نِعْمَ أَجْرُ الْع</w:t>
      </w:r>
      <w:r w:rsidR="00A3017F" w:rsidRPr="00286355">
        <w:rPr>
          <w:rStyle w:val="libAieChar"/>
          <w:rFonts w:hint="cs"/>
          <w:rtl/>
        </w:rPr>
        <w:t>امِلِی</w:t>
      </w:r>
      <w:r w:rsidR="00A3017F" w:rsidRPr="00286355">
        <w:rPr>
          <w:rStyle w:val="libAieChar"/>
          <w:rFonts w:hint="eastAsia"/>
          <w:rtl/>
        </w:rPr>
        <w:t>نَ</w:t>
      </w:r>
      <w:r w:rsidR="00A3017F" w:rsidRPr="00286355">
        <w:rPr>
          <w:rStyle w:val="libAlaemChar"/>
          <w:rtl/>
        </w:rPr>
        <w:t xml:space="preserve"> </w:t>
      </w:r>
      <w:r w:rsidRPr="00286355">
        <w:rPr>
          <w:rStyle w:val="libAlaemChar"/>
          <w:rFonts w:hint="cs"/>
          <w:rtl/>
        </w:rPr>
        <w:t>)</w:t>
      </w:r>
      <w:r w:rsidR="00A3017F">
        <w:rPr>
          <w:rtl/>
          <w:lang w:bidi="fa-IR"/>
        </w:rPr>
        <w:t xml:space="preserve"> </w:t>
      </w:r>
      <w:r w:rsidR="00A3017F" w:rsidRPr="00286355">
        <w:rPr>
          <w:rStyle w:val="libFootnotenumChar"/>
          <w:rtl/>
        </w:rPr>
        <w:t>(1)</w:t>
      </w:r>
      <w:r w:rsidR="00A3017F">
        <w:rPr>
          <w:rtl/>
          <w:lang w:bidi="fa-IR"/>
        </w:rPr>
        <w:t>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پاداش</w:t>
      </w:r>
      <w:r>
        <w:rPr>
          <w:rtl/>
          <w:lang w:bidi="fa-IR"/>
        </w:rPr>
        <w:t xml:space="preserve"> عمل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مغفرت و بهشت 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است که از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درختان آنها نهرها جار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، در آن بهشت ها جاو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هستند ، و چه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کوست</w:t>
      </w:r>
      <w:r>
        <w:rPr>
          <w:rtl/>
          <w:lang w:bidi="fa-IR"/>
        </w:rPr>
        <w:t xml:space="preserve"> پاداش عمل کنندگان به برنامه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پس</w:t>
      </w:r>
      <w:r>
        <w:rPr>
          <w:rtl/>
          <w:lang w:bidi="fa-IR"/>
        </w:rPr>
        <w:t xml:space="preserve"> از نزول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آمدند و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لبخند به لب داشتند دو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خواندند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فرمودند : چه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مرا به آن جوان تائب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رساند ؟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معاذ</w:t>
      </w:r>
      <w:r>
        <w:rPr>
          <w:rtl/>
          <w:lang w:bidi="fa-IR"/>
        </w:rPr>
        <w:t xml:space="preserve"> بن جبل گفت 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رسول اللّ</w:t>
      </w:r>
      <w:r>
        <w:rPr>
          <w:rFonts w:hint="cs"/>
          <w:rtl/>
          <w:lang w:bidi="fa-IR"/>
        </w:rPr>
        <w:t>ه ! به ما خبر رسی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جوان در کوهها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است ، رسول خدا با اصحابش تا کنار کوه رفتند ، چون از او خبر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افتند</w:t>
      </w:r>
      <w:r>
        <w:rPr>
          <w:rtl/>
          <w:lang w:bidi="fa-IR"/>
        </w:rPr>
        <w:t xml:space="preserve"> ، به طلب او به بالا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کوه صعود نمودند ، او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 سنگ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، دو دستش را به گردن بسته ، 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شدت ت</w:t>
      </w:r>
      <w:r>
        <w:rPr>
          <w:rFonts w:hint="eastAsia"/>
          <w:rtl/>
          <w:lang w:bidi="fa-IR"/>
        </w:rPr>
        <w:t>ابش</w:t>
      </w:r>
      <w:r>
        <w:rPr>
          <w:rtl/>
          <w:lang w:bidi="fa-IR"/>
        </w:rPr>
        <w:t xml:space="preserve"> آفتاب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tl/>
          <w:lang w:bidi="fa-IR"/>
        </w:rPr>
        <w:t xml:space="preserve"> شده ، پلک چشمش از کثرت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افتاده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آقا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! خلقت مرا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tl/>
          <w:lang w:bidi="fa-IR"/>
        </w:rPr>
        <w:t xml:space="preserve"> قرار داد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صورتم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ساخت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دانم نسبت به من چه اراده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مرا در آتش جهنم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سوزان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در جوار رحمتت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پروردگارا</w:t>
      </w:r>
      <w:r>
        <w:rPr>
          <w:rtl/>
          <w:lang w:bidi="fa-IR"/>
        </w:rPr>
        <w:t xml:space="preserve"> ! خداوندا ! احسان تو به من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، 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عبد ناچ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نعمت عنا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دانم عاقبت کارم به کجا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رسد ، به بهشت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به جهنم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خداوندا</w:t>
      </w:r>
      <w:r>
        <w:rPr>
          <w:rtl/>
          <w:lang w:bidi="fa-IR"/>
        </w:rPr>
        <w:t xml:space="preserve"> ! گناهم از آسمانها و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، و از کرس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و عرش عظ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مت</w:t>
      </w:r>
      <w:r>
        <w:rPr>
          <w:rtl/>
          <w:lang w:bidi="fa-IR"/>
        </w:rPr>
        <w:t xml:space="preserve"> بزرگتر است ،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دانم گناهم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بخش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در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به رسوا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و ننگم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و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و خاک بر سر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</w:t>
      </w:r>
      <w:r>
        <w:rPr>
          <w:rtl/>
          <w:lang w:bidi="fa-IR"/>
        </w:rPr>
        <w:t xml:space="preserve"> ،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وانات</w:t>
      </w:r>
      <w:r>
        <w:rPr>
          <w:rtl/>
          <w:lang w:bidi="fa-IR"/>
        </w:rPr>
        <w:t xml:space="preserve"> دورش را گرفته بودند ، 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ور</w:t>
      </w:r>
      <w:r>
        <w:rPr>
          <w:rtl/>
          <w:lang w:bidi="fa-IR"/>
        </w:rPr>
        <w:t xml:space="preserve"> بالا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سرش صف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بودند و به 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ه اش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ستند</w:t>
      </w:r>
      <w:r>
        <w:rPr>
          <w:rtl/>
          <w:lang w:bidi="fa-IR"/>
        </w:rPr>
        <w:t xml:space="preserve"> . رسول</w:t>
      </w:r>
    </w:p>
    <w:p w:rsidR="00A3017F" w:rsidRPr="00286355" w:rsidRDefault="00286355" w:rsidP="00286355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</w:t>
      </w:r>
    </w:p>
    <w:p w:rsidR="00A3017F" w:rsidRDefault="00A3017F" w:rsidP="00286355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آل عمران : 136 .</w:t>
      </w:r>
    </w:p>
    <w:p w:rsidR="00A3017F" w:rsidRDefault="00286355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حق</w:t>
      </w:r>
      <w:r w:rsidR="00A3017F">
        <w:rPr>
          <w:rtl/>
          <w:lang w:bidi="fa-IR"/>
        </w:rPr>
        <w:t xml:space="preserve"> به او نزد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ک</w:t>
      </w:r>
      <w:r w:rsidR="00A3017F">
        <w:rPr>
          <w:rtl/>
          <w:lang w:bidi="fa-IR"/>
        </w:rPr>
        <w:t xml:space="preserve"> شد ، دستش را از گردنش باز کرد ، خاک از چهره اش پاک نمود ، و فرمودند : 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بهلول ! تو را بشارت باد که آزاد شده خدا از آتش جهنم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، سپس رو به اصحاب کردند و فرمودند : به گونه 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که بهلول به تدارک گناه برخاست ، به تدارک گناه برخ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ز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</w:t>
      </w:r>
      <w:r w:rsidR="00A3017F">
        <w:rPr>
          <w:rtl/>
          <w:lang w:bidi="fa-IR"/>
        </w:rPr>
        <w:t xml:space="preserve"> ، سپس دو آ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ه</w:t>
      </w:r>
      <w:r w:rsidR="00A3017F">
        <w:rPr>
          <w:rtl/>
          <w:lang w:bidi="fa-IR"/>
        </w:rPr>
        <w:t xml:space="preserve"> ر</w:t>
      </w:r>
      <w:r w:rsidR="00A3017F">
        <w:rPr>
          <w:rFonts w:hint="eastAsia"/>
          <w:rtl/>
          <w:lang w:bidi="fa-IR"/>
        </w:rPr>
        <w:t>ا</w:t>
      </w:r>
      <w:r w:rsidR="00A3017F">
        <w:rPr>
          <w:rtl/>
          <w:lang w:bidi="fa-IR"/>
        </w:rPr>
        <w:t xml:space="preserve"> تلاوت فرمودند و بهلول را به بهشت بشارت داد</w:t>
      </w:r>
      <w:r w:rsidR="00A3017F" w:rsidRPr="00286355">
        <w:rPr>
          <w:rStyle w:val="libFootnotenumChar"/>
          <w:rtl/>
        </w:rPr>
        <w:t xml:space="preserve"> (1) </w:t>
      </w:r>
      <w:r w:rsidR="00A3017F">
        <w:rPr>
          <w:rtl/>
          <w:lang w:bidi="fa-IR"/>
        </w:rPr>
        <w:t>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286355">
      <w:pPr>
        <w:pStyle w:val="Heading2"/>
        <w:rPr>
          <w:rtl/>
          <w:lang w:bidi="fa-IR"/>
        </w:rPr>
      </w:pPr>
      <w:bookmarkStart w:id="82" w:name="_Toc523657317"/>
      <w:r>
        <w:rPr>
          <w:rFonts w:hint="eastAsia"/>
          <w:rtl/>
          <w:lang w:bidi="fa-IR"/>
        </w:rPr>
        <w:t>توبه</w:t>
      </w:r>
      <w:r>
        <w:rPr>
          <w:rtl/>
          <w:lang w:bidi="fa-IR"/>
        </w:rPr>
        <w:t xml:space="preserve">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کارگزاران ستمکاران</w:t>
      </w:r>
      <w:bookmarkEnd w:id="82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عبد</w:t>
      </w:r>
      <w:r>
        <w:rPr>
          <w:rtl/>
          <w:lang w:bidi="fa-IR"/>
        </w:rPr>
        <w:t xml:space="preserve"> اللّ</w:t>
      </w:r>
      <w:r>
        <w:rPr>
          <w:rFonts w:hint="cs"/>
          <w:rtl/>
          <w:lang w:bidi="fa-IR"/>
        </w:rPr>
        <w:t>ه بن حمّاد از علی</w:t>
      </w:r>
      <w:r>
        <w:rPr>
          <w:rtl/>
          <w:lang w:bidi="fa-IR"/>
        </w:rPr>
        <w:t xml:space="preserve"> 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حمزه نقل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مرا دوست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از نو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سندگان</w:t>
      </w:r>
      <w:r>
        <w:rPr>
          <w:rtl/>
          <w:lang w:bidi="fa-IR"/>
        </w:rPr>
        <w:t xml:space="preserve"> امور ادار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، به من گفت : از حضرت صادق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اجازه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تا من خدمت آن بزرگوار برسم ، از حضرت اجازه گرفتم ، حضرت اجازه دادند ،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حضرت وارد شد سلام کرد و نشست و گفت : فدا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شوم ، در دولت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کارگزار بودم ، ثروت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من شد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دست آوردن آن ثروت مقررات شرع را رعا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نکرده ام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 : اگر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کاتب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افتند</w:t>
      </w:r>
      <w:r>
        <w:rPr>
          <w:rtl/>
          <w:lang w:bidi="fa-IR"/>
        </w:rPr>
        <w:t xml:space="preserve"> و غن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آنان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جمع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جانب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، حق مرا به غارت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بردند . اگر مردم آنان را وام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گذاشتند و باعث قدرت آنان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شدند ،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دست آنان برنم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جوان</w:t>
      </w:r>
      <w:r>
        <w:rPr>
          <w:rtl/>
          <w:lang w:bidi="fa-IR"/>
        </w:rPr>
        <w:t xml:space="preserve"> به حضرت عرضه داشت :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راه خروج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وجود دارد ؟ حضرت فرمودند : اگر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انجام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عرض کرد : 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فرمودند : از تمام ثروت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طر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</w:t>
      </w:r>
      <w:r>
        <w:rPr>
          <w:rtl/>
          <w:lang w:bidi="fa-IR"/>
        </w:rPr>
        <w:t xml:space="preserve">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به دست آورده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دست </w:t>
      </w:r>
      <w:r>
        <w:rPr>
          <w:rtl/>
          <w:lang w:bidi="fa-IR"/>
        </w:rPr>
        <w:lastRenderedPageBreak/>
        <w:t>بردار ، هر که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مال او را به او برگردان و هر که را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جانب او صدقه بده ، من بهشت را از جانب خدا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ضمانت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، جوان</w:t>
      </w:r>
    </w:p>
    <w:p w:rsidR="00A3017F" w:rsidRPr="00A71D01" w:rsidRDefault="00A71D01" w:rsidP="00A71D01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</w:t>
      </w:r>
    </w:p>
    <w:p w:rsidR="00A3017F" w:rsidRDefault="00A3017F" w:rsidP="00A71D01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امال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صدوق : 42 ، المجلس الحاد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عشر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3 ؛ بحار الأنوار : 6 / 23 ، باب 20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26 .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سکوت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طولان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، سپس عرضه داشت : فدا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شوم انجام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دهم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حمزه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جوان با ما به کوفه برگشت ،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نماند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نسبت به آن به دستور حضرت صادق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عمل کرد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راهن</w:t>
      </w:r>
      <w:r>
        <w:rPr>
          <w:rtl/>
          <w:lang w:bidi="fa-IR"/>
        </w:rPr>
        <w:t xml:space="preserve"> بدنش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در راه خدا داد ،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پول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جمع کردم ، لباس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و خرج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مناسب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فرستادم ، چند ماه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نگذشت که 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</w:t>
      </w:r>
      <w:r>
        <w:rPr>
          <w:rtl/>
          <w:lang w:bidi="fa-IR"/>
        </w:rPr>
        <w:t xml:space="preserve"> شد ، به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ادت</w:t>
      </w:r>
      <w:r>
        <w:rPr>
          <w:rtl/>
          <w:lang w:bidi="fa-IR"/>
        </w:rPr>
        <w:t xml:space="preserve"> او رفت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رابطه ما با او برقرار بود تا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دنش</w:t>
      </w:r>
      <w:r>
        <w:rPr>
          <w:rtl/>
          <w:lang w:bidi="fa-IR"/>
        </w:rPr>
        <w:t xml:space="preserve"> رفتم ، در حال احتضار بود ،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اش را گشود و به من گفت : ب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خدا قسم امام صادق به عهدش وفا کرد ، گفت و از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رفت . به کار دفن و مراسمش اقدام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پس از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خدمت حضرت صادق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، فرمودند : به خدا قسم عهد خود را نسبت به دوستت وفا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عرض کردم : فدا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شوم راست گفت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او به هنگام مرگش از عنا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شما خبر داد </w:t>
      </w:r>
      <w:r w:rsidRPr="00A71D01">
        <w:rPr>
          <w:rStyle w:val="libFootnotenumChar"/>
          <w:rtl/>
        </w:rPr>
        <w:t>(1)</w:t>
      </w:r>
      <w:r>
        <w:rPr>
          <w:rtl/>
          <w:lang w:bidi="fa-IR"/>
        </w:rPr>
        <w:t xml:space="preserve"> .</w:t>
      </w:r>
    </w:p>
    <w:p w:rsidR="00A3017F" w:rsidRDefault="00A71D01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A71D01">
      <w:pPr>
        <w:pStyle w:val="Heading2"/>
        <w:rPr>
          <w:rtl/>
          <w:lang w:bidi="fa-IR"/>
        </w:rPr>
      </w:pPr>
      <w:bookmarkStart w:id="83" w:name="_Toc523657318"/>
      <w:r>
        <w:rPr>
          <w:rFonts w:hint="eastAsia"/>
          <w:rtl/>
          <w:lang w:bidi="fa-IR"/>
        </w:rPr>
        <w:t>توبه</w:t>
      </w:r>
      <w:r>
        <w:rPr>
          <w:rtl/>
          <w:lang w:bidi="fa-IR"/>
        </w:rPr>
        <w:t xml:space="preserve">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از کفر و بت پرست</w:t>
      </w:r>
      <w:r>
        <w:rPr>
          <w:rFonts w:hint="cs"/>
          <w:rtl/>
          <w:lang w:bidi="fa-IR"/>
        </w:rPr>
        <w:t>ی</w:t>
      </w:r>
      <w:bookmarkEnd w:id="83"/>
    </w:p>
    <w:p w:rsidR="00A3017F" w:rsidRDefault="00A3017F" w:rsidP="00A71D0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 رسول خدا </w:t>
      </w:r>
      <w:r w:rsidR="00AB794A" w:rsidRPr="00AB794A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>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جنگها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در حرکت بود ،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ارانش</w:t>
      </w:r>
      <w:r>
        <w:rPr>
          <w:rtl/>
          <w:lang w:bidi="fa-IR"/>
        </w:rPr>
        <w:t xml:space="preserve"> فرمودند : از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راهها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دو گردنه ،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شما ظاهر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 که سه روز است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ابل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بر عهده ندارد ،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درنگ نکردند که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جانب آنان آمد ، پوستش بر استخوانش خشک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بود ، دو چشمش در حدقه پنهان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نمود ، دو لبش از خوردن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ابان</w:t>
      </w:r>
      <w:r>
        <w:rPr>
          <w:rtl/>
          <w:lang w:bidi="fa-IR"/>
        </w:rPr>
        <w:t xml:space="preserve"> به سبز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زد . در ابتدا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برخوردش با سپاه ، سراغ رسول خدا را گرفت ، رسول حق را به او معرف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 ،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عرضه داشت : اسلام را به من ارائه ک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، فرمودند : بگو اشهد ان لا اله الا اللّ</w:t>
      </w:r>
      <w:r>
        <w:rPr>
          <w:rFonts w:hint="cs"/>
          <w:rtl/>
          <w:lang w:bidi="fa-IR"/>
        </w:rPr>
        <w:t>ه و انی</w:t>
      </w:r>
      <w:r>
        <w:rPr>
          <w:rtl/>
          <w:lang w:bidi="fa-IR"/>
        </w:rPr>
        <w:t xml:space="preserve"> محمد رسول اللّ</w:t>
      </w:r>
      <w:r>
        <w:rPr>
          <w:rFonts w:hint="cs"/>
          <w:rtl/>
          <w:lang w:bidi="fa-IR"/>
        </w:rPr>
        <w:t>ه . گفت : به ای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</w:t>
      </w:r>
    </w:p>
    <w:p w:rsidR="00A3017F" w:rsidRPr="00A71D01" w:rsidRDefault="00A71D01" w:rsidP="00A71D01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</w:t>
      </w:r>
    </w:p>
    <w:p w:rsidR="00A3017F" w:rsidRDefault="00A3017F" w:rsidP="00A71D01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5 / 106 ، باب عمل السلطان و جوائزهم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4 ؛ بحار الأنوار : 47 / 382 ، باب 11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105 .</w:t>
      </w:r>
    </w:p>
    <w:p w:rsidR="00A3017F" w:rsidRDefault="00A71D01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حق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قت</w:t>
      </w:r>
      <w:r w:rsidR="00A3017F">
        <w:rPr>
          <w:rtl/>
          <w:lang w:bidi="fa-IR"/>
        </w:rPr>
        <w:t xml:space="preserve"> اقرار کردم ، حضرت فرمودند : نمازها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پنجگانه را بخوان ، روزه ماه رمضان را بگ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ر</w:t>
      </w:r>
      <w:r w:rsidR="00A3017F">
        <w:rPr>
          <w:rtl/>
          <w:lang w:bidi="fa-IR"/>
        </w:rPr>
        <w:t xml:space="preserve"> ، گفت : پذ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رفتم</w:t>
      </w:r>
      <w:r w:rsidR="00A3017F">
        <w:rPr>
          <w:rtl/>
          <w:lang w:bidi="fa-IR"/>
        </w:rPr>
        <w:t xml:space="preserve"> ، فرمودند : حج بجا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آور ، زکات بپرداز و از جنابت غسل کن . گفت : پذ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رفتم</w:t>
      </w:r>
      <w:r w:rsidR="00A3017F">
        <w:rPr>
          <w:rtl/>
          <w:lang w:bidi="fa-IR"/>
        </w:rPr>
        <w:t xml:space="preserve"> . سپس شتر مرد ب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ابان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عقب ماند ، رسول خدا پس از اندک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حرکت 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ستادند</w:t>
      </w:r>
      <w:r w:rsidR="00A3017F">
        <w:rPr>
          <w:rtl/>
          <w:lang w:bidi="fa-IR"/>
        </w:rPr>
        <w:t xml:space="preserve"> و درباره مرد ب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ابان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از اصحابشان پرس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دند</w:t>
      </w:r>
      <w:r w:rsidR="00A3017F">
        <w:rPr>
          <w:rtl/>
          <w:lang w:bidi="fa-IR"/>
        </w:rPr>
        <w:t xml:space="preserve"> ، مردم به عقب برگشتند و به جستجو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وضع او برآمدند ، در آخر لشکرگاه د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دند</w:t>
      </w:r>
      <w:r w:rsidR="00A3017F">
        <w:rPr>
          <w:rtl/>
          <w:lang w:bidi="fa-IR"/>
        </w:rPr>
        <w:t xml:space="preserve"> پا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شتر او به گودال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از گودالها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لانه موش صحرا</w:t>
      </w:r>
      <w:r w:rsidR="00A3017F">
        <w:rPr>
          <w:rFonts w:hint="cs"/>
          <w:rtl/>
          <w:lang w:bidi="fa-IR"/>
        </w:rPr>
        <w:t>یی</w:t>
      </w:r>
      <w:r w:rsidR="00A3017F">
        <w:rPr>
          <w:rtl/>
          <w:lang w:bidi="fa-IR"/>
        </w:rPr>
        <w:t xml:space="preserve"> افتاده و گردن مرد ب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ابان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و شتر شکسته و هر دو از ب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رفته اند . به رسول خدا خبر دادند ، دستور داد خ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مه</w:t>
      </w:r>
      <w:r w:rsidR="00A3017F">
        <w:rPr>
          <w:rtl/>
          <w:lang w:bidi="fa-IR"/>
        </w:rPr>
        <w:t xml:space="preserve"> 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برپا کنند و او را غسل دهند ، پس از 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نکه</w:t>
      </w:r>
      <w:r w:rsidR="00A3017F">
        <w:rPr>
          <w:rtl/>
          <w:lang w:bidi="fa-IR"/>
        </w:rPr>
        <w:t xml:space="preserve"> غسل داده شد ، پ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امبر</w:t>
      </w:r>
      <w:r w:rsidR="00A3017F">
        <w:rPr>
          <w:rtl/>
          <w:lang w:bidi="fa-IR"/>
        </w:rPr>
        <w:t xml:space="preserve"> وارد خ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مه</w:t>
      </w:r>
      <w:r w:rsidR="00A3017F">
        <w:rPr>
          <w:rtl/>
          <w:lang w:bidi="fa-IR"/>
        </w:rPr>
        <w:t xml:space="preserve"> شدند و او را کفن کردند ، آنگاه از خ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مه</w:t>
      </w:r>
      <w:r w:rsidR="00A3017F">
        <w:rPr>
          <w:rtl/>
          <w:lang w:bidi="fa-IR"/>
        </w:rPr>
        <w:t xml:space="preserve"> خارج شدند در حال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که از پ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شان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مبارکشان عرق سراز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ر</w:t>
      </w:r>
      <w:r w:rsidR="00A3017F">
        <w:rPr>
          <w:rtl/>
          <w:lang w:bidi="fa-IR"/>
        </w:rPr>
        <w:t xml:space="preserve"> بود ، به 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ارانشان</w:t>
      </w:r>
      <w:r w:rsidR="00A3017F">
        <w:rPr>
          <w:rtl/>
          <w:lang w:bidi="fa-IR"/>
        </w:rPr>
        <w:t xml:space="preserve"> فرمودند : 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مرد ب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ابان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در حال گرسنگ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از دن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</w:t>
      </w:r>
      <w:r w:rsidR="00A3017F">
        <w:rPr>
          <w:rtl/>
          <w:lang w:bidi="fa-IR"/>
        </w:rPr>
        <w:t xml:space="preserve"> رفت ، او کس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است که 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مان</w:t>
      </w:r>
      <w:r w:rsidR="00A3017F">
        <w:rPr>
          <w:rtl/>
          <w:lang w:bidi="fa-IR"/>
        </w:rPr>
        <w:t xml:space="preserve"> آورد و 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مانش</w:t>
      </w:r>
      <w:r w:rsidR="00A3017F">
        <w:rPr>
          <w:rtl/>
          <w:lang w:bidi="fa-IR"/>
        </w:rPr>
        <w:t xml:space="preserve"> به ظلم و گناه آلوده نشد ، حور الع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با م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وه</w:t>
      </w:r>
      <w:r w:rsidR="00A3017F">
        <w:rPr>
          <w:rtl/>
          <w:lang w:bidi="fa-IR"/>
        </w:rPr>
        <w:t xml:space="preserve"> ها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بهشت به جانب او شتافتند و دهانش را از آن م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وه</w:t>
      </w:r>
      <w:r w:rsidR="00A3017F">
        <w:rPr>
          <w:rtl/>
          <w:lang w:bidi="fa-IR"/>
        </w:rPr>
        <w:t xml:space="preserve"> ها پر کردند ، حور الع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گفت : 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</w:t>
      </w:r>
      <w:r w:rsidR="00A3017F">
        <w:rPr>
          <w:rtl/>
          <w:lang w:bidi="fa-IR"/>
        </w:rPr>
        <w:t xml:space="preserve"> رسول اللّ</w:t>
      </w:r>
      <w:r w:rsidR="00A3017F">
        <w:rPr>
          <w:rFonts w:hint="cs"/>
          <w:rtl/>
          <w:lang w:bidi="fa-IR"/>
        </w:rPr>
        <w:t>ه مرا از همسران او قرار ده و آن دی</w:t>
      </w:r>
      <w:r w:rsidR="00A3017F">
        <w:rPr>
          <w:rFonts w:hint="eastAsia"/>
          <w:rtl/>
          <w:lang w:bidi="fa-IR"/>
        </w:rPr>
        <w:t>گر</w:t>
      </w:r>
      <w:r w:rsidR="00A3017F">
        <w:rPr>
          <w:rtl/>
          <w:lang w:bidi="fa-IR"/>
        </w:rPr>
        <w:t xml:space="preserve">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گفت مرا قرار ده </w:t>
      </w:r>
      <w:r w:rsidR="00A3017F" w:rsidRPr="00A71D01">
        <w:rPr>
          <w:rStyle w:val="libFootnotenumChar"/>
          <w:rtl/>
        </w:rPr>
        <w:t xml:space="preserve">(1) </w:t>
      </w:r>
      <w:r w:rsidR="00A3017F">
        <w:rPr>
          <w:rtl/>
          <w:lang w:bidi="fa-IR"/>
        </w:rPr>
        <w:t>!</w:t>
      </w:r>
    </w:p>
    <w:p w:rsidR="00A3017F" w:rsidRDefault="00A71D01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A71D01">
      <w:pPr>
        <w:pStyle w:val="Heading2"/>
        <w:rPr>
          <w:rtl/>
          <w:lang w:bidi="fa-IR"/>
        </w:rPr>
      </w:pPr>
      <w:bookmarkStart w:id="84" w:name="_Toc523657319"/>
      <w:r>
        <w:rPr>
          <w:rFonts w:hint="eastAsia"/>
          <w:rtl/>
          <w:lang w:bidi="fa-IR"/>
        </w:rPr>
        <w:t>تو</w:t>
      </w:r>
      <w:r>
        <w:rPr>
          <w:rtl/>
          <w:lang w:bidi="fa-IR"/>
        </w:rPr>
        <w:t xml:space="preserve"> را رها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</w:t>
      </w:r>
      <w:bookmarkEnd w:id="84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مامقان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عبد اللّ</w:t>
      </w:r>
      <w:r>
        <w:rPr>
          <w:rFonts w:hint="cs"/>
          <w:rtl/>
          <w:lang w:bidi="fa-IR"/>
        </w:rPr>
        <w:t>ه بن عمی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مکنّ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ابو وهب ،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دلاور و شجاع و در شهر کوفه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بئر الجعده که در قب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هَمْدان است منزل داشت و همسرش از قب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قاسط بود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خانه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شد ، مشاهده کرد سپاه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انبوه و لشگر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فراوان به طرف نخ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، سان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 .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لشگر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عزم کجا دارد و به جنگ چه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عازم است ؟</w:t>
      </w:r>
    </w:p>
    <w:p w:rsidR="00A3017F" w:rsidRPr="00A71D01" w:rsidRDefault="00A71D01" w:rsidP="00A71D01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</w:t>
      </w:r>
    </w:p>
    <w:p w:rsidR="00A3017F" w:rsidRDefault="00A3017F" w:rsidP="00A71D01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خرائج : 1 / 88 ، فصل من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الخاصه ؛ بحار الأنوار : 65 / 282 ، الأخبار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38 .</w:t>
      </w:r>
    </w:p>
    <w:p w:rsidR="00A3017F" w:rsidRDefault="00A71D01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گفتند</w:t>
      </w:r>
      <w:r w:rsidR="00A3017F">
        <w:rPr>
          <w:rtl/>
          <w:lang w:bidi="fa-IR"/>
        </w:rPr>
        <w:t xml:space="preserve"> عازم کربلا برا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جنگ با حس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 w:rsidR="00A3017F">
        <w:rPr>
          <w:rtl/>
          <w:lang w:bidi="fa-IR"/>
        </w:rPr>
        <w:t>هستند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عبد</w:t>
      </w:r>
      <w:r>
        <w:rPr>
          <w:rtl/>
          <w:lang w:bidi="fa-IR"/>
        </w:rPr>
        <w:t xml:space="preserve"> اللّ</w:t>
      </w:r>
      <w:r>
        <w:rPr>
          <w:rFonts w:hint="cs"/>
          <w:rtl/>
          <w:lang w:bidi="fa-IR"/>
        </w:rPr>
        <w:t>ه گفت : به خدا سوگند من بی</w:t>
      </w:r>
      <w:r>
        <w:rPr>
          <w:rtl/>
          <w:lang w:bidi="fa-IR"/>
        </w:rPr>
        <w:t xml:space="preserve"> ترد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شک به جنگ با کفار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حر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صم</w:t>
      </w:r>
      <w:r>
        <w:rPr>
          <w:rtl/>
          <w:lang w:bidi="fa-IR"/>
        </w:rPr>
        <w:t xml:space="preserve"> ، و جنگ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قوم را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ختن</w:t>
      </w:r>
      <w:r>
        <w:rPr>
          <w:rtl/>
          <w:lang w:bidi="fa-IR"/>
        </w:rPr>
        <w:t xml:space="preserve"> خون پسر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روند ثوابش را کمتر از جنگ با کافران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دانم و به ثوابش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دوارم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آنگاه</w:t>
      </w:r>
      <w:r>
        <w:rPr>
          <w:rtl/>
          <w:lang w:bidi="fa-IR"/>
        </w:rPr>
        <w:t xml:space="preserve"> به خانه درآمد و همسرش را از آن ماجرا خبر داد . آن زن صالحه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گفت :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به فکر مناسب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افتاد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مرا هم با خود ببر . عبد اللّ</w:t>
      </w:r>
      <w:r>
        <w:rPr>
          <w:rFonts w:hint="cs"/>
          <w:rtl/>
          <w:lang w:bidi="fa-IR"/>
        </w:rPr>
        <w:t>ه شبانه با همسرش به سوی</w:t>
      </w:r>
      <w:r>
        <w:rPr>
          <w:rtl/>
          <w:lang w:bidi="fa-IR"/>
        </w:rPr>
        <w:t xml:space="preserve"> کربلا حرکت کرد و شب هشتم به محضر حضرت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مشرف شد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روز عاشورا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اول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لشگر حضرت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انداخت عمر سعد بود ، و اول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قدم به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دان</w:t>
      </w:r>
      <w:r>
        <w:rPr>
          <w:rtl/>
          <w:lang w:bidi="fa-IR"/>
        </w:rPr>
        <w:t xml:space="preserve"> مبارزه بر ضد لشگر حق گذاشت و مبارز طلب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سار</w:t>
      </w:r>
      <w:r>
        <w:rPr>
          <w:rtl/>
          <w:lang w:bidi="fa-IR"/>
        </w:rPr>
        <w:t xml:space="preserve"> ، آزاد کرده پدر ابن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بود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بن مظاهر و 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بن خض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خواستند به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دان</w:t>
      </w:r>
      <w:r>
        <w:rPr>
          <w:rtl/>
          <w:lang w:bidi="fa-IR"/>
        </w:rPr>
        <w:t xml:space="preserve"> او روند حضرت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 : شما در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عبد اللّ</w:t>
      </w:r>
      <w:r>
        <w:rPr>
          <w:rFonts w:hint="cs"/>
          <w:rtl/>
          <w:lang w:bidi="fa-IR"/>
        </w:rPr>
        <w:t>ه بن عمی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آمد و از حضرت رخصت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دان</w:t>
      </w:r>
      <w:r>
        <w:rPr>
          <w:rtl/>
          <w:lang w:bidi="fa-IR"/>
        </w:rPr>
        <w:t xml:space="preserve"> رفتن خواست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به او نظر کرد ،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گندم گون ، بلند قامت ،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بازوان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فرمود : گمان دارم که عبد اللّه ،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حر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مناسب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دشمن خداست . سپس او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مبارزه رخصت داد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عبد</w:t>
      </w:r>
      <w:r>
        <w:rPr>
          <w:rtl/>
          <w:lang w:bidi="fa-IR"/>
        </w:rPr>
        <w:t xml:space="preserve"> اللّه به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دان</w:t>
      </w:r>
      <w:r>
        <w:rPr>
          <w:rtl/>
          <w:lang w:bidi="fa-IR"/>
        </w:rPr>
        <w:t xml:space="preserve"> تاخت 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سار</w:t>
      </w:r>
      <w:r>
        <w:rPr>
          <w:rtl/>
          <w:lang w:bidi="fa-IR"/>
        </w:rPr>
        <w:t xml:space="preserve"> گفت :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مبارزه با من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شد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عبد اللّه خود را معرف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سار</w:t>
      </w:r>
      <w:r>
        <w:rPr>
          <w:rtl/>
          <w:lang w:bidi="fa-IR"/>
        </w:rPr>
        <w:t xml:space="preserve"> گفت : بازگرد که توهم کفو و حر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من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من 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زه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است . عبد اللّه گفت : حرام زاده مگر مبارزه و جنگ به فرمان توست که هر که را بخواه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هر که را نخواه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برگردد 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بگفت و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ضربت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سار</w:t>
      </w:r>
      <w:r>
        <w:rPr>
          <w:rtl/>
          <w:lang w:bidi="fa-IR"/>
        </w:rPr>
        <w:t xml:space="preserve"> را به خاک هلاک انداخت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زمان همسر صالحه و وفادارش ستون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را برگرفت و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شوهر</w:t>
      </w:r>
    </w:p>
    <w:p w:rsidR="00A3017F" w:rsidRDefault="0035111A" w:rsidP="00A3017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شتافت</w:t>
      </w:r>
      <w:r>
        <w:rPr>
          <w:rtl/>
          <w:lang w:bidi="fa-IR"/>
        </w:rPr>
        <w:t xml:space="preserve"> و گفت : پدر و مادرم فدا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پاک محمد </w:t>
      </w:r>
      <w:r w:rsidR="00AB794A" w:rsidRPr="00AB794A">
        <w:rPr>
          <w:rStyle w:val="libAlaemChar"/>
          <w:rtl/>
        </w:rPr>
        <w:t xml:space="preserve">صلى‌الله‌عليه‌وآله </w:t>
      </w:r>
      <w:r w:rsidR="0035111A">
        <w:rPr>
          <w:rStyle w:val="libAlaemChar"/>
          <w:rFonts w:hint="cs"/>
          <w:rtl/>
        </w:rPr>
        <w:t>.</w:t>
      </w:r>
      <w:r>
        <w:rPr>
          <w:rtl/>
          <w:lang w:bidi="fa-IR"/>
        </w:rPr>
        <w:t xml:space="preserve"> فداکار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35111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شوهر</w:t>
      </w:r>
      <w:r>
        <w:rPr>
          <w:rtl/>
          <w:lang w:bidi="fa-IR"/>
        </w:rPr>
        <w:t xml:space="preserve">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نظر کرد ، خواست او را به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بازگرداند نپذ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</w:t>
      </w:r>
      <w:r>
        <w:rPr>
          <w:rtl/>
          <w:lang w:bidi="fa-IR"/>
        </w:rPr>
        <w:t xml:space="preserve"> ، او جامه شوهر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تو را رها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تا با تو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کجا</w:t>
      </w:r>
      <w:r>
        <w:rPr>
          <w:rtl/>
          <w:lang w:bidi="fa-IR"/>
        </w:rPr>
        <w:t xml:space="preserve">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شوم </w:t>
      </w:r>
      <w:r w:rsidR="0035111A">
        <w:rPr>
          <w:rFonts w:hint="cs"/>
          <w:rtl/>
          <w:lang w:bidi="fa-IR"/>
        </w:rPr>
        <w:t>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« ابصار الع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» آمده : عبد اللّه چون نتوانست همسر خود را از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دان</w:t>
      </w:r>
      <w:r>
        <w:rPr>
          <w:rtl/>
          <w:lang w:bidi="fa-IR"/>
        </w:rPr>
        <w:t xml:space="preserve"> جنگ دور کند و او را به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حرم برگرداند به حضرت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متوسل شد . امام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دان</w:t>
      </w:r>
      <w:r>
        <w:rPr>
          <w:rtl/>
          <w:lang w:bidi="fa-IR"/>
        </w:rPr>
        <w:t xml:space="preserve"> آمد و به آن زن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ردل</w:t>
      </w:r>
      <w:r>
        <w:rPr>
          <w:rtl/>
          <w:lang w:bidi="fa-IR"/>
        </w:rPr>
        <w:t xml:space="preserve"> فرمود : خدا شما را از جانب خاندان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پاداش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دهد ،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حرم برگرد .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رحمتت کند جهاد بر زنان مقرر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زن</w:t>
      </w:r>
      <w:r>
        <w:rPr>
          <w:rtl/>
          <w:lang w:bidi="fa-IR"/>
        </w:rPr>
        <w:t xml:space="preserve"> اطاعت نموده به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ها بازگشت ، عبد اللّه در مبارزت هم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شربت شهادت نوش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زن</w:t>
      </w:r>
      <w:r>
        <w:rPr>
          <w:rtl/>
          <w:lang w:bidi="fa-IR"/>
        </w:rPr>
        <w:t xml:space="preserve">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شهادت شو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آگاه شد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کشته شوهر شتافت و بر بال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او نشست و خاک و خون از چهره اش پاک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: بهشت بر تو گوارا باد . من از خدا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بهشت را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گردان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درخواست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که به زود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مرا به تو ملحق سازد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شمر</w:t>
      </w:r>
      <w:r>
        <w:rPr>
          <w:rtl/>
          <w:lang w:bidi="fa-IR"/>
        </w:rPr>
        <w:t xml:space="preserve"> به غلام خود گفت برو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زن را به شوهرش ملحق کن . آن نابکار غدار ، و مطرود از رحمت پروردگار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آمد و عمود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فرق آن زن صالحه زد که مغز سرش پر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شد و همانجا جان به جان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کرد !</w:t>
      </w:r>
    </w:p>
    <w:p w:rsidR="00A3017F" w:rsidRDefault="0035111A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35111A">
      <w:pPr>
        <w:pStyle w:val="Heading2"/>
        <w:rPr>
          <w:rtl/>
          <w:lang w:bidi="fa-IR"/>
        </w:rPr>
      </w:pPr>
      <w:bookmarkStart w:id="85" w:name="_Toc523657320"/>
      <w:r>
        <w:rPr>
          <w:rFonts w:hint="eastAsia"/>
          <w:rtl/>
          <w:lang w:bidi="fa-IR"/>
        </w:rPr>
        <w:t>توسّل</w:t>
      </w:r>
      <w:r>
        <w:rPr>
          <w:rtl/>
          <w:lang w:bidi="fa-IR"/>
        </w:rPr>
        <w:t xml:space="preserve"> و توبه</w:t>
      </w:r>
      <w:bookmarkEnd w:id="85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 در حرم خدا ، کنار مقام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نشسته بودم 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آمد که تمام عمرش را به گناه گذرانده بود ، به من نظر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انداخت و گفت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نِعْمَ</w:t>
      </w:r>
      <w:r>
        <w:rPr>
          <w:rtl/>
          <w:lang w:bidi="fa-IR"/>
        </w:rPr>
        <w:t xml:space="preserve"> الشَّف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عُ</w:t>
      </w:r>
      <w:r>
        <w:rPr>
          <w:rtl/>
          <w:lang w:bidi="fa-IR"/>
        </w:rPr>
        <w:t xml:space="preserve"> الَ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اللّ</w:t>
      </w:r>
      <w:r>
        <w:rPr>
          <w:rFonts w:hint="cs"/>
          <w:rtl/>
          <w:lang w:bidi="fa-IR"/>
        </w:rPr>
        <w:t>هِ لِلْمُذْنِبی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اهل گناه ، شف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نزد خداوند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!</w:t>
      </w:r>
    </w:p>
    <w:p w:rsidR="00A3017F" w:rsidRDefault="0035111A" w:rsidP="00A3017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آنگاه</w:t>
      </w:r>
      <w:r>
        <w:rPr>
          <w:rtl/>
          <w:lang w:bidi="fa-IR"/>
        </w:rPr>
        <w:t xml:space="preserve"> پرده کعبه را گرفت و اشعار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مضمون زمزمه کرد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مهربان ، به حق جدّ امام ششم ، به حق قرآن ، به حق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به حق حسن و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، به حق زهرا ، به حق امامان ، به حق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از خطاها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بنده گنهکارت بگذر ! »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هاتف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رمرد</w:t>
      </w:r>
      <w:r>
        <w:rPr>
          <w:rtl/>
          <w:lang w:bidi="fa-IR"/>
        </w:rPr>
        <w:t xml:space="preserve"> ! گرچه گناهت عظ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بود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همه آن را به حرمت آنان که مرا به آنها سوگند داد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بخش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، اگر عفو گناه تمام اهل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از من درخواست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بخش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، مگر پ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کننده ناقه صالح و قاتلان 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ائمه </w:t>
      </w:r>
      <w:r w:rsidRPr="0035111A">
        <w:rPr>
          <w:rStyle w:val="libFootnotenumChar"/>
          <w:rtl/>
        </w:rPr>
        <w:t>(1)</w:t>
      </w:r>
      <w:r>
        <w:rPr>
          <w:rtl/>
          <w:lang w:bidi="fa-IR"/>
        </w:rPr>
        <w:t xml:space="preserve"> .</w:t>
      </w:r>
    </w:p>
    <w:p w:rsidR="00A3017F" w:rsidRDefault="0035111A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35111A">
      <w:pPr>
        <w:pStyle w:val="Heading1"/>
        <w:rPr>
          <w:rtl/>
          <w:lang w:bidi="fa-IR"/>
        </w:rPr>
      </w:pPr>
      <w:bookmarkStart w:id="86" w:name="_Toc523657321"/>
      <w:r>
        <w:rPr>
          <w:rFonts w:hint="eastAsia"/>
          <w:rtl/>
          <w:lang w:bidi="fa-IR"/>
        </w:rPr>
        <w:t>حرف</w:t>
      </w:r>
      <w:r>
        <w:rPr>
          <w:rtl/>
          <w:lang w:bidi="fa-IR"/>
        </w:rPr>
        <w:t xml:space="preserve"> ثاء</w:t>
      </w:r>
      <w:bookmarkEnd w:id="86"/>
    </w:p>
    <w:p w:rsidR="0035111A" w:rsidRDefault="0035111A" w:rsidP="00A3017F">
      <w:pPr>
        <w:pStyle w:val="libNormal"/>
        <w:rPr>
          <w:rtl/>
          <w:lang w:bidi="fa-IR"/>
        </w:rPr>
      </w:pPr>
    </w:p>
    <w:p w:rsidR="00A3017F" w:rsidRDefault="00A3017F" w:rsidP="0035111A">
      <w:pPr>
        <w:pStyle w:val="Heading2"/>
        <w:rPr>
          <w:rtl/>
          <w:lang w:bidi="fa-IR"/>
        </w:rPr>
      </w:pPr>
      <w:bookmarkStart w:id="87" w:name="_Toc523657322"/>
      <w:r>
        <w:rPr>
          <w:rFonts w:hint="eastAsia"/>
          <w:rtl/>
          <w:lang w:bidi="fa-IR"/>
        </w:rPr>
        <w:t>ثروت</w:t>
      </w:r>
      <w:r>
        <w:rPr>
          <w:rtl/>
          <w:lang w:bidi="fa-IR"/>
        </w:rPr>
        <w:t xml:space="preserve"> خداداده و دانش فراوان</w:t>
      </w:r>
      <w:bookmarkEnd w:id="87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اصول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بزرگ ، چهره معروف علم و دانش و عبادت و عمل ، حجه الاسلام شفت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مشهور به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در ابتدا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تحص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در نجف اشرف به سر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 ، از نظر فقر و ته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ندار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تنگدست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او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سخت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گذشت . اکثر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وعده غذا مشکل داشت ، ماندن در نجف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طاق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فرسا شد ، با رنج فراوان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ادامه تحص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، خود را به حوزه اصفهان که در آن روزگار از حوزه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پررونق و علم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بود رساند ، آنجا هم به مانند نجف به سخت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</w:t>
      </w:r>
      <w:r>
        <w:rPr>
          <w:rtl/>
          <w:lang w:bidi="fa-IR"/>
        </w:rPr>
        <w:t xml:space="preserve"> دچار بود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مقدار کم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پول از محل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به بازار رفت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و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تش</w:t>
      </w:r>
      <w:r>
        <w:rPr>
          <w:rtl/>
          <w:lang w:bidi="fa-IR"/>
        </w:rPr>
        <w:t xml:space="preserve"> غذا ته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کند ، با خود فکر کرد که با آن پول به اندازه سد جوع خود و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تش</w:t>
      </w:r>
      <w:r>
        <w:rPr>
          <w:rtl/>
          <w:lang w:bidi="fa-IR"/>
        </w:rPr>
        <w:t xml:space="preserve"> غذا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ارزان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مرد قصاب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کدست</w:t>
      </w:r>
      <w:r>
        <w:rPr>
          <w:rtl/>
          <w:lang w:bidi="fa-IR"/>
        </w:rPr>
        <w:t xml:space="preserve"> جگر 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به جانب خانه روان شد ،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خود خوشحال بود .</w:t>
      </w:r>
    </w:p>
    <w:p w:rsidR="00A3017F" w:rsidRPr="0035111A" w:rsidRDefault="0035111A" w:rsidP="0035111A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</w:t>
      </w:r>
    </w:p>
    <w:p w:rsidR="0035111A" w:rsidRDefault="00A3017F" w:rsidP="0035111A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بحار الأنوار: 91 / 28 ، باب 28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14؛ مستدرک الوسائل: 5 / 230 ، باب 35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5762 .</w:t>
      </w:r>
    </w:p>
    <w:p w:rsidR="00A3017F" w:rsidRDefault="0035111A" w:rsidP="0035111A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راه گذرش به خرابه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افتاد ، مشاهده کرد سگ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ضع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و لاغر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افتاده ،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چند بچه او به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اش چسب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و مطالبه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پستان سگ گرسنه ضع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وجود ندارد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حالت</w:t>
      </w:r>
      <w:r>
        <w:rPr>
          <w:rtl/>
          <w:lang w:bidi="fa-IR"/>
        </w:rPr>
        <w:t xml:space="preserve"> سگ و ناله بچه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،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را کنار خرابه متوقف کرد ، در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خود و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تش</w:t>
      </w:r>
      <w:r>
        <w:rPr>
          <w:rtl/>
          <w:lang w:bidi="fa-IR"/>
        </w:rPr>
        <w:t xml:space="preserve"> نسبت به آن غذا محتاج بودند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خواهش و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نفس را توجه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نکرد ، تمام جگر را به آنان خوران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سگ دم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حرکت داد و سر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جانب آسمان برداشت ، 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در عالم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از حضر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حق گشا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کار آن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ثارگر</w:t>
      </w:r>
      <w:r>
        <w:rPr>
          <w:rtl/>
          <w:lang w:bidi="fa-IR"/>
        </w:rPr>
        <w:t xml:space="preserve"> را درخواست کرد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زمان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ترحم من به آن سگ و توله 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نگذشت که از منطقه شفت ، مال هنگفت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نزد من آوردند و گفتند : ثروتمند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ثروتش را جهت معامله نزد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نهاده بود که گفته بود منافعش را جهت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شفت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بگذار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و پس از مرگم اصل مال و تمام منافع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نزد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منافع مال مربوط به شخص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اصل مال را در مصارف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شده خرج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آنچه را مربوط به خودش بود در راه تجارت گذاشت و از منافع آن املاک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کرد ، از منافع آن املاک و منافع تجارت ، علاوه بر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وضع مستمندان ، و پرداخت شهر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به اهل علم و حل مشکلات مردم ، مسجد باعظمت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بنا نهاد که امروز از مساجد آباد اصفهان و معروف به مسجد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</w:t>
      </w:r>
      <w:r>
        <w:rPr>
          <w:rtl/>
          <w:lang w:bidi="fa-IR"/>
        </w:rPr>
        <w:lastRenderedPageBreak/>
        <w:t>است ، و قبر مطهر آن مرد بزرگ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در کنار آن مسجد در مقبره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آباد قرار دارد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35111A">
      <w:pPr>
        <w:pStyle w:val="Heading2"/>
        <w:rPr>
          <w:rtl/>
          <w:lang w:bidi="fa-IR"/>
        </w:rPr>
      </w:pPr>
      <w:bookmarkStart w:id="88" w:name="_Toc523657323"/>
      <w:r>
        <w:rPr>
          <w:rFonts w:hint="eastAsia"/>
          <w:rtl/>
          <w:lang w:bidi="fa-IR"/>
        </w:rPr>
        <w:t>ثواب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امام رضا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السلام</w:t>
      </w:r>
      <w:bookmarkEnd w:id="88"/>
    </w:p>
    <w:p w:rsidR="00A3017F" w:rsidRDefault="00A3017F" w:rsidP="0035111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قسمت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که در کشور اسلام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و مهد تش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و خانه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عليهم‌السلام </w:t>
      </w:r>
      <w:r>
        <w:rPr>
          <w:rtl/>
          <w:lang w:bidi="fa-IR"/>
        </w:rPr>
        <w:t xml:space="preserve"> به سر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آسان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حضرت</w:t>
      </w:r>
      <w:r w:rsidR="0035111A">
        <w:rPr>
          <w:rFonts w:hint="cs"/>
          <w:rtl/>
          <w:lang w:bidi="fa-IR"/>
        </w:rPr>
        <w:t xml:space="preserve"> .</w:t>
      </w:r>
      <w:r>
        <w:rPr>
          <w:rFonts w:hint="eastAsia"/>
          <w:rtl/>
          <w:lang w:bidi="fa-IR"/>
        </w:rPr>
        <w:t>رضا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مشرف 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درباره فض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لت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آن حضرت از « کامل الز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ارات</w:t>
      </w:r>
      <w:r>
        <w:rPr>
          <w:rtl/>
          <w:lang w:bidi="fa-IR"/>
        </w:rPr>
        <w:t xml:space="preserve"> »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معتبرتر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کتاب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است نقل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تا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عمل مستحب در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چه بهره عظ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انسان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رساند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35111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جعفر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قبر فرزندم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کند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نزد خدا هفتاد حج مقبول است . راو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گفتم : هفتاد حج ؟ ! فرمود : 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هفتصد حج . گفتم : هفتصد حج ؟ فرمود : 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هفتاد هزار حج .</w:t>
      </w:r>
      <w:r w:rsidR="0035111A">
        <w:rPr>
          <w:rFonts w:hint="eastAsia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گفتم</w:t>
      </w:r>
      <w:r>
        <w:rPr>
          <w:rtl/>
          <w:lang w:bidi="fa-IR"/>
        </w:rPr>
        <w:t xml:space="preserve"> : هفتاد هزار حج ؟ فرمود : چه بسا حج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رفته</w:t>
      </w:r>
      <w:r>
        <w:rPr>
          <w:rtl/>
          <w:lang w:bidi="fa-IR"/>
        </w:rPr>
        <w:t xml:space="preserve"> نشود ؛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او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کند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شب در آن منطقه بخوابد مانند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خدا را در عرشش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کرده است . گفتم : مانند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خدا را در عرشش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کرده است ؟ فرمود : 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برپا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چهار نفر از اوّل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چهار نفر از آخر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 عرش قرار دارند ، اما چهار نفر اوّل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: نوح و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؛ اما چهار نفر آخر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: محمد و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حسن و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؛ سپس نخ تراز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که خوبان را از بدان جدا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 پس زائران قبور ما با ما قرار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 xml:space="preserve"> ، از نظر برتر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درجه ، و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</w:t>
      </w:r>
      <w:r>
        <w:rPr>
          <w:rtl/>
          <w:lang w:bidi="fa-IR"/>
        </w:rPr>
        <w:lastRenderedPageBreak/>
        <w:t>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نشان</w:t>
      </w:r>
      <w:r>
        <w:rPr>
          <w:rtl/>
          <w:lang w:bidi="fa-IR"/>
        </w:rPr>
        <w:t xml:space="preserve"> به عطا و بخشش ، زائران قبر فرزندم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[ بن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الرضا ] هستند </w:t>
      </w:r>
      <w:r w:rsidRPr="0035111A">
        <w:rPr>
          <w:rStyle w:val="libFootnotenumChar"/>
          <w:rtl/>
        </w:rPr>
        <w:t>(1)</w:t>
      </w:r>
      <w:r>
        <w:rPr>
          <w:rtl/>
          <w:lang w:bidi="fa-IR"/>
        </w:rPr>
        <w:t xml:space="preserve"> .</w:t>
      </w:r>
    </w:p>
    <w:p w:rsidR="00A3017F" w:rsidRDefault="0035111A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35111A">
      <w:pPr>
        <w:pStyle w:val="Heading1"/>
        <w:rPr>
          <w:rtl/>
          <w:lang w:bidi="fa-IR"/>
        </w:rPr>
      </w:pPr>
      <w:bookmarkStart w:id="89" w:name="_Toc523657324"/>
      <w:r>
        <w:rPr>
          <w:rFonts w:hint="eastAsia"/>
          <w:rtl/>
          <w:lang w:bidi="fa-IR"/>
        </w:rPr>
        <w:t>حرف</w:t>
      </w:r>
      <w:r>
        <w:rPr>
          <w:rtl/>
          <w:lang w:bidi="fa-IR"/>
        </w:rPr>
        <w:t xml:space="preserve"> 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bookmarkEnd w:id="89"/>
    </w:p>
    <w:p w:rsidR="0035111A" w:rsidRDefault="0035111A" w:rsidP="00A3017F">
      <w:pPr>
        <w:pStyle w:val="libNormal"/>
        <w:rPr>
          <w:rtl/>
          <w:lang w:bidi="fa-IR"/>
        </w:rPr>
      </w:pPr>
    </w:p>
    <w:p w:rsidR="00A3017F" w:rsidRDefault="00A3017F" w:rsidP="0035111A">
      <w:pPr>
        <w:pStyle w:val="Heading2"/>
        <w:rPr>
          <w:rtl/>
          <w:lang w:bidi="fa-IR"/>
        </w:rPr>
      </w:pPr>
      <w:bookmarkStart w:id="90" w:name="_Toc523657325"/>
      <w:r>
        <w:rPr>
          <w:rFonts w:hint="eastAsia"/>
          <w:rtl/>
          <w:lang w:bidi="fa-IR"/>
        </w:rPr>
        <w:t>جان</w:t>
      </w:r>
      <w:r>
        <w:rPr>
          <w:rtl/>
          <w:lang w:bidi="fa-IR"/>
        </w:rPr>
        <w:t xml:space="preserve"> خود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عفت فدا کرد</w:t>
      </w:r>
      <w:bookmarkEnd w:id="90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شهر بصره ستمکار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نام برقع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خروج کرد ، گروه زنگ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اوباش گرد او جمع آمدند .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دختر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تبار را گرفتند و آوردند تا با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زند</w:t>
      </w:r>
      <w:r>
        <w:rPr>
          <w:rtl/>
          <w:lang w:bidi="fa-IR"/>
        </w:rPr>
        <w:t xml:space="preserve"> و دامن عفتش را لکه دار کنند . دختر چون خطر تباه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برقع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: مرا نجات ده تا دعا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به تو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اموزم</w:t>
      </w:r>
      <w:r>
        <w:rPr>
          <w:rtl/>
          <w:lang w:bidi="fa-IR"/>
        </w:rPr>
        <w:t xml:space="preserve"> که شمش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بر تو کارگر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فتد</w:t>
      </w:r>
      <w:r>
        <w:rPr>
          <w:rtl/>
          <w:lang w:bidi="fa-IR"/>
        </w:rPr>
        <w:t xml:space="preserve"> ! برقع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: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اموز</w:t>
      </w:r>
      <w:r>
        <w:rPr>
          <w:rtl/>
          <w:lang w:bidi="fa-IR"/>
        </w:rPr>
        <w:t xml:space="preserve"> . دختر گفت : تو چه 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دعا مستجاب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نه ، پس</w:t>
      </w:r>
    </w:p>
    <w:p w:rsidR="00A3017F" w:rsidRPr="0035111A" w:rsidRDefault="0035111A" w:rsidP="0035111A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</w:t>
      </w:r>
    </w:p>
    <w:p w:rsidR="00A3017F" w:rsidRDefault="00A3017F" w:rsidP="0035111A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کامل الز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ارات</w:t>
      </w:r>
      <w:r>
        <w:rPr>
          <w:rtl/>
          <w:lang w:bidi="fa-IR"/>
        </w:rPr>
        <w:t xml:space="preserve"> : 307 ، باب الحاد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المائه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13 .</w:t>
      </w:r>
    </w:p>
    <w:p w:rsidR="00A3017F" w:rsidRDefault="0035111A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نخست</w:t>
      </w:r>
      <w:r w:rsidR="00A3017F">
        <w:rPr>
          <w:rtl/>
          <w:lang w:bidi="fa-IR"/>
        </w:rPr>
        <w:t xml:space="preserve"> بر من امتحان کن . آن گاه دعا</w:t>
      </w:r>
      <w:r w:rsidR="00A3017F">
        <w:rPr>
          <w:rFonts w:hint="cs"/>
          <w:rtl/>
          <w:lang w:bidi="fa-IR"/>
        </w:rPr>
        <w:t>یی</w:t>
      </w:r>
      <w:r w:rsidR="00A3017F">
        <w:rPr>
          <w:rtl/>
          <w:lang w:bidi="fa-IR"/>
        </w:rPr>
        <w:t xml:space="preserve"> خواند و بر خود دم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</w:t>
      </w:r>
      <w:r w:rsidR="00A3017F">
        <w:rPr>
          <w:rtl/>
          <w:lang w:bidi="fa-IR"/>
        </w:rPr>
        <w:t xml:space="preserve"> ، سپس برقع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با ضربت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سخت شمش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ر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بر دختر نواخت که در جا کشته شد !! برقع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دانست که هدف دختر حفظ عفت و پاکدامن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خود بوده است </w:t>
      </w:r>
      <w:r w:rsidR="00A3017F" w:rsidRPr="0035111A">
        <w:rPr>
          <w:rStyle w:val="libFootnotenumChar"/>
          <w:rtl/>
        </w:rPr>
        <w:t>(1)</w:t>
      </w:r>
      <w:r w:rsidR="00A3017F">
        <w:rPr>
          <w:rtl/>
          <w:lang w:bidi="fa-IR"/>
        </w:rPr>
        <w:t xml:space="preserve"> .</w:t>
      </w:r>
    </w:p>
    <w:p w:rsidR="00A3017F" w:rsidRDefault="0035111A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35111A">
      <w:pPr>
        <w:pStyle w:val="Heading2"/>
        <w:rPr>
          <w:rtl/>
          <w:lang w:bidi="fa-IR"/>
        </w:rPr>
      </w:pPr>
      <w:bookmarkStart w:id="91" w:name="_Toc523657326"/>
      <w:r>
        <w:rPr>
          <w:rFonts w:hint="eastAsia"/>
          <w:rtl/>
          <w:lang w:bidi="fa-IR"/>
        </w:rPr>
        <w:t>جوان</w:t>
      </w:r>
      <w:r>
        <w:rPr>
          <w:rtl/>
          <w:lang w:bidi="fa-IR"/>
        </w:rPr>
        <w:t xml:space="preserve"> 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زکار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bookmarkEnd w:id="91"/>
    </w:p>
    <w:p w:rsidR="00A3017F" w:rsidRDefault="00A3017F" w:rsidP="0035111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انصار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روز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گرم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همراه رسول خدا </w:t>
      </w:r>
      <w:r w:rsidR="00AB794A" w:rsidRPr="00AB794A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در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درخت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قرار داشت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آمد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راهن</w:t>
      </w:r>
      <w:r>
        <w:rPr>
          <w:rtl/>
          <w:lang w:bidi="fa-IR"/>
        </w:rPr>
        <w:t xml:space="preserve"> از بدن خارج کرد ، و شروع کرد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داغ غلط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. 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پشت و 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شکم ، و 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صورت بر آن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گها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گذاشت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نفس ! حرارت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ن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گها</w:t>
      </w:r>
      <w:r>
        <w:rPr>
          <w:rtl/>
          <w:lang w:bidi="fa-IR"/>
        </w:rPr>
        <w:t xml:space="preserve"> را بچش که عذاب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نزد خداست از آنچه من به تو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چشانم عظ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تر است .</w:t>
      </w:r>
    </w:p>
    <w:p w:rsidR="00A3017F" w:rsidRDefault="00A3017F" w:rsidP="003D1CD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AB794A" w:rsidRPr="00AB794A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منظره را تماشا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،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کار آن جوان تمام شد و لباس پوش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و رو به ما کرد که برود ، نب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اسلام با دست به جانب او اشاره فرمودند و از او خواستند که نزد حضرت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حضرت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او فرمودند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بنده خدا !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تو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که از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، علت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برنامه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؟ عرضه داشت : خوف از خدا ، من با نفس خود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معامله را دارم تا از طغ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شهوت حرام در امان بماند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3D1CD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AB794A" w:rsidRPr="00AB794A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فرمودند : از خدا ترسان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حق ترس را رعا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کرده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خداوند به وجود تو به اهل آسمانها مباهات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سپس به اصحابش فرمودند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حاضر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!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دوستتان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دعا کند ، همه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آمدند و او 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صورت دعا کرد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اَللّ</w:t>
      </w:r>
      <w:r>
        <w:rPr>
          <w:rFonts w:hint="cs"/>
          <w:rtl/>
          <w:lang w:bidi="fa-IR"/>
        </w:rPr>
        <w:t>هُمَّ</w:t>
      </w:r>
      <w:r>
        <w:rPr>
          <w:rtl/>
          <w:lang w:bidi="fa-IR"/>
        </w:rPr>
        <w:t xml:space="preserve"> اجْمَعْ امْرَنا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الْهُد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 اجْعَلِ التَّقْو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زادَنا وَ الْجَنَّهَ مَآبَنا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3D1CD2" w:rsidRDefault="00A3017F" w:rsidP="003D1CD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خداوندا</w:t>
      </w:r>
      <w:r>
        <w:rPr>
          <w:rtl/>
          <w:lang w:bidi="fa-IR"/>
        </w:rPr>
        <w:t xml:space="preserve"> ! برنامه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را بر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متمرکز کن ، تقوا را زاد ما و بهشت را</w:t>
      </w:r>
      <w:r w:rsidR="003D1CD2" w:rsidRPr="003D1CD2">
        <w:rPr>
          <w:rFonts w:hint="eastAsia"/>
          <w:rtl/>
          <w:lang w:bidi="fa-IR"/>
        </w:rPr>
        <w:t xml:space="preserve"> </w:t>
      </w:r>
      <w:r w:rsidR="003D1CD2">
        <w:rPr>
          <w:rFonts w:hint="eastAsia"/>
          <w:rtl/>
          <w:lang w:bidi="fa-IR"/>
        </w:rPr>
        <w:t>بازگشتگاه</w:t>
      </w:r>
      <w:r w:rsidR="003D1CD2">
        <w:rPr>
          <w:rtl/>
          <w:lang w:bidi="fa-IR"/>
        </w:rPr>
        <w:t xml:space="preserve"> ما قرار بده </w:t>
      </w:r>
      <w:r w:rsidR="003D1CD2" w:rsidRPr="003D1CD2">
        <w:rPr>
          <w:rStyle w:val="libFootnotenumChar"/>
          <w:rtl/>
        </w:rPr>
        <w:t xml:space="preserve">(1) </w:t>
      </w:r>
      <w:r w:rsidR="003D1CD2">
        <w:rPr>
          <w:rtl/>
          <w:lang w:bidi="fa-IR"/>
        </w:rPr>
        <w:t>.</w:t>
      </w:r>
    </w:p>
    <w:p w:rsidR="00A3017F" w:rsidRPr="003D1CD2" w:rsidRDefault="003D1CD2" w:rsidP="003D1CD2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</w:t>
      </w:r>
    </w:p>
    <w:p w:rsidR="00A3017F" w:rsidRDefault="00A3017F" w:rsidP="003D1CD2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گز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جوامع الحکا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: 62 .</w:t>
      </w:r>
    </w:p>
    <w:p w:rsidR="00A3017F" w:rsidRDefault="003D1CD2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3D1CD2">
      <w:pPr>
        <w:pStyle w:val="Heading2"/>
        <w:rPr>
          <w:rtl/>
          <w:lang w:bidi="fa-IR"/>
        </w:rPr>
      </w:pPr>
      <w:bookmarkStart w:id="92" w:name="_Toc523657327"/>
      <w:r>
        <w:rPr>
          <w:rFonts w:hint="eastAsia"/>
          <w:rtl/>
          <w:lang w:bidi="fa-IR"/>
        </w:rPr>
        <w:t>جوان</w:t>
      </w:r>
      <w:r>
        <w:rPr>
          <w:rtl/>
          <w:lang w:bidi="fa-IR"/>
        </w:rPr>
        <w:t xml:space="preserve"> خائف</w:t>
      </w:r>
      <w:bookmarkEnd w:id="92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روز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گرم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 در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درخت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از حرارت آفتاب دور نگاه داشت . ناگهان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آمد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راهنش</w:t>
      </w:r>
      <w:r>
        <w:rPr>
          <w:rtl/>
          <w:lang w:bidi="fa-IR"/>
        </w:rPr>
        <w:t xml:space="preserve"> را از بدنش در آورد و شروع کرد به غلط زدن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داغ ، 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پشتش را و 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به حرارت آن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</w:t>
      </w:r>
      <w:r>
        <w:rPr>
          <w:rtl/>
          <w:lang w:bidi="fa-IR"/>
        </w:rPr>
        <w:t xml:space="preserve"> ها داغ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: بچش ! آنچه از عذاب نزد خداست ، سخت تر از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تو انجام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کار او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تا آن مرد از عملش فارغ شد و لباسش را پوش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رفتن کرد .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با دستش به او اشاره فرمود و او را نزد خود خواست و گفت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بنده خدا !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از تو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که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مردم 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بودم ، چه عامل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را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 واداشت ؟ گفت : </w:t>
      </w:r>
      <w:r>
        <w:rPr>
          <w:rFonts w:hint="eastAsia"/>
          <w:rtl/>
          <w:lang w:bidi="fa-IR"/>
        </w:rPr>
        <w:t>خوف</w:t>
      </w:r>
      <w:r>
        <w:rPr>
          <w:rtl/>
          <w:lang w:bidi="fa-IR"/>
        </w:rPr>
        <w:t xml:space="preserve"> از خدا .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فرمود :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حق خوف از خدا را ادا کرد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پروردگارت به اهل آسمانها به خاطر تو مباهات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؛ سپس رو به اصحابش کرد و فرمود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حاضر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! نزد او برو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دعا کند . پس نزد او رفتند و او هم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آنان دعا کرد و در دعا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گفت :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پروردگارا</w:t>
      </w:r>
      <w:r>
        <w:rPr>
          <w:rtl/>
          <w:lang w:bidi="fa-IR"/>
        </w:rPr>
        <w:t xml:space="preserve"> کار ما را بر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قرار ده ، و تقوا را توشه ما مقرّر فرما ، و بهشت را 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گاه</w:t>
      </w:r>
      <w:r>
        <w:rPr>
          <w:rtl/>
          <w:lang w:bidi="fa-IR"/>
        </w:rPr>
        <w:t xml:space="preserve"> ما کن </w:t>
      </w:r>
      <w:r w:rsidRPr="003D1CD2">
        <w:rPr>
          <w:rStyle w:val="libFootnotenumChar"/>
          <w:rtl/>
        </w:rPr>
        <w:t xml:space="preserve">(2) </w:t>
      </w:r>
      <w:r>
        <w:rPr>
          <w:rtl/>
          <w:lang w:bidi="fa-IR"/>
        </w:rPr>
        <w:t>.</w:t>
      </w:r>
    </w:p>
    <w:p w:rsidR="00A3017F" w:rsidRPr="003D1CD2" w:rsidRDefault="003D1CD2" w:rsidP="003D1CD2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</w:t>
      </w:r>
    </w:p>
    <w:p w:rsidR="00A3017F" w:rsidRDefault="00A3017F" w:rsidP="003D1CD2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امال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صدوق : 340 ، المجلس الرابع و الخمسون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26 ؛ بحار الأنوار : 67 / 378 ، باب 59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23 .</w:t>
      </w:r>
    </w:p>
    <w:p w:rsidR="00A3017F" w:rsidRDefault="00A3017F" w:rsidP="003D1CD2">
      <w:pPr>
        <w:pStyle w:val="libFootnote0"/>
        <w:rPr>
          <w:rtl/>
          <w:lang w:bidi="fa-IR"/>
        </w:rPr>
      </w:pPr>
      <w:r>
        <w:rPr>
          <w:rtl/>
          <w:lang w:bidi="fa-IR"/>
        </w:rPr>
        <w:lastRenderedPageBreak/>
        <w:t>2- 2) - امال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صدوق : 340 ، المجلس الرابع و الخمسون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26 ؛ بحار الانوار : 67 / 378 ، باب 59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23 .</w:t>
      </w:r>
    </w:p>
    <w:p w:rsidR="003D1CD2" w:rsidRDefault="003D1CD2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3D1CD2">
      <w:pPr>
        <w:pStyle w:val="Heading2"/>
        <w:rPr>
          <w:rtl/>
          <w:lang w:bidi="fa-IR"/>
        </w:rPr>
      </w:pPr>
      <w:bookmarkStart w:id="93" w:name="_Toc523657328"/>
      <w:r>
        <w:rPr>
          <w:rFonts w:hint="eastAsia"/>
          <w:rtl/>
          <w:lang w:bidi="fa-IR"/>
        </w:rPr>
        <w:t>جوان</w:t>
      </w:r>
      <w:r>
        <w:rPr>
          <w:rtl/>
          <w:lang w:bidi="fa-IR"/>
        </w:rPr>
        <w:t xml:space="preserve"> عابد و توجه به خطر گناه</w:t>
      </w:r>
      <w:bookmarkEnd w:id="93"/>
    </w:p>
    <w:p w:rsidR="00A3017F" w:rsidRDefault="00A3017F" w:rsidP="003D1CD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بدکاره با جوانان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اسرا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فتنه انداختن آنان روبرو شد ،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آنان گفتند : اگر فلان عابد او را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از راه به در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رود ، زن بدکاره چون گفتار آنان را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گفت : به خدا قسم به منزلم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روم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ا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را به فتنه اندازم ، چون قسمت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شب گذشت به در خانه عابد آمد و در زد ، عابد در را باز نکرد ، زن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زد : مرا راه بده ، عابد امتناع کرد ، زن گفت : عده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جوانان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اسرا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مرا به کار زشت دعوت کرده اند ، اگر مرا پناه نده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کارم به رسوا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خواهد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!</w:t>
      </w:r>
      <w:r>
        <w:rPr>
          <w:rtl/>
          <w:lang w:bidi="fa-IR"/>
        </w:rPr>
        <w:cr/>
      </w:r>
      <w:r>
        <w:rPr>
          <w:rFonts w:hint="eastAsia"/>
          <w:rtl/>
          <w:lang w:bidi="fa-IR"/>
        </w:rPr>
        <w:t>عابد</w:t>
      </w:r>
      <w:r>
        <w:rPr>
          <w:rtl/>
          <w:lang w:bidi="fa-IR"/>
        </w:rPr>
        <w:t xml:space="preserve">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سخن او را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 را باز کرد ،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وارد خانه شد لباسش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آورد ، عابد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او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دچار وسوسه شد ، دست بر بدن او گذاشت ، سپس توجه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به خود کرد ، به جانب آتش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</w:t>
      </w:r>
      <w:r>
        <w:rPr>
          <w:rtl/>
          <w:lang w:bidi="fa-IR"/>
        </w:rPr>
        <w:t xml:space="preserve"> رفت ، دست بر آتش گذاشت ، زن گفت : 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گفت : دست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بدن نامحرم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سوزانم ، زن از خانه در آمد و به نزد مردم رفت ، گفت : به داد صاحب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خانه برس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دست بر آتش گذاشته ، آمدند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دستش سوخته </w:t>
      </w:r>
      <w:r w:rsidRPr="003D1CD2">
        <w:rPr>
          <w:rStyle w:val="libFootnotenumChar"/>
          <w:rtl/>
        </w:rPr>
        <w:t>(1)</w:t>
      </w:r>
      <w:r>
        <w:rPr>
          <w:rtl/>
          <w:lang w:bidi="fa-IR"/>
        </w:rPr>
        <w:t xml:space="preserve"> .</w:t>
      </w:r>
    </w:p>
    <w:p w:rsidR="00A3017F" w:rsidRDefault="003D1CD2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3D1CD2">
      <w:pPr>
        <w:pStyle w:val="Heading2"/>
        <w:rPr>
          <w:rtl/>
          <w:lang w:bidi="fa-IR"/>
        </w:rPr>
      </w:pPr>
      <w:bookmarkStart w:id="94" w:name="_Toc523657329"/>
      <w:r>
        <w:rPr>
          <w:rFonts w:hint="eastAsia"/>
          <w:rtl/>
          <w:lang w:bidi="fa-IR"/>
        </w:rPr>
        <w:t>جوان</w:t>
      </w:r>
      <w:r>
        <w:rPr>
          <w:rtl/>
          <w:lang w:bidi="fa-IR"/>
        </w:rPr>
        <w:t xml:space="preserve"> عاق شده و مادر</w:t>
      </w:r>
      <w:bookmarkEnd w:id="94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«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شابور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» آمده : در عصر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اسلام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مرز مرگ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حضرت ختم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مرتبت درخواست شد که از آن جوان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ادت</w:t>
      </w:r>
      <w:r>
        <w:rPr>
          <w:rtl/>
          <w:lang w:bidi="fa-IR"/>
        </w:rPr>
        <w:t xml:space="preserve"> کند . حضرت به بال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او آمد ،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زبان جوان از شهادت به مراتب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بسته بود ! حضرت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: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تارک نماز بوده ؟ گفتند : نه . فرمود : از پرداخت زکات امتناع داشته ؟ گفتند :نه . فرمود : عاق پدر بوده ؟ گفتند : نه . فرمود : عاق مادر</w:t>
      </w:r>
    </w:p>
    <w:p w:rsidR="00A3017F" w:rsidRPr="003D1CD2" w:rsidRDefault="003D1CD2" w:rsidP="003D1CD2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</w:t>
      </w:r>
    </w:p>
    <w:p w:rsidR="00A3017F" w:rsidRDefault="00A3017F" w:rsidP="003D1CD2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قصص راوند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183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222 ؛ بحار الأنوار : 67 / 387 ، باب 59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52 .</w:t>
      </w:r>
    </w:p>
    <w:p w:rsidR="00A3017F" w:rsidRDefault="003D1CD2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است</w:t>
      </w:r>
      <w:r w:rsidR="00A3017F">
        <w:rPr>
          <w:rtl/>
          <w:lang w:bidi="fa-IR"/>
        </w:rPr>
        <w:t xml:space="preserve"> ؟ گفتند : آر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. پس مادر او را احضار فرمودند و از او خواستند و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را حلال کند و از او درگذرد ، عرضه داشت : چگونه از او گذشت کنم در حال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که به صورتم س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ل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زده و چشمم را مع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وب</w:t>
      </w:r>
      <w:r w:rsidR="00A3017F">
        <w:rPr>
          <w:rtl/>
          <w:lang w:bidi="fa-IR"/>
        </w:rPr>
        <w:t xml:space="preserve"> کرده . حضرت فرمود : آتش ب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اور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</w:t>
      </w:r>
      <w:r w:rsidR="00A3017F">
        <w:rPr>
          <w:rtl/>
          <w:lang w:bidi="fa-IR"/>
        </w:rPr>
        <w:t xml:space="preserve"> . مادر پرس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</w:t>
      </w:r>
      <w:r w:rsidR="00A3017F">
        <w:rPr>
          <w:rtl/>
          <w:lang w:bidi="fa-IR"/>
        </w:rPr>
        <w:t xml:space="preserve"> : آتش برا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چه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خواه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</w:t>
      </w:r>
      <w:r w:rsidR="00A3017F">
        <w:rPr>
          <w:rtl/>
          <w:lang w:bidi="fa-IR"/>
        </w:rPr>
        <w:t xml:space="preserve"> ؟ فرمود :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</w:t>
      </w:r>
      <w:r w:rsidR="00A3017F">
        <w:rPr>
          <w:rFonts w:hint="eastAsia"/>
          <w:rtl/>
          <w:lang w:bidi="fa-IR"/>
        </w:rPr>
        <w:t>خواهم</w:t>
      </w:r>
      <w:r w:rsidR="00A3017F">
        <w:rPr>
          <w:rtl/>
          <w:lang w:bidi="fa-IR"/>
        </w:rPr>
        <w:t xml:space="preserve"> به جزا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عمل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که 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جوان مرتکب شده او را بسوزانم ! مادر عرضه داشت : من هرگز راض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نم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شوم او را بسوزان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</w:t>
      </w:r>
      <w:r w:rsidR="00A3017F">
        <w:rPr>
          <w:rtl/>
          <w:lang w:bidi="fa-IR"/>
        </w:rPr>
        <w:t xml:space="preserve"> ، ز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را</w:t>
      </w:r>
      <w:r w:rsidR="00A3017F">
        <w:rPr>
          <w:rtl/>
          <w:lang w:bidi="fa-IR"/>
        </w:rPr>
        <w:t xml:space="preserve"> نه ماه در شکمم بوده و با ش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ره</w:t>
      </w:r>
      <w:r w:rsidR="00A3017F">
        <w:rPr>
          <w:rtl/>
          <w:lang w:bidi="fa-IR"/>
        </w:rPr>
        <w:t xml:space="preserve"> جانم پرورش 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افته</w:t>
      </w:r>
      <w:r w:rsidR="00A3017F">
        <w:rPr>
          <w:rtl/>
          <w:lang w:bidi="fa-IR"/>
        </w:rPr>
        <w:t xml:space="preserve"> ، و دو سال او را ش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ر</w:t>
      </w:r>
      <w:r w:rsidR="00A3017F">
        <w:rPr>
          <w:rtl/>
          <w:lang w:bidi="fa-IR"/>
        </w:rPr>
        <w:t xml:space="preserve"> داده ام و ترب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تش</w:t>
      </w:r>
      <w:r w:rsidR="00A3017F">
        <w:rPr>
          <w:rtl/>
          <w:lang w:bidi="fa-IR"/>
        </w:rPr>
        <w:t xml:space="preserve"> کرده ام و سالها در کنارم بوده ، اگر بناست او را بسوزان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</w:t>
      </w:r>
      <w:r w:rsidR="00A3017F">
        <w:rPr>
          <w:rtl/>
          <w:lang w:bidi="fa-IR"/>
        </w:rPr>
        <w:t xml:space="preserve"> من از او گذشت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کنم تا از سوختن نجات 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ابد</w:t>
      </w:r>
      <w:r w:rsidR="00A3017F"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مربّ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مجاز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راض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فرزندش را که نسبت به او خطا کرده بسوزانند ، چگونه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مرب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انسان است و آدم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از نقص به کمال رسانده و انسان بر اثر ضعف اراده و جهالت و نادان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نسبت به او دچار لغزش شده راض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که بنده اش را به آ</w:t>
      </w:r>
      <w:r>
        <w:rPr>
          <w:rFonts w:hint="eastAsia"/>
          <w:rtl/>
          <w:lang w:bidi="fa-IR"/>
        </w:rPr>
        <w:t>تش</w:t>
      </w:r>
      <w:r>
        <w:rPr>
          <w:rtl/>
          <w:lang w:bidi="fa-IR"/>
        </w:rPr>
        <w:t xml:space="preserve"> بسوزاند ؟ هَ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هَاتَ</w:t>
      </w:r>
      <w:r>
        <w:rPr>
          <w:rtl/>
          <w:lang w:bidi="fa-IR"/>
        </w:rPr>
        <w:t xml:space="preserve"> أَنْتَ أَکْرَمُ مِنْ أَنْ تُضَ</w:t>
      </w:r>
      <w:r>
        <w:rPr>
          <w:rFonts w:hint="cs"/>
          <w:rtl/>
          <w:lang w:bidi="fa-IR"/>
        </w:rPr>
        <w:t>یِّ</w:t>
      </w:r>
      <w:r>
        <w:rPr>
          <w:rFonts w:hint="eastAsia"/>
          <w:rtl/>
          <w:lang w:bidi="fa-IR"/>
        </w:rPr>
        <w:t>عَ</w:t>
      </w:r>
      <w:r>
        <w:rPr>
          <w:rtl/>
          <w:lang w:bidi="fa-IR"/>
        </w:rPr>
        <w:t xml:space="preserve"> مَنْ رَبَّ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تَهُ</w:t>
      </w:r>
      <w:r>
        <w:rPr>
          <w:rtl/>
          <w:lang w:bidi="fa-IR"/>
        </w:rPr>
        <w:t xml:space="preserve"> .</w:t>
      </w:r>
    </w:p>
    <w:p w:rsidR="00A3017F" w:rsidRDefault="003D1CD2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3D1CD2">
      <w:pPr>
        <w:pStyle w:val="Heading1"/>
        <w:rPr>
          <w:rtl/>
          <w:lang w:bidi="fa-IR"/>
        </w:rPr>
      </w:pPr>
      <w:bookmarkStart w:id="95" w:name="_Toc523657330"/>
      <w:r>
        <w:rPr>
          <w:rFonts w:hint="eastAsia"/>
          <w:rtl/>
          <w:lang w:bidi="fa-IR"/>
        </w:rPr>
        <w:t>حرف</w:t>
      </w:r>
      <w:r>
        <w:rPr>
          <w:rtl/>
          <w:lang w:bidi="fa-IR"/>
        </w:rPr>
        <w:t xml:space="preserve"> چ</w:t>
      </w:r>
      <w:bookmarkEnd w:id="95"/>
    </w:p>
    <w:p w:rsidR="003D1CD2" w:rsidRDefault="003D1CD2" w:rsidP="00A3017F">
      <w:pPr>
        <w:pStyle w:val="libNormal"/>
        <w:rPr>
          <w:rtl/>
          <w:lang w:bidi="fa-IR"/>
        </w:rPr>
      </w:pPr>
    </w:p>
    <w:p w:rsidR="00A3017F" w:rsidRDefault="00A3017F" w:rsidP="003D1CD2">
      <w:pPr>
        <w:pStyle w:val="Heading2"/>
        <w:rPr>
          <w:rtl/>
          <w:lang w:bidi="fa-IR"/>
        </w:rPr>
      </w:pPr>
      <w:bookmarkStart w:id="96" w:name="_Toc523657331"/>
      <w:r>
        <w:rPr>
          <w:rFonts w:hint="eastAsia"/>
          <w:rtl/>
          <w:lang w:bidi="fa-IR"/>
        </w:rPr>
        <w:t>چرا</w:t>
      </w:r>
      <w:r>
        <w:rPr>
          <w:rtl/>
          <w:lang w:bidi="fa-IR"/>
        </w:rPr>
        <w:t xml:space="preserve"> خوبان را عذاب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bookmarkEnd w:id="96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باقر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 : خدا به شع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: از قوم تو صد هزار نفر را عذاب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، چهل هزار نفر از اشرار و شصت هزار نفر از خوبان . گفت :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پروردگارا</w:t>
      </w:r>
      <w:r>
        <w:rPr>
          <w:rtl/>
          <w:lang w:bidi="fa-IR"/>
        </w:rPr>
        <w:t xml:space="preserve"> ! عذاب اشرار در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صح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است ، خوبان چرا ؟ خدا 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فرمود : خوبان ، نسبت به اشرار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نکردند و از 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بازشان نداشتند و به آنان اعتراض نکردند و به خاطر خشم من بر آنان خشم نگرفتند </w:t>
      </w:r>
      <w:r w:rsidRPr="003D1CD2">
        <w:rPr>
          <w:rStyle w:val="libFootnotenumChar"/>
          <w:rtl/>
        </w:rPr>
        <w:t xml:space="preserve">(1) </w:t>
      </w:r>
      <w:r>
        <w:rPr>
          <w:rtl/>
          <w:lang w:bidi="fa-IR"/>
        </w:rPr>
        <w:t>.</w:t>
      </w:r>
    </w:p>
    <w:p w:rsidR="00A3017F" w:rsidRPr="003D1CD2" w:rsidRDefault="003D1CD2" w:rsidP="003D1CD2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__________________________________</w:t>
      </w:r>
    </w:p>
    <w:p w:rsidR="00A3017F" w:rsidRDefault="00A3017F" w:rsidP="003D1CD2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5 / 55 ، باب الأمر بالمعروف . . .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1 .</w:t>
      </w:r>
    </w:p>
    <w:p w:rsidR="003D1CD2" w:rsidRDefault="003D1CD2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3D1CD2">
      <w:pPr>
        <w:pStyle w:val="Heading2"/>
        <w:rPr>
          <w:rtl/>
          <w:lang w:bidi="fa-IR"/>
        </w:rPr>
      </w:pPr>
      <w:bookmarkStart w:id="97" w:name="_Toc523657332"/>
      <w:r>
        <w:rPr>
          <w:rFonts w:hint="eastAsia"/>
          <w:rtl/>
          <w:lang w:bidi="fa-IR"/>
        </w:rPr>
        <w:t>چرا</w:t>
      </w:r>
      <w:r>
        <w:rPr>
          <w:rtl/>
          <w:lang w:bidi="fa-IR"/>
        </w:rPr>
        <w:t xml:space="preserve"> ما را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؟</w:t>
      </w:r>
      <w:bookmarkEnd w:id="97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جعفر</w:t>
      </w:r>
      <w:r>
        <w:rPr>
          <w:rtl/>
          <w:lang w:bidi="fa-IR"/>
        </w:rPr>
        <w:t xml:space="preserve"> بن عماره از پدرش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گفت : « از حضرت صادق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خدا انسان ها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چه هدف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» ؟ امام فرمود : «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بزرگ انسان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هوده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باطل و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جهت وا نگذاشت ، بلکه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اظهار قدرتش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طاعتش را به آنان تکل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کند ، در نت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جه</w:t>
      </w:r>
      <w:r>
        <w:rPr>
          <w:rtl/>
          <w:lang w:bidi="fa-IR"/>
        </w:rPr>
        <w:t xml:space="preserve"> به خاطر طاعتش مستوجب رضا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تش</w:t>
      </w:r>
      <w:r>
        <w:rPr>
          <w:rtl/>
          <w:lang w:bidi="fa-IR"/>
        </w:rPr>
        <w:t xml:space="preserve"> شوند ؛ و آنان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از جانب آنان منفعت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جلب کند 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خسارت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دفع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بلکه آنان را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سود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آنان رساند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را به نعمت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ابد برساند » </w:t>
      </w:r>
      <w:r w:rsidRPr="003D1CD2">
        <w:rPr>
          <w:rStyle w:val="libFootnotenumChar"/>
          <w:rtl/>
        </w:rPr>
        <w:t>(1)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3D1CD2">
      <w:pPr>
        <w:pStyle w:val="Heading2"/>
        <w:rPr>
          <w:rtl/>
          <w:lang w:bidi="fa-IR"/>
        </w:rPr>
      </w:pPr>
      <w:bookmarkStart w:id="98" w:name="_Toc523657333"/>
      <w:r>
        <w:rPr>
          <w:rFonts w:hint="eastAsia"/>
          <w:rtl/>
          <w:lang w:bidi="fa-IR"/>
        </w:rPr>
        <w:t>چرا</w:t>
      </w:r>
      <w:r>
        <w:rPr>
          <w:rtl/>
          <w:lang w:bidi="fa-IR"/>
        </w:rPr>
        <w:t xml:space="preserve"> مرا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برگز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</w:t>
      </w:r>
      <w:bookmarkEnd w:id="98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صاحب</w:t>
      </w:r>
      <w:r>
        <w:rPr>
          <w:rtl/>
          <w:lang w:bidi="fa-IR"/>
        </w:rPr>
        <w:t xml:space="preserve"> کتاب « 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اللّ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» از کتاب «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المجالس » نقل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در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آمده :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مقام راز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به پروردگار عرضه داشت : به کدام خصلت از خصا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، به رضا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خوشنود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اختصاص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افتم</w:t>
      </w:r>
      <w:r>
        <w:rPr>
          <w:rtl/>
          <w:lang w:bidi="fa-IR"/>
        </w:rPr>
        <w:t xml:space="preserve"> ؟ خطاب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گوسفندان شع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چراند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به کار چوپان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اشتغال داشت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روز تابستان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هوا حرارت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 بزغاله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گله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</w:t>
      </w:r>
      <w:r>
        <w:rPr>
          <w:rtl/>
          <w:lang w:bidi="fa-IR"/>
        </w:rPr>
        <w:t xml:space="preserve"> ، تو دنبال آن روان شد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مسافت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از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حرارت و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حرکت به رنج و زحمت افتاد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چون به آن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را در کنار گرفت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گفت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مرا و خودت را به مشقت انداخت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سپس او را به دوش گرفت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به گله بازگرداند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</w:t>
      </w:r>
    </w:p>
    <w:p w:rsidR="00A3017F" w:rsidRPr="003D1CD2" w:rsidRDefault="003D1CD2" w:rsidP="003D1CD2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</w:t>
      </w:r>
    </w:p>
    <w:p w:rsidR="00A3017F" w:rsidRDefault="00A3017F" w:rsidP="003D1CD2">
      <w:pPr>
        <w:pStyle w:val="libFootnote0"/>
        <w:rPr>
          <w:rtl/>
          <w:lang w:bidi="fa-IR"/>
        </w:rPr>
      </w:pPr>
      <w:r>
        <w:rPr>
          <w:rtl/>
          <w:lang w:bidi="fa-IR"/>
        </w:rPr>
        <w:lastRenderedPageBreak/>
        <w:t>1- 1) - جعفر بن محمد بن عماره عن أب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قال : سألتُ الصادقَ جعفرَ بن محمد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فَقُلتُ له : لِمَ خلقَ اللّ</w:t>
      </w:r>
      <w:r>
        <w:rPr>
          <w:rFonts w:hint="cs"/>
          <w:rtl/>
          <w:lang w:bidi="fa-IR"/>
        </w:rPr>
        <w:t>هُ الخَلق » ؟ فقال : « إنّ اللّهَ تبارَکَ و تَعالی</w:t>
      </w:r>
      <w:r>
        <w:rPr>
          <w:rtl/>
          <w:lang w:bidi="fa-IR"/>
        </w:rPr>
        <w:t xml:space="preserve"> لَم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خلُقْ</w:t>
      </w:r>
      <w:r>
        <w:rPr>
          <w:rtl/>
          <w:lang w:bidi="fa-IR"/>
        </w:rPr>
        <w:t xml:space="preserve"> خَلقَه عَبَثاً وَ لم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ترُکهُم</w:t>
      </w:r>
      <w:r>
        <w:rPr>
          <w:rtl/>
          <w:lang w:bidi="fa-IR"/>
        </w:rPr>
        <w:t xml:space="preserve"> سُد</w:t>
      </w:r>
      <w:r>
        <w:rPr>
          <w:rFonts w:hint="cs"/>
          <w:rtl/>
          <w:lang w:bidi="fa-IR"/>
        </w:rPr>
        <w:t>یً</w:t>
      </w:r>
      <w:r>
        <w:rPr>
          <w:rtl/>
          <w:lang w:bidi="fa-IR"/>
        </w:rPr>
        <w:t xml:space="preserve"> ، بَل خَلَقَهُم لِإظهار قُدرَتِهِ وَ 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کَلّفَهُم</w:t>
      </w:r>
      <w:r>
        <w:rPr>
          <w:rtl/>
          <w:lang w:bidi="fa-IR"/>
        </w:rPr>
        <w:t xml:space="preserve"> طاعَتَه ، فَ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ستَوْجِبوا</w:t>
      </w:r>
      <w:r>
        <w:rPr>
          <w:rtl/>
          <w:lang w:bidi="fa-IR"/>
        </w:rPr>
        <w:t xml:space="preserve"> بِذلک رِضوانَه ؛ وَ ما خَلَقَهُم لِ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جلِبَ</w:t>
      </w:r>
      <w:r>
        <w:rPr>
          <w:rtl/>
          <w:lang w:bidi="fa-IR"/>
        </w:rPr>
        <w:t xml:space="preserve"> مِنهم مَنفَعهً ، وَ لا لِ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دفَع</w:t>
      </w:r>
      <w:r>
        <w:rPr>
          <w:rtl/>
          <w:lang w:bidi="fa-IR"/>
        </w:rPr>
        <w:t xml:space="preserve"> بِهِم مَضرّهً ، بل خَلَقَهُم لِ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نفَعَهُم</w:t>
      </w:r>
      <w:r>
        <w:rPr>
          <w:rtl/>
          <w:lang w:bidi="fa-IR"/>
        </w:rPr>
        <w:t xml:space="preserve"> وَ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وصِلَهم</w:t>
      </w:r>
      <w:r>
        <w:rPr>
          <w:rtl/>
          <w:lang w:bidi="fa-IR"/>
        </w:rPr>
        <w:t xml:space="preserve">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مِ</w:t>
      </w:r>
      <w:r>
        <w:rPr>
          <w:rtl/>
          <w:lang w:bidi="fa-IR"/>
        </w:rPr>
        <w:t xml:space="preserve"> الأبد [ علل الشرا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: 1 / 9 ، باب 9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2 ؛ بحار الانوار : 8 / 313 ، باب 15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2 ] .</w:t>
      </w:r>
    </w:p>
    <w:p w:rsidR="003D1CD2" w:rsidRDefault="003D1CD2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پس</w:t>
      </w:r>
      <w:r>
        <w:rPr>
          <w:rtl/>
          <w:lang w:bidi="fa-IR"/>
        </w:rPr>
        <w:t xml:space="preserve"> به خاطر مهر و محبت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او ورز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تاج اصطفا بر سرت نهادم و کمربند کرامت بر کمرت بستم و تو را به مقام رسالت و نبوت برگز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</w:t>
      </w:r>
      <w:r w:rsidRPr="003D1CD2">
        <w:rPr>
          <w:rStyle w:val="libFootnotenumChar"/>
          <w:rtl/>
        </w:rPr>
        <w:t>(1)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3D1CD2">
      <w:pPr>
        <w:pStyle w:val="Heading2"/>
        <w:rPr>
          <w:rtl/>
          <w:lang w:bidi="fa-IR"/>
        </w:rPr>
      </w:pPr>
      <w:bookmarkStart w:id="99" w:name="_Toc523657334"/>
      <w:r>
        <w:rPr>
          <w:rFonts w:hint="eastAsia"/>
          <w:rtl/>
          <w:lang w:bidi="fa-IR"/>
        </w:rPr>
        <w:t>چگونه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خالص شد</w:t>
      </w:r>
      <w:bookmarkEnd w:id="99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در ضمن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مفصل ، به معاذ بن جبل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خالص شدنش سفارشات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دارند که دانستنش بر همه مؤمنان واجب است . در بخش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به معاذ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زبانت</w:t>
      </w:r>
      <w:r>
        <w:rPr>
          <w:rtl/>
          <w:lang w:bidi="fa-IR"/>
        </w:rPr>
        <w:t xml:space="preserve"> را از بدگو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به برادران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ات و قار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قرآن قطع کن ، گناهانت را بر عهده خود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، بر عهده برادران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ات بار مکن ، با زشت 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خود را از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وب</w:t>
      </w:r>
      <w:r>
        <w:rPr>
          <w:rtl/>
          <w:lang w:bidi="fa-IR"/>
        </w:rPr>
        <w:t xml:space="preserve"> پاک مدار ، با پا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بردن برادرانت خود را بالا مبر ، با کارها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مکن ، با امور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و ماد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آخرت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نداشته باش ، در نشست و برخاستت فحش مده که به خاطر اخلاق بدت از تو بپره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زند</w:t>
      </w:r>
      <w:r>
        <w:rPr>
          <w:rtl/>
          <w:lang w:bidi="fa-IR"/>
        </w:rPr>
        <w:t xml:space="preserve"> ،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نزدت قرار دارد درِ گوش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حرف نزن ، بر مردم تکبّر نورز که همه 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از تو قطع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، وحدت مردم را به پراکندگ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نداز</w:t>
      </w:r>
      <w:r>
        <w:rPr>
          <w:rtl/>
          <w:lang w:bidi="fa-IR"/>
        </w:rPr>
        <w:t xml:space="preserve"> که سگان دوزخ پاره پار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ات خواهند کرد . . .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معاذ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گفتم : چه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طاقت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خصلت ها را دارد ؟ فرمود : معاذ بر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 بر او آسان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آسان است </w:t>
      </w:r>
      <w:r w:rsidRPr="00F52E80">
        <w:rPr>
          <w:rStyle w:val="libFootnotenumChar"/>
          <w:rtl/>
        </w:rPr>
        <w:t>(2)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Pr="00F52E80" w:rsidRDefault="00A3017F" w:rsidP="00F52E80">
      <w:pPr>
        <w:pStyle w:val="libLine"/>
        <w:rPr>
          <w:rFonts w:cs="Times New Roman"/>
          <w:rtl/>
          <w:lang w:bidi="fa-IR"/>
        </w:rPr>
      </w:pPr>
      <w:r>
        <w:rPr>
          <w:rFonts w:hint="eastAsia"/>
          <w:rtl/>
          <w:lang w:bidi="fa-IR"/>
        </w:rPr>
        <w:lastRenderedPageBreak/>
        <w:t>در</w:t>
      </w:r>
      <w:r>
        <w:rPr>
          <w:rtl/>
          <w:lang w:bidi="fa-IR"/>
        </w:rPr>
        <w:t xml:space="preserve"> هر صورت اخلاص در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عمل چه در پنهان و چه در آشکار از توص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مهم حضرت حق به رسول باکرامت اسلام و به همه امت است .</w:t>
      </w:r>
      <w:r w:rsidR="00F52E80">
        <w:rPr>
          <w:rFonts w:cs="Times New Roman" w:hint="cs"/>
          <w:rtl/>
          <w:lang w:bidi="fa-IR"/>
        </w:rPr>
        <w:t>______________________________</w:t>
      </w:r>
    </w:p>
    <w:p w:rsidR="00A3017F" w:rsidRDefault="00A3017F" w:rsidP="00F52E80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الل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: 166 .</w:t>
      </w:r>
    </w:p>
    <w:p w:rsidR="00A3017F" w:rsidRDefault="00A3017F" w:rsidP="00F52E80">
      <w:pPr>
        <w:pStyle w:val="libFootnote0"/>
        <w:rPr>
          <w:rtl/>
          <w:lang w:bidi="fa-IR"/>
        </w:rPr>
      </w:pPr>
      <w:r>
        <w:rPr>
          <w:rtl/>
          <w:lang w:bidi="fa-IR"/>
        </w:rPr>
        <w:t>2- 2) - فلاح السائل : 124 ؛ بحار الانوار : 67 / 248 ، باب 54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20 .</w:t>
      </w:r>
    </w:p>
    <w:p w:rsidR="00F52E80" w:rsidRDefault="00F52E80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F52E80">
      <w:pPr>
        <w:pStyle w:val="Heading2"/>
        <w:rPr>
          <w:rtl/>
          <w:lang w:bidi="fa-IR"/>
        </w:rPr>
      </w:pPr>
      <w:bookmarkStart w:id="100" w:name="_Toc523657335"/>
      <w:r>
        <w:rPr>
          <w:rFonts w:hint="eastAsia"/>
          <w:rtl/>
          <w:lang w:bidi="fa-IR"/>
        </w:rPr>
        <w:t>چگونه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رحمت حق را جذب کرد ؟</w:t>
      </w:r>
      <w:bookmarkEnd w:id="100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استفاده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اگر گنهکار بخواهد به عرصه گاه نوران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مغفرت و رحمت حق برسد ، و توبه او قبول درگاه خداوند شود ، و پرونده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tl/>
          <w:lang w:bidi="fa-IR"/>
        </w:rPr>
        <w:t xml:space="preserve"> و ظلمان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اش به سپ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معنو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نور تبد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گردد ، و از عذاب دردناک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برهد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امور ملکوت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در نسخه شفابخش حق 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قرآن مج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آمده رعا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کند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1 - اقتدا به روش و منش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AB794A" w:rsidRPr="00AB794A">
        <w:rPr>
          <w:rStyle w:val="libAlaemChar"/>
          <w:rtl/>
        </w:rPr>
        <w:t xml:space="preserve">صلى‌الله‌عليه‌وآله 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2 - رعا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تقوا و خود نگهدار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گناه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3 - گفتن به حق و صواب ، به وقت سخن گفتن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4 - اطاعت از خداوند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5 - اطاعت از رسول </w:t>
      </w:r>
      <w:r w:rsidR="00AB794A" w:rsidRPr="00AB794A">
        <w:rPr>
          <w:rStyle w:val="libAlaemChar"/>
          <w:rtl/>
        </w:rPr>
        <w:t xml:space="preserve">صلى‌الله‌عليه‌وآله 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6 -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به خدا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7 -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به رسول </w:t>
      </w:r>
      <w:r w:rsidR="00AB794A" w:rsidRPr="00AB794A">
        <w:rPr>
          <w:rStyle w:val="libAlaemChar"/>
          <w:rtl/>
        </w:rPr>
        <w:t xml:space="preserve">صلى‌الله‌عليه‌وآله 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8 - جهاد و کوشش در راه خدا با مال و ثروت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9 - کوش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در طر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حق با جان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10 - پرداخت قرض الحسنه به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ازمندان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11 - قطع رابطه با گناه و بازگشت به خداوند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12 - دست برداشتن از اعتقادات غلط و باطل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13 - برپا داشتن نماز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14 - پرداخت زکات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15 - اعتراف و اقرار به گناه 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</w:t>
      </w:r>
      <w:r>
        <w:rPr>
          <w:rtl/>
          <w:lang w:bidi="fa-IR"/>
        </w:rPr>
        <w:t xml:space="preserve"> حضرت محبوب .</w:t>
      </w:r>
    </w:p>
    <w:p w:rsidR="00A3017F" w:rsidRDefault="00F52E80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F52E80">
      <w:pPr>
        <w:pStyle w:val="Heading2"/>
        <w:rPr>
          <w:rtl/>
          <w:lang w:bidi="fa-IR"/>
        </w:rPr>
      </w:pPr>
      <w:bookmarkStart w:id="101" w:name="_Toc523657336"/>
      <w:r>
        <w:rPr>
          <w:rFonts w:hint="eastAsia"/>
          <w:rtl/>
          <w:lang w:bidi="fa-IR"/>
        </w:rPr>
        <w:t>چگونه</w:t>
      </w:r>
      <w:r>
        <w:rPr>
          <w:rtl/>
          <w:lang w:bidi="fa-IR"/>
        </w:rPr>
        <w:t xml:space="preserve"> ترا عذاب کنم ؟</w:t>
      </w:r>
      <w:bookmarkEnd w:id="101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« منهج الصادق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»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شده است : چون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شود ، بنده را به محضر حق حاضر کنند ، فرمان رسد : قبّه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بزن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بنده ام را در آن قرار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بعد</w:t>
      </w:r>
      <w:r>
        <w:rPr>
          <w:rtl/>
          <w:lang w:bidi="fa-IR"/>
        </w:rPr>
        <w:t xml:space="preserve"> از آن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خطاب کند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بنده من ، نعمتم را سرما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معص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نمود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چندان که نعمت بر تو افزودم تو بر گناه و عص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افزود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 بنده سر خجالت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اندازد . خطاب رسد : بنده من سر بردار که همان ساعت که معص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تو را آمرز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و قلم عفو بر گناهانت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. پس بنده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حاضر کنند و به او هم عتاب و سرزنش کنند ، و او از شرمسار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به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حق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بنده من آن روز که گناه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را شرمسار نساختم ، امروز که گناه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زار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چگونه تو را عذاب </w:t>
      </w:r>
      <w:r>
        <w:rPr>
          <w:rFonts w:hint="eastAsia"/>
          <w:rtl/>
          <w:lang w:bidi="fa-IR"/>
        </w:rPr>
        <w:t>کنم</w:t>
      </w:r>
      <w:r>
        <w:rPr>
          <w:rtl/>
          <w:lang w:bidi="fa-IR"/>
        </w:rPr>
        <w:t xml:space="preserve"> و رسوا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سازم ؟ تو را آمرز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و اجازه رفتن به بهشت دادم !!</w:t>
      </w:r>
    </w:p>
    <w:p w:rsidR="00A3017F" w:rsidRDefault="00F52E80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F52E80">
      <w:pPr>
        <w:pStyle w:val="Heading2"/>
        <w:rPr>
          <w:rtl/>
          <w:lang w:bidi="fa-IR"/>
        </w:rPr>
      </w:pPr>
      <w:bookmarkStart w:id="102" w:name="_Toc523657337"/>
      <w:r>
        <w:rPr>
          <w:rFonts w:hint="eastAsia"/>
          <w:rtl/>
          <w:lang w:bidi="fa-IR"/>
        </w:rPr>
        <w:t>چگونه</w:t>
      </w:r>
      <w:r>
        <w:rPr>
          <w:rtl/>
          <w:lang w:bidi="fa-IR"/>
        </w:rPr>
        <w:t xml:space="preserve"> گناه نکنم ؟</w:t>
      </w:r>
      <w:bookmarkEnd w:id="102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شده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محضر حضرت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شرف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tl/>
          <w:lang w:bidi="fa-IR"/>
        </w:rPr>
        <w:t xml:space="preserve"> شد و عرض کرد :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گنهکارم و در برابر گناه صبر و طاقت ندارم ، مرا موعظه کن . حضرت به او فرمودند : پنج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را انجام بده ، بعد از آن هر گناه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خواست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مرتکب شو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F52E8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اول</w:t>
      </w:r>
      <w:r>
        <w:rPr>
          <w:rtl/>
          <w:lang w:bidi="fa-IR"/>
        </w:rPr>
        <w:t xml:space="preserve"> : رزق خدا را نخور ، هر گناه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انجام ده . دوم : از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خدا خارج شو ، سپس هر گناه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خواست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</w:t>
      </w:r>
      <w:r>
        <w:rPr>
          <w:rtl/>
          <w:lang w:bidi="fa-IR"/>
        </w:rPr>
        <w:t xml:space="preserve"> . سوم :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را بطلب که خداوند تو را 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، آنگاه گناه کن . چهارم :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ملک موت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گرفتن جانت آمد او را از خود دفع کن ، سپس گناه انجام بده . پنجم :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مالک دوزخ تو را وارد دوزخ کرد تو</w:t>
      </w:r>
      <w:r w:rsidR="00F52E80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وارد</w:t>
      </w:r>
      <w:r>
        <w:rPr>
          <w:rtl/>
          <w:lang w:bidi="fa-IR"/>
        </w:rPr>
        <w:t xml:space="preserve"> آتش مشو ، سپس هر معص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خواست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انجام ده </w:t>
      </w:r>
      <w:r w:rsidRPr="00F52E80">
        <w:rPr>
          <w:rStyle w:val="libFootnotenumChar"/>
          <w:rtl/>
        </w:rPr>
        <w:t>(1)</w:t>
      </w:r>
      <w:r>
        <w:rPr>
          <w:rtl/>
          <w:lang w:bidi="fa-IR"/>
        </w:rPr>
        <w:t xml:space="preserve"> !!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F52E80">
      <w:pPr>
        <w:pStyle w:val="Heading2"/>
        <w:rPr>
          <w:rtl/>
          <w:lang w:bidi="fa-IR"/>
        </w:rPr>
      </w:pPr>
      <w:bookmarkStart w:id="103" w:name="_Toc523657338"/>
      <w:r>
        <w:rPr>
          <w:rFonts w:hint="eastAsia"/>
          <w:rtl/>
          <w:lang w:bidi="fa-IR"/>
        </w:rPr>
        <w:t>چهره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برجسته از گروه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bookmarkEnd w:id="103"/>
    </w:p>
    <w:p w:rsidR="00A3017F" w:rsidRDefault="00A3017F" w:rsidP="00F52E8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جمله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عشق و علاقه و با بص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</w:t>
      </w:r>
      <w:r>
        <w:rPr>
          <w:rtl/>
          <w:lang w:bidi="fa-IR"/>
        </w:rPr>
        <w:t xml:space="preserve"> و معرفت ، همراه و همراز کاروان نور در زمان خود شد و آثار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برجسته و معنو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خود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ادگار</w:t>
      </w:r>
      <w:r>
        <w:rPr>
          <w:rtl/>
          <w:lang w:bidi="fa-IR"/>
        </w:rPr>
        <w:t xml:space="preserve"> گذاشت ، مرحوم آخوند ملا محمد کاش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F52E80" w:rsidRPr="00F52E80">
        <w:rPr>
          <w:rStyle w:val="libAlaemChar"/>
          <w:rtl/>
        </w:rPr>
        <w:t>رحمه‌الله</w:t>
      </w:r>
      <w:r w:rsidR="00F52E80" w:rsidRPr="005100D5">
        <w:rPr>
          <w:rFonts w:ascii="Traditional Arabic" w:hAnsi="Traditional Arabic" w:cs="Traditional Arabic"/>
          <w:shd w:val="clear" w:color="auto" w:fill="FFFFFF"/>
          <w:rtl/>
        </w:rPr>
        <w:t xml:space="preserve"> </w:t>
      </w:r>
      <w:r>
        <w:rPr>
          <w:rtl/>
          <w:lang w:bidi="fa-IR"/>
        </w:rPr>
        <w:t>است .</w:t>
      </w:r>
    </w:p>
    <w:p w:rsidR="00A3017F" w:rsidRDefault="00A3017F" w:rsidP="00F52E8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شخص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بزرگ ، و مردان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ستر</w:t>
      </w:r>
      <w:r w:rsidR="00F52E80">
        <w:rPr>
          <w:rFonts w:hint="cs"/>
          <w:rtl/>
          <w:lang w:bidi="fa-IR"/>
        </w:rPr>
        <w:t>گ</w:t>
      </w:r>
      <w:r>
        <w:rPr>
          <w:rtl/>
          <w:lang w:bidi="fa-IR"/>
        </w:rPr>
        <w:t xml:space="preserve"> ، هم چون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اللّه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مدرس ، حاج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مرتض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طالقان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حاج آقا رح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ارباب ،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اللّه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جمال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گلپا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اللّه العظم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حاج آقا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بروجرد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F52E80" w:rsidRPr="00F52E80">
        <w:rPr>
          <w:rStyle w:val="libAlaemChar"/>
          <w:rtl/>
        </w:rPr>
        <w:t>رحمه‌الله</w:t>
      </w:r>
      <w:r w:rsidR="00F52E80" w:rsidRPr="005100D5">
        <w:rPr>
          <w:rFonts w:ascii="Traditional Arabic" w:hAnsi="Traditional Arabic" w:cs="Traditional Arabic"/>
          <w:shd w:val="clear" w:color="auto" w:fill="FFFFFF"/>
          <w:rtl/>
        </w:rPr>
        <w:t xml:space="preserve"> </w:t>
      </w:r>
      <w:r>
        <w:rPr>
          <w:rtl/>
          <w:lang w:bidi="fa-IR"/>
        </w:rPr>
        <w:t>، از دست پرورد</w:t>
      </w:r>
      <w:r w:rsidR="00F52E80">
        <w:rPr>
          <w:rFonts w:hint="cs"/>
          <w:rtl/>
          <w:lang w:bidi="fa-IR"/>
        </w:rPr>
        <w:t xml:space="preserve">ه </w:t>
      </w:r>
      <w:r>
        <w:rPr>
          <w:rtl/>
          <w:lang w:bidi="fa-IR"/>
        </w:rPr>
        <w:t>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مرحوم آخوند کاش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النفس و عالم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فرزانه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بنده در شهر اصفهان از قول استادش حاج آقا رح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ارباب قطعات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ناب از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آخوند کاش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نقل کرد که مرحوم ارباب به خاطر رفت و آمد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ادش</w:t>
      </w:r>
      <w:r>
        <w:rPr>
          <w:rtl/>
          <w:lang w:bidi="fa-IR"/>
        </w:rPr>
        <w:t xml:space="preserve"> با آخوند ، شاهد قسمت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 قطعات بود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آخوند</w:t>
      </w:r>
      <w:r>
        <w:rPr>
          <w:rtl/>
          <w:lang w:bidi="fa-IR"/>
        </w:rPr>
        <w:t xml:space="preserve"> که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هفتاد سال غوطه ور در علم و معرفت ، تدر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و تعل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حال و مناجات و زهد و تقوا بود تمام مدّت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حجره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متوسط در</w:t>
      </w:r>
    </w:p>
    <w:p w:rsidR="00A3017F" w:rsidRPr="00F52E80" w:rsidRDefault="00F52E80" w:rsidP="00F52E80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__________________________________</w:t>
      </w:r>
    </w:p>
    <w:p w:rsidR="00A3017F" w:rsidRDefault="00A3017F" w:rsidP="00F52E80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أن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جاءه رجل و قال : أنا رجل عاص و لا أصبر عن المعص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فعظن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بموعظه . فقال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افعل خمسه أش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و أذنب ما شئت فأول ذلک لا تأکل رزق اللّ</w:t>
      </w:r>
      <w:r>
        <w:rPr>
          <w:rFonts w:hint="cs"/>
          <w:rtl/>
          <w:lang w:bidi="fa-IR"/>
        </w:rPr>
        <w:t>ه و أذنب ما شئت و الثانی</w:t>
      </w:r>
      <w:r>
        <w:rPr>
          <w:rtl/>
          <w:lang w:bidi="fa-IR"/>
        </w:rPr>
        <w:t xml:space="preserve"> اخرج من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اللّ</w:t>
      </w:r>
      <w:r>
        <w:rPr>
          <w:rFonts w:hint="cs"/>
          <w:rtl/>
          <w:lang w:bidi="fa-IR"/>
        </w:rPr>
        <w:t>ه و أذنب ما شئت و الثالث اطلب م</w:t>
      </w:r>
      <w:r>
        <w:rPr>
          <w:rFonts w:hint="eastAsia"/>
          <w:rtl/>
          <w:lang w:bidi="fa-IR"/>
        </w:rPr>
        <w:t>وضعا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راک</w:t>
      </w:r>
      <w:r>
        <w:rPr>
          <w:rtl/>
          <w:lang w:bidi="fa-IR"/>
        </w:rPr>
        <w:t xml:space="preserve"> اللّ</w:t>
      </w:r>
      <w:r>
        <w:rPr>
          <w:rFonts w:hint="cs"/>
          <w:rtl/>
          <w:lang w:bidi="fa-IR"/>
        </w:rPr>
        <w:t>ه و أذنب ما شئت و الرابع إذا جاء ملک الموت لی</w:t>
      </w:r>
      <w:r>
        <w:rPr>
          <w:rFonts w:hint="eastAsia"/>
          <w:rtl/>
          <w:lang w:bidi="fa-IR"/>
        </w:rPr>
        <w:t>قبض</w:t>
      </w:r>
      <w:r>
        <w:rPr>
          <w:rtl/>
          <w:lang w:bidi="fa-IR"/>
        </w:rPr>
        <w:t xml:space="preserve"> روحک فادفعه عن نفسک و أذنب ما شئت و الخامس إذا أدخلک مالک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النار فلا تدخل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النار و أذنب ما شئت . جامع الأخبار : 130 ، الفصل التاسع و الثمانون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الموعظه ؛ بحار الأنوار : 75 / 126 ، باب 20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7 .</w:t>
      </w:r>
    </w:p>
    <w:p w:rsidR="00F52E80" w:rsidRDefault="00F52E80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F52E80">
      <w:pPr>
        <w:pStyle w:val="Heading2"/>
        <w:rPr>
          <w:rtl/>
          <w:lang w:bidi="fa-IR"/>
        </w:rPr>
      </w:pPr>
      <w:bookmarkStart w:id="104" w:name="_Toc523657339"/>
      <w:r>
        <w:rPr>
          <w:rFonts w:hint="eastAsia"/>
          <w:rtl/>
          <w:lang w:bidi="fa-IR"/>
        </w:rPr>
        <w:t>مدرسه</w:t>
      </w:r>
      <w:r>
        <w:rPr>
          <w:rtl/>
          <w:lang w:bidi="fa-IR"/>
        </w:rPr>
        <w:t xml:space="preserve"> صدر اصفهان گذراند .</w:t>
      </w:r>
      <w:bookmarkEnd w:id="104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آزاد و سرشار از مناعت طبع و قناعت نفس بود . در تنگدست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بسر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 . معاش روزمره اش به سخت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تأم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نظر معن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معنو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پرجوش و خروش بود . نَفَس و دم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 که توانست آن چنان بزرگان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تحو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جامعه دهد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پول</w:t>
      </w:r>
      <w:r>
        <w:rPr>
          <w:rtl/>
          <w:lang w:bidi="fa-IR"/>
        </w:rPr>
        <w:t xml:space="preserve"> و ثروت نداشت و دستش از مال و مکنت خال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شعاع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وضات</w:t>
      </w:r>
      <w:r>
        <w:rPr>
          <w:rtl/>
          <w:lang w:bidi="fa-IR"/>
        </w:rPr>
        <w:t xml:space="preserve"> و برکات وجودش عج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و غر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نمود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در طول عمر نوران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تحت تأث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هوا و هوس و شکم و شهوت قرار نگرفت . امکان ازدواج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فراهم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امد</w:t>
      </w:r>
      <w:r>
        <w:rPr>
          <w:rtl/>
          <w:lang w:bidi="fa-IR"/>
        </w:rPr>
        <w:t xml:space="preserve">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هجوم طوفان آمال و آرزو و تندباد شهوات ، در برابر اراده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اخلاق انسان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شکست خورد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غذا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هفته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بار آبگوشت ،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روزها نان خال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نان و پن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، نان و آب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نان و سبز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شخص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کمک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 ، و اجازه کمک هم به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برابر حوادث خم به ابرو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اورد</w:t>
      </w:r>
      <w:r>
        <w:rPr>
          <w:rtl/>
          <w:lang w:bidi="fa-IR"/>
        </w:rPr>
        <w:t xml:space="preserve"> ، و از علم و عمل و زهد و تقوا تا لحظه آخر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دست برنداشت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نعمت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تا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سر سفره اش قرار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 به طور مطلوب و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استفاده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، تا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در پاک کردن سبز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خوردن وسواس به خرج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 ، که مبادا پَر سبز قابل استفاده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نظر دور بماند .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پَر سبز ، هزاران فرسخ راه پر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طب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</w:t>
      </w:r>
      <w:r>
        <w:rPr>
          <w:rtl/>
          <w:lang w:bidi="fa-IR"/>
        </w:rPr>
        <w:t xml:space="preserve"> را 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کرده تا به انسان برسد . و از انسان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عبادت ، به حقّ نائل گردد !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F52E8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طلبه</w:t>
      </w:r>
      <w:r>
        <w:rPr>
          <w:rtl/>
          <w:lang w:bidi="fa-IR"/>
        </w:rPr>
        <w:t xml:space="preserve"> تازه وارد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وقت سحر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نماز شب برخاست ، 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از تمام در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وار</w:t>
      </w:r>
      <w:r>
        <w:rPr>
          <w:rtl/>
          <w:lang w:bidi="fa-IR"/>
        </w:rPr>
        <w:t xml:space="preserve"> مدرسه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</w:t>
      </w:r>
      <w:r>
        <w:rPr>
          <w:rFonts w:hint="eastAsia"/>
          <w:rtl/>
          <w:lang w:bidi="fa-IR"/>
        </w:rPr>
        <w:t>سبوح</w:t>
      </w:r>
      <w:r>
        <w:rPr>
          <w:rtl/>
          <w:lang w:bidi="fa-IR"/>
        </w:rPr>
        <w:t xml:space="preserve"> قدوس رب الملائکه و الروح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گوشش خورد . از هوش رفت . صبح به محضر آخوند داستان آن ساعت خوش را عرضه داشت ،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دانست آن ذکر نوران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در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وار</w:t>
      </w:r>
      <w:r>
        <w:rPr>
          <w:rtl/>
          <w:lang w:bidi="fa-IR"/>
        </w:rPr>
        <w:t xml:space="preserve"> به گوش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هماهنگ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عناصر با ذکر و ورد سحر آخوند بود . آخوند کاش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او فرمود : تسب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موجودات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تعجّب ندارد ، عجب از </w:t>
      </w:r>
      <w:r>
        <w:rPr>
          <w:rFonts w:hint="eastAsia"/>
          <w:rtl/>
          <w:lang w:bidi="fa-IR"/>
        </w:rPr>
        <w:t>گوش</w:t>
      </w:r>
      <w:r>
        <w:rPr>
          <w:rtl/>
          <w:lang w:bidi="fa-IR"/>
        </w:rPr>
        <w:t xml:space="preserve"> تو است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ملکوت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از در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وار</w:t>
      </w:r>
      <w:r>
        <w:rPr>
          <w:rtl/>
          <w:lang w:bidi="fa-IR"/>
        </w:rPr>
        <w:t xml:space="preserve">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F52E80">
      <w:pPr>
        <w:pStyle w:val="Heading2"/>
        <w:rPr>
          <w:rtl/>
          <w:lang w:bidi="fa-IR"/>
        </w:rPr>
      </w:pPr>
      <w:bookmarkStart w:id="105" w:name="_Toc523657340"/>
      <w:r>
        <w:rPr>
          <w:rFonts w:hint="eastAsia"/>
          <w:rtl/>
          <w:lang w:bidi="fa-IR"/>
        </w:rPr>
        <w:t>چه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AB794A" w:rsidRPr="00AB794A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علاقه دارد ؟</w:t>
      </w:r>
      <w:bookmarkEnd w:id="105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از رسول خدا </w:t>
      </w:r>
      <w:r w:rsidR="00AB794A" w:rsidRPr="00AB794A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آن حضرت فرمودند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! دروغ گفت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گمان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مرا دوست دارد و دشمن توست 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!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برپا شود ندا کننده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باطن عرش ندا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، </w:t>
      </w:r>
      <w:r>
        <w:rPr>
          <w:rtl/>
          <w:lang w:bidi="fa-IR"/>
        </w:rPr>
        <w:lastRenderedPageBreak/>
        <w:t>عاشقان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کجا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؟ محبان و دوستداران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را دوست دارد کجا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؟ آنان که در راه خدا دوست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 و به هم محبت ورز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، آنان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بذل و بخشش کردند ، آنان که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را در صورت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خود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ازمند</w:t>
      </w:r>
      <w:r>
        <w:rPr>
          <w:rtl/>
          <w:lang w:bidi="fa-IR"/>
        </w:rPr>
        <w:t xml:space="preserve"> بودند بر خود مقدم کردند ، آنان که زبانشان در روز گرم به خاطر روزه از شدت عطش خشک شد ، آنان که در دل شب به نماز برخاستند د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مردم خواب بودند ، آنان که از خوف خدا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کردند کجا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؟ امروز بر شما خوف و حزن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، شما رفقا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محمد </w:t>
      </w:r>
      <w:r w:rsidR="00AB794A" w:rsidRPr="00AB794A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چشمتان روشن باد ، شما و همسرانتان خرم و خوش وارد بهشت 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</w:t>
      </w:r>
      <w:r w:rsidRPr="001B5B11">
        <w:rPr>
          <w:rStyle w:val="libFootnotenumChar"/>
          <w:rtl/>
        </w:rPr>
        <w:t xml:space="preserve">(1) </w:t>
      </w:r>
      <w:r>
        <w:rPr>
          <w:rtl/>
          <w:lang w:bidi="fa-IR"/>
        </w:rPr>
        <w:t>.</w:t>
      </w:r>
    </w:p>
    <w:p w:rsidR="00A3017F" w:rsidRPr="001B5B11" w:rsidRDefault="001B5B11" w:rsidP="001B5B11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</w:t>
      </w:r>
    </w:p>
    <w:p w:rsidR="00A3017F" w:rsidRDefault="00A3017F" w:rsidP="001B5B11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عن عبد اللّ</w:t>
      </w:r>
      <w:r>
        <w:rPr>
          <w:rFonts w:hint="cs"/>
          <w:rtl/>
          <w:lang w:bidi="fa-IR"/>
        </w:rPr>
        <w:t>ه بن الحسی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عن أب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عن جده عن أم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أب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طالب </w:t>
      </w:r>
      <w:r w:rsidR="004673E5" w:rsidRPr="004673E5">
        <w:rPr>
          <w:rStyle w:val="libAlaemChar"/>
          <w:rtl/>
        </w:rPr>
        <w:t xml:space="preserve">عليهم‌السلام </w:t>
      </w:r>
      <w:r>
        <w:rPr>
          <w:rtl/>
          <w:lang w:bidi="fa-IR"/>
        </w:rPr>
        <w:t xml:space="preserve"> قال : قال رسول اللّ</w:t>
      </w:r>
      <w:r>
        <w:rPr>
          <w:rFonts w:hint="cs"/>
          <w:rtl/>
          <w:lang w:bidi="fa-IR"/>
        </w:rPr>
        <w:t xml:space="preserve">ه </w:t>
      </w:r>
      <w:r w:rsidR="00AB794A" w:rsidRPr="00AB794A">
        <w:rPr>
          <w:rStyle w:val="libAlaemChar"/>
          <w:rFonts w:hint="cs"/>
          <w:rtl/>
        </w:rPr>
        <w:t xml:space="preserve">صلى‌الله‌عليه‌وآله </w:t>
      </w:r>
      <w:r>
        <w:rPr>
          <w:rtl/>
          <w:lang w:bidi="fa-IR"/>
        </w:rPr>
        <w:t xml:space="preserve"> 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! کذب من زعم أنه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بغضک</w:t>
      </w:r>
      <w:r>
        <w:rPr>
          <w:rtl/>
          <w:lang w:bidi="fa-IR"/>
        </w:rPr>
        <w:t xml:space="preserve"> 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! إنه إذا کان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امه</w:t>
      </w:r>
      <w:r>
        <w:rPr>
          <w:rtl/>
          <w:lang w:bidi="fa-IR"/>
        </w:rPr>
        <w:t xml:space="preserve"> 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مناد من بطنان العرش : أ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محبو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عته</w:t>
      </w:r>
      <w:r>
        <w:rPr>
          <w:rtl/>
          <w:lang w:bidi="fa-IR"/>
        </w:rPr>
        <w:t xml:space="preserve"> ؟ أ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محبو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حبه</w:t>
      </w:r>
      <w:r>
        <w:rPr>
          <w:rtl/>
          <w:lang w:bidi="fa-IR"/>
        </w:rPr>
        <w:t xml:space="preserve"> ؟ أ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المتحابون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اللّ</w:t>
      </w:r>
      <w:r>
        <w:rPr>
          <w:rFonts w:hint="cs"/>
          <w:rtl/>
          <w:lang w:bidi="fa-IR"/>
        </w:rPr>
        <w:t>ه ؟ أی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المتباذلون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اللّ</w:t>
      </w:r>
      <w:r>
        <w:rPr>
          <w:rFonts w:hint="cs"/>
          <w:rtl/>
          <w:lang w:bidi="fa-IR"/>
        </w:rPr>
        <w:t>ه ؟ أی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المؤثرون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أنفسهم ؟ أ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جفت ألسنتهم من العطش ؟ أ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صلون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الناس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؟ أ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بکون</w:t>
      </w:r>
      <w:r>
        <w:rPr>
          <w:rtl/>
          <w:lang w:bidi="fa-IR"/>
        </w:rPr>
        <w:t xml:space="preserve"> من خش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اللّ</w:t>
      </w:r>
      <w:r>
        <w:rPr>
          <w:rFonts w:hint="cs"/>
          <w:rtl/>
          <w:lang w:bidi="fa-IR"/>
        </w:rPr>
        <w:t>ه ؟ لا خوف علی</w:t>
      </w:r>
      <w:r>
        <w:rPr>
          <w:rFonts w:hint="eastAsia"/>
          <w:rtl/>
          <w:lang w:bidi="fa-IR"/>
        </w:rPr>
        <w:t>کم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و لا ؛ أنتم تحزنون أنتم رفقاء محمد </w:t>
      </w:r>
      <w:r w:rsidR="00AB794A" w:rsidRPr="00AB794A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قروا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ادخلوا الجنه أنتم و أزواجکم تحبرون .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فرات : 408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547 ؛ بحار الأنوار : 7 / 211 ، باب 8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109 .</w:t>
      </w:r>
    </w:p>
    <w:p w:rsidR="001B5B11" w:rsidRDefault="001B5B11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1B5B11">
      <w:pPr>
        <w:pStyle w:val="Heading2"/>
        <w:rPr>
          <w:rtl/>
          <w:lang w:bidi="fa-IR"/>
        </w:rPr>
      </w:pPr>
      <w:bookmarkStart w:id="106" w:name="_Toc523657341"/>
      <w:r>
        <w:rPr>
          <w:rFonts w:hint="eastAsia"/>
          <w:rtl/>
          <w:lang w:bidi="fa-IR"/>
        </w:rPr>
        <w:t>چه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تر است ؟</w:t>
      </w:r>
      <w:bookmarkEnd w:id="106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شما به من از نظر 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گاه</w:t>
      </w:r>
      <w:r>
        <w:rPr>
          <w:rtl/>
          <w:lang w:bidi="fa-IR"/>
        </w:rPr>
        <w:t xml:space="preserve"> در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نتان</w:t>
      </w:r>
      <w:r>
        <w:rPr>
          <w:rtl/>
          <w:lang w:bidi="fa-IR"/>
        </w:rPr>
        <w:t xml:space="preserve"> از جهت اخلاق و 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نتان</w:t>
      </w:r>
      <w:r>
        <w:rPr>
          <w:rtl/>
          <w:lang w:bidi="fa-IR"/>
        </w:rPr>
        <w:t xml:space="preserve"> نسبت به خانواده اش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</w:t>
      </w:r>
      <w:r w:rsidRPr="001B5B11">
        <w:rPr>
          <w:rStyle w:val="libFootnotenumChar"/>
          <w:rtl/>
        </w:rPr>
        <w:t xml:space="preserve">(1) </w:t>
      </w:r>
      <w:r>
        <w:rPr>
          <w:rtl/>
          <w:lang w:bidi="fa-IR"/>
        </w:rPr>
        <w:t>.</w:t>
      </w:r>
    </w:p>
    <w:p w:rsidR="00A3017F" w:rsidRDefault="001B5B11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1B5B11">
      <w:pPr>
        <w:pStyle w:val="Heading1"/>
        <w:rPr>
          <w:rtl/>
          <w:lang w:bidi="fa-IR"/>
        </w:rPr>
      </w:pPr>
      <w:bookmarkStart w:id="107" w:name="_Toc523657342"/>
      <w:r>
        <w:rPr>
          <w:rFonts w:hint="eastAsia"/>
          <w:rtl/>
          <w:lang w:bidi="fa-IR"/>
        </w:rPr>
        <w:t>حرف</w:t>
      </w:r>
      <w:r>
        <w:rPr>
          <w:rtl/>
          <w:lang w:bidi="fa-IR"/>
        </w:rPr>
        <w:t xml:space="preserve"> حاء</w:t>
      </w:r>
      <w:bookmarkEnd w:id="107"/>
    </w:p>
    <w:p w:rsidR="001B5B11" w:rsidRDefault="001B5B11" w:rsidP="00A3017F">
      <w:pPr>
        <w:pStyle w:val="libNormal"/>
        <w:rPr>
          <w:rtl/>
          <w:lang w:bidi="fa-IR"/>
        </w:rPr>
      </w:pPr>
    </w:p>
    <w:p w:rsidR="00A3017F" w:rsidRDefault="00A3017F" w:rsidP="001B5B11">
      <w:pPr>
        <w:pStyle w:val="Heading2"/>
        <w:rPr>
          <w:rtl/>
          <w:lang w:bidi="fa-IR"/>
        </w:rPr>
      </w:pPr>
      <w:bookmarkStart w:id="108" w:name="_Toc523657343"/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و حق گو</w:t>
      </w:r>
      <w:r>
        <w:rPr>
          <w:rFonts w:hint="cs"/>
          <w:rtl/>
          <w:lang w:bidi="fa-IR"/>
        </w:rPr>
        <w:t>یی</w:t>
      </w:r>
      <w:bookmarkEnd w:id="108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اکثر</w:t>
      </w:r>
      <w:r>
        <w:rPr>
          <w:rtl/>
          <w:lang w:bidi="fa-IR"/>
        </w:rPr>
        <w:t xml:space="preserve"> مورّخان مسلمان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منابع معروف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جگر خراش شهادت حضرت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را به خاطر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حق و اظهار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بر ضد طاغوت زمان خود دانسته اند و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بازگو کرده اند 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قربان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روابط نامشروع طاغوت زمان خود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محارم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شد .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ترت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که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پ</w:t>
      </w:r>
      <w:r>
        <w:rPr>
          <w:rFonts w:hint="eastAsia"/>
          <w:rtl/>
          <w:lang w:bidi="fa-IR"/>
        </w:rPr>
        <w:t>ادشاه</w:t>
      </w:r>
      <w:r>
        <w:rPr>
          <w:rtl/>
          <w:lang w:bidi="fa-IR"/>
        </w:rPr>
        <w:t xml:space="preserve"> هوسباز فلسط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عاشق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دختر برادر خود شد 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دل او را در گرو عشق آتش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قرار داد ، لذا تصم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به ازدواج با او گرفت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خبر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بزرگ خدا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او صر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حاً</w:t>
      </w:r>
      <w:r>
        <w:rPr>
          <w:rtl/>
          <w:lang w:bidi="fa-IR"/>
        </w:rPr>
        <w:t xml:space="preserve"> اعلام کرد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ازدواج نامشروع است و مخالف دستورات « تورات »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و من به مبارزه با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خواهم کرد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سر</w:t>
      </w:r>
      <w:r>
        <w:rPr>
          <w:rtl/>
          <w:lang w:bidi="fa-IR"/>
        </w:rPr>
        <w:t xml:space="preserve"> و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مطلب در همه شهر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به گوش آن دختر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او همت گماشت که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بزرگ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مانع راه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در فرصت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مناسب انتقام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مانع را از سر راه هوس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بردارد .</w:t>
      </w:r>
    </w:p>
    <w:p w:rsidR="00A3017F" w:rsidRPr="001B5B11" w:rsidRDefault="001B5B11" w:rsidP="001B5B11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</w:t>
      </w:r>
    </w:p>
    <w:p w:rsidR="001B5B11" w:rsidRDefault="00A3017F" w:rsidP="001B5B11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أقربُکُم مِنّ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مَجلِساً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امَهِ</w:t>
      </w:r>
      <w:r>
        <w:rPr>
          <w:rtl/>
          <w:lang w:bidi="fa-IR"/>
        </w:rPr>
        <w:t xml:space="preserve"> أحسنُکُم خُلْقاً وَ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رُکُم</w:t>
      </w:r>
      <w:r>
        <w:rPr>
          <w:rtl/>
          <w:lang w:bidi="fa-IR"/>
        </w:rPr>
        <w:t xml:space="preserve"> لِأهلِهِ .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اخبار الرضا : 2 / 38 ، باب 31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108 ؛ وسائل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: 153/12 ، باب 104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15927 .</w:t>
      </w:r>
    </w:p>
    <w:p w:rsidR="00A3017F" w:rsidRDefault="001B5B11" w:rsidP="001B5B1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ارتباط</w:t>
      </w:r>
      <w:r>
        <w:rPr>
          <w:rtl/>
          <w:lang w:bidi="fa-IR"/>
        </w:rPr>
        <w:t xml:space="preserve"> خود را با عمو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کرد 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قرار داد و چنان در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نفوذ کرد که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به او گفت : هر آرزو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من بخواه که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تو را به آرزو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خواهم رسان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گفت : من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جز سر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را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خواهم !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او نام من و تو را بر سر زبان ها انداخته و همه مردم را به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جو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ما واداشته است ، اگر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دلم آرام شود و خاطرم شاد گردد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 را انجام ده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!!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که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وانه</w:t>
      </w:r>
      <w:r>
        <w:rPr>
          <w:rtl/>
          <w:lang w:bidi="fa-IR"/>
        </w:rPr>
        <w:t xml:space="preserve"> وار به آن زن عشق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توجه به عاقبت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 ، تسل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شد و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نگذشت که سر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را نزد آن زن بدکار حاضر ساختند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عواقب دردناک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عمل سرانجام دامان او را گرفت </w:t>
      </w:r>
      <w:r w:rsidRPr="001B5B11">
        <w:rPr>
          <w:rStyle w:val="libFootnotenumChar"/>
          <w:rtl/>
        </w:rPr>
        <w:t xml:space="preserve">(1) </w:t>
      </w:r>
      <w:r>
        <w:rPr>
          <w:rtl/>
          <w:lang w:bidi="fa-IR"/>
        </w:rPr>
        <w:t>.</w:t>
      </w:r>
    </w:p>
    <w:p w:rsidR="00A3017F" w:rsidRDefault="001B5B11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1B5B11">
      <w:pPr>
        <w:pStyle w:val="Heading2"/>
        <w:rPr>
          <w:rtl/>
          <w:lang w:bidi="fa-IR"/>
        </w:rPr>
      </w:pPr>
      <w:bookmarkStart w:id="109" w:name="_Toc523657344"/>
      <w:r>
        <w:rPr>
          <w:rFonts w:hint="eastAsia"/>
          <w:rtl/>
          <w:lang w:bidi="fa-IR"/>
        </w:rPr>
        <w:t>حق</w:t>
      </w:r>
      <w:r>
        <w:rPr>
          <w:rtl/>
          <w:lang w:bidi="fa-IR"/>
        </w:rPr>
        <w:t xml:space="preserve"> مهمان بر مهماندار</w:t>
      </w:r>
      <w:bookmarkEnd w:id="109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ارباب</w:t>
      </w:r>
      <w:r>
        <w:rPr>
          <w:rtl/>
          <w:lang w:bidi="fa-IR"/>
        </w:rPr>
        <w:t xml:space="preserve">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نوشته اند :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صد</w:t>
      </w:r>
      <w:r>
        <w:rPr>
          <w:rtl/>
          <w:lang w:bidi="fa-IR"/>
        </w:rPr>
        <w:t xml:space="preserve"> اس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از محل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نزد معن بن زائده که از سرداران بزرگ بود آوردند . معن به کشتن همه آنان فرمان داد .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که هنوز به سنّ بلوغ نرس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بود گفت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! تو را به خدا سوگند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دهم ما را مکش تا هر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آب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اشام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 معن گ</w:t>
      </w:r>
      <w:r>
        <w:rPr>
          <w:rFonts w:hint="eastAsia"/>
          <w:rtl/>
          <w:lang w:bidi="fa-IR"/>
        </w:rPr>
        <w:t>فت</w:t>
      </w:r>
      <w:r>
        <w:rPr>
          <w:rtl/>
          <w:lang w:bidi="fa-IR"/>
        </w:rPr>
        <w:t xml:space="preserve"> : همه را آب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چون اس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آب خوردند ، جوان گفت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! اکنون همه ما مهمان تو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اکرام مهمان جزء وظا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بزرگان است . معن گفت : راست گفت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فرمان داد همه را آزاد کردند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همان گونه که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خبر داده ،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بع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است که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مهربان مهمان خود را که از سفره ماد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معنو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استفاده کرده به عذاب بسوزاند . اگر 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گر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خاکسار توا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فتاده بر ره تو خاک رهگذار توا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57"/>
        <w:gridCol w:w="267"/>
        <w:gridCol w:w="3298"/>
      </w:tblGrid>
      <w:tr w:rsidR="001B5B11" w:rsidTr="00214657">
        <w:trPr>
          <w:trHeight w:val="350"/>
        </w:trPr>
        <w:tc>
          <w:tcPr>
            <w:tcW w:w="3920" w:type="dxa"/>
            <w:shd w:val="clear" w:color="auto" w:fill="auto"/>
          </w:tcPr>
          <w:p w:rsidR="001B5B11" w:rsidRDefault="001B5B11" w:rsidP="00214657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بلند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سر ما خاکسار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در توست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1B5B11" w:rsidRDefault="001B5B11" w:rsidP="00214657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1B5B11" w:rsidRDefault="001B5B11" w:rsidP="00214657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ز</w:t>
            </w:r>
            <w:r>
              <w:rPr>
                <w:rtl/>
                <w:lang w:bidi="fa-IR"/>
              </w:rPr>
              <w:t xml:space="preserve"> کرده ها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بد خو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شتن</w:t>
            </w:r>
            <w:r>
              <w:rPr>
                <w:rtl/>
                <w:lang w:bidi="fa-IR"/>
              </w:rPr>
              <w:t xml:space="preserve"> بس خجل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3017F" w:rsidRPr="001B5B11" w:rsidRDefault="001B5B11" w:rsidP="001B5B11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</w:t>
      </w:r>
    </w:p>
    <w:p w:rsidR="00A3017F" w:rsidRDefault="00A3017F" w:rsidP="001B5B11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قصه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قرآن : 322 .</w:t>
      </w:r>
    </w:p>
    <w:p w:rsidR="001B5B11" w:rsidRDefault="001B5B11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1B5B11">
      <w:pPr>
        <w:pStyle w:val="Heading2"/>
        <w:rPr>
          <w:rtl/>
          <w:lang w:bidi="fa-IR"/>
        </w:rPr>
      </w:pPr>
      <w:bookmarkStart w:id="110" w:name="_Toc523657345"/>
      <w:r>
        <w:rPr>
          <w:rFonts w:hint="eastAsia"/>
          <w:rtl/>
          <w:lang w:bidi="fa-IR"/>
        </w:rPr>
        <w:t>حق</w:t>
      </w:r>
      <w:r>
        <w:rPr>
          <w:rtl/>
          <w:lang w:bidi="fa-IR"/>
        </w:rPr>
        <w:t xml:space="preserve"> نمک</w:t>
      </w:r>
      <w:bookmarkEnd w:id="110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شده 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بن مهلب مبلغ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درهم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نار</w:t>
      </w:r>
      <w:r>
        <w:rPr>
          <w:rtl/>
          <w:lang w:bidi="fa-IR"/>
        </w:rPr>
        <w:t xml:space="preserve"> از وک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که از اشراف خراسان بود طلب داشت . شخص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مأمور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داد که آن مبلغ را از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وک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وصول کند ، آن شخص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وک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را در سخت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مشقّت قرار داد و او را آزار و اذ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کرد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بن مهلب ،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وک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را به مجلس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بن مهلب برد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تا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وک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پرداخت درهم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نار</w:t>
      </w:r>
      <w:r>
        <w:rPr>
          <w:rtl/>
          <w:lang w:bidi="fa-IR"/>
        </w:rPr>
        <w:t xml:space="preserve"> مهلت بخواهد ؛ در آن هنگام سفره غذا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،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وک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گفت : برخ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از مجلس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وک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گفت : اگر بند از بندم جدا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غذا نخورم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روم . و سپس شروع به خوردن غذ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کرد ، پس از صرف غذا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بن مهلب مهلت خواست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خود گفت :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پس از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وک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مطالبه درهم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نار</w:t>
      </w:r>
      <w:r>
        <w:rPr>
          <w:rtl/>
          <w:lang w:bidi="fa-IR"/>
        </w:rPr>
        <w:t xml:space="preserve"> نکن 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از سفره ما غذا خورد و از نمک ما 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مروّت اقتضا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او را آزار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ناً</w:t>
      </w:r>
      <w:r>
        <w:rPr>
          <w:rtl/>
          <w:lang w:bidi="fa-IR"/>
        </w:rPr>
        <w:t xml:space="preserve"> عبد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نمک ماد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معنو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چون حضرت حق خورده ، آقا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و رحمت و لطف حضرت او اقتضا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او را به عذاب بسوزاند .</w:t>
      </w:r>
    </w:p>
    <w:p w:rsidR="00A3017F" w:rsidRDefault="001B5B11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1B5B11">
      <w:pPr>
        <w:pStyle w:val="Heading2"/>
        <w:rPr>
          <w:rtl/>
          <w:lang w:bidi="fa-IR"/>
        </w:rPr>
      </w:pPr>
      <w:bookmarkStart w:id="111" w:name="_Toc523657346"/>
      <w:r>
        <w:rPr>
          <w:rFonts w:hint="eastAsia"/>
          <w:rtl/>
          <w:lang w:bidi="fa-IR"/>
        </w:rPr>
        <w:t>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شگفت</w:t>
      </w:r>
      <w:bookmarkEnd w:id="111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کتاب باعظمت « علم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» محدث بزرگ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لسوف</w:t>
      </w:r>
      <w:r>
        <w:rPr>
          <w:rtl/>
          <w:lang w:bidi="fa-IR"/>
        </w:rPr>
        <w:t xml:space="preserve"> و حک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عارف کم نظ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حضرت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</w:t>
      </w:r>
      <w:r>
        <w:rPr>
          <w:rtl/>
          <w:lang w:bidi="fa-IR"/>
        </w:rPr>
        <w:t xml:space="preserve"> کاشان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آمده است :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بنده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بر 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بچربد ، او را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دوزخ برند ، از جانب حق به فرشته 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خطاب رسد : بنده ام را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tl/>
          <w:lang w:bidi="fa-IR"/>
        </w:rPr>
        <w:t xml:space="preserve"> ، از او بپرس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با علما نشسته تا به شفاعت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او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امرزم</w:t>
      </w:r>
      <w:r>
        <w:rPr>
          <w:rtl/>
          <w:lang w:bidi="fa-IR"/>
        </w:rPr>
        <w:t xml:space="preserve"> ؟ گنهکار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نه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خطاب</w:t>
      </w:r>
      <w:r>
        <w:rPr>
          <w:rtl/>
          <w:lang w:bidi="fa-IR"/>
        </w:rPr>
        <w:t xml:space="preserve"> رسد :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سر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سفره با عالم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نشسته ؟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نه .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در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عالم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نشسته بود نشسته ؟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نه .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با عالم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همنام است ؟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نه . خطاب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رسد :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دوست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بوده که عالم دوست بوده ؟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 خطاب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رسد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! او را به لطف عم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بخش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مورد نوازشش قرار ده و به بهشت در آر .</w:t>
      </w:r>
    </w:p>
    <w:p w:rsidR="00A3017F" w:rsidRDefault="001B5B11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1B5B11">
      <w:pPr>
        <w:pStyle w:val="Heading2"/>
        <w:rPr>
          <w:rtl/>
          <w:lang w:bidi="fa-IR"/>
        </w:rPr>
      </w:pPr>
      <w:bookmarkStart w:id="112" w:name="_Toc523657347"/>
      <w:r>
        <w:rPr>
          <w:rFonts w:hint="eastAsia"/>
          <w:rtl/>
          <w:lang w:bidi="fa-IR"/>
        </w:rPr>
        <w:t>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زبان جابر بن عبد اللّه انصار</w:t>
      </w:r>
      <w:r>
        <w:rPr>
          <w:rFonts w:hint="cs"/>
          <w:rtl/>
          <w:lang w:bidi="fa-IR"/>
        </w:rPr>
        <w:t>ی</w:t>
      </w:r>
      <w:bookmarkEnd w:id="112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بزرگوار « عماد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ابوالقاسم طبر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» که از شاگردان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ابو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فرزند گرانقدر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طوس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، در کتاب با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مت</w:t>
      </w:r>
      <w:r>
        <w:rPr>
          <w:rtl/>
          <w:lang w:bidi="fa-IR"/>
        </w:rPr>
        <w:t xml:space="preserve"> « بشاره المصطف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» که از کتب نف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است با ذکر سند از « اعمش » که از بزرگان محدّث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و او از « عط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بن سعد بن جناده عوف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جدل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» که او 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ز از روات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است و اهل سنت در رجال خود تصر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کرده اند که او انسان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صادق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،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کرده که گفت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جابر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حضرت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الشهداء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به کربلا آمد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 جابر غسل کرد و بر خود عطر زد . دستش را گرفته به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قبر مطهّر حضرت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الشهداء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گذاشتم .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هوش</w:t>
      </w:r>
      <w:r>
        <w:rPr>
          <w:rtl/>
          <w:lang w:bidi="fa-IR"/>
        </w:rPr>
        <w:t xml:space="preserve"> شد . بر صورت او آب زدم . به حال آمد . با سوز دل سخنان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جگر سوز به محضر حضرت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عرضه داشت ، سپس به شهدا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گرانقدر کربلا سلام کرد و در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کلامش گفت که : ما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بود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در آن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شما داخل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مجادله و مقاتله و نصرت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ذرّ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خاتم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و شهادت در محضر او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عط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او گفتم : ما رنج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و شمش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سرها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گروه از بدن جدا ، و همسرانشان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وه</w:t>
      </w:r>
      <w:r>
        <w:rPr>
          <w:rtl/>
          <w:lang w:bidi="fa-IR"/>
        </w:rPr>
        <w:t xml:space="preserve"> ، و فرزندانشان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شدند ، چگونه در اجر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؟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جابر</w:t>
      </w:r>
      <w:r>
        <w:rPr>
          <w:rtl/>
          <w:lang w:bidi="fa-IR"/>
        </w:rPr>
        <w:t xml:space="preserve"> در پاسخ گفت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1B5B1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عط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! من با دو گوش خود از رسول خدا </w:t>
      </w:r>
      <w:r w:rsidR="00AB794A" w:rsidRPr="00AB794A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>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که : هر کس عمل قوم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دوست دارد ، در ثواب آن عمل با آنان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است . سپس گفت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عط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! رسول</w:t>
      </w:r>
      <w:r w:rsidR="001B5B11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حقّ</w:t>
      </w:r>
      <w:r>
        <w:rPr>
          <w:rtl/>
          <w:lang w:bidi="fa-IR"/>
        </w:rPr>
        <w:t xml:space="preserve"> فرمود : ن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من و اصحابم بر همان ن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اصحاب اوست </w:t>
      </w:r>
      <w:r w:rsidRPr="00537928">
        <w:rPr>
          <w:rStyle w:val="libFootnotenumChar"/>
          <w:rtl/>
        </w:rPr>
        <w:t>(1).</w:t>
      </w:r>
    </w:p>
    <w:p w:rsidR="00A3017F" w:rsidRDefault="00537928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537928">
      <w:pPr>
        <w:pStyle w:val="Heading2"/>
        <w:rPr>
          <w:rtl/>
          <w:lang w:bidi="fa-IR"/>
        </w:rPr>
      </w:pPr>
      <w:bookmarkStart w:id="113" w:name="_Toc523657348"/>
      <w:r>
        <w:rPr>
          <w:rFonts w:hint="eastAsia"/>
          <w:rtl/>
          <w:lang w:bidi="fa-IR"/>
        </w:rPr>
        <w:t>حکا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نمک خوردن و حرمت صاحب نمک</w:t>
      </w:r>
      <w:bookmarkEnd w:id="113"/>
    </w:p>
    <w:p w:rsidR="00A3017F" w:rsidRDefault="00A3017F" w:rsidP="00537928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عقوب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، چهره پرآوازه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ستان</w:t>
      </w:r>
      <w:r>
        <w:rPr>
          <w:rtl/>
          <w:lang w:bidi="fa-IR"/>
        </w:rPr>
        <w:t xml:space="preserve"> و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گذار انقلاب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بخش بر ضدّ حکومت خونخوار و ظالم و ستمکار عباس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در ابتدا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گرزاده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نبود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53792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مدت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کار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مشغول بود و پاداش کارش را سخاوتمندانه با جوانان هم سن و سالش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خورد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سخاوت</w:t>
      </w:r>
      <w:r>
        <w:rPr>
          <w:rtl/>
          <w:lang w:bidi="fa-IR"/>
        </w:rPr>
        <w:t xml:space="preserve"> و شجاعت و آزادمنش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، عامل گرد آمدن جوانان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متهور و سخت کوش به گرد او شد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53792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دست برداشتن از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همراه جوانان مجذوبش به شغل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 . از آن شغل هم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گردان شد و بنا گذاشت همراه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ارانش</w:t>
      </w:r>
      <w:r>
        <w:rPr>
          <w:rtl/>
          <w:lang w:bidi="fa-IR"/>
        </w:rPr>
        <w:t xml:space="preserve"> دستبرد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خزانه اموال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ستان</w:t>
      </w:r>
      <w:r>
        <w:rPr>
          <w:rtl/>
          <w:lang w:bidi="fa-IR"/>
        </w:rPr>
        <w:t xml:space="preserve"> بزند . از آنجا که خزانه در حفاظت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کارآمد قرار</w:t>
      </w:r>
    </w:p>
    <w:p w:rsidR="00A3017F" w:rsidRPr="00537928" w:rsidRDefault="00537928" w:rsidP="00537928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</w:t>
      </w:r>
    </w:p>
    <w:p w:rsidR="00A3017F" w:rsidRDefault="00A3017F" w:rsidP="00537928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عن الأعمش عن عط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العوف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قال : خرجت مع جابر بن عبد اللّه الأنصار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رحمه الله زائر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قبر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أب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طالب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فلما وردنا کربلاء دنا جابر من شاط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الفرات فاغتسل ثم ائتزر بإزار و ارتد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بآخر ثم فتح صره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سعد فنثرها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بدنه ثم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خط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خطوه</w:t>
      </w:r>
      <w:r>
        <w:rPr>
          <w:rtl/>
          <w:lang w:bidi="fa-IR"/>
        </w:rPr>
        <w:t xml:space="preserve"> إلا ذکر اللّه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إذا دنا من القبر قال ألمسن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فألمسته فخر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القبر مغش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فرششت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ئا</w:t>
      </w:r>
      <w:r>
        <w:rPr>
          <w:rtl/>
          <w:lang w:bidi="fa-IR"/>
        </w:rPr>
        <w:t xml:space="preserve"> من الماء فأفاق و قال 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! ثلاثا ثم قال : 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>... و الذ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بعث محمدا بالحق لقد شارکناکم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دخلتم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. قال عط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: فقلت لجابر :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و لم نهبط واد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لم نعل جبلا و لم نضرب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و القوم قد فرق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رؤوسهم و أبدانهم و أولادهم و أرملت الأزواج فقال 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</w:t>
      </w:r>
      <w:r>
        <w:rPr>
          <w:rtl/>
          <w:lang w:bidi="fa-IR"/>
        </w:rPr>
        <w:lastRenderedPageBreak/>
        <w:t>عط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! سمعت 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رسول اللّه </w:t>
      </w:r>
      <w:r w:rsidR="00AB794A" w:rsidRPr="00AB794A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 :من أحب قوما حشر معهم و من أحب عمل قوم أشرک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عملهم و الذ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بعث محمدا بالحق إن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أصحاب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مض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أصحابه .اشاره المصطف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74 ؛ بحار الأنوار : 98 / 195 ، باب 18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31 ؛ اربع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طباطبا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: 131 .</w:t>
      </w:r>
    </w:p>
    <w:p w:rsidR="00A3017F" w:rsidRDefault="00537928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داشت</w:t>
      </w:r>
      <w:r w:rsidR="00A3017F">
        <w:rPr>
          <w:rtl/>
          <w:lang w:bidi="fa-IR"/>
        </w:rPr>
        <w:t xml:space="preserve"> و دستبرد به آن به آسان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ممکن نبود ، بنا گذاشتند از ب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رون</w:t>
      </w:r>
      <w:r w:rsidR="00A3017F">
        <w:rPr>
          <w:rtl/>
          <w:lang w:bidi="fa-IR"/>
        </w:rPr>
        <w:t xml:space="preserve"> شهر با کندن کانال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تا ز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ر</w:t>
      </w:r>
      <w:r w:rsidR="00A3017F">
        <w:rPr>
          <w:rtl/>
          <w:lang w:bidi="fa-IR"/>
        </w:rPr>
        <w:t xml:space="preserve"> کف خزانه به اموال ام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ر</w:t>
      </w:r>
      <w:r w:rsidR="00A3017F">
        <w:rPr>
          <w:rtl/>
          <w:lang w:bidi="fa-IR"/>
        </w:rPr>
        <w:t xml:space="preserve"> دست 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ابند</w:t>
      </w:r>
      <w:r w:rsidR="00A3017F">
        <w:rPr>
          <w:rtl/>
          <w:lang w:bidi="fa-IR"/>
        </w:rPr>
        <w:t xml:space="preserve"> و با شتاب و سرعت همه را تصرف کنند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کندن</w:t>
      </w:r>
      <w:r>
        <w:rPr>
          <w:rtl/>
          <w:lang w:bidi="fa-IR"/>
        </w:rPr>
        <w:t xml:space="preserve"> کانال شش ماه به طول انجام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عاقبت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شب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سوراخ کردن کف خزانه وارد خزانه شدند و همه طلا و نقره و جواهرات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درهم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نار</w:t>
      </w:r>
      <w:r>
        <w:rPr>
          <w:rtl/>
          <w:lang w:bidi="fa-IR"/>
        </w:rPr>
        <w:t xml:space="preserve"> را به صورت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مأموران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خزانه نفهمند در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متعدد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جمع کردند و آماده بردن اموال از راه کانال به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شهر بود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عقوب</w:t>
      </w:r>
      <w:r>
        <w:rPr>
          <w:rtl/>
          <w:lang w:bidi="fa-IR"/>
        </w:rPr>
        <w:t xml:space="preserve"> در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شب چشمش به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گوهر مانند افتاد که درخشندگ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خاصّ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 . از آنجا که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مانع شناخت آن بود ، با زبانش عنصر بدست آمده را امتحان کرد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 xml:space="preserve"> که قطعه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نمک بلور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، به تمام همراهانش دستور داد اموال را بگذار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از راه کا</w:t>
      </w:r>
      <w:r>
        <w:rPr>
          <w:rFonts w:hint="eastAsia"/>
          <w:rtl/>
          <w:lang w:bidi="fa-IR"/>
        </w:rPr>
        <w:t>نال</w:t>
      </w:r>
      <w:r>
        <w:rPr>
          <w:rtl/>
          <w:lang w:bidi="fa-IR"/>
        </w:rPr>
        <w:t xml:space="preserve"> به طرف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شهر حرکت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جوانان</w:t>
      </w:r>
      <w:r>
        <w:rPr>
          <w:rtl/>
          <w:lang w:bidi="fa-IR"/>
        </w:rPr>
        <w:t xml:space="preserve"> مط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او با دست خال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شهر آمدند و علّت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 را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عقوب</w:t>
      </w:r>
      <w:r>
        <w:rPr>
          <w:rtl/>
          <w:lang w:bidi="fa-IR"/>
        </w:rPr>
        <w:t xml:space="preserve"> جو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شدند 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عقوب</w:t>
      </w:r>
      <w:r>
        <w:rPr>
          <w:rtl/>
          <w:lang w:bidi="fa-IR"/>
        </w:rPr>
        <w:t xml:space="preserve"> گفت :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پس از شش ماه زحمت مداوم ، خود را به خزانه رساند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اقتضا داشت همه اموال گرد آمده در خزانه را تصرف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با 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نمک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ستان</w:t>
      </w:r>
      <w:r>
        <w:rPr>
          <w:rtl/>
          <w:lang w:bidi="fa-IR"/>
        </w:rPr>
        <w:t xml:space="preserve"> ، از مردانگ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انصاف دور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که اموال او را به غارت 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!!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مأموران</w:t>
      </w:r>
      <w:r>
        <w:rPr>
          <w:rtl/>
          <w:lang w:bidi="fa-IR"/>
        </w:rPr>
        <w:t xml:space="preserve"> حفاظت ، پس از باز کردن درِ خزانه ،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وضع خزانه و کانال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مهارت هر چه تمامتر زده شده بود ، و به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ژه</w:t>
      </w:r>
      <w:r>
        <w:rPr>
          <w:rtl/>
          <w:lang w:bidi="fa-IR"/>
        </w:rPr>
        <w:t xml:space="preserve"> از بجا ماندن اموال و طلا و نقره و درهم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نار</w:t>
      </w:r>
      <w:r>
        <w:rPr>
          <w:rtl/>
          <w:lang w:bidi="fa-IR"/>
        </w:rPr>
        <w:t xml:space="preserve"> شگفت زده شدند و جر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امر را به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ستان</w:t>
      </w:r>
      <w:r>
        <w:rPr>
          <w:rtl/>
          <w:lang w:bidi="fa-IR"/>
        </w:rPr>
        <w:t xml:space="preserve"> گزارش دادند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دستور داد جارچ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در شهر آواز بردارند که دزد خزانه هر که هست ، خود را به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بشناساند تا از لطف و احسان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بهره مند شود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عقوب</w:t>
      </w:r>
      <w:r>
        <w:rPr>
          <w:rtl/>
          <w:lang w:bidi="fa-IR"/>
        </w:rPr>
        <w:t xml:space="preserve"> بدون دغدغه خاطر خود را به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ستان</w:t>
      </w:r>
      <w:r>
        <w:rPr>
          <w:rtl/>
          <w:lang w:bidi="fa-IR"/>
        </w:rPr>
        <w:t xml:space="preserve"> معرف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و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نمک خورده و نمکدان شکستن را دور از مردانگ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انصاف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، داد سخن داد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ستان</w:t>
      </w:r>
      <w:r>
        <w:rPr>
          <w:rtl/>
          <w:lang w:bidi="fa-IR"/>
        </w:rPr>
        <w:t xml:space="preserve"> از بودن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جوان شجاع ، پرکار ، باانصاف و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صفت مردانگ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خوشحال شد و او را به منصب باارزش امارت لشکر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ستان</w:t>
      </w:r>
      <w:r>
        <w:rPr>
          <w:rtl/>
          <w:lang w:bidi="fa-IR"/>
        </w:rPr>
        <w:t xml:space="preserve"> برگز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عقوب</w:t>
      </w:r>
      <w:r>
        <w:rPr>
          <w:rtl/>
          <w:lang w:bidi="fa-IR"/>
        </w:rPr>
        <w:t xml:space="preserve"> از همانجا راه ترق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کمال را تا درگ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شدن با حکومت عباس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آلوده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نجات مظلومان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مود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537928">
      <w:pPr>
        <w:pStyle w:val="Heading2"/>
        <w:rPr>
          <w:rtl/>
          <w:lang w:bidi="fa-IR"/>
        </w:rPr>
      </w:pPr>
      <w:bookmarkStart w:id="114" w:name="_Toc523657349"/>
      <w:r>
        <w:rPr>
          <w:rFonts w:hint="eastAsia"/>
          <w:rtl/>
          <w:lang w:bidi="fa-IR"/>
        </w:rPr>
        <w:t>حکا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نقل از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رزا</w:t>
      </w:r>
      <w:r>
        <w:rPr>
          <w:rtl/>
          <w:lang w:bidi="fa-IR"/>
        </w:rPr>
        <w:t xml:space="preserve"> طاهر تنکابن</w:t>
      </w:r>
      <w:r>
        <w:rPr>
          <w:rFonts w:hint="cs"/>
          <w:rtl/>
          <w:lang w:bidi="fa-IR"/>
        </w:rPr>
        <w:t>ی</w:t>
      </w:r>
      <w:bookmarkEnd w:id="114"/>
    </w:p>
    <w:p w:rsidR="00A3017F" w:rsidRDefault="00A3017F" w:rsidP="0053792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رزا</w:t>
      </w:r>
      <w:r>
        <w:rPr>
          <w:rtl/>
          <w:lang w:bidi="fa-IR"/>
        </w:rPr>
        <w:t xml:space="preserve"> طاهر تنکابن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حکما و فلاسفه بزرگ زمان اخ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فرمود : از مدرسه سپهسار واقع در تهران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دان</w:t>
      </w:r>
      <w:r>
        <w:rPr>
          <w:rtl/>
          <w:lang w:bidi="fa-IR"/>
        </w:rPr>
        <w:t xml:space="preserve"> بهارستان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انجام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درآمدم ، آن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ابان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، در چهره اش دقت کردم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افتم</w:t>
      </w:r>
      <w:r>
        <w:rPr>
          <w:rtl/>
          <w:lang w:bidi="fa-IR"/>
        </w:rPr>
        <w:t xml:space="preserve"> که از هم درس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گذشته من است ، نزد او شتافتم و پس از سلام پر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گفت :</w:t>
      </w:r>
      <w:r w:rsidR="00537928">
        <w:rPr>
          <w:rFonts w:hint="eastAsia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ولگردم</w:t>
      </w:r>
      <w:r>
        <w:rPr>
          <w:rtl/>
          <w:lang w:bidi="fa-IR"/>
        </w:rPr>
        <w:t xml:space="preserve"> . گفتم : امشب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در مدرسه مهمان من باش . آمد و به خاطر سرما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سخت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نشست ،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چا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ختم</w:t>
      </w:r>
      <w:r>
        <w:rPr>
          <w:rtl/>
          <w:lang w:bidi="fa-IR"/>
        </w:rPr>
        <w:t xml:space="preserve"> ، پس از خوردن به من گفت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همراه من به شهر قم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؟ گفتم : هوا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سرد است ، علاوه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وقت شب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رفتن به قم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سّر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رفتن به قم اصرار کرد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گفتم</w:t>
      </w:r>
      <w:r>
        <w:rPr>
          <w:rtl/>
          <w:lang w:bidi="fa-IR"/>
        </w:rPr>
        <w:t xml:space="preserve"> :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 ناگهان گفت 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قم !! خود را در صحن مطهّر حضرت معصومه </w:t>
      </w:r>
      <w:r w:rsidR="00736DFA" w:rsidRPr="00736DFA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،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واقع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کنم ، مُهر نماز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جامهر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برداشتم و در 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خود نهادم ، پس از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به ناگاه گفت : تهران ،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حجره مدرسه هستم و آن مهر نزد </w:t>
      </w: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537928">
      <w:pPr>
        <w:pStyle w:val="Heading2"/>
        <w:rPr>
          <w:rtl/>
          <w:lang w:bidi="fa-IR"/>
        </w:rPr>
      </w:pPr>
      <w:bookmarkStart w:id="115" w:name="_Toc523657350"/>
      <w:r>
        <w:rPr>
          <w:rFonts w:hint="eastAsia"/>
          <w:rtl/>
          <w:lang w:bidi="fa-IR"/>
        </w:rPr>
        <w:t>حکا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از صاحب دل</w:t>
      </w:r>
      <w:r>
        <w:rPr>
          <w:rFonts w:hint="cs"/>
          <w:rtl/>
          <w:lang w:bidi="fa-IR"/>
        </w:rPr>
        <w:t>ی</w:t>
      </w:r>
      <w:bookmarkEnd w:id="115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حکا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کنند از بزرگان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شناسان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که</w:t>
      </w:r>
      <w:r>
        <w:rPr>
          <w:rtl/>
          <w:lang w:bidi="fa-IR"/>
        </w:rPr>
        <w:t xml:space="preserve"> صاحب دل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پلنگ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نشست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537928">
      <w:pPr>
        <w:pStyle w:val="Heading2"/>
        <w:rPr>
          <w:rtl/>
          <w:lang w:bidi="fa-IR"/>
        </w:rPr>
      </w:pPr>
      <w:bookmarkStart w:id="116" w:name="_Toc523657351"/>
      <w:r>
        <w:rPr>
          <w:rFonts w:hint="eastAsia"/>
          <w:rtl/>
          <w:lang w:bidi="fa-IR"/>
        </w:rPr>
        <w:t>حکا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شگفت از حضرت سجاد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السلام</w:t>
      </w:r>
      <w:bookmarkEnd w:id="116"/>
    </w:p>
    <w:p w:rsidR="00A3017F" w:rsidRDefault="00A3017F" w:rsidP="0053792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ابو</w:t>
      </w:r>
      <w:r>
        <w:rPr>
          <w:rtl/>
          <w:lang w:bidi="fa-IR"/>
        </w:rPr>
        <w:t xml:space="preserve"> بص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از حضرت باقر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آن حضرت فرمود : پدرم غلام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 که او را دنبال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فرستاد و او نسبت به انجام آن کار تأخ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کرد 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با تاز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ضربه به او زد ، غلام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گفت : خدا را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، مرا دنبال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سپس تاز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انه</w:t>
      </w:r>
      <w:r>
        <w:rPr>
          <w:rtl/>
          <w:lang w:bidi="fa-IR"/>
        </w:rPr>
        <w:t xml:space="preserve"> 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! امام باقر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 : پدرم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به من گفت : به حرم رسول خدا برو و دو رکعت نماز بخوان ، آن گاه بگو : خ</w:t>
      </w:r>
      <w:r>
        <w:rPr>
          <w:rFonts w:hint="eastAsia"/>
          <w:rtl/>
          <w:lang w:bidi="fa-IR"/>
        </w:rPr>
        <w:t>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از خطا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در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امرز</w:t>
      </w:r>
      <w:r>
        <w:rPr>
          <w:rtl/>
          <w:lang w:bidi="fa-IR"/>
        </w:rPr>
        <w:t xml:space="preserve"> ، سپس به غلام فرمود : برو تو در راه خدا آزاد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 ابو بص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tl/>
          <w:lang w:bidi="fa-IR"/>
        </w:rPr>
        <w:lastRenderedPageBreak/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حضرت باقر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گفتم : فدا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شوم ، آزاد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کفاره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ضربت تاز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انه</w:t>
      </w:r>
      <w:r>
        <w:rPr>
          <w:rtl/>
          <w:lang w:bidi="fa-IR"/>
        </w:rPr>
        <w:t xml:space="preserve"> است ؛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امام سکوت کرد </w:t>
      </w:r>
      <w:r w:rsidRPr="00537928">
        <w:rPr>
          <w:rStyle w:val="libFootnotenumChar"/>
          <w:rtl/>
        </w:rPr>
        <w:t>(1)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537928">
      <w:pPr>
        <w:pStyle w:val="Heading2"/>
        <w:rPr>
          <w:rtl/>
          <w:lang w:bidi="fa-IR"/>
        </w:rPr>
      </w:pPr>
      <w:bookmarkStart w:id="117" w:name="_Toc523657352"/>
      <w:r>
        <w:rPr>
          <w:rFonts w:hint="eastAsia"/>
          <w:rtl/>
          <w:lang w:bidi="fa-IR"/>
        </w:rPr>
        <w:t>حکا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bookmarkEnd w:id="117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عطار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شابور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: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حسن بصر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 ، در حال رفتن به رود دجله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به انتظار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</w:t>
      </w:r>
      <w:r>
        <w:rPr>
          <w:rtl/>
          <w:lang w:bidi="fa-IR"/>
        </w:rPr>
        <w:t xml:space="preserve"> ، ناگهان 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اعجم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زمره زاهدان و عابدان بود ، در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گفت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شوا</w:t>
      </w:r>
      <w:r>
        <w:rPr>
          <w:rtl/>
          <w:lang w:bidi="fa-IR"/>
        </w:rPr>
        <w:t xml:space="preserve"> چرا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گفت : به انتظار کشت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ستاده</w:t>
      </w:r>
      <w:r>
        <w:rPr>
          <w:rtl/>
          <w:lang w:bidi="fa-IR"/>
        </w:rPr>
        <w:t xml:space="preserve"> ام . گفت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استاد م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از تو دانش آموخته ام و در حال دانش آموختن از تو فرا گرفته ام که : حسد مردمان را از دل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کن و آرزوها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دور و دراز را از خود برطرف نما تا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آتش عشق به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بر دل تو سرد شود ، آنگاه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مقام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آب بگذار و از آب بگذر ! ناگهان 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آب گ</w:t>
      </w:r>
      <w:r>
        <w:rPr>
          <w:rFonts w:hint="eastAsia"/>
          <w:rtl/>
          <w:lang w:bidi="fa-IR"/>
        </w:rPr>
        <w:t>ذاشت</w:t>
      </w:r>
      <w:r>
        <w:rPr>
          <w:rtl/>
          <w:lang w:bidi="fa-IR"/>
        </w:rPr>
        <w:t xml:space="preserve"> و برفت ؛ حسن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هوش</w:t>
      </w:r>
      <w:r>
        <w:rPr>
          <w:rtl/>
          <w:lang w:bidi="fa-IR"/>
        </w:rPr>
        <w:t xml:space="preserve"> شد ، چون به هوش آمد گفتند : تو را چه شده ؟ گفت : او دانش از من آموخته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ساعت مرا سرزنش کرد و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آب نهاد و برفت ، اگر فردا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ندا رسد که بر صراط بگذر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فرو مانم چه توان ساخت . پس 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را گفت 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مقام را با کدام سبب به دست آورد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گفت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حسن ! من دل ،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و تو کاغذ ،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! حسن گفت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عِلْمِ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نْفَعُ</w:t>
      </w:r>
      <w:r>
        <w:rPr>
          <w:rtl/>
          <w:lang w:bidi="fa-IR"/>
        </w:rPr>
        <w:t xml:space="preserve"> غَ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 لَمْ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نْفَعْنِ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</w:t>
      </w:r>
    </w:p>
    <w:p w:rsidR="00A3017F" w:rsidRPr="00D772F8" w:rsidRDefault="00D772F8" w:rsidP="00A3017F">
      <w:pPr>
        <w:pStyle w:val="libNormal"/>
        <w:rPr>
          <w:rFonts w:cs="Times New Roman"/>
          <w:rtl/>
          <w:lang w:bidi="fa-IR"/>
        </w:rPr>
      </w:pPr>
      <w:r>
        <w:rPr>
          <w:rFonts w:cs="Times New Roman" w:hint="cs"/>
          <w:rtl/>
          <w:lang w:bidi="fa-IR"/>
        </w:rPr>
        <w:t>___________________________________</w:t>
      </w:r>
    </w:p>
    <w:p w:rsidR="00A3017F" w:rsidRDefault="00A3017F" w:rsidP="00D772F8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الزهد : 43 ، باب 7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116 ؛ بحار الانوار : 71 / 142 ، باب 4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12 .</w:t>
      </w:r>
    </w:p>
    <w:p w:rsidR="00D772F8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</w:t>
      </w:r>
      <w:r>
        <w:rPr>
          <w:rtl/>
          <w:lang w:bidi="fa-IR"/>
        </w:rPr>
        <w:t xml:space="preserve"> دانش من به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سود رساند و به خودم نفع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ندارد !! »</w:t>
      </w:r>
    </w:p>
    <w:p w:rsidR="00A3017F" w:rsidRDefault="00D772F8" w:rsidP="00D772F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D772F8">
      <w:pPr>
        <w:pStyle w:val="Heading2"/>
        <w:rPr>
          <w:rtl/>
          <w:lang w:bidi="fa-IR"/>
        </w:rPr>
      </w:pPr>
      <w:bookmarkStart w:id="118" w:name="_Toc523657353"/>
      <w:r>
        <w:rPr>
          <w:rFonts w:hint="eastAsia"/>
          <w:rtl/>
          <w:lang w:bidi="fa-IR"/>
        </w:rPr>
        <w:t>حکا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در صدقه و انفاق</w:t>
      </w:r>
      <w:bookmarkEnd w:id="118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هفتم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 امام صادق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همراه با جمع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اموال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بودند در راه بود ، خبر دادند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دزدان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هستند که راه را بر مردم گرفته و اموال آنان را به غارت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بدن</w:t>
      </w:r>
      <w:r>
        <w:rPr>
          <w:rtl/>
          <w:lang w:bidi="fa-IR"/>
        </w:rPr>
        <w:t xml:space="preserve"> کاروان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از وحشت به لرزه آمد ، حضرت فرمودند : شما را چه شده ؟ گفتند : اموال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ماست که از غارت شدن آن به توسط دزدان راه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آن اموال را به عنوان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از شماست از ما قبول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باشد که دزدان راه اگر آنها را در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تو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نند</w:t>
      </w:r>
      <w:r>
        <w:rPr>
          <w:rtl/>
          <w:lang w:bidi="fa-IR"/>
        </w:rPr>
        <w:t xml:space="preserve"> گذشت کرده و واگذارند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فرمودند</w:t>
      </w:r>
      <w:r>
        <w:rPr>
          <w:rtl/>
          <w:lang w:bidi="fa-IR"/>
        </w:rPr>
        <w:t xml:space="preserve"> : 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؟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دزدان جز مرا قصد نداشته باشند ،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آنها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تلف شدن در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من بگذار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گفتند</w:t>
      </w:r>
      <w:r>
        <w:rPr>
          <w:rtl/>
          <w:lang w:bidi="fa-IR"/>
        </w:rPr>
        <w:t xml:space="preserve"> :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چه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؟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اموالمان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خاک پنهان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؟ فرمودند : نه ، چرا که دفن آنها سبب ضا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شدن آنهاست ،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گانه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غر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آن دستبرد بزند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ممکن است بعد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به آن دست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محل آن را گم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D772F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گفتند</w:t>
      </w:r>
      <w:r>
        <w:rPr>
          <w:rtl/>
          <w:lang w:bidi="fa-IR"/>
        </w:rPr>
        <w:t xml:space="preserve"> : چه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؟ فرمودند : آن را نزد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امانت بگذار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حفظش کند و از آن جانبدار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نموده و به آن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فزا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درهم از آن را از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آنچه که در آن است بزرگتر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سپس آن را به شما باز گرداند و بر شما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</w:t>
      </w:r>
      <w:r>
        <w:rPr>
          <w:rtl/>
          <w:lang w:bidi="fa-IR"/>
        </w:rPr>
        <w:lastRenderedPageBreak/>
        <w:t>آنچه که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ازمند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کامل و تمام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  <w:r>
        <w:rPr>
          <w:rtl/>
          <w:lang w:bidi="fa-IR"/>
        </w:rPr>
        <w:cr/>
      </w:r>
    </w:p>
    <w:p w:rsidR="00A3017F" w:rsidRDefault="00A3017F" w:rsidP="00D772F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گفتند</w:t>
      </w:r>
      <w:r>
        <w:rPr>
          <w:rtl/>
          <w:lang w:bidi="fa-IR"/>
        </w:rPr>
        <w:t xml:space="preserve"> :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امانتدار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؟ فرمودند : پروردگار عالم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، عرضه داشتند 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چگونه</w:t>
      </w:r>
      <w:r>
        <w:rPr>
          <w:rtl/>
          <w:lang w:bidi="fa-IR"/>
        </w:rPr>
        <w:t xml:space="preserve"> نزد او امانت بگذار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؟ فرمودند : به ناتوانان از مسلمانان صدقه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عرضه داشتند :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ابان</w:t>
      </w:r>
      <w:r>
        <w:rPr>
          <w:rtl/>
          <w:lang w:bidi="fa-IR"/>
        </w:rPr>
        <w:t xml:space="preserve">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افراد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وجود ندارند تا ما به آنان صدقه بده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فرمودند : ثلث مال خود را تصم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 راه حق صدقه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باق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را از بلا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از جانب دزدان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سر شما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حفظ کند . عرضه داشتند : تصم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گرفت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فرمودند : پس همه شما در امان خدا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راه را ادامه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D772F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حرکت</w:t>
      </w:r>
      <w:r>
        <w:rPr>
          <w:rtl/>
          <w:lang w:bidi="fa-IR"/>
        </w:rPr>
        <w:t xml:space="preserve"> خود را ادامه دادند ، سر و کله دزدان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شد ، حضرت فرمودند : چرا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؟ شما در امان خدا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دزدان جلو آمدند 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اده</w:t>
      </w:r>
      <w:r>
        <w:rPr>
          <w:rtl/>
          <w:lang w:bidi="fa-IR"/>
        </w:rPr>
        <w:t xml:space="preserve"> شده دست امام صادق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را بوس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و گفتند :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شب</w:t>
      </w:r>
      <w:r>
        <w:rPr>
          <w:rtl/>
          <w:lang w:bidi="fa-IR"/>
        </w:rPr>
        <w:t xml:space="preserve"> در عالم خواب رسول خدا </w:t>
      </w:r>
      <w:r w:rsidR="00AB794A" w:rsidRPr="00AB794A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>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به ما امر فرمودند </w:t>
      </w:r>
      <w:r>
        <w:rPr>
          <w:rFonts w:hint="eastAsia"/>
          <w:rtl/>
          <w:lang w:bidi="fa-IR"/>
        </w:rPr>
        <w:t>خود</w:t>
      </w:r>
      <w:r>
        <w:rPr>
          <w:rtl/>
          <w:lang w:bidi="fa-IR"/>
        </w:rPr>
        <w:t xml:space="preserve"> را به حضرت شما عرضه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اکنون در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شما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تا دشمنان و دزدان راه را از آنان دفع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فرمودند :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شما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،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شما را از ما دفع کرد ، دشمنان و دزدان راه را از ما دفع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کاروان</w:t>
      </w:r>
      <w:r>
        <w:rPr>
          <w:rtl/>
          <w:lang w:bidi="fa-IR"/>
        </w:rPr>
        <w:t xml:space="preserve"> سالم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ابان</w:t>
      </w:r>
      <w:r>
        <w:rPr>
          <w:rtl/>
          <w:lang w:bidi="fa-IR"/>
        </w:rPr>
        <w:t xml:space="preserve"> را پشت سر گذاشت ، ثلث مال خود را به ناتوانان صدقه دادند ، تجارتشان برکت گرفت ، به هر درهم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 درهم به دست آوردند ، گفتند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برکت</w:t>
      </w:r>
      <w:r>
        <w:rPr>
          <w:rtl/>
          <w:lang w:bidi="fa-IR"/>
        </w:rPr>
        <w:t xml:space="preserve"> وجود حضرت صادق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چه اندازه عظ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بزرگ بود ! حضرت فرمودند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برکت</w:t>
      </w:r>
      <w:r>
        <w:rPr>
          <w:rtl/>
          <w:lang w:bidi="fa-IR"/>
        </w:rPr>
        <w:t xml:space="preserve"> معامله با خدا را شناخت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بر آن مداومت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 w:rsidRPr="00D772F8">
        <w:rPr>
          <w:rStyle w:val="libFootnotenumChar"/>
          <w:rtl/>
        </w:rPr>
        <w:t xml:space="preserve"> (1)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D772F8">
      <w:pPr>
        <w:pStyle w:val="Heading2"/>
        <w:rPr>
          <w:rtl/>
          <w:lang w:bidi="fa-IR"/>
        </w:rPr>
      </w:pPr>
      <w:bookmarkStart w:id="119" w:name="_Toc523657354"/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پاک</w:t>
      </w:r>
      <w:bookmarkEnd w:id="119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AB794A" w:rsidRPr="00AB794A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: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 را بشناسد و او را بزرگ بشمارد زبانش را از سخن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هوده</w:t>
      </w:r>
      <w:r>
        <w:rPr>
          <w:rtl/>
          <w:lang w:bidi="fa-IR"/>
        </w:rPr>
        <w:t xml:space="preserve"> باز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، و شکمش را از طعام حرام و اضاف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منع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، و باطنش را با روزه و عبادت شبانه تصف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گفتند : پدر و مادرمان به فدا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!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هستند ؟ فرمود : به </w:t>
      </w:r>
      <w:r>
        <w:rPr>
          <w:rFonts w:hint="eastAsia"/>
          <w:rtl/>
          <w:lang w:bidi="fa-IR"/>
        </w:rPr>
        <w:t>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ساکتند و سکوتشان ذکر</w:t>
      </w:r>
    </w:p>
    <w:p w:rsidR="00A3017F" w:rsidRPr="00D772F8" w:rsidRDefault="00D772F8" w:rsidP="00D772F8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</w:t>
      </w:r>
    </w:p>
    <w:p w:rsidR="00A3017F" w:rsidRDefault="00A3017F" w:rsidP="00D772F8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اخبار الرضا : 2 / 4 ، باب 30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9 ؛ وسائل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: 9 / 390 ، باب 10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12309 ؛ بحار الأنوار : 93 / 120 ، باب 14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23 .</w:t>
      </w:r>
    </w:p>
    <w:p w:rsidR="00A3017F" w:rsidRDefault="00D772F8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است</w:t>
      </w:r>
      <w:r w:rsidR="00A3017F">
        <w:rPr>
          <w:rtl/>
          <w:lang w:bidi="fa-IR"/>
        </w:rPr>
        <w:t xml:space="preserve"> ، و با دقت و تأمّل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نگرند و نگر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ستنشان</w:t>
      </w:r>
      <w:r w:rsidR="00A3017F">
        <w:rPr>
          <w:rtl/>
          <w:lang w:bidi="fa-IR"/>
        </w:rPr>
        <w:t xml:space="preserve"> عبرت است ، و سخن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گو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ند</w:t>
      </w:r>
      <w:r w:rsidR="00A3017F">
        <w:rPr>
          <w:rtl/>
          <w:lang w:bidi="fa-IR"/>
        </w:rPr>
        <w:t xml:space="preserve"> و گفتارشان حکمت است ، و راه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روند و راه رفتنشان م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ان</w:t>
      </w:r>
      <w:r w:rsidR="00A3017F">
        <w:rPr>
          <w:rtl/>
          <w:lang w:bidi="fa-IR"/>
        </w:rPr>
        <w:t xml:space="preserve"> مردم برکت است ، اگر اجلها</w:t>
      </w:r>
      <w:r w:rsidR="00A3017F">
        <w:rPr>
          <w:rFonts w:hint="cs"/>
          <w:rtl/>
          <w:lang w:bidi="fa-IR"/>
        </w:rPr>
        <w:t>یی</w:t>
      </w:r>
      <w:r w:rsidR="00A3017F">
        <w:rPr>
          <w:rtl/>
          <w:lang w:bidi="fa-IR"/>
        </w:rPr>
        <w:t xml:space="preserve"> که به آنان مقرّر شده نبود ، روحشان در جسدشان به خاطر ترس از عذاب و شوق به ثواب برقرار و پابرجا نم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مان</w:t>
      </w:r>
      <w:r w:rsidR="00A3017F">
        <w:rPr>
          <w:rFonts w:hint="eastAsia"/>
          <w:rtl/>
          <w:lang w:bidi="fa-IR"/>
        </w:rPr>
        <w:t>د</w:t>
      </w:r>
      <w:r w:rsidR="00A3017F">
        <w:rPr>
          <w:rtl/>
          <w:lang w:bidi="fa-IR"/>
        </w:rPr>
        <w:t xml:space="preserve"> </w:t>
      </w:r>
      <w:r w:rsidR="00A3017F" w:rsidRPr="00D772F8">
        <w:rPr>
          <w:rStyle w:val="libFootnotenumChar"/>
          <w:rtl/>
        </w:rPr>
        <w:t>(1)</w:t>
      </w:r>
      <w:r w:rsidR="00A3017F">
        <w:rPr>
          <w:rtl/>
          <w:lang w:bidi="fa-IR"/>
        </w:rPr>
        <w:t xml:space="preserve"> .</w:t>
      </w:r>
    </w:p>
    <w:p w:rsidR="00A3017F" w:rsidRDefault="00D772F8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D772F8">
      <w:pPr>
        <w:pStyle w:val="Heading1"/>
        <w:rPr>
          <w:rtl/>
          <w:lang w:bidi="fa-IR"/>
        </w:rPr>
      </w:pPr>
      <w:bookmarkStart w:id="120" w:name="_Toc523657355"/>
      <w:r>
        <w:rPr>
          <w:rFonts w:hint="eastAsia"/>
          <w:rtl/>
          <w:lang w:bidi="fa-IR"/>
        </w:rPr>
        <w:t>حرف</w:t>
      </w:r>
      <w:r>
        <w:rPr>
          <w:rtl/>
          <w:lang w:bidi="fa-IR"/>
        </w:rPr>
        <w:t xml:space="preserve"> خاء</w:t>
      </w:r>
      <w:bookmarkEnd w:id="120"/>
    </w:p>
    <w:p w:rsidR="00D772F8" w:rsidRDefault="00D772F8" w:rsidP="00A3017F">
      <w:pPr>
        <w:pStyle w:val="libNormal"/>
        <w:rPr>
          <w:rtl/>
          <w:lang w:bidi="fa-IR"/>
        </w:rPr>
      </w:pPr>
    </w:p>
    <w:p w:rsidR="00A3017F" w:rsidRDefault="00A3017F" w:rsidP="00D772F8">
      <w:pPr>
        <w:pStyle w:val="Heading2"/>
        <w:rPr>
          <w:rtl/>
          <w:lang w:bidi="fa-IR"/>
        </w:rPr>
      </w:pPr>
      <w:bookmarkStart w:id="121" w:name="_Toc523657356"/>
      <w:r>
        <w:rPr>
          <w:rFonts w:hint="eastAsia"/>
          <w:rtl/>
          <w:lang w:bidi="fa-IR"/>
        </w:rPr>
        <w:t>خدا</w:t>
      </w:r>
      <w:r>
        <w:rPr>
          <w:rtl/>
          <w:lang w:bidi="fa-IR"/>
        </w:rPr>
        <w:t xml:space="preserve"> تو را از نمازگزاران قرار دهد</w:t>
      </w:r>
      <w:bookmarkEnd w:id="121"/>
    </w:p>
    <w:p w:rsidR="00A3017F" w:rsidRDefault="00A3017F" w:rsidP="00D772F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نام</w:t>
      </w:r>
      <w:r>
        <w:rPr>
          <w:rtl/>
          <w:lang w:bidi="fa-IR"/>
        </w:rPr>
        <w:t xml:space="preserve"> مبارکش عمرو بن عبد اللّه صائد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از دلاوران و شجاعان قب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هَمْدان ، و 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روان</w:t>
      </w:r>
      <w:r>
        <w:rPr>
          <w:rtl/>
          <w:lang w:bidi="fa-IR"/>
        </w:rPr>
        <w:t xml:space="preserve">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خاص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مؤمنان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بود ؛ و در همه امور و مشاهد و مجاهدت ها با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اللّه الاعظم ، صاحب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کل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جانش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بلافصل رسول اسلام </w:t>
      </w:r>
      <w:r w:rsidR="00AB794A" w:rsidRPr="00AB794A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>همراه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eastAsia"/>
          <w:rtl/>
          <w:lang w:bidi="fa-IR"/>
        </w:rPr>
        <w:t>اشت</w:t>
      </w:r>
      <w:r>
        <w:rPr>
          <w:rtl/>
          <w:lang w:bidi="fa-IR"/>
        </w:rPr>
        <w:t xml:space="preserve"> ؛ و ملازم رکاب سرور عارفان و امام عاشقان و چراغ روح پاکان بود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پس</w:t>
      </w:r>
      <w:r>
        <w:rPr>
          <w:rtl/>
          <w:lang w:bidi="fa-IR"/>
        </w:rPr>
        <w:t xml:space="preserve"> از شهادت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مؤمنان با همه وجود و خالصانه و عاشقانه در محضر حضرت مجتب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قرار گرفت و جانانه از آن حضرت در امور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متابعت کرد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پس</w:t>
      </w:r>
      <w:r>
        <w:rPr>
          <w:rtl/>
          <w:lang w:bidi="fa-IR"/>
        </w:rPr>
        <w:t xml:space="preserve"> از هلاکت معاو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قرار گرفتن آن نابکار در چاه هاو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از جمله ابو ثمامه در خانه 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بن صرد خزاع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 آمدند و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نامه از حضرت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آمدن به کوفه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مبارزه با امو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تشک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حکومت اسلام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دعوت کردند تا به دل گرم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نامه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،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ژه</w:t>
      </w:r>
      <w:r>
        <w:rPr>
          <w:rtl/>
          <w:lang w:bidi="fa-IR"/>
        </w:rPr>
        <w:t xml:space="preserve"> آن حضرت ، جناب</w:t>
      </w:r>
    </w:p>
    <w:p w:rsidR="00A3017F" w:rsidRPr="00D772F8" w:rsidRDefault="00D772F8" w:rsidP="00D772F8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</w:t>
      </w:r>
    </w:p>
    <w:p w:rsidR="00A3017F" w:rsidRDefault="00A3017F" w:rsidP="00D772F8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مَن عَرَفَ اللّ</w:t>
      </w:r>
      <w:r>
        <w:rPr>
          <w:rFonts w:hint="cs"/>
          <w:rtl/>
          <w:lang w:bidi="fa-IR"/>
        </w:rPr>
        <w:t>هَ و عَظَّمَه مَنعَ فَاهُ مِن الکلامِ ، و بَطنَهُ مِن الطَّعامِ ، و عَفَی</w:t>
      </w:r>
      <w:r>
        <w:rPr>
          <w:rtl/>
          <w:lang w:bidi="fa-IR"/>
        </w:rPr>
        <w:t xml:space="preserve"> نَفسَهُ بالصِّ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امِ</w:t>
      </w:r>
      <w:r>
        <w:rPr>
          <w:rtl/>
          <w:lang w:bidi="fa-IR"/>
        </w:rPr>
        <w:t xml:space="preserve"> وَ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امِ</w:t>
      </w:r>
      <w:r>
        <w:rPr>
          <w:rtl/>
          <w:lang w:bidi="fa-IR"/>
        </w:rPr>
        <w:t xml:space="preserve"> . قالُوا : بآبائِنَا و أُمهاتِنا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رَسولَ اللّ</w:t>
      </w:r>
      <w:r>
        <w:rPr>
          <w:rFonts w:hint="cs"/>
          <w:rtl/>
          <w:lang w:bidi="fa-IR"/>
        </w:rPr>
        <w:t>هِ ! هؤلاءِ أولی</w:t>
      </w:r>
      <w:r>
        <w:rPr>
          <w:rFonts w:hint="eastAsia"/>
          <w:rtl/>
          <w:lang w:bidi="fa-IR"/>
        </w:rPr>
        <w:t>اءُ</w:t>
      </w:r>
      <w:r>
        <w:rPr>
          <w:rtl/>
          <w:lang w:bidi="fa-IR"/>
        </w:rPr>
        <w:t xml:space="preserve"> اللّ</w:t>
      </w:r>
      <w:r>
        <w:rPr>
          <w:rFonts w:hint="cs"/>
          <w:rtl/>
          <w:lang w:bidi="fa-IR"/>
        </w:rPr>
        <w:t>هِ ؟ قالَ : إنَّ أولی</w:t>
      </w:r>
      <w:r>
        <w:rPr>
          <w:rFonts w:hint="eastAsia"/>
          <w:rtl/>
          <w:lang w:bidi="fa-IR"/>
        </w:rPr>
        <w:t>اءَ</w:t>
      </w:r>
      <w:r>
        <w:rPr>
          <w:rtl/>
          <w:lang w:bidi="fa-IR"/>
        </w:rPr>
        <w:t xml:space="preserve"> اللّ</w:t>
      </w:r>
      <w:r>
        <w:rPr>
          <w:rFonts w:hint="cs"/>
          <w:rtl/>
          <w:lang w:bidi="fa-IR"/>
        </w:rPr>
        <w:t>هِ سَکَتوا فَکان سُکوتُهُ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ذِکراً ، و نَظرُوا فَکان نَظرُهُم عِبرَهً ، و نَطقُوا فکان نُطقُهُم حِکمهً ، وَ مَشَوْا فکانَ مَشْ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هُم</w:t>
      </w:r>
      <w:r>
        <w:rPr>
          <w:rtl/>
          <w:lang w:bidi="fa-IR"/>
        </w:rPr>
        <w:t xml:space="preserve"> 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النّاسِ برکهً ، لَو لَا الآجالُ الت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قد کُتِبَتْ عَلَ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لم تَقِرَّ أرواحُهُم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أجسادِهِم خَوفاً مِن العَذابِ و </w:t>
      </w:r>
      <w:r>
        <w:rPr>
          <w:rtl/>
          <w:lang w:bidi="fa-IR"/>
        </w:rPr>
        <w:lastRenderedPageBreak/>
        <w:t>شَوقاً إلَ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الثَّوَابِ .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2 / 237 ، باب المؤمن و علاماته و صفاته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25 ؛ بحار الانوار : 288/66 ، باب 37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23 .</w:t>
      </w:r>
    </w:p>
    <w:p w:rsidR="00A3017F" w:rsidRDefault="00D772F8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مسلم</w:t>
      </w:r>
      <w:r w:rsidR="00A3017F">
        <w:rPr>
          <w:rtl/>
          <w:lang w:bidi="fa-IR"/>
        </w:rPr>
        <w:t xml:space="preserve"> بن عق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ل</w:t>
      </w:r>
      <w:r w:rsidR="00A3017F">
        <w:rPr>
          <w:rtl/>
          <w:lang w:bidi="fa-IR"/>
        </w:rPr>
        <w:t xml:space="preserve"> در کوفه مستقر شد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بزرگ و محدث سترگ و دانشمند کم نظ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،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مف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 کتاب « ارشاد » ، ابو ثمامه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مسلم بن عق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اسلحه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ابزار جنگ فراهم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ساخت و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 کوشش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چشم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سع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کامل و تلاش جامع داشت ، و اموال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مسلم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آوردند به دستور جنابش به و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ابو ثمامه ، هز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ته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اسلحه و ساز و برگ جنگ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ابن</w:t>
      </w:r>
      <w:r>
        <w:rPr>
          <w:rtl/>
          <w:lang w:bidi="fa-IR"/>
        </w:rPr>
        <w:t xml:space="preserve"> اث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در کتاب خود معروف به « کامل »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چون ابن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وارد کوفه شد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</w:t>
      </w:r>
      <w:r>
        <w:rPr>
          <w:rtl/>
          <w:lang w:bidi="fa-IR"/>
        </w:rPr>
        <w:t xml:space="preserve"> مسلم به سرپرست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آماده مبارزه با آن جرثومه پل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فساد شدند ، مسلم بن عق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ابو ثمامه را به سرپرست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بخش از چهار بخش لشگر خود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غدّار نابکار گس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داشت و پرچم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نام ابو ثمامه برافراشت و او را سردار قب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هَمْدان و تم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نمود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ابوثمامه</w:t>
      </w:r>
      <w:r>
        <w:rPr>
          <w:rtl/>
          <w:lang w:bidi="fa-IR"/>
        </w:rPr>
        <w:t xml:space="preserve"> دلاور ، آن رزمنده جنگ آور عب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اللّه بن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را در قصر دارالاماره محاصره کرد ، و چندان که توانست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محاصره پافشار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اراده اش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بود که آن دشمن خدا را با همه عوامل و دست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ارانش</w:t>
      </w:r>
      <w:r>
        <w:rPr>
          <w:rtl/>
          <w:lang w:bidi="fa-IR"/>
        </w:rPr>
        <w:t xml:space="preserve"> از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آورد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ابن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و ترس مردم ک</w:t>
      </w:r>
      <w:r>
        <w:rPr>
          <w:rFonts w:hint="eastAsia"/>
          <w:rtl/>
          <w:lang w:bidi="fa-IR"/>
        </w:rPr>
        <w:t>وفه</w:t>
      </w:r>
      <w:r>
        <w:rPr>
          <w:rtl/>
          <w:lang w:bidi="fa-IR"/>
        </w:rPr>
        <w:t xml:space="preserve"> ، مسلم را غر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و تنها گذاشت ، و او را به ناچار در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شب به خانه طوعه کشان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و ابو ثمامه هم پس از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وفا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مردم و عقب 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آنان ، از مبارزه با دشمنان خدا در قب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خود پنهان شد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D772F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ابن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به جستجو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ابو ثمامه برخاست ، و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اصرار و پافشار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 ؛ و اگر به او دست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درنگ آن انسان والا را به سخت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tl/>
          <w:lang w:bidi="fa-IR"/>
        </w:rPr>
        <w:lastRenderedPageBreak/>
        <w:t>مرحله دچار شکنجه و سپس او را قطعه قطعه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.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عارف عاشق ، و صادق پاک دل و وضو گرفته از چشمه عشق ، در کمال شجاع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بدون واهمه به صورت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پنهان از راه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راه</w:t>
      </w:r>
      <w:r>
        <w:rPr>
          <w:rtl/>
          <w:lang w:bidi="fa-IR"/>
        </w:rPr>
        <w:t xml:space="preserve"> از کوفه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آمد و خود را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راه به معشوق</w:t>
      </w:r>
      <w:r w:rsidR="00D772F8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امام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مطلوب واقع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اش حضرت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رسان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دل از غم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آخرت رهان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و به همه جهان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ثابت کرد که در هر شرا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و در هر موقع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 صراط مستق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را 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، و به دامان معشوق آو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</w:t>
      </w:r>
      <w:r>
        <w:rPr>
          <w:rtl/>
          <w:lang w:bidi="fa-IR"/>
        </w:rPr>
        <w:t xml:space="preserve"> ، و گو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سعادت و خوشبخت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آخرت با کوشش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اندک</w:t>
      </w:r>
      <w:r>
        <w:rPr>
          <w:rtl/>
          <w:lang w:bidi="fa-IR"/>
        </w:rPr>
        <w:t xml:space="preserve"> و زحمت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خالصانه و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درنگ به دست آورد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طبر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کرده اند : چون عمر سعد با ارتش نحس خود به کربلا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خواست فرستاده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نزد حضرت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گس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دارد ، تا راز آمدن آن حضرت را به آن سرزم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بفهمد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افراد لشگر از رفتن نزد آن جناب امتناع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 و عذر و بهانه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آوردند ک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ما با نامه نوشتن از او دعوت به کوفه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به عنوان سفارت نزد او 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بن عبد اللّه شعب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پا خاست و گفت : مرا انتخاب کن تا نزد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بروم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غامت</w:t>
      </w:r>
      <w:r>
        <w:rPr>
          <w:rtl/>
          <w:lang w:bidi="fa-IR"/>
        </w:rPr>
        <w:t xml:space="preserve"> را به او برسانم و اگر بخواه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 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اش را نزدت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اورم</w:t>
      </w:r>
      <w:r>
        <w:rPr>
          <w:rtl/>
          <w:lang w:bidi="fa-IR"/>
        </w:rPr>
        <w:t xml:space="preserve">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عمر</w:t>
      </w:r>
      <w:r>
        <w:rPr>
          <w:rtl/>
          <w:lang w:bidi="fa-IR"/>
        </w:rPr>
        <w:t xml:space="preserve"> سعد گفت :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خواهم سر 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اش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فقط نزد او برو و بگو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چه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سرزم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آمده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او</w:t>
      </w:r>
      <w:r>
        <w:rPr>
          <w:rtl/>
          <w:lang w:bidi="fa-IR"/>
        </w:rPr>
        <w:t xml:space="preserve"> به جانب حضرت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روانه شد . ابو ثمامه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چشمش به کث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بن عبد اللّه افتاد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حضرت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کرد و گفت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ابا عبد اللّه ! همانا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باک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سپس به سرعت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بازگشت و سر راه بر او گرفت و به او فرمان داد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شمش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</w:t>
      </w:r>
      <w:r>
        <w:rPr>
          <w:rtl/>
          <w:lang w:bidi="fa-IR"/>
        </w:rPr>
        <w:t xml:space="preserve"> را بگذار آنگاه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گفت : نه به خدا سوگند تو را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رسد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سخن با من 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، من هرگز اسلحه خود را از خود جدا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، من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آور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ابن سعد هستم ، اگر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صورت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امم</w:t>
      </w:r>
      <w:r>
        <w:rPr>
          <w:rtl/>
          <w:lang w:bidi="fa-IR"/>
        </w:rPr>
        <w:t xml:space="preserve"> را برسانم وگرنه بازگردم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CA45B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ابو</w:t>
      </w:r>
      <w:r>
        <w:rPr>
          <w:rtl/>
          <w:lang w:bidi="fa-IR"/>
        </w:rPr>
        <w:t xml:space="preserve"> ثمامه گفت : من اجازه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دهم با اسلحه به محضر مولا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را</w:t>
      </w:r>
      <w:r w:rsidR="00CA45B8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من بگو تا من به مولا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برسانم ، تو مرد فاسق و فاجر و خونر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اقت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به محضر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ندار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برآشفت و دشنام داد و مراجعت کرد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کتاب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مقتل آمده : در گرماگرم روز عاشورا ،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دو بخش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</w:t>
      </w:r>
      <w:r>
        <w:rPr>
          <w:rtl/>
          <w:lang w:bidi="fa-IR"/>
        </w:rPr>
        <w:t xml:space="preserve"> حضرت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به شرف شهادت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بودند و جز اندک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نبودند ابو ثمامه وسط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دان</w:t>
      </w:r>
      <w:r>
        <w:rPr>
          <w:rtl/>
          <w:lang w:bidi="fa-IR"/>
        </w:rPr>
        <w:t xml:space="preserve"> جنگ و کنار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دان</w:t>
      </w:r>
      <w:r>
        <w:rPr>
          <w:rtl/>
          <w:lang w:bidi="fa-IR"/>
        </w:rPr>
        <w:t xml:space="preserve"> به خون خفته به محضر حضرت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آمد و گفت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ابا عبد اللّه ! نَفس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لک الفِداء . إن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هؤلاء قَد اقْتَرَبُوا مِنْکَ وَ لا وَ اللّه لا تُقتَل 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اقتل دونَک إنشاءَ اللّه ، وَ احبُّ أن ألق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رَبّ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 قدْ صَلّ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تُ</w:t>
      </w:r>
      <w:r>
        <w:rPr>
          <w:rtl/>
          <w:lang w:bidi="fa-IR"/>
        </w:rPr>
        <w:t xml:space="preserve"> هَذِه الصَّلاهِ قَدْ دَن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وَقْتُه</w:t>
      </w:r>
      <w:r>
        <w:rPr>
          <w:rFonts w:hint="cs"/>
          <w:rtl/>
          <w:lang w:bidi="fa-IR"/>
        </w:rPr>
        <w:t>ا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ابا عبد اللّه ! جانم فدا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، اگر چه پرچم مقاتلت افراخته اند ، و تنور جنگ افروخته اند ، به خدا سوگند تو کشته نشو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تا من به خون خود نغلطم ، دوست دارم خدا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کنم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نماز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وقتش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با جماعت با تو بگذارم !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الَ</w:t>
      </w:r>
      <w:r>
        <w:rPr>
          <w:rtl/>
          <w:lang w:bidi="fa-IR"/>
        </w:rPr>
        <w:t xml:space="preserve"> : فَرَفَعَ الحُس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نُ</w:t>
      </w:r>
      <w:r>
        <w:rPr>
          <w:rtl/>
          <w:lang w:bidi="fa-IR"/>
        </w:rPr>
        <w:t xml:space="preserve"> رَأسَهُ ثم قَالَ : ذَکرتَ الصَّلاهَ جَعَلَکَ اللّهُ مِنَ المُصَلّ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الذّاکِر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، نَعَمْ ه</w:t>
      </w:r>
      <w:r>
        <w:rPr>
          <w:rFonts w:hint="cs"/>
          <w:rtl/>
          <w:lang w:bidi="fa-IR"/>
        </w:rPr>
        <w:t>ذا أوّلُ وَقتها . ثُمَّ قالَ سَلُوهُمْ أنْ یَ</w:t>
      </w:r>
      <w:r>
        <w:rPr>
          <w:rFonts w:hint="eastAsia"/>
          <w:rtl/>
          <w:lang w:bidi="fa-IR"/>
        </w:rPr>
        <w:t>کُفُّوا</w:t>
      </w:r>
      <w:r>
        <w:rPr>
          <w:rtl/>
          <w:lang w:bidi="fa-IR"/>
        </w:rPr>
        <w:t xml:space="preserve"> عَنّا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نُصَلّ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سر به جانب آسمان برداشت و فرمود : ابو ثمامه 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هنگام ظهر است خدا تو را از نمازگزاران به حساب آورد که وقت نماز را متذکر شد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اکنون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بخواه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مهلت دهند تا ما به نماز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سپس جنگ را ادامه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بن مظاهر در برابر لشگر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آمد و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برداشت :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شرا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اسلام را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برده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از جنگ و قتال باز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تا ما اقامه نماز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؟ و پس از نماز جنگ را ادامه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</w:t>
      </w:r>
      <w:r w:rsidRPr="00CA45B8">
        <w:rPr>
          <w:rStyle w:val="libFootnotenumChar"/>
          <w:rtl/>
        </w:rPr>
        <w:t>(1)</w:t>
      </w:r>
      <w:r>
        <w:rPr>
          <w:rtl/>
          <w:lang w:bidi="fa-IR"/>
        </w:rPr>
        <w:t xml:space="preserve"> ؟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حص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بن نم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برداشت 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! هر 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نماز به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آر</w:t>
      </w:r>
    </w:p>
    <w:p w:rsidR="00A3017F" w:rsidRPr="00CA45B8" w:rsidRDefault="00CA45B8" w:rsidP="00CA45B8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____________________________________</w:t>
      </w:r>
    </w:p>
    <w:p w:rsidR="00A3017F" w:rsidRDefault="00A3017F" w:rsidP="00CA45B8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مقتل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ابو مخنف : 142 .</w:t>
      </w:r>
    </w:p>
    <w:p w:rsidR="00A3017F" w:rsidRDefault="00CA45B8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که</w:t>
      </w:r>
      <w:r w:rsidR="00A3017F">
        <w:rPr>
          <w:rtl/>
          <w:lang w:bidi="fa-IR"/>
        </w:rPr>
        <w:t xml:space="preserve"> نماز تو مورد پذ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رش</w:t>
      </w:r>
      <w:r w:rsidR="00A3017F">
        <w:rPr>
          <w:rtl/>
          <w:lang w:bidi="fa-IR"/>
        </w:rPr>
        <w:t xml:space="preserve"> خدا ن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ست</w:t>
      </w:r>
      <w:r w:rsidR="00A3017F">
        <w:rPr>
          <w:rtl/>
          <w:lang w:bidi="fa-IR"/>
        </w:rPr>
        <w:t xml:space="preserve"> !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برداشت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فرزند زن شراب خوار !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نماز تو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نماز فرزند رسول خدا به درگاه خدا قبول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؟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اصحاب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پاسخ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دندان شکن به دشمن دادند ، از پ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گفتگو جنگ سخت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درگرفت که 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بر اثر آن به شرف شهادت 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آمد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ابو</w:t>
      </w:r>
      <w:r>
        <w:rPr>
          <w:rtl/>
          <w:lang w:bidi="fa-IR"/>
        </w:rPr>
        <w:t xml:space="preserve"> ثمامه پس از ادا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نماز خوف آماده جان فشان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، به محضر حضرت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عرض کرد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قَدْ هَمَمتُ أنْ الْحِق بِأصح</w:t>
      </w:r>
      <w:r>
        <w:rPr>
          <w:rFonts w:hint="cs"/>
          <w:rtl/>
          <w:lang w:bidi="fa-IR"/>
        </w:rPr>
        <w:t>ابی</w:t>
      </w:r>
      <w:r>
        <w:rPr>
          <w:rtl/>
          <w:lang w:bidi="fa-IR"/>
        </w:rPr>
        <w:t xml:space="preserve"> وَ کَرِهْتُ أنْ أتَخَلَّفَ وَ أر</w:t>
      </w:r>
      <w:r>
        <w:rPr>
          <w:rFonts w:hint="cs"/>
          <w:rtl/>
          <w:lang w:bidi="fa-IR"/>
        </w:rPr>
        <w:t>اکَ وَحی</w:t>
      </w:r>
      <w:r>
        <w:rPr>
          <w:rFonts w:hint="eastAsia"/>
          <w:rtl/>
          <w:lang w:bidi="fa-IR"/>
        </w:rPr>
        <w:t>داً</w:t>
      </w:r>
      <w:r>
        <w:rPr>
          <w:rtl/>
          <w:lang w:bidi="fa-IR"/>
        </w:rPr>
        <w:t xml:space="preserve"> مِنْ أهْلِکَ قَت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لاً</w:t>
      </w:r>
      <w:r>
        <w:rPr>
          <w:rtl/>
          <w:lang w:bidi="fa-IR"/>
        </w:rPr>
        <w:t xml:space="preserve"> ، فَق</w:t>
      </w:r>
      <w:r>
        <w:rPr>
          <w:rFonts w:hint="cs"/>
          <w:rtl/>
          <w:lang w:bidi="fa-IR"/>
        </w:rPr>
        <w:t>الَ الحُسَی</w:t>
      </w:r>
      <w:r>
        <w:rPr>
          <w:rFonts w:hint="eastAsia"/>
          <w:rtl/>
          <w:lang w:bidi="fa-IR"/>
        </w:rPr>
        <w:t>نُ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تَقَدَّم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أبا ثُمامه فَإنّا لاحِقُونَ بِکَ عَنْ سَاعَهٍ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همانا</w:t>
      </w:r>
      <w:r>
        <w:rPr>
          <w:rtl/>
          <w:lang w:bidi="fa-IR"/>
        </w:rPr>
        <w:t xml:space="preserve"> من آماده شده ام که خود را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ارانم</w:t>
      </w:r>
      <w:r>
        <w:rPr>
          <w:rtl/>
          <w:lang w:bidi="fa-IR"/>
        </w:rPr>
        <w:t xml:space="preserve"> برسانم و به آنان ملحق شوم ، و دوست ندارم که از 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آن بزرگواران رفتند باز بمانم و مرا طاقت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تو را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گونه غر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مدد کار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مقتول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نم</w:t>
      </w:r>
      <w:r>
        <w:rPr>
          <w:rtl/>
          <w:lang w:bidi="fa-IR"/>
        </w:rPr>
        <w:t xml:space="preserve"> ، حضرت فرمود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ابو ثمامه ! قدم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بگذار که ما هم به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نز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شما ملحق 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شد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هنگام ابو ثمامه چون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سراش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خود را به سپاه دشمن زد و از چپ و راست بر آن روبهان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و اساس حمله برد و گروه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خاک هلاک انداخت ، تا بر اثر جراحت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به لقاء اللّه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وست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ناح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مقدسه آمده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السَّلامُ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ثُمَامه عَمْرو بْنِ عَبدُ اللّهِ الصَّائِد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او ثابت کرد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 نماز واجب را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دان</w:t>
      </w:r>
      <w:r>
        <w:rPr>
          <w:rtl/>
          <w:lang w:bidi="fa-IR"/>
        </w:rPr>
        <w:t xml:space="preserve"> هر حادثه سنگ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خطرناک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گرچه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دست دادن جان باشد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جماعت به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CA45B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ثابت کرد که در دل همه سخت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واقع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tl/>
          <w:lang w:bidi="fa-IR"/>
        </w:rPr>
        <w:t xml:space="preserve"> امام زمان خود بود . و ثابت کرد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 در سخت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موقع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ها از حق دفاع کرد ، و در برابر دشمن غدّار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</w:t>
      </w:r>
      <w:r>
        <w:rPr>
          <w:rtl/>
          <w:lang w:bidi="fa-IR"/>
        </w:rPr>
        <w:t xml:space="preserve"> ، و با او تا فروش جان به حضرت جانان و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به</w:t>
      </w:r>
      <w:r w:rsidR="00CA45B8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لقا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حضرتش ، و قرار گرفتن در جنّت ذات مقابله کرد .</w:t>
      </w:r>
    </w:p>
    <w:p w:rsidR="00A3017F" w:rsidRDefault="00CA45B8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CA45B8">
      <w:pPr>
        <w:pStyle w:val="Heading2"/>
        <w:rPr>
          <w:rtl/>
          <w:lang w:bidi="fa-IR"/>
        </w:rPr>
      </w:pPr>
      <w:bookmarkStart w:id="122" w:name="_Toc523657357"/>
      <w:r>
        <w:rPr>
          <w:rFonts w:hint="eastAsia"/>
          <w:rtl/>
          <w:lang w:bidi="fa-IR"/>
        </w:rPr>
        <w:t>خدا</w:t>
      </w:r>
      <w:r>
        <w:rPr>
          <w:rtl/>
          <w:lang w:bidi="fa-IR"/>
        </w:rPr>
        <w:t xml:space="preserve"> را به عزتش قسم بده</w:t>
      </w:r>
      <w:bookmarkEnd w:id="122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آمده است که :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با تن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چند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ارانش</w:t>
      </w:r>
      <w:r>
        <w:rPr>
          <w:rtl/>
          <w:lang w:bidi="fa-IR"/>
        </w:rPr>
        <w:t xml:space="preserve"> از 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،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سر به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وار</w:t>
      </w:r>
      <w:r>
        <w:rPr>
          <w:rtl/>
          <w:lang w:bidi="fa-IR"/>
        </w:rPr>
        <w:t xml:space="preserve"> گذارده و خدا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برآورده شدن حاجتش به عزّتش سوگند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، حضرت فرمود : دعا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جوان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گونه سوگند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ناً</w:t>
      </w:r>
      <w:r>
        <w:rPr>
          <w:rtl/>
          <w:lang w:bidi="fa-IR"/>
        </w:rPr>
        <w:t xml:space="preserve"> مستجاب 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CA45B8">
      <w:pPr>
        <w:pStyle w:val="Heading2"/>
        <w:rPr>
          <w:rtl/>
          <w:lang w:bidi="fa-IR"/>
        </w:rPr>
      </w:pPr>
      <w:bookmarkStart w:id="123" w:name="_Toc523657358"/>
      <w:r>
        <w:rPr>
          <w:rFonts w:hint="eastAsia"/>
          <w:rtl/>
          <w:lang w:bidi="fa-IR"/>
        </w:rPr>
        <w:t>خواجه</w:t>
      </w:r>
      <w:r>
        <w:rPr>
          <w:rtl/>
          <w:lang w:bidi="fa-IR"/>
        </w:rPr>
        <w:t xml:space="preserve"> نظام الملک و مرد باتقوا</w:t>
      </w:r>
      <w:bookmarkEnd w:id="123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کتاب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شرح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خواجه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شده :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آراستگان به تقوا ملاقات کرد ، به او گفت : از من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بخواه تا به تو عطا کنم 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تو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ازمند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من غن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صاحب مال . مرد باتقوا گفت : من از خدا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جز خود او را نخواهم چه آن که از خدا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خد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خواستن از پست همت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. خلاف طر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بود کاول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تمنا کنند از خدا جز خدا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من از خدا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خود او را طلب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چگونه از تو طلب کنم ؟! خواجه گفت : هرگاه تو از من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طلب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پس اجازه ده من حاجت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تو بخواهم . مرد باتقوا گفت : حاجتت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؟ خواجه گفت : در آن ساعت که از خدا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من کن . مرد باتقوا گفت : در آن ساعت که من توف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ابم</w:t>
      </w:r>
      <w:r>
        <w:rPr>
          <w:rtl/>
          <w:lang w:bidi="fa-IR"/>
        </w:rPr>
        <w:t xml:space="preserve"> خدا 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کنم خود را فراموش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، چگونه تو 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کنم ؟! </w:t>
      </w:r>
      <w:r w:rsidRPr="00CA45B8">
        <w:rPr>
          <w:rStyle w:val="libFootnotenumChar"/>
          <w:rtl/>
        </w:rPr>
        <w:t>(1)</w:t>
      </w:r>
      <w:r>
        <w:rPr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مجد و شرف و بزرگ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عظمت و بزرگوار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کرامت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و لازمه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همه صفات ، محبت و مهربان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است و لازمه آن محبت ، </w:t>
      </w:r>
      <w:r>
        <w:rPr>
          <w:rtl/>
          <w:lang w:bidi="fa-IR"/>
        </w:rPr>
        <w:lastRenderedPageBreak/>
        <w:t>بخشش و عطاست ، پس با بزرگوار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به م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نظر کن که اگر با بزرگوار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به من نظر کن</w:t>
      </w:r>
      <w:r>
        <w:rPr>
          <w:rFonts w:hint="cs"/>
          <w:rtl/>
          <w:lang w:bidi="fa-IR"/>
        </w:rPr>
        <w:t>ی</w:t>
      </w:r>
    </w:p>
    <w:p w:rsidR="00A3017F" w:rsidRPr="00CA45B8" w:rsidRDefault="00CA45B8" w:rsidP="00CA45B8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</w:t>
      </w:r>
    </w:p>
    <w:p w:rsidR="00A3017F" w:rsidRDefault="00A3017F" w:rsidP="00CA45B8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نفحات الل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: 230 .</w:t>
      </w:r>
    </w:p>
    <w:p w:rsidR="00CA45B8" w:rsidRDefault="00CA45B8" w:rsidP="00CA45B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محبت</w:t>
      </w:r>
      <w:r w:rsidR="00A3017F">
        <w:rPr>
          <w:rtl/>
          <w:lang w:bidi="fa-IR"/>
        </w:rPr>
        <w:t xml:space="preserve"> و مهربان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ات را از من در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غ</w:t>
      </w:r>
      <w:r w:rsidR="00A3017F">
        <w:rPr>
          <w:rtl/>
          <w:lang w:bidi="fa-IR"/>
        </w:rPr>
        <w:t xml:space="preserve"> نخواه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کرد و نها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تاً</w:t>
      </w:r>
      <w:r w:rsidR="00A3017F">
        <w:rPr>
          <w:rtl/>
          <w:lang w:bidi="fa-IR"/>
        </w:rPr>
        <w:t xml:space="preserve"> 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گدا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ته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دست را از بخشش و عطا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ت</w:t>
      </w:r>
      <w:r w:rsidR="00A3017F">
        <w:rPr>
          <w:rtl/>
          <w:lang w:bidi="fa-IR"/>
        </w:rPr>
        <w:t xml:space="preserve"> ب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ن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از</w:t>
      </w:r>
      <w:r w:rsidR="00A3017F">
        <w:rPr>
          <w:rtl/>
          <w:lang w:bidi="fa-IR"/>
        </w:rPr>
        <w:t xml:space="preserve"> خواه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نمود : « وَ اعْطِفْ عَلَ</w:t>
      </w:r>
      <w:r w:rsidR="00A3017F">
        <w:rPr>
          <w:rFonts w:hint="cs"/>
          <w:rtl/>
          <w:lang w:bidi="fa-IR"/>
        </w:rPr>
        <w:t>یَّ</w:t>
      </w:r>
      <w:r w:rsidR="00A3017F">
        <w:rPr>
          <w:rtl/>
          <w:lang w:bidi="fa-IR"/>
        </w:rPr>
        <w:t xml:space="preserve"> بِمَجْدِکَ » </w:t>
      </w:r>
    </w:p>
    <w:p w:rsidR="00A3017F" w:rsidRDefault="00CA45B8" w:rsidP="00CA45B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CA45B8">
      <w:pPr>
        <w:pStyle w:val="Heading2"/>
        <w:rPr>
          <w:rtl/>
          <w:lang w:bidi="fa-IR"/>
        </w:rPr>
      </w:pPr>
      <w:bookmarkStart w:id="124" w:name="_Toc523657359"/>
      <w:r>
        <w:rPr>
          <w:rFonts w:hint="eastAsia"/>
          <w:rtl/>
          <w:lang w:bidi="fa-IR"/>
        </w:rPr>
        <w:t>حرف</w:t>
      </w:r>
      <w:r>
        <w:rPr>
          <w:rtl/>
          <w:lang w:bidi="fa-IR"/>
        </w:rPr>
        <w:t xml:space="preserve"> دال</w:t>
      </w:r>
      <w:bookmarkEnd w:id="124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دارنده</w:t>
      </w:r>
      <w:r>
        <w:rPr>
          <w:rtl/>
          <w:lang w:bidi="fa-IR"/>
        </w:rPr>
        <w:t xml:space="preserve"> حسنات اخلاق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عاشقانه آن را هز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حسنات</w:t>
      </w:r>
      <w:r>
        <w:rPr>
          <w:rtl/>
          <w:lang w:bidi="fa-IR"/>
        </w:rPr>
        <w:t xml:space="preserve"> اخلاق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انسان جلوه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چون 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گشاده دست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 لحظه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رش</w:t>
      </w:r>
      <w:r>
        <w:rPr>
          <w:rtl/>
          <w:lang w:bidi="fa-IR"/>
        </w:rPr>
        <w:t xml:space="preserve"> را به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برساند ، صاحب حسنات اخلاق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هز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کردن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ملکوت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نسبت به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وانات</w:t>
      </w:r>
      <w:r>
        <w:rPr>
          <w:rtl/>
          <w:lang w:bidi="fa-IR"/>
        </w:rPr>
        <w:t xml:space="preserve"> سر از پا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شناسد و زمان و مکان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مطرح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نب</w:t>
      </w:r>
      <w:r>
        <w:rPr>
          <w:rtl/>
          <w:lang w:bidi="fa-IR"/>
        </w:rPr>
        <w:t xml:space="preserve"> کبر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736DFA" w:rsidRPr="00736DFA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>قهرمان کربلا و مثل اعلا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عمل ، داستان عج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از همسرش عبد اللّ</w:t>
      </w:r>
      <w:r>
        <w:rPr>
          <w:rFonts w:hint="cs"/>
          <w:rtl/>
          <w:lang w:bidi="fa-IR"/>
        </w:rPr>
        <w:t>ه بن جعفر به ای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مضمون نقل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عبد اللّ</w:t>
      </w:r>
      <w:r>
        <w:rPr>
          <w:rFonts w:hint="cs"/>
          <w:rtl/>
          <w:lang w:bidi="fa-IR"/>
        </w:rPr>
        <w:t>ه گفت : من از سفری</w:t>
      </w:r>
      <w:r>
        <w:rPr>
          <w:rtl/>
          <w:lang w:bidi="fa-IR"/>
        </w:rPr>
        <w:t xml:space="preserve"> باز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گشتم در حال خستگ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، باغ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سرسبز و خرّم در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آن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بود 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خود</w:t>
      </w:r>
      <w:r>
        <w:rPr>
          <w:rtl/>
          <w:lang w:bidi="fa-IR"/>
        </w:rPr>
        <w:t xml:space="preserve"> گفتم بروم از صاحب باغ اجازه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</w:t>
      </w:r>
      <w:r>
        <w:rPr>
          <w:rtl/>
          <w:lang w:bidi="fa-IR"/>
        </w:rPr>
        <w:t xml:space="preserve"> تا اندک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خستگ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کنار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ستادم</w:t>
      </w:r>
      <w:r>
        <w:rPr>
          <w:rtl/>
          <w:lang w:bidi="fa-IR"/>
        </w:rPr>
        <w:t xml:space="preserve"> و سلام کردم ، غلام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tl/>
          <w:lang w:bidi="fa-IR"/>
        </w:rPr>
        <w:t xml:space="preserve">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من آمد و با محبت مرا به درون باغ دعوت کرد ، من بدون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خود را معرف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وارد باغ شدم . او گفت : من مالک باغ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ستم</w:t>
      </w:r>
      <w:r>
        <w:rPr>
          <w:rtl/>
          <w:lang w:bidi="fa-IR"/>
        </w:rPr>
        <w:t xml:space="preserve"> ، مالک باغ در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است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اجازه را دارم که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چون شما را بپذ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</w:t>
      </w:r>
      <w:r>
        <w:rPr>
          <w:rtl/>
          <w:lang w:bidi="fa-IR"/>
        </w:rPr>
        <w:t xml:space="preserve"> .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باغ رفتم و نق</w:t>
      </w:r>
      <w:r>
        <w:rPr>
          <w:rFonts w:hint="eastAsia"/>
          <w:rtl/>
          <w:lang w:bidi="fa-IR"/>
        </w:rPr>
        <w:t>طه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استراحت در نظر گرفتم ،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ظهر بود ، غلام سفره نانش را باز کرد ، تا خواست بسم اللّ</w:t>
      </w:r>
      <w:r>
        <w:rPr>
          <w:rFonts w:hint="cs"/>
          <w:rtl/>
          <w:lang w:bidi="fa-IR"/>
        </w:rPr>
        <w:t>ه بگوی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لقمه اوّل را از سفره بردارد ، سگ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وارد باغ شد ، از خوردن باز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</w:t>
      </w:r>
      <w:r>
        <w:rPr>
          <w:rtl/>
          <w:lang w:bidi="fa-IR"/>
        </w:rPr>
        <w:t xml:space="preserve"> ، در چهره سگ دقت کرد ، او را گرسنه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 xml:space="preserve">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قرص نان نزد سگ گذاشت و سگ هم با حر</w:t>
      </w:r>
      <w:r>
        <w:rPr>
          <w:rFonts w:hint="eastAsia"/>
          <w:rtl/>
          <w:lang w:bidi="fa-IR"/>
        </w:rPr>
        <w:t>ص</w:t>
      </w:r>
      <w:r>
        <w:rPr>
          <w:rtl/>
          <w:lang w:bidi="fa-IR"/>
        </w:rPr>
        <w:t xml:space="preserve"> هرچه تمام تر خورد ، قرص دوم و سوم را هم به سگ داد ،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الش</w:t>
      </w:r>
      <w:r>
        <w:rPr>
          <w:rtl/>
          <w:lang w:bidi="fa-IR"/>
        </w:rPr>
        <w:t xml:space="preserve"> از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شدن سگ آسوده شد ، سفره خال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جمع کرد و در گوشه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گذاشت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او گفتم : خود غذا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گفت : ندارم ، 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ام در روز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سه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قرص</w:t>
      </w:r>
      <w:r>
        <w:rPr>
          <w:rtl/>
          <w:lang w:bidi="fa-IR"/>
        </w:rPr>
        <w:t xml:space="preserve"> نان است . گفتم : چرا همه آن را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سگ داد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گفت :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ما سگ ندارد 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سگ از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باغ آمد و معلوم بود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گرسنه است و من تحمل گرسنگ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مهمان ناخوانده زبان بسته را نداشتم . گفتم : پس با گرسنگ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گفت : با صبر و حوصله روز را به شب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آورم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عبد</w:t>
      </w:r>
      <w:r>
        <w:rPr>
          <w:rtl/>
          <w:lang w:bidi="fa-IR"/>
        </w:rPr>
        <w:t xml:space="preserve"> اللّ</w:t>
      </w:r>
      <w:r>
        <w:rPr>
          <w:rFonts w:hint="cs"/>
          <w:rtl/>
          <w:lang w:bidi="fa-IR"/>
        </w:rPr>
        <w:t>ه گفت : من از کرامت و اخلاق و مهرورزی</w:t>
      </w:r>
      <w:r>
        <w:rPr>
          <w:rtl/>
          <w:lang w:bidi="fa-IR"/>
        </w:rPr>
        <w:t xml:space="preserve"> و برخوردش با سگ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آمده بود شگفت زده شدم ، پس از استراحت به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رفتم و سراغ صاحب باغ را گرفتم .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افتم</w:t>
      </w:r>
      <w:r>
        <w:rPr>
          <w:rtl/>
          <w:lang w:bidi="fa-IR"/>
        </w:rPr>
        <w:t xml:space="preserve"> خود را معرف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کردم که من عبد اللّ</w:t>
      </w:r>
      <w:r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بن جعفر داماد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هستم . </w:t>
      </w:r>
      <w:r>
        <w:rPr>
          <w:rFonts w:hint="eastAsia"/>
          <w:rtl/>
          <w:lang w:bidi="fa-IR"/>
        </w:rPr>
        <w:t>گفت</w:t>
      </w:r>
      <w:r>
        <w:rPr>
          <w:rtl/>
          <w:lang w:bidi="fa-IR"/>
        </w:rPr>
        <w:t xml:space="preserve"> : فدا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قدمت ، و به من اصرار ورز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به خانه اش بروم . گفتم : مسافرم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رفتن عجله دارم ، آمده ام باغ تو را بخرم . گفت : شما که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کارت در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است 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باغ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جر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را به او گفتم و پس از اصرار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باغ را 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. گفتم : غل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را هم به من بفروش . غلام را هم فروخت . به باغ برگشتم و به غلام گفتم : تو را و باغ را از مالکت 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و تو را در راه خدا آزاد کردم و باغ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به تو بخش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به قول قرآن اگر 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خود 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B83CAF" w:rsidP="00B83CAF">
      <w:pPr>
        <w:pStyle w:val="libNormal"/>
        <w:rPr>
          <w:rtl/>
          <w:lang w:bidi="fa-IR"/>
        </w:rPr>
      </w:pPr>
      <w:r w:rsidRPr="00B83CAF">
        <w:rPr>
          <w:rStyle w:val="libAlaemChar"/>
          <w:rFonts w:hint="cs"/>
          <w:rtl/>
        </w:rPr>
        <w:t>(</w:t>
      </w:r>
      <w:r w:rsidR="00A3017F">
        <w:rPr>
          <w:rtl/>
          <w:lang w:bidi="fa-IR"/>
        </w:rPr>
        <w:t xml:space="preserve"> </w:t>
      </w:r>
      <w:r w:rsidR="00A3017F" w:rsidRPr="00B83CAF">
        <w:rPr>
          <w:rStyle w:val="libAieChar"/>
          <w:rtl/>
        </w:rPr>
        <w:t>إِنْ أَحْسَنْتُمْ أَحْسَنْتُمْ لِأَنْفُسِکُمْ</w:t>
      </w:r>
      <w:r w:rsidR="00A3017F">
        <w:rPr>
          <w:rtl/>
          <w:lang w:bidi="fa-IR"/>
        </w:rPr>
        <w:t xml:space="preserve"> </w:t>
      </w:r>
      <w:r w:rsidRPr="00B83CAF">
        <w:rPr>
          <w:rStyle w:val="libAlaemChar"/>
          <w:rFonts w:hint="cs"/>
          <w:rtl/>
        </w:rPr>
        <w:t>)</w:t>
      </w:r>
      <w:r w:rsidR="00A3017F">
        <w:rPr>
          <w:rtl/>
          <w:lang w:bidi="fa-IR"/>
        </w:rPr>
        <w:t xml:space="preserve"> </w:t>
      </w:r>
      <w:r w:rsidR="00A3017F" w:rsidRPr="00B83CAF">
        <w:rPr>
          <w:rStyle w:val="libFootnotenumChar"/>
          <w:rtl/>
        </w:rPr>
        <w:t>(1)</w:t>
      </w:r>
      <w:r w:rsidR="00A3017F">
        <w:rPr>
          <w:rtl/>
          <w:lang w:bidi="fa-IR"/>
        </w:rPr>
        <w:t>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خود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به قول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حسنات اخلاق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خدا و بندگان اوست .</w:t>
      </w:r>
    </w:p>
    <w:p w:rsidR="00A3017F" w:rsidRDefault="00B83CA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0E4238">
      <w:pPr>
        <w:pStyle w:val="Heading2"/>
        <w:rPr>
          <w:rtl/>
          <w:lang w:bidi="fa-IR"/>
        </w:rPr>
      </w:pPr>
      <w:bookmarkStart w:id="125" w:name="_Toc523657360"/>
      <w:r>
        <w:rPr>
          <w:rFonts w:hint="eastAsia"/>
          <w:rtl/>
          <w:lang w:bidi="fa-IR"/>
        </w:rPr>
        <w:t>داستان</w:t>
      </w:r>
      <w:r>
        <w:rPr>
          <w:rtl/>
          <w:lang w:bidi="fa-IR"/>
        </w:rPr>
        <w:t xml:space="preserve"> جن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بغداد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مسک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bookmarkEnd w:id="125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وارد مسجد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شدم ، فرد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که به مردم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: اگر امکان حل مشکل من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فراهم است مشکلم را حل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در دلم گذشت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بدبخت مفت خور و سربار مردم چهارچوب بدنش سالم است چرا از پ</w:t>
      </w:r>
      <w:r>
        <w:rPr>
          <w:rFonts w:hint="cs"/>
          <w:rtl/>
          <w:lang w:bidi="fa-IR"/>
        </w:rPr>
        <w:t>ی</w:t>
      </w:r>
    </w:p>
    <w:p w:rsidR="00A3017F" w:rsidRPr="000E4238" w:rsidRDefault="000E4238" w:rsidP="000E4238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</w:t>
      </w:r>
    </w:p>
    <w:p w:rsidR="00A3017F" w:rsidRDefault="00A3017F" w:rsidP="000E4238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اسراء : 7 .</w:t>
      </w:r>
    </w:p>
    <w:p w:rsidR="000E4238" w:rsidRDefault="000E4238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رود ؟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روز کنار دجله آمدم ،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آن مرد سائل خرده سبز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مردم بالاتر از آن محل به آب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 از آب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خورد . تا چشمش به من افتاد گفت :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tl/>
          <w:lang w:bidi="fa-IR"/>
        </w:rPr>
        <w:t xml:space="preserve"> بدون دل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علت در باطنت از من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کرد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مرا هدف سوء ظن قرار داد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به خاطر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باطنت را آلو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نمود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خود را از رحمت خدا محروم کرد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توبه کن ، من گرچه چهارچوب بدنم سالم است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خواسته که در چهارچوب تنگ ماد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گرفتار باشم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مطلب ربط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تو ندارد که نسبت به آن قضاوت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جا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در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تنگدست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پروردگارم راض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خشنودم و کم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گله و شکا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او ندارم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ته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دستان</w:t>
      </w:r>
      <w:r>
        <w:rPr>
          <w:rtl/>
          <w:lang w:bidi="fa-IR"/>
        </w:rPr>
        <w:t xml:space="preserve">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هستند که آنچه بر دل انسان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گذرد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خوانند ، سپس آدم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حضرت حق و توبه از گناه راهنما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داستان</w:t>
      </w:r>
      <w:r>
        <w:rPr>
          <w:rtl/>
          <w:lang w:bidi="fa-IR"/>
        </w:rPr>
        <w:t xml:space="preserve">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عذاب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هوش</w:t>
      </w:r>
      <w:r>
        <w:rPr>
          <w:rtl/>
          <w:lang w:bidi="fa-IR"/>
        </w:rPr>
        <w:t xml:space="preserve"> شد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عالم</w:t>
      </w:r>
      <w:r>
        <w:rPr>
          <w:rtl/>
          <w:lang w:bidi="fa-IR"/>
        </w:rPr>
        <w:t xml:space="preserve"> بزرگ ملا فتح اللّه کاشان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« منهج »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: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رسول خدا </w:t>
      </w:r>
      <w:r w:rsidR="00AB794A" w:rsidRPr="00AB794A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در مسجد مشغول نماز شد ، پس از قرائت حمد به خواندن سوره حجر پرداخت ، چون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0E4238" w:rsidP="000E4238">
      <w:pPr>
        <w:pStyle w:val="libNormal"/>
        <w:rPr>
          <w:rtl/>
          <w:lang w:bidi="fa-IR"/>
        </w:rPr>
      </w:pPr>
      <w:r w:rsidRPr="000E4238">
        <w:rPr>
          <w:rStyle w:val="libAlaemChar"/>
          <w:rFonts w:hint="cs"/>
          <w:rtl/>
        </w:rPr>
        <w:t>(</w:t>
      </w:r>
      <w:r w:rsidR="00A3017F">
        <w:rPr>
          <w:rtl/>
          <w:lang w:bidi="fa-IR"/>
        </w:rPr>
        <w:t xml:space="preserve"> </w:t>
      </w:r>
      <w:r w:rsidR="00A3017F" w:rsidRPr="000E4238">
        <w:rPr>
          <w:rStyle w:val="libAieChar"/>
          <w:rtl/>
        </w:rPr>
        <w:t>وَ إِنَّ جَهَنَّمَ لَمَوْعِدُهُمْ أَجْمَعِ</w:t>
      </w:r>
      <w:r w:rsidR="00A3017F" w:rsidRPr="000E4238">
        <w:rPr>
          <w:rStyle w:val="libAieChar"/>
          <w:rFonts w:hint="cs"/>
          <w:rtl/>
        </w:rPr>
        <w:t>ی</w:t>
      </w:r>
      <w:r w:rsidR="00A3017F" w:rsidRPr="000E4238">
        <w:rPr>
          <w:rStyle w:val="libAieChar"/>
          <w:rFonts w:hint="eastAsia"/>
          <w:rtl/>
        </w:rPr>
        <w:t>نَ</w:t>
      </w:r>
      <w:r w:rsidR="00A3017F" w:rsidRPr="000E4238">
        <w:rPr>
          <w:rStyle w:val="libAieChar"/>
          <w:rtl/>
        </w:rPr>
        <w:t xml:space="preserve"> * لَه</w:t>
      </w:r>
      <w:r w:rsidR="00A3017F" w:rsidRPr="000E4238">
        <w:rPr>
          <w:rStyle w:val="libAieChar"/>
          <w:rFonts w:hint="cs"/>
          <w:rtl/>
        </w:rPr>
        <w:t>ا سَبْعَهُ أَبْوابٍ لِکُلِّ بابٍ مِنْهُمْ جُزْءٌ مَقْسُومٌ</w:t>
      </w:r>
      <w:r w:rsidR="00A3017F">
        <w:rPr>
          <w:rFonts w:hint="cs"/>
          <w:rtl/>
          <w:lang w:bidi="fa-IR"/>
        </w:rPr>
        <w:t xml:space="preserve"> </w:t>
      </w:r>
      <w:r w:rsidRPr="000E4238">
        <w:rPr>
          <w:rStyle w:val="libAlaemChar"/>
          <w:rFonts w:hint="cs"/>
          <w:rtl/>
        </w:rPr>
        <w:t>)</w:t>
      </w:r>
      <w:r w:rsidR="00A3017F" w:rsidRPr="000E4238">
        <w:rPr>
          <w:rStyle w:val="libFootnotenumChar"/>
          <w:rFonts w:hint="cs"/>
          <w:rtl/>
        </w:rPr>
        <w:t>(1)؛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«</w:t>
      </w:r>
      <w:r>
        <w:rPr>
          <w:rtl/>
          <w:lang w:bidi="fa-IR"/>
        </w:rPr>
        <w:t xml:space="preserve"> و قطعاً وعده گاه همه آنان دوزخ است . « دوزخ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»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هفت در است ، و از هر 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بخش 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از آنان « وارد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» » ؛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اعراب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که هماهنگ با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نماز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خواند با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نعره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زد و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هوش شد . چون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از نماز فراغت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 xml:space="preserve"> و آن حال را مشاهده کرد ،</w:t>
      </w:r>
    </w:p>
    <w:p w:rsidR="00A3017F" w:rsidRPr="000E4238" w:rsidRDefault="000E4238" w:rsidP="000E4238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</w:t>
      </w:r>
    </w:p>
    <w:p w:rsidR="00A3017F" w:rsidRDefault="00A3017F" w:rsidP="000E4238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حجر : 43 - 44 .</w:t>
      </w:r>
    </w:p>
    <w:p w:rsidR="00A3017F" w:rsidRDefault="000E4238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فرمان</w:t>
      </w:r>
      <w:r w:rsidR="00A3017F">
        <w:rPr>
          <w:rtl/>
          <w:lang w:bidi="fa-IR"/>
        </w:rPr>
        <w:t xml:space="preserve"> داد آب آوردند و به چهره او پاش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دند</w:t>
      </w:r>
      <w:r w:rsidR="00A3017F">
        <w:rPr>
          <w:rtl/>
          <w:lang w:bidi="fa-IR"/>
        </w:rPr>
        <w:t xml:space="preserve"> تا به هوش آمد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فرمود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 تو را چه حالت است ؟ گفت 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رسول اللّه ! چون تو را در نماز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علاقه مند شدم پشت سر شما دو رکعت نماز بخوانم ، چون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تاب شده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هوش</w:t>
      </w:r>
      <w:r>
        <w:rPr>
          <w:rtl/>
          <w:lang w:bidi="fa-IR"/>
        </w:rPr>
        <w:t xml:space="preserve"> گشتم . سپس گفت : 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هر عضو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اعضا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به هر 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هفتگانه دوزخ تقس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خو</w:t>
      </w:r>
      <w:r>
        <w:rPr>
          <w:rFonts w:hint="eastAsia"/>
          <w:rtl/>
          <w:lang w:bidi="fa-IR"/>
        </w:rPr>
        <w:t>اهد</w:t>
      </w:r>
      <w:r>
        <w:rPr>
          <w:rtl/>
          <w:lang w:bidi="fa-IR"/>
        </w:rPr>
        <w:t xml:space="preserve"> شد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فرمود : نه چنان است ، مراد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هر گروه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بدکاران را بر 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دوزخ به اندازه گناهشان عذاب کنند . گفت 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رسول اللّه ! من ثروت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جز هفت برده ندارم ، تو را گواه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</w:t>
      </w:r>
      <w:r>
        <w:rPr>
          <w:rtl/>
          <w:lang w:bidi="fa-IR"/>
        </w:rPr>
        <w:t xml:space="preserve"> که هر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خلاص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دوزخ آزاد کردم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0E4238" w:rsidRDefault="00A3017F" w:rsidP="000E423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فرشته</w:t>
      </w:r>
      <w:r>
        <w:rPr>
          <w:rtl/>
          <w:lang w:bidi="fa-IR"/>
        </w:rPr>
        <w:t xml:space="preserve"> 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نازل شد و گفت 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رسول اللّه ! اعراب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را بشارت ده که حق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همه درها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دوزخ را بر تو حرام کرد و درها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بهشت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باز نمود </w:t>
      </w:r>
    </w:p>
    <w:p w:rsidR="00A3017F" w:rsidRDefault="000E4238" w:rsidP="000E423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0E4238">
      <w:pPr>
        <w:pStyle w:val="Heading2"/>
        <w:rPr>
          <w:rtl/>
          <w:lang w:bidi="fa-IR"/>
        </w:rPr>
      </w:pPr>
      <w:bookmarkStart w:id="126" w:name="_Toc523657361"/>
      <w:r>
        <w:rPr>
          <w:rFonts w:hint="eastAsia"/>
          <w:rtl/>
          <w:lang w:bidi="fa-IR"/>
        </w:rPr>
        <w:t>داستان</w:t>
      </w:r>
      <w:r>
        <w:rPr>
          <w:rtl/>
          <w:lang w:bidi="fa-IR"/>
        </w:rPr>
        <w:t xml:space="preserve"> شگفت انگ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حاتم اصم</w:t>
      </w:r>
      <w:bookmarkEnd w:id="126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حاتم</w:t>
      </w:r>
      <w:r>
        <w:rPr>
          <w:rtl/>
          <w:lang w:bidi="fa-IR"/>
        </w:rPr>
        <w:t xml:space="preserve"> اصمّ از زاهدان و عارفان وارسته عصر خود بود و با همه موقع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مردم داشت از نظر 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</w:t>
      </w:r>
      <w:r>
        <w:rPr>
          <w:rtl/>
          <w:lang w:bidi="fa-IR"/>
        </w:rPr>
        <w:t xml:space="preserve"> با عائله اش در کمال سخت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دشوار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سر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اعتماد و توکّل فوق العاده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حضرت حق داشت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دوستانش ، سخن از حج 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کعبه به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آوردند ، شوق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و عشق به کعبه و رفتن به محلّ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خدا در آنجا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عبادت به خاک سا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بودند ، دلش را تسخ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قلبش را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از اشت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اق</w:t>
      </w:r>
      <w:r>
        <w:rPr>
          <w:rtl/>
          <w:lang w:bidi="fa-IR"/>
        </w:rPr>
        <w:t xml:space="preserve"> کرد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چون</w:t>
      </w:r>
      <w:r>
        <w:rPr>
          <w:rtl/>
          <w:lang w:bidi="fa-IR"/>
        </w:rPr>
        <w:t xml:space="preserve"> به خانه برگشت ، زن و فرزندانش را مورد خطاب قرار داد که : اگر شما با من موافقت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من به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خانه محبوب مشرف شوم و در آنجا شما را دعا کنم . همسرش گفت : تو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فقر و پر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نابسامان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عائله سنگ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</w:t>
      </w:r>
      <w:r>
        <w:rPr>
          <w:rtl/>
          <w:lang w:bidi="fa-IR"/>
        </w:rPr>
        <w:t xml:space="preserve"> تنگ ، چگونه بر خود و ما روا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کعبه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بر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واجب است که ثروتمند و توانا باشد . فرزندانش گفتار مادرشان را تصد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کردند ، مگر دختر کوچکش که با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خاص خودش گفت : چه مانع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اگر به پدرم اجازه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عازم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سفر شود ؟ بگذار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هرجا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برود ،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بخش ما خداست و پدر و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و واسطه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،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تواند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را از راه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و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پدر به ما برساند . همه از گفته دختر هوش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، متوجه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شدند و اجازه دادند پدرشان به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خانه حق رود و آنان را دعا کند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حاتم</w:t>
      </w:r>
      <w:r>
        <w:rPr>
          <w:rtl/>
          <w:lang w:bidi="fa-IR"/>
        </w:rPr>
        <w:t xml:space="preserve"> ،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خوشحال شد و اسباب سفر آماده کرد و با کاروان حاج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عازم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شد . همسا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گان</w:t>
      </w:r>
      <w:r>
        <w:rPr>
          <w:rtl/>
          <w:lang w:bidi="fa-IR"/>
        </w:rPr>
        <w:t xml:space="preserve">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رفتن حاتم و علّت رفتنش که گفتار دختر بود خبردار شدند به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دختر آمدند و زبان به ملامتش گشودند که چرا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فقر و ته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اجازه داد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سفر رود 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سفر چن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ماه به طول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انجامد ، بگو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مدت طولان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مخارج خود را چگونه تأم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کرد ؟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خانواده</w:t>
      </w:r>
      <w:r>
        <w:rPr>
          <w:rtl/>
          <w:lang w:bidi="fa-IR"/>
        </w:rPr>
        <w:t xml:space="preserve"> حاتم هم زبان به طعنه گشودند و دختر کوچک خانواده را در معرض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ملامت قرار دادند و گفتند : اگر تو لب از سخن بسته بود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زبانت را حفظ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اجازه سفر به او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دختر</w:t>
      </w:r>
      <w:r>
        <w:rPr>
          <w:rtl/>
          <w:lang w:bidi="fa-IR"/>
        </w:rPr>
        <w:t xml:space="preserve"> ،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محزون و غمگ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شد و از شدّت غم و اندوه اشکها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خالصش به صورت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گناهش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</w:t>
      </w:r>
      <w:r>
        <w:rPr>
          <w:rtl/>
          <w:lang w:bidi="fa-IR"/>
        </w:rPr>
        <w:t xml:space="preserve"> و در آن حال ملکوت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عرش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دست به دعا برداشت و گفت : پروردگارا !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به احسان و کرم تو عادت کرده اند و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از خوان نعمت تو بهره مند بودند ، آنان را ضا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مگردان و مرا ه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نزد آنان شرمسار مکن .</w:t>
      </w:r>
    </w:p>
    <w:p w:rsidR="00A3017F" w:rsidRDefault="00A3017F" w:rsidP="000E423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جمع خانواده متح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مبهوت بودند و فکر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 که از کجا قوت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گذران امور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بدست آورند ، ناگهان حاکم شهر که از شکار برم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گشت و تشنگ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او را در مض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قه</w:t>
      </w:r>
      <w:r>
        <w:rPr>
          <w:rtl/>
          <w:lang w:bidi="fa-IR"/>
        </w:rPr>
        <w:t xml:space="preserve"> و سخت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انداخته بود ، عده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در</w:t>
      </w:r>
      <w:r w:rsidR="000E4238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خانه</w:t>
      </w:r>
      <w:r>
        <w:rPr>
          <w:rtl/>
          <w:lang w:bidi="fa-IR"/>
        </w:rPr>
        <w:t xml:space="preserve"> آن 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ازمند</w:t>
      </w:r>
      <w:r>
        <w:rPr>
          <w:rtl/>
          <w:lang w:bidi="fa-IR"/>
        </w:rPr>
        <w:t xml:space="preserve"> و محتاجان ته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دست فرستاد تا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آب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اورند</w:t>
      </w:r>
      <w:r>
        <w:rPr>
          <w:rtl/>
          <w:lang w:bidi="fa-IR"/>
        </w:rPr>
        <w:t xml:space="preserve"> .</w:t>
      </w:r>
      <w:r w:rsidR="000E4238">
        <w:rPr>
          <w:rFonts w:hint="eastAsia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آنان</w:t>
      </w:r>
      <w:r>
        <w:rPr>
          <w:rtl/>
          <w:lang w:bidi="fa-IR"/>
        </w:rPr>
        <w:t xml:space="preserve"> حلقه به در زدند ، همسر حاتم پشت در آمد و گفت :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چه کار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؟ گفتند : حاکم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ستاده</w:t>
      </w:r>
      <w:r>
        <w:rPr>
          <w:rtl/>
          <w:lang w:bidi="fa-IR"/>
        </w:rPr>
        <w:t xml:space="preserve"> و از شما شربت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. زن با حالت بهت به آسمان نگر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گفت : پروردگارا ! ما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شب</w:t>
      </w:r>
      <w:r>
        <w:rPr>
          <w:rtl/>
          <w:lang w:bidi="fa-IR"/>
        </w:rPr>
        <w:t xml:space="preserve"> گرسنه به سر برد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امروز حاکم منطقه به ما محتاج شده و از ما آب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!!</w:t>
      </w:r>
    </w:p>
    <w:p w:rsidR="00A3017F" w:rsidRDefault="00A3017F" w:rsidP="000E423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سپس</w:t>
      </w:r>
      <w:r>
        <w:rPr>
          <w:rtl/>
          <w:lang w:bidi="fa-IR"/>
        </w:rPr>
        <w:t xml:space="preserve"> ظرف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پر از آب کرد و نزد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آورد و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ظرف ظرف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سفال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عذرخواه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نمود .</w:t>
      </w:r>
      <w:r w:rsidR="000E4238">
        <w:rPr>
          <w:rFonts w:hint="eastAsia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از همراهان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منزل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؟ گفتند : حاتم اصم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زاهدان و عارفان وارسته است ،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او به سفر رفته و خانواده اش در کمال سخت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سر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برند . حاکم گفت : ما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زحمت داد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از آنان آب خواست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از مروّت دور است که امثال ما به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ن مستمندان زحمت دهند و بارشان را بر دوش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بگذارند 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بگفت و کمربند زرّ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خود را باز کرد و به داخل منزل انداخت و به همراهانش گفت : هرکس مرا دوست دارد کمربندش را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منزل اندازد . همه همراهان کمربندها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خود را باز کرده به درون منزل انداختند . ه</w:t>
      </w:r>
      <w:r>
        <w:rPr>
          <w:rFonts w:hint="eastAsia"/>
          <w:rtl/>
          <w:lang w:bidi="fa-IR"/>
        </w:rPr>
        <w:t>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خواستند برگردند حاکم گفت : درود خدا بر شما باد ، هم اکنون 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من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مت</w:t>
      </w:r>
      <w:r>
        <w:rPr>
          <w:rtl/>
          <w:lang w:bidi="fa-IR"/>
        </w:rPr>
        <w:t xml:space="preserve"> کمربندها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 و آنها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فاصله نشد که 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پول کمربندها را آورد و تحو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همسر حاتم داد و کمربندها را گرفت و برد !!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چون</w:t>
      </w:r>
      <w:r>
        <w:rPr>
          <w:rtl/>
          <w:lang w:bidi="fa-IR"/>
        </w:rPr>
        <w:t xml:space="preserve"> دخترک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اشک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دگان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</w:t>
      </w:r>
      <w:r>
        <w:rPr>
          <w:rtl/>
          <w:lang w:bidi="fa-IR"/>
        </w:rPr>
        <w:t xml:space="preserve"> . به او گفتند :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شادمان باش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نه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مهربان پرتو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لطفش را به ما نشان داد و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جاد</w:t>
      </w:r>
      <w:r>
        <w:rPr>
          <w:rtl/>
          <w:lang w:bidi="fa-IR"/>
        </w:rPr>
        <w:t xml:space="preserve"> کرد . دخترک گفت :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ام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ما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شب</w:t>
      </w:r>
      <w:r>
        <w:rPr>
          <w:rtl/>
          <w:lang w:bidi="fa-IR"/>
        </w:rPr>
        <w:t xml:space="preserve"> گرسنه سر به بال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نهاد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امروز </w:t>
      </w:r>
      <w:r>
        <w:rPr>
          <w:rFonts w:hint="eastAsia"/>
          <w:rtl/>
          <w:lang w:bidi="fa-IR"/>
        </w:rPr>
        <w:t>مخلوق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ما نظر انداخت و ما را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ساخت ، پس هرگاه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مهربان به ما نظر اندازد آن نظر چه خواهد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کرد</w:t>
      </w:r>
      <w:r>
        <w:rPr>
          <w:rtl/>
          <w:lang w:bidi="fa-IR"/>
        </w:rPr>
        <w:t xml:space="preserve"> ؟ سپس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پدرش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گونه دعا کرد : پروردگارا ! چنان که به ما مرحمت کرد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کارمان را به سامان رساند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پدرمان هم نظر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انداز و کارش را به سامان برسان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</w:t>
      </w:r>
      <w:r>
        <w:rPr>
          <w:rtl/>
          <w:lang w:bidi="fa-IR"/>
        </w:rPr>
        <w:t xml:space="preserve"> حاتم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کاروان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حج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 که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کاروان 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رتر</w:t>
      </w:r>
      <w:r>
        <w:rPr>
          <w:rtl/>
          <w:lang w:bidi="fa-IR"/>
        </w:rPr>
        <w:t xml:space="preserve"> از او نبود ، نه مرکب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 که بر آن سوار شود ، نه توشه قابل توجه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سفر را با آن به راحت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کاروان او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شناختند کمک ناچ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بدرقه راه او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الحاج به درد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گرفتار شد ؛ طب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قافله از معالجه اش عاجز شد ،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گفت :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قافله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 که اهل حال باشد تا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دعا کند ،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دعا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بلا نجات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ابم</w:t>
      </w:r>
      <w:r>
        <w:rPr>
          <w:rtl/>
          <w:lang w:bidi="fa-IR"/>
        </w:rPr>
        <w:t xml:space="preserve"> . گفتند : 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حاتم اصم .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گفت :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هرچه</w:t>
      </w:r>
      <w:r>
        <w:rPr>
          <w:rtl/>
          <w:lang w:bidi="fa-IR"/>
        </w:rPr>
        <w:t xml:space="preserve"> زودتر او را به بال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من حاضر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غلامان 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و او را نزد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آوردند . حاتم سلام کرد و کنار بستر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شفا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دست به دعا برداشت ؛ از برکت دعا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بهبود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 xml:space="preserve"> ،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خاطر مورد توجه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قرار گرفت ، پس دستور داد مرکب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او بدهند و مخارج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تا برگشت از سفر حج به عهده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گذارند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حاتم</w:t>
      </w:r>
      <w:r>
        <w:rPr>
          <w:rtl/>
          <w:lang w:bidi="fa-IR"/>
        </w:rPr>
        <w:t xml:space="preserve"> از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سپاسگزار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و آن شب با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خاص با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مهربان به راز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پرداخت ، چون به بستر خواب رفت و خوابش برد در عالم خواب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حاتم !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کارها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با ما اصلاح کند و بر ما اعتماد داشته باشد ، ما هم لطف خود را شامل حال او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</w:t>
      </w:r>
      <w:r>
        <w:rPr>
          <w:rtl/>
          <w:lang w:bidi="fa-IR"/>
        </w:rPr>
        <w:t xml:space="preserve"> نگران همسر و فرزندانت مباش ، ما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معاش آنان را فراهم آورد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 چون </w:t>
      </w:r>
      <w:r>
        <w:rPr>
          <w:rtl/>
          <w:lang w:bidi="fa-IR"/>
        </w:rPr>
        <w:lastRenderedPageBreak/>
        <w:t>از خواب برخاست حمد و ثنا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بجا آورد و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همه عنا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حق شگفت زده شد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سفر برگشت ، فرزندانش به استقبالش آمدند و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او خوشحال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از همه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به دختر خردسالش محبت ورز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او را در آغوش گرفت و بوس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گفت : چه بسا کوچک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ظاهر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باطن بزرگان اجتماع اند ، خدا به بزرگ تر شما از نظر سنّ توجه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، بلکه به آن که معرفتش در حق او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است نظر دارد ، پس بر شما باد به معرفت خدا و اعتماد بر او 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 او توکل کند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وا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گذارد </w:t>
      </w:r>
      <w:r w:rsidRPr="000E4238">
        <w:rPr>
          <w:rStyle w:val="libFootnotenumChar"/>
          <w:rtl/>
        </w:rPr>
        <w:t>(1)</w:t>
      </w:r>
      <w:r>
        <w:rPr>
          <w:rtl/>
          <w:lang w:bidi="fa-IR"/>
        </w:rPr>
        <w:t xml:space="preserve"> .</w:t>
      </w:r>
    </w:p>
    <w:p w:rsidR="00A3017F" w:rsidRDefault="000E4238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0E4238">
      <w:pPr>
        <w:pStyle w:val="Heading2"/>
        <w:rPr>
          <w:rtl/>
          <w:lang w:bidi="fa-IR"/>
        </w:rPr>
      </w:pPr>
      <w:bookmarkStart w:id="127" w:name="_Toc523657362"/>
      <w:r>
        <w:rPr>
          <w:rFonts w:hint="eastAsia"/>
          <w:rtl/>
          <w:lang w:bidi="fa-IR"/>
        </w:rPr>
        <w:t>داستان</w:t>
      </w:r>
      <w:r>
        <w:rPr>
          <w:rtl/>
          <w:lang w:bidi="fa-IR"/>
        </w:rPr>
        <w:t xml:space="preserve"> شگفت انگ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سعد بن معاذ</w:t>
      </w:r>
      <w:bookmarkEnd w:id="127"/>
    </w:p>
    <w:p w:rsidR="00A3017F" w:rsidRDefault="00A3017F" w:rsidP="000E423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گروه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نزد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آمدند و او را به مرگ سعد بن معاذ خبر دادند 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با اصحاب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تجه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سعد حرکت کردند ، و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 چهارچوب در غسّال خانه قرار داشتند به غسل دادن بدن سعد فرمان دادند .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او را حنوط و کفن ک</w:t>
      </w:r>
      <w:r>
        <w:rPr>
          <w:rFonts w:hint="eastAsia"/>
          <w:rtl/>
          <w:lang w:bidi="fa-IR"/>
        </w:rPr>
        <w:t>ردند</w:t>
      </w:r>
      <w:r>
        <w:rPr>
          <w:rtl/>
          <w:lang w:bidi="fa-IR"/>
        </w:rPr>
        <w:t xml:space="preserve"> و بر تخته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حمل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قرار دادند ، حضرت با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برهنه و بدون عبا دنبال جنازه حرکت کردند ، سپس 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طرف راست جنازه را بر دوش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گرفتند و 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طرف چپ را تا به قبر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.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وارد قبر شد و با دست مبارکش لحد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از اصحاب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خواست که سنگ 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خاک به حضرت دهند تا روزنه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لحد را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؛ چون فارغ شدند و خاک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لحد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خته</w:t>
      </w:r>
      <w:r>
        <w:rPr>
          <w:rtl/>
          <w:lang w:bidi="fa-IR"/>
        </w:rPr>
        <w:t xml:space="preserve"> شد و قبر به طور کامل بسته شد ، فرمود : من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دانم به زود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جنازه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پوسد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بنده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دوست دارد که هرگاه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محکم و استوار انجام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،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خاطر در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لحد</w:t>
      </w:r>
      <w:r>
        <w:rPr>
          <w:rtl/>
          <w:lang w:bidi="fa-IR"/>
        </w:rPr>
        <w:t xml:space="preserve"> و بستن روزنه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با سنگ و خاک دقت کردم .</w:t>
      </w:r>
      <w:r w:rsidR="000E4238">
        <w:rPr>
          <w:rFonts w:hint="eastAsia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آن لحظه مادر داغد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سعد از گوشه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برداشت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سعد ! بهشت بر تو گوارا باد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فرمودند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مادر سعدا مطلب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بر پروردگارت در مورد فرزندت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گونه قاطع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نسبت مده 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فشار سخت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سعد وارد شد !!</w:t>
      </w:r>
    </w:p>
    <w:p w:rsidR="00A3017F" w:rsidRPr="000E4238" w:rsidRDefault="000E4238" w:rsidP="000E4238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</w:t>
      </w:r>
    </w:p>
    <w:p w:rsidR="00A3017F" w:rsidRDefault="00A3017F" w:rsidP="000E4238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الل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: 292 .</w:t>
      </w:r>
    </w:p>
    <w:p w:rsidR="00A3017F" w:rsidRDefault="000E4238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چون</w:t>
      </w:r>
      <w:r w:rsidR="00A3017F">
        <w:rPr>
          <w:rtl/>
          <w:lang w:bidi="fa-IR"/>
        </w:rPr>
        <w:t xml:space="preserve"> پ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امبر</w:t>
      </w:r>
      <w:r w:rsidR="00A3017F">
        <w:rPr>
          <w:rtl/>
          <w:lang w:bidi="fa-IR"/>
        </w:rPr>
        <w:t xml:space="preserve"> و مردم از دفن سعد برگشتند ، گفتند : 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پ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امبر</w:t>
      </w:r>
      <w:r w:rsidR="00A3017F">
        <w:rPr>
          <w:rtl/>
          <w:lang w:bidi="fa-IR"/>
        </w:rPr>
        <w:t xml:space="preserve"> خدا ! کار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را از شما در مورد سعد د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م</w:t>
      </w:r>
      <w:r w:rsidR="00A3017F">
        <w:rPr>
          <w:rtl/>
          <w:lang w:bidi="fa-IR"/>
        </w:rPr>
        <w:t xml:space="preserve"> که بر کس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ند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م</w:t>
      </w:r>
      <w:r w:rsidR="00A3017F">
        <w:rPr>
          <w:rtl/>
          <w:lang w:bidi="fa-IR"/>
        </w:rPr>
        <w:t xml:space="preserve"> ، با پا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برهنه و بدون عبا تش</w:t>
      </w:r>
      <w:r w:rsidR="00A3017F">
        <w:rPr>
          <w:rFonts w:hint="cs"/>
          <w:rtl/>
          <w:lang w:bidi="fa-IR"/>
        </w:rPr>
        <w:t>یی</w:t>
      </w:r>
      <w:r w:rsidR="00A3017F">
        <w:rPr>
          <w:rFonts w:hint="eastAsia"/>
          <w:rtl/>
          <w:lang w:bidi="fa-IR"/>
        </w:rPr>
        <w:t>ع</w:t>
      </w:r>
      <w:r w:rsidR="00A3017F">
        <w:rPr>
          <w:rtl/>
          <w:lang w:bidi="fa-IR"/>
        </w:rPr>
        <w:t xml:space="preserve"> جنازه آمد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</w:t>
      </w:r>
      <w:r w:rsidR="00A3017F">
        <w:rPr>
          <w:rtl/>
          <w:lang w:bidi="fa-IR"/>
        </w:rPr>
        <w:t xml:space="preserve"> . فرمودند : در 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حالت به فرشتگان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که به تش</w:t>
      </w:r>
      <w:r w:rsidR="00A3017F">
        <w:rPr>
          <w:rFonts w:hint="cs"/>
          <w:rtl/>
          <w:lang w:bidi="fa-IR"/>
        </w:rPr>
        <w:t>یی</w:t>
      </w:r>
      <w:r w:rsidR="00A3017F">
        <w:rPr>
          <w:rFonts w:hint="eastAsia"/>
          <w:rtl/>
          <w:lang w:bidi="fa-IR"/>
        </w:rPr>
        <w:t>ع</w:t>
      </w:r>
      <w:r w:rsidR="00A3017F">
        <w:rPr>
          <w:rtl/>
          <w:lang w:bidi="fa-IR"/>
        </w:rPr>
        <w:t xml:space="preserve"> آمده بودند اقتدا کردم . گفتند : گاه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جانب راست و گا</w:t>
      </w:r>
      <w:r w:rsidR="00A3017F">
        <w:rPr>
          <w:rFonts w:hint="eastAsia"/>
          <w:rtl/>
          <w:lang w:bidi="fa-IR"/>
        </w:rPr>
        <w:t>ه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جانب چپ جنازه را بر دوش گرفت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</w:t>
      </w:r>
      <w:r w:rsidR="00A3017F"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فرمود</w:t>
      </w:r>
      <w:r>
        <w:rPr>
          <w:rtl/>
          <w:lang w:bidi="fa-IR"/>
        </w:rPr>
        <w:t xml:space="preserve"> : در تش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جنازه دستم در دست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بود ، آنچه او انجام داد من انجام دادم . گفتند : شما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غسلش اجازه داد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بر او نماز گزارد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لحدش را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گاه گفت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فشار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سخت بر او وارد شد ! فرمود : 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با خانواده اش بداخلاق بود !! </w:t>
      </w:r>
      <w:r w:rsidRPr="000E4238">
        <w:rPr>
          <w:rStyle w:val="libFootnotenumChar"/>
          <w:rtl/>
        </w:rPr>
        <w:t>(1)</w:t>
      </w:r>
      <w:r>
        <w:rPr>
          <w:rtl/>
          <w:lang w:bidi="fa-IR"/>
        </w:rPr>
        <w:t>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اگر انسان ا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متوسط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حد اقل ، و عمل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اندک برخوردار باشد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سرما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سرشار از مکارم اخلاق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، و با خانواده و اقوام و مردم در همه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اخلاق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خوش رفتار باشد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کمتر دچار مشکل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در آخرت مکارم اخلاقش رحمت و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وضات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حق را جذب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.</w:t>
      </w:r>
    </w:p>
    <w:p w:rsidR="00A3017F" w:rsidRDefault="000E4238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0E4238">
      <w:pPr>
        <w:pStyle w:val="Heading2"/>
        <w:rPr>
          <w:rtl/>
          <w:lang w:bidi="fa-IR"/>
        </w:rPr>
      </w:pPr>
      <w:bookmarkStart w:id="128" w:name="_Toc523657363"/>
      <w:r>
        <w:rPr>
          <w:rFonts w:hint="eastAsia"/>
          <w:rtl/>
          <w:lang w:bidi="fa-IR"/>
        </w:rPr>
        <w:t>داستان</w:t>
      </w:r>
      <w:r>
        <w:rPr>
          <w:rtl/>
          <w:lang w:bidi="fa-IR"/>
        </w:rPr>
        <w:t xml:space="preserve"> شگفت انگ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مرگ هارون</w:t>
      </w:r>
      <w:bookmarkEnd w:id="128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هارون الرش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 خراسان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شد ، فرمان داد طب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طوس حاضر کنند ، آنگاه سفارش کرد ادرار او را با ادرار گروه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ماران</w:t>
      </w:r>
      <w:r>
        <w:rPr>
          <w:rtl/>
          <w:lang w:bidi="fa-IR"/>
        </w:rPr>
        <w:t xml:space="preserve"> و از افراد سالم بر طب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عرضه کنند ، طب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ها 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پس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و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آنکه بداند از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، گفت : به صا</w:t>
      </w:r>
      <w:r>
        <w:rPr>
          <w:rFonts w:hint="eastAsia"/>
          <w:rtl/>
          <w:lang w:bidi="fa-IR"/>
        </w:rPr>
        <w:t>حب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بگو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تش</w:t>
      </w:r>
      <w:r>
        <w:rPr>
          <w:rtl/>
          <w:lang w:bidi="fa-IR"/>
        </w:rPr>
        <w:t xml:space="preserve"> را آماده کند 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مضمحل شده و بن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اش فرو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خته</w:t>
      </w:r>
      <w:r>
        <w:rPr>
          <w:rtl/>
          <w:lang w:bidi="fa-IR"/>
        </w:rPr>
        <w:t xml:space="preserve"> است . هارون از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خبر از زندگ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مأ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</w:t>
      </w:r>
      <w:r>
        <w:rPr>
          <w:rtl/>
          <w:lang w:bidi="fa-IR"/>
        </w:rPr>
        <w:t xml:space="preserve"> شد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رباع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خواند : ان الطب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بطبه و دوائه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دفاع نحب قد أت</w:t>
      </w:r>
      <w:r>
        <w:rPr>
          <w:rFonts w:hint="cs"/>
          <w:rtl/>
          <w:lang w:bidi="fa-IR"/>
        </w:rPr>
        <w:t>ی</w:t>
      </w:r>
    </w:p>
    <w:p w:rsidR="00A3017F" w:rsidRPr="000E4238" w:rsidRDefault="000E4238" w:rsidP="000E4238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</w:t>
      </w:r>
    </w:p>
    <w:p w:rsidR="00A3017F" w:rsidRDefault="00A3017F" w:rsidP="000E4238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امال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صدوق: 384، المجلس الحاد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الستون،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2؛ بحار الانوار: 107/22، باب 37،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67.</w:t>
      </w:r>
    </w:p>
    <w:p w:rsidR="00A3017F" w:rsidRDefault="000E4238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ما</w:t>
      </w:r>
      <w:r w:rsidR="00A3017F">
        <w:rPr>
          <w:rtl/>
          <w:lang w:bidi="fa-IR"/>
        </w:rPr>
        <w:t xml:space="preserve"> للطب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ب</w:t>
      </w:r>
      <w:r w:rsidR="00A3017F">
        <w:rPr>
          <w:rtl/>
          <w:lang w:bidi="fa-IR"/>
        </w:rPr>
        <w:t xml:space="preserve"> 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موت</w:t>
      </w:r>
      <w:r w:rsidR="00A3017F">
        <w:rPr>
          <w:rtl/>
          <w:lang w:bidi="fa-IR"/>
        </w:rPr>
        <w:t xml:space="preserve"> بالداء الّذ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قد کان 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برء</w:t>
      </w:r>
      <w:r w:rsidR="00A3017F">
        <w:rPr>
          <w:rtl/>
          <w:lang w:bidi="fa-IR"/>
        </w:rPr>
        <w:t xml:space="preserve"> مثله ف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ما</w:t>
      </w:r>
      <w:r w:rsidR="00A3017F">
        <w:rPr>
          <w:rtl/>
          <w:lang w:bidi="fa-IR"/>
        </w:rPr>
        <w:t xml:space="preserve"> مض</w:t>
      </w:r>
      <w:r w:rsidR="00A3017F">
        <w:rPr>
          <w:rFonts w:hint="cs"/>
          <w:rtl/>
          <w:lang w:bidi="fa-IR"/>
        </w:rPr>
        <w:t>ی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طب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با طبابت و دارو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قدرت دفاع در برابر مرگ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فرا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ندارد ، اگر قدرت دارد پس چرا خودش با همان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گذشته آن را درمان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؟!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آن حال به او خبر دادند که مردم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مرگش را پخش کرده اند ،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برچ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شود فرمان داد چهارپا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آوردند تا بر آن سوار شود و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مردم ظاهر گردد ،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سوار شد ناگهان زانو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</w:t>
      </w:r>
      <w:r>
        <w:rPr>
          <w:rtl/>
          <w:lang w:bidi="fa-IR"/>
        </w:rPr>
        <w:t xml:space="preserve"> سست شد ، گفت :</w:t>
      </w:r>
    </w:p>
    <w:p w:rsidR="00A3017F" w:rsidRDefault="00A3017F" w:rsidP="000E423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مرا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اده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پراکنان راست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، سپس سفارش کرد کفن 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اورند</w:t>
      </w:r>
      <w:r>
        <w:rPr>
          <w:rtl/>
          <w:lang w:bidi="fa-IR"/>
        </w:rPr>
        <w:t xml:space="preserve"> ، از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آنها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انتخاب کرد و گفت : در کنار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بسترم قبر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آماده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سپس نگاه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قبر کرد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را خواند :</w:t>
      </w:r>
      <w:r w:rsidR="000E4238">
        <w:rPr>
          <w:rFonts w:hint="eastAsia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«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ا أَغْنی</w:t>
      </w:r>
      <w:r>
        <w:rPr>
          <w:rtl/>
          <w:lang w:bidi="fa-IR"/>
        </w:rPr>
        <w:t xml:space="preserve"> عَنِّ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الِیَ</w:t>
      </w:r>
      <w:r>
        <w:rPr>
          <w:rFonts w:hint="eastAsia"/>
          <w:rtl/>
          <w:lang w:bidi="fa-IR"/>
        </w:rPr>
        <w:t>هْ</w:t>
      </w:r>
      <w:r>
        <w:rPr>
          <w:rtl/>
          <w:lang w:bidi="fa-IR"/>
        </w:rPr>
        <w:t xml:space="preserve"> * هَلَکَ عَنِّ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سُلْط</w:t>
      </w:r>
      <w:r>
        <w:rPr>
          <w:rFonts w:hint="cs"/>
          <w:rtl/>
          <w:lang w:bidi="fa-IR"/>
        </w:rPr>
        <w:t>انِیَ</w:t>
      </w:r>
      <w:r>
        <w:rPr>
          <w:rFonts w:hint="eastAsia"/>
          <w:rtl/>
          <w:lang w:bidi="fa-IR"/>
        </w:rPr>
        <w:t>هْ</w:t>
      </w:r>
      <w:r>
        <w:rPr>
          <w:rtl/>
          <w:lang w:bidi="fa-IR"/>
        </w:rPr>
        <w:t xml:space="preserve"> » </w:t>
      </w:r>
      <w:r w:rsidRPr="000E4238">
        <w:rPr>
          <w:rStyle w:val="libFootnotenumChar"/>
          <w:rtl/>
        </w:rPr>
        <w:t>(1)</w:t>
      </w:r>
      <w:r>
        <w:rPr>
          <w:rtl/>
          <w:lang w:bidi="fa-IR"/>
        </w:rPr>
        <w:t>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مجرم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هستم که کارم از کار گذشته و زبان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: مال و ثروتم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عذاب خدا را از من برطرف نکرد و امروز که روز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چارگ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است به دادم نرس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نه تنها مال و ثروتم مشکل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از من حل نکرد و گره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نگشود ، بلکه قدرت و سلطنتم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نابود شد و از دستم رفت </w:t>
      </w:r>
      <w:r w:rsidRPr="000E4238">
        <w:rPr>
          <w:rStyle w:val="libFootnotenumChar"/>
          <w:rtl/>
        </w:rPr>
        <w:t>(2)</w:t>
      </w:r>
      <w:r>
        <w:rPr>
          <w:rtl/>
          <w:lang w:bidi="fa-IR"/>
        </w:rPr>
        <w:t xml:space="preserve"> .</w:t>
      </w:r>
    </w:p>
    <w:p w:rsidR="00A3017F" w:rsidRDefault="000E4238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0E4238">
      <w:pPr>
        <w:pStyle w:val="Heading2"/>
        <w:rPr>
          <w:rtl/>
          <w:lang w:bidi="fa-IR"/>
        </w:rPr>
      </w:pPr>
      <w:bookmarkStart w:id="129" w:name="_Toc523657364"/>
      <w:r>
        <w:rPr>
          <w:rFonts w:hint="eastAsia"/>
          <w:rtl/>
          <w:lang w:bidi="fa-IR"/>
        </w:rPr>
        <w:t>داستان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آموزنده درباره آبرودار</w:t>
      </w:r>
      <w:r>
        <w:rPr>
          <w:rFonts w:hint="cs"/>
          <w:rtl/>
          <w:lang w:bidi="fa-IR"/>
        </w:rPr>
        <w:t>ی</w:t>
      </w:r>
      <w:bookmarkEnd w:id="129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محدث</w:t>
      </w:r>
      <w:r>
        <w:rPr>
          <w:rtl/>
          <w:lang w:bidi="fa-IR"/>
        </w:rPr>
        <w:t xml:space="preserve"> قم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معروف به حاج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عباس رضوان اللّ</w:t>
      </w:r>
      <w:r>
        <w:rPr>
          <w:rFonts w:hint="cs"/>
          <w:rtl/>
          <w:lang w:bidi="fa-IR"/>
        </w:rPr>
        <w:t>ه تعالی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در حاش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کتاب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« مفات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الجنان » از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کفعم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</w:t>
      </w:r>
      <w:r>
        <w:rPr>
          <w:rtl/>
          <w:lang w:bidi="fa-IR"/>
        </w:rPr>
        <w:t xml:space="preserve"> کاشان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هرکس سوره شمس و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قدر و کافرون و 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فلق و ناس و اخلاص را صد مرتبه همراه با صلوات بخواند هرکس را که اراده کند در خ</w:t>
      </w:r>
      <w:r>
        <w:rPr>
          <w:rFonts w:hint="eastAsia"/>
          <w:rtl/>
          <w:lang w:bidi="fa-IR"/>
        </w:rPr>
        <w:t>واب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.</w:t>
      </w:r>
    </w:p>
    <w:p w:rsidR="00A3017F" w:rsidRPr="000E4238" w:rsidRDefault="000E4238" w:rsidP="000E4238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</w:t>
      </w:r>
    </w:p>
    <w:p w:rsidR="00A3017F" w:rsidRDefault="00A3017F" w:rsidP="000E4238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حاقه : 28 - 29 .</w:t>
      </w:r>
    </w:p>
    <w:p w:rsidR="00A3017F" w:rsidRDefault="00A3017F" w:rsidP="000E4238">
      <w:pPr>
        <w:pStyle w:val="libFootnote0"/>
        <w:rPr>
          <w:rtl/>
          <w:lang w:bidi="fa-IR"/>
        </w:rPr>
      </w:pPr>
      <w:r>
        <w:rPr>
          <w:rtl/>
          <w:lang w:bidi="fa-IR"/>
        </w:rPr>
        <w:t>2- 2) -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نمونه : 24 / 464 .</w:t>
      </w:r>
    </w:p>
    <w:p w:rsidR="00A3017F" w:rsidRDefault="000E4238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cs"/>
          <w:rtl/>
          <w:lang w:bidi="fa-IR"/>
        </w:rPr>
        <w:lastRenderedPageBreak/>
        <w:t>ی</w:t>
      </w:r>
      <w:r w:rsidR="00A3017F">
        <w:rPr>
          <w:rFonts w:hint="eastAsia"/>
          <w:rtl/>
          <w:lang w:bidi="fa-IR"/>
        </w:rPr>
        <w:t>ک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از دوستانم که پدر شه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</w:t>
      </w:r>
      <w:r w:rsidR="00A3017F">
        <w:rPr>
          <w:rtl/>
          <w:lang w:bidi="fa-IR"/>
        </w:rPr>
        <w:t xml:space="preserve"> و انسان وارسته 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است از قول مرد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مؤمن و ن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ک</w:t>
      </w:r>
      <w:r w:rsidR="00A3017F">
        <w:rPr>
          <w:rtl/>
          <w:lang w:bidi="fa-IR"/>
        </w:rPr>
        <w:t xml:space="preserve"> س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رت</w:t>
      </w:r>
      <w:r w:rsidR="00A3017F">
        <w:rPr>
          <w:rtl/>
          <w:lang w:bidi="fa-IR"/>
        </w:rPr>
        <w:t xml:space="preserve"> و پا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بند به اصول اله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نقل کرد که من چند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بار به دستورالعمل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که حاج ش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خ</w:t>
      </w:r>
      <w:r w:rsidR="00A3017F">
        <w:rPr>
          <w:rtl/>
          <w:lang w:bidi="fa-IR"/>
        </w:rPr>
        <w:t xml:space="preserve"> عباس نوشته است ، عمل کردم ول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آنان را که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خواستم در خواب ند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دم</w:t>
      </w:r>
      <w:r w:rsidR="00A3017F">
        <w:rPr>
          <w:rtl/>
          <w:lang w:bidi="fa-IR"/>
        </w:rPr>
        <w:t xml:space="preserve"> ، از جناب ش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خ</w:t>
      </w:r>
      <w:r w:rsidR="00A3017F">
        <w:rPr>
          <w:rtl/>
          <w:lang w:bidi="fa-IR"/>
        </w:rPr>
        <w:t xml:space="preserve"> دلگ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ر</w:t>
      </w:r>
      <w:r w:rsidR="00A3017F">
        <w:rPr>
          <w:rtl/>
          <w:lang w:bidi="fa-IR"/>
        </w:rPr>
        <w:t xml:space="preserve"> شدم و پ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ش</w:t>
      </w:r>
      <w:r w:rsidR="00A3017F">
        <w:rPr>
          <w:rtl/>
          <w:lang w:bidi="fa-IR"/>
        </w:rPr>
        <w:t xml:space="preserve"> خود گفتم چر</w:t>
      </w:r>
      <w:r w:rsidR="00A3017F">
        <w:rPr>
          <w:rFonts w:hint="eastAsia"/>
          <w:rtl/>
          <w:lang w:bidi="fa-IR"/>
        </w:rPr>
        <w:t>ا</w:t>
      </w:r>
      <w:r w:rsidR="00A3017F">
        <w:rPr>
          <w:rtl/>
          <w:lang w:bidi="fa-IR"/>
        </w:rPr>
        <w:t xml:space="preserve"> پاره 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از امور که اثر و نت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جه</w:t>
      </w:r>
      <w:r w:rsidR="00A3017F">
        <w:rPr>
          <w:rtl/>
          <w:lang w:bidi="fa-IR"/>
        </w:rPr>
        <w:t xml:space="preserve"> ندارد در مفات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ح</w:t>
      </w:r>
      <w:r w:rsidR="00A3017F">
        <w:rPr>
          <w:rtl/>
          <w:lang w:bidi="fa-IR"/>
        </w:rPr>
        <w:t xml:space="preserve"> آمده است ؟!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محدث قم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عالم رؤ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، پس از آن که خود را معرف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، فرمود : از من دلگ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نباش من آن مسأله را بر اساس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نوشته ام .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برخ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مردگان در عالم برزخ گرفتار رنج و محنت باشند و اگر به آن صورت به خواب اشخاص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آبرو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آنان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داش</w:t>
      </w:r>
      <w:r>
        <w:rPr>
          <w:rFonts w:hint="eastAsia"/>
          <w:rtl/>
          <w:lang w:bidi="fa-IR"/>
        </w:rPr>
        <w:t>ته</w:t>
      </w:r>
      <w:r>
        <w:rPr>
          <w:rtl/>
          <w:lang w:bidi="fa-IR"/>
        </w:rPr>
        <w:t xml:space="preserve"> باشد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خاطر حضرت حق نسبت به آنان آبرودار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اجازه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در خواب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شوند و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سبب خواب 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، حجاب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باطن آرزومند خواب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اشخاص باشد و آن حجاب مانع خواب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اشخاص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انسان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است آنان را در خواب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گردد !</w:t>
      </w:r>
    </w:p>
    <w:p w:rsidR="00A3017F" w:rsidRDefault="005C3771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5C3771">
      <w:pPr>
        <w:pStyle w:val="Heading2"/>
        <w:rPr>
          <w:rtl/>
          <w:lang w:bidi="fa-IR"/>
        </w:rPr>
      </w:pPr>
      <w:bookmarkStart w:id="130" w:name="_Toc523657365"/>
      <w:r>
        <w:rPr>
          <w:rFonts w:hint="eastAsia"/>
          <w:rtl/>
          <w:lang w:bidi="fa-IR"/>
        </w:rPr>
        <w:t>داستان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تواضع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5C3771" w:rsidRPr="005C3771">
        <w:rPr>
          <w:rStyle w:val="libAlaemChar"/>
          <w:rFonts w:eastAsiaTheme="minorHAnsi"/>
          <w:rtl/>
        </w:rPr>
        <w:t>عليه‌السلام</w:t>
      </w:r>
      <w:bookmarkEnd w:id="130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امام عسکر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آگاه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به حقوق برادران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سخت کوش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نشان</w:t>
      </w:r>
      <w:r>
        <w:rPr>
          <w:rtl/>
          <w:lang w:bidi="fa-IR"/>
        </w:rPr>
        <w:t xml:space="preserve"> در برآوردن حاجات آنان ، برتر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نشان</w:t>
      </w:r>
      <w:r>
        <w:rPr>
          <w:rtl/>
          <w:lang w:bidi="fa-IR"/>
        </w:rPr>
        <w:t xml:space="preserve"> از نظر شأن و مقام نزد خدا هستند و هرکس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به برادران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اش تواضع و فروتن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نزد خدا از صد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به شمار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به </w:t>
      </w:r>
      <w:r>
        <w:rPr>
          <w:rFonts w:hint="eastAsia"/>
          <w:rtl/>
          <w:lang w:bidi="fa-IR"/>
        </w:rPr>
        <w:t>حق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طالب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است .</w:t>
      </w:r>
    </w:p>
    <w:p w:rsidR="00A3017F" w:rsidRDefault="00A3017F" w:rsidP="005C377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سپس</w:t>
      </w:r>
      <w:r>
        <w:rPr>
          <w:rtl/>
          <w:lang w:bidi="fa-IR"/>
        </w:rPr>
        <w:t xml:space="preserve"> حضرت عسکر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دو برادر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پدر و فرزند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مهمان آن حضرت شدند . امام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خدمت به آنان برخاست و مقدمشان را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 و هر دو را بالا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مجلس نشاند و روبرو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آنان نشست ، سپس فرمان داد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 دو غذا آوردند و آنان از </w:t>
      </w:r>
      <w:r>
        <w:rPr>
          <w:rFonts w:hint="eastAsia"/>
          <w:rtl/>
          <w:lang w:bidi="fa-IR"/>
        </w:rPr>
        <w:t>آن</w:t>
      </w:r>
      <w:r>
        <w:rPr>
          <w:rtl/>
          <w:lang w:bidi="fa-IR"/>
        </w:rPr>
        <w:t xml:space="preserve"> غذا خوردند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</w:t>
      </w:r>
      <w:r>
        <w:rPr>
          <w:rtl/>
          <w:lang w:bidi="fa-IR"/>
        </w:rPr>
        <w:t xml:space="preserve"> گاه قنبر طشت و آفتابه و حوله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 و خواست دست پدر را بشو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حضرت از جا جست و آفتابه را از دست قنبر گرفت تا آب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دست آن مرد 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tl/>
          <w:lang w:bidi="fa-IR"/>
        </w:rPr>
        <w:t xml:space="preserve"> . مرد دستش را به خاک مال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گفت 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! خدا مرا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که تو بر دست من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مقام و عظمتت آب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؟! </w:t>
      </w: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فرمود : بنش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دستت را بشو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خدا تو را و برادر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ات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که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ها امت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تو ندارد و در خدمت به تو فض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، برادر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با شستن دست تو در بهشت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خدمت به نفع خودش فراهم سازد ، آن هم خدمت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 ها ب</w:t>
      </w:r>
      <w:r>
        <w:rPr>
          <w:rFonts w:hint="eastAsia"/>
          <w:rtl/>
          <w:lang w:bidi="fa-IR"/>
        </w:rPr>
        <w:t>رابر</w:t>
      </w:r>
      <w:r>
        <w:rPr>
          <w:rtl/>
          <w:lang w:bidi="fa-IR"/>
        </w:rPr>
        <w:t xml:space="preserve"> عدد اهل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بر شمار خدمتکاران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هستند !</w:t>
      </w:r>
    </w:p>
    <w:p w:rsidR="00A3017F" w:rsidRDefault="00A3017F" w:rsidP="005C377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پس</w:t>
      </w:r>
      <w:r>
        <w:rPr>
          <w:rtl/>
          <w:lang w:bidi="fa-IR"/>
        </w:rPr>
        <w:t xml:space="preserve"> مرد نشست و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به او گفت : تو را به حق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من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آن را عظ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بزرگ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شمار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تواضع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تا به آن پاداشت </w:t>
      </w:r>
      <w:r>
        <w:rPr>
          <w:rtl/>
          <w:lang w:bidi="fa-IR"/>
        </w:rPr>
        <w:lastRenderedPageBreak/>
        <w:t>دهند سوگند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دهم که مرا به آنچه که از خدمتم به تو افتخارت داده اند واگذار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آن چنان با آرامش دستت را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بشو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قنبر آب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دستت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tl/>
          <w:lang w:bidi="fa-IR"/>
        </w:rPr>
        <w:t xml:space="preserve">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</w:t>
      </w:r>
      <w:r>
        <w:rPr>
          <w:rtl/>
          <w:lang w:bidi="fa-IR"/>
        </w:rPr>
        <w:t xml:space="preserve"> مرد تسل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تواضع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شد و دستش را با آب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ختن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شست .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کار تمام شد آفتابه را به فرزندش محمد بن حنف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داد و فرمود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5C377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پسرم</w:t>
      </w:r>
      <w:r>
        <w:rPr>
          <w:rtl/>
          <w:lang w:bidi="fa-IR"/>
        </w:rPr>
        <w:t xml:space="preserve"> اگر فقط فرزند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 مهمان من بود من خود آب به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دستش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ختم</w:t>
      </w:r>
      <w:r>
        <w:rPr>
          <w:rtl/>
          <w:lang w:bidi="fa-IR"/>
        </w:rPr>
        <w:t xml:space="preserve">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عزّ و جلّ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پسندد که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پدر و پسر را چون با هم هستند فرق نگذارم ، پدر به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دست پدر آب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</w:t>
      </w:r>
      <w:r>
        <w:rPr>
          <w:rtl/>
          <w:lang w:bidi="fa-IR"/>
        </w:rPr>
        <w:t xml:space="preserve"> و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موقع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پسر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دست پسر آب 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tl/>
          <w:lang w:bidi="fa-IR"/>
        </w:rPr>
        <w:t xml:space="preserve"> . پس محمد حنف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به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دست پسر آب 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</w:t>
      </w:r>
      <w:r>
        <w:rPr>
          <w:rtl/>
          <w:lang w:bidi="fa-IR"/>
        </w:rPr>
        <w:t xml:space="preserve"> و پسر دستش را شست . آن گاه حضرت عسکر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 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را در</w:t>
      </w:r>
      <w:r w:rsidR="005C3771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تواضع</w:t>
      </w:r>
      <w:r>
        <w:rPr>
          <w:rtl/>
          <w:lang w:bidi="fa-IR"/>
        </w:rPr>
        <w:t xml:space="preserve"> و فروتن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واقع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است </w:t>
      </w:r>
      <w:r w:rsidRPr="005C3771">
        <w:rPr>
          <w:rStyle w:val="libFootnotenumChar"/>
          <w:rtl/>
        </w:rPr>
        <w:t>(1)</w:t>
      </w:r>
      <w:r>
        <w:rPr>
          <w:rtl/>
          <w:lang w:bidi="fa-IR"/>
        </w:rPr>
        <w:t xml:space="preserve"> .</w:t>
      </w:r>
    </w:p>
    <w:p w:rsidR="00A3017F" w:rsidRDefault="005C3771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5C3771">
      <w:pPr>
        <w:pStyle w:val="Heading2"/>
        <w:rPr>
          <w:rtl/>
          <w:lang w:bidi="fa-IR"/>
        </w:rPr>
      </w:pPr>
      <w:bookmarkStart w:id="131" w:name="_Toc523657366"/>
      <w:r>
        <w:rPr>
          <w:rFonts w:hint="eastAsia"/>
          <w:rtl/>
          <w:lang w:bidi="fa-IR"/>
        </w:rPr>
        <w:t>داستان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توکل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انسان باا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bookmarkEnd w:id="131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عبد</w:t>
      </w:r>
      <w:r>
        <w:rPr>
          <w:rtl/>
          <w:lang w:bidi="fa-IR"/>
        </w:rPr>
        <w:t xml:space="preserve"> اللّ</w:t>
      </w:r>
      <w:r>
        <w:rPr>
          <w:rFonts w:hint="cs"/>
          <w:rtl/>
          <w:lang w:bidi="fa-IR"/>
        </w:rPr>
        <w:t>ه هبی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شخص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انسان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خدمتگذار و دلسوز بود سال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چند فقط به خاطر خدمت به مردم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ظلم در ادارات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کارگزار بود . پس از سقوط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کار</w:t>
      </w:r>
      <w:r>
        <w:rPr>
          <w:rtl/>
          <w:lang w:bidi="fa-IR"/>
        </w:rPr>
        <w:t xml:space="preserve"> شد و از خدمت رسان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مردم باز ماند و پس از هز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کردن آخر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حقوق 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در مض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قه</w:t>
      </w:r>
      <w:r>
        <w:rPr>
          <w:rtl/>
          <w:lang w:bidi="fa-IR"/>
        </w:rPr>
        <w:t xml:space="preserve"> و تنگدست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افتاد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شدت تنگدست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در خانه احمد بن خالد 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مأمون که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بداخلاق و تندخو بود آمد . احمد که او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شناخت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او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ناراحت شد و به او اعتنا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نکرد ، عبد اللّ</w:t>
      </w:r>
      <w:r>
        <w:rPr>
          <w:rFonts w:hint="cs"/>
          <w:rtl/>
          <w:lang w:bidi="fa-IR"/>
        </w:rPr>
        <w:t>ه به طور مکرر به خانه وزی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مراجعه کرد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پاسخ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محبت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احمد که از پ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پ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آمدن عبد اللّ</w:t>
      </w:r>
      <w:r>
        <w:rPr>
          <w:rFonts w:hint="cs"/>
          <w:rtl/>
          <w:lang w:bidi="fa-IR"/>
        </w:rPr>
        <w:t>ه به ستوه آمده بود به غلامش گفت او را به هر صورتی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در خانه من بران و به او اعلام کن که من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گونه کمک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تو نخواهم کرد !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غلام</w:t>
      </w:r>
      <w:r>
        <w:rPr>
          <w:rtl/>
          <w:lang w:bidi="fa-IR"/>
        </w:rPr>
        <w:t xml:space="preserve"> که عبد اللّ</w:t>
      </w:r>
      <w:r>
        <w:rPr>
          <w:rFonts w:hint="cs"/>
          <w:rtl/>
          <w:lang w:bidi="fa-IR"/>
        </w:rPr>
        <w:t>ه را آدم باشخصی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انسان باوقار و بزرگوار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دادن آن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تلخ خوددار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و خود از نزد خود سه هزار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نار</w:t>
      </w:r>
      <w:r>
        <w:rPr>
          <w:rtl/>
          <w:lang w:bidi="fa-IR"/>
        </w:rPr>
        <w:t xml:space="preserve"> طلا به خانه عبد اللّ</w:t>
      </w:r>
      <w:r>
        <w:rPr>
          <w:rFonts w:hint="cs"/>
          <w:rtl/>
          <w:lang w:bidi="fa-IR"/>
        </w:rPr>
        <w:t>ه برد و گفت : وزی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سلام رساندند و گفتند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مقدار پول را مصرف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هم فکر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کرد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عبد</w:t>
      </w:r>
      <w:r>
        <w:rPr>
          <w:rtl/>
          <w:lang w:bidi="fa-IR"/>
        </w:rPr>
        <w:t xml:space="preserve"> اللّ</w:t>
      </w:r>
      <w:r>
        <w:rPr>
          <w:rFonts w:hint="cs"/>
          <w:rtl/>
          <w:lang w:bidi="fa-IR"/>
        </w:rPr>
        <w:t>ه گفت : من به گدایی</w:t>
      </w:r>
      <w:r>
        <w:rPr>
          <w:rtl/>
          <w:lang w:bidi="fa-IR"/>
        </w:rPr>
        <w:t xml:space="preserve"> در آن خانه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امدم</w:t>
      </w:r>
      <w:r>
        <w:rPr>
          <w:rtl/>
          <w:lang w:bidi="fa-IR"/>
        </w:rPr>
        <w:t xml:space="preserve"> ،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پول 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ندارم ، من اعتماد و توکلم به خداست ، خدا کل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حلّ مشکلات مشکل داران را به دست اهل قدرت و مکنت و ثروت و مال و منال قرار داده است ، امروز که احمد بن خالد</w:t>
      </w:r>
    </w:p>
    <w:p w:rsidR="00A3017F" w:rsidRPr="005C3771" w:rsidRDefault="005C3771" w:rsidP="005C3771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lastRenderedPageBreak/>
        <w:t>______________________________</w:t>
      </w:r>
    </w:p>
    <w:p w:rsidR="00A3017F" w:rsidRDefault="00A3017F" w:rsidP="005C3771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امام عسکر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325 ، التواضع و فضل خدمه الضع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173 ؛ بحار الانوار : 72 / 117 ، باب 51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1 .</w:t>
      </w:r>
    </w:p>
    <w:p w:rsidR="00A3017F" w:rsidRDefault="005C3771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وز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ر</w:t>
      </w:r>
      <w:r w:rsidR="00A3017F">
        <w:rPr>
          <w:rtl/>
          <w:lang w:bidi="fa-IR"/>
        </w:rPr>
        <w:t xml:space="preserve"> مملکت است ، کل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</w:t>
      </w:r>
      <w:r w:rsidR="00A3017F">
        <w:rPr>
          <w:rtl/>
          <w:lang w:bidi="fa-IR"/>
        </w:rPr>
        <w:t xml:space="preserve"> حل مشکل من از جانب خدا در دست اوست . من اگر در خانه او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آ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م</w:t>
      </w:r>
      <w:r w:rsidR="00A3017F">
        <w:rPr>
          <w:rtl/>
          <w:lang w:bidi="fa-IR"/>
        </w:rPr>
        <w:t xml:space="preserve"> به شخص خودش کار ندارم ، مرتب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آ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م</w:t>
      </w:r>
      <w:r w:rsidR="00A3017F">
        <w:rPr>
          <w:rtl/>
          <w:lang w:bidi="fa-IR"/>
        </w:rPr>
        <w:t xml:space="preserve"> که اگر کل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</w:t>
      </w:r>
      <w:r w:rsidR="00A3017F">
        <w:rPr>
          <w:rtl/>
          <w:lang w:bidi="fa-IR"/>
        </w:rPr>
        <w:t xml:space="preserve"> حل مشکل من در دست اوست از آن دست ب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رون</w:t>
      </w:r>
      <w:r w:rsidR="00A3017F">
        <w:rPr>
          <w:rtl/>
          <w:lang w:bidi="fa-IR"/>
        </w:rPr>
        <w:t xml:space="preserve"> آورم و اگر ن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ست</w:t>
      </w:r>
      <w:r w:rsidR="00A3017F">
        <w:rPr>
          <w:rtl/>
          <w:lang w:bidi="fa-IR"/>
        </w:rPr>
        <w:t xml:space="preserve"> پس از ثابت شدنش رفت و آمدم را قطع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کنم ، پول را به صاحبش برگردان که من فردا هم به محل نخست وز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ر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خواهم آمد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احمد</w:t>
      </w:r>
      <w:r>
        <w:rPr>
          <w:rtl/>
          <w:lang w:bidi="fa-IR"/>
        </w:rPr>
        <w:t xml:space="preserve"> بن خالد روز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چون چشمش به عبد اللّ</w:t>
      </w:r>
      <w:r>
        <w:rPr>
          <w:rFonts w:hint="cs"/>
          <w:rtl/>
          <w:lang w:bidi="fa-IR"/>
        </w:rPr>
        <w:t>ه افتاد ، بسی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ناراحت شد و به 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مش</w:t>
      </w:r>
      <w:r>
        <w:rPr>
          <w:rtl/>
          <w:lang w:bidi="fa-IR"/>
        </w:rPr>
        <w:t xml:space="preserve"> گفت : مگر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مرا به او نرساند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غلام داستان برخوردش را با عبد اللّ</w:t>
      </w:r>
      <w:r>
        <w:rPr>
          <w:rFonts w:hint="cs"/>
          <w:rtl/>
          <w:lang w:bidi="fa-IR"/>
        </w:rPr>
        <w:t>ه گفت . وزی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به خشم آمد و گفت : با قدرت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دارم به حسابش خواهم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!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احمد</w:t>
      </w:r>
      <w:r>
        <w:rPr>
          <w:rtl/>
          <w:lang w:bidi="fa-IR"/>
        </w:rPr>
        <w:t xml:space="preserve"> بن خالد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پس از گفتگو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با غلام وارد بر مأمون شد ، مأمون گفت 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 روز است تصم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دارم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استان مصر که استان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ثروتمند است استاندار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بفرستم . به نظر تو چه شخص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منطقه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اقت</w:t>
      </w:r>
      <w:r>
        <w:rPr>
          <w:rtl/>
          <w:lang w:bidi="fa-IR"/>
        </w:rPr>
        <w:t xml:space="preserve"> دارد ؟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نخست</w:t>
      </w:r>
      <w:r>
        <w:rPr>
          <w:rtl/>
          <w:lang w:bidi="fa-IR"/>
        </w:rPr>
        <w:t xml:space="preserve"> 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که تصم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داشت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دوستان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کش</w:t>
      </w:r>
      <w:r>
        <w:rPr>
          <w:rtl/>
          <w:lang w:bidi="fa-IR"/>
        </w:rPr>
        <w:t xml:space="preserve"> را معرف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به قول معروف رابطه را بر ضابطه ترج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دهد خواست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عبد اللّ</w:t>
      </w:r>
      <w:r>
        <w:rPr>
          <w:rFonts w:hint="cs"/>
          <w:rtl/>
          <w:lang w:bidi="fa-IR"/>
        </w:rPr>
        <w:t>ه زبی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زبانش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چانده</w:t>
      </w:r>
      <w:r>
        <w:rPr>
          <w:rtl/>
          <w:lang w:bidi="fa-IR"/>
        </w:rPr>
        <w:t xml:space="preserve"> شد و گفت : عبد اللّ</w:t>
      </w:r>
      <w:r>
        <w:rPr>
          <w:rFonts w:hint="cs"/>
          <w:rtl/>
          <w:lang w:bidi="fa-IR"/>
        </w:rPr>
        <w:t>ه هبی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 مأمون گفت : مگر عبد اللّ</w:t>
      </w:r>
      <w:r>
        <w:rPr>
          <w:rFonts w:hint="cs"/>
          <w:rtl/>
          <w:lang w:bidi="fa-IR"/>
        </w:rPr>
        <w:t>ه هبی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زنده است ؟ او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عاقل و کاردان 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پست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مناسب است . 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گفت : او دشمن خاندان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عباس است . مأمون گفت : آن قدر به او محبت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تا دوست ما شود . 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گفت : او به سن کهولت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پست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. مأمون گفت : او عقل فعال و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از تجربه است ، فعلاً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صد</w:t>
      </w:r>
      <w:r>
        <w:rPr>
          <w:rtl/>
          <w:lang w:bidi="fa-IR"/>
        </w:rPr>
        <w:t xml:space="preserve"> هزار در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جهت خرج سفر در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ارش</w:t>
      </w:r>
      <w:r>
        <w:rPr>
          <w:rtl/>
          <w:lang w:bidi="fa-IR"/>
        </w:rPr>
        <w:t xml:space="preserve"> بگذار تا به مصر رود و به کارگردان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منطقه حاصل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مشغول شود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لقمان</w:t>
      </w:r>
      <w:r>
        <w:rPr>
          <w:rtl/>
          <w:lang w:bidi="fa-IR"/>
        </w:rPr>
        <w:t xml:space="preserve"> حک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در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موعظه اش به فرزندش فرمود :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عقل ملاح کشت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قطب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دانش و علم و سکّانش صبر باشد </w:t>
      </w:r>
      <w:r w:rsidRPr="005C3771">
        <w:rPr>
          <w:rStyle w:val="libFootnotenumChar"/>
          <w:rtl/>
        </w:rPr>
        <w:t>(1)</w:t>
      </w:r>
      <w:r>
        <w:rPr>
          <w:rtl/>
          <w:lang w:bidi="fa-IR"/>
        </w:rPr>
        <w:t xml:space="preserve"> ،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گونه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کشت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اش تقوا و بارش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بادبانش توکل و ملاحش عقل</w:t>
      </w:r>
    </w:p>
    <w:p w:rsidR="00A3017F" w:rsidRPr="005C3771" w:rsidRDefault="005C3771" w:rsidP="005C3771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</w:t>
      </w:r>
    </w:p>
    <w:p w:rsidR="00A3017F" w:rsidRDefault="00A3017F" w:rsidP="005C3771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1 / 16 ، کتاب العقل و الجهل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12 ؛ تحف العقول : 383 ؛ وسائل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: 15 / 206 ، باب 8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20291 .</w:t>
      </w:r>
    </w:p>
    <w:p w:rsidR="005C3771" w:rsidRDefault="005C3771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قطب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دانش و سکّانش صبر باشد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معقول و پربار و مف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ساحل نجاتش بهشت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5C3771">
      <w:pPr>
        <w:pStyle w:val="Heading2"/>
        <w:rPr>
          <w:rtl/>
          <w:lang w:bidi="fa-IR"/>
        </w:rPr>
      </w:pPr>
      <w:bookmarkStart w:id="132" w:name="_Toc523657367"/>
      <w:r>
        <w:rPr>
          <w:rFonts w:hint="eastAsia"/>
          <w:rtl/>
          <w:lang w:bidi="fa-IR"/>
        </w:rPr>
        <w:t>داستان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شکستن سکوت</w:t>
      </w:r>
      <w:bookmarkEnd w:id="132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دو</w:t>
      </w:r>
      <w:r>
        <w:rPr>
          <w:rtl/>
          <w:lang w:bidi="fa-IR"/>
        </w:rPr>
        <w:t xml:space="preserve"> لک لک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لاک پشت در صحرا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سبز و خرم و در کنار درختان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پربار و چشمه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آب خوشگوار و رود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سرشار از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، روزگار به خوش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گذراندند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دو</w:t>
      </w:r>
      <w:r>
        <w:rPr>
          <w:rtl/>
          <w:lang w:bidi="fa-IR"/>
        </w:rPr>
        <w:t xml:space="preserve"> لک لک با فرا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فصل خزان و هجوم باد پا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محل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که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مطبوع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و در آنجا آذوقه و غذا به وفور وجود داشت ، سفر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 و در اواسط بهار و سرسبز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صحرا به 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گاه</w:t>
      </w:r>
      <w:r>
        <w:rPr>
          <w:rtl/>
          <w:lang w:bidi="fa-IR"/>
        </w:rPr>
        <w:t xml:space="preserve"> اصل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گشتند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لاک</w:t>
      </w:r>
      <w:r>
        <w:rPr>
          <w:rtl/>
          <w:lang w:bidi="fa-IR"/>
        </w:rPr>
        <w:t xml:space="preserve"> پشت از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چند ماهه دو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خود غم و غصه داشت و علاقه مند بود همراه آن دو دوست مهربانش 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لاق</w:t>
      </w:r>
      <w:r>
        <w:rPr>
          <w:rtl/>
          <w:lang w:bidi="fa-IR"/>
        </w:rPr>
        <w:t xml:space="preserve"> و قشلاق کند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فصل خزان از دو لک لک درخواست کرد که او را همراه خود به منطقه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خزان و سرما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زمستان در امان است ببرند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او گفتند :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تو حرکت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ما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سر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ما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سفر را در مدت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کوتاه و 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چند روز به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قدرت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سفر را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طول چند ماه 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اگر علاقه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ما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سفر همراه شو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 برابر نقشه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بردن تو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تسل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محض باش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هرگز در طول سفر دهان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سخن گفتن باز نکن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سکوت حک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مانه</w:t>
      </w:r>
      <w:r>
        <w:rPr>
          <w:rtl/>
          <w:lang w:bidi="fa-IR"/>
        </w:rPr>
        <w:t xml:space="preserve"> و عاقلانه را نشکن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شکستن سکوتت با هلاکتت مساو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بود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لاک</w:t>
      </w:r>
      <w:r>
        <w:rPr>
          <w:rtl/>
          <w:lang w:bidi="fa-IR"/>
        </w:rPr>
        <w:t xml:space="preserve"> پشت به دو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مهربانش قول داد در طول سفر از سکوت دست برندارد و زبان به سخن گفتن باز نکند و از فضول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برابر نقشه آنان بپره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دو</w:t>
      </w:r>
      <w:r>
        <w:rPr>
          <w:rtl/>
          <w:lang w:bidi="fa-IR"/>
        </w:rPr>
        <w:t xml:space="preserve"> لک لک چوب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کوتاه و مناسب آوردند و به لاک پشت گفتند تو وسط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چوب را با دهانت محکم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ما هم دو سر چوب را با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محکم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سپس به پرواز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تو را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صورت بدون کند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معطّل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قشلاق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دو</w:t>
      </w:r>
      <w:r>
        <w:rPr>
          <w:rtl/>
          <w:lang w:bidi="fa-IR"/>
        </w:rPr>
        <w:t xml:space="preserve"> لک لک ، لاک پشت را با خود برداشتند و با پرواز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محل مورد نظر به حرکت در آمدند . در راه از بالا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حال عبور بودند که اهل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منظره شگفت زده شدند و گفتند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چه داستان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؟ دو لک لک لاک پشت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خود کرده و با مق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کرد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به چوب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خشک او را با خود به سفر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برند ! لاک پشت از سخن اهل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دلگ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شد ، خواست پاسخ آنان را بدهد ، مجبور به باز کردن دهان شد ، باز کردن دهان همان و از اوج هوا به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افتادن همان و به هلاکت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همان !!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سزا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زبان درازان و قانون پردازان در برابر قرآن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انسان را به اوج معنو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رشد و کمال پرواز دهد و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آخرت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آباد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بسازد جز سرنگون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نگونسار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هلاکت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، به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خاطر قرآن مج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در برابر من فقط گوش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</w:t>
      </w:r>
      <w:r>
        <w:rPr>
          <w:rFonts w:hint="eastAsia"/>
          <w:rtl/>
          <w:lang w:bidi="fa-IR"/>
        </w:rPr>
        <w:t>هوش</w:t>
      </w:r>
      <w:r>
        <w:rPr>
          <w:rtl/>
          <w:lang w:bidi="fa-IR"/>
        </w:rPr>
        <w:t xml:space="preserve"> بودن و عمل کردن ، و سکوت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نجات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افتن</w:t>
      </w:r>
      <w:r>
        <w:rPr>
          <w:rtl/>
          <w:lang w:bidi="fa-IR"/>
        </w:rPr>
        <w:t xml:space="preserve"> ، تا مورد رحمت خدا قرار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به سعادت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آخرت برس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A3017F" w:rsidRDefault="005C3771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5C3771">
      <w:pPr>
        <w:pStyle w:val="Heading2"/>
        <w:rPr>
          <w:rtl/>
          <w:lang w:bidi="fa-IR"/>
        </w:rPr>
      </w:pPr>
      <w:bookmarkStart w:id="133" w:name="_Toc523657368"/>
      <w:r>
        <w:rPr>
          <w:rFonts w:hint="eastAsia"/>
          <w:rtl/>
          <w:lang w:bidi="fa-IR"/>
        </w:rPr>
        <w:t>داستان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عج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از نافع بن هلال</w:t>
      </w:r>
      <w:bookmarkEnd w:id="133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از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مف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آن 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بزرگ و متکلّم برجسته و شخص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کم نظ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:</w:t>
      </w:r>
    </w:p>
    <w:p w:rsidR="00A3017F" w:rsidRDefault="00A3017F" w:rsidP="005C377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حضرت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 کربلا نزول اجلال کرد ،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ارانش</w:t>
      </w:r>
      <w:r>
        <w:rPr>
          <w:rtl/>
          <w:lang w:bidi="fa-IR"/>
        </w:rPr>
        <w:t xml:space="preserve"> نافع بن هلال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از همه به ملازمت حضرت اختصاص داشت ، به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ژه</w:t>
      </w:r>
      <w:r>
        <w:rPr>
          <w:rtl/>
          <w:lang w:bidi="fa-IR"/>
        </w:rPr>
        <w:t xml:space="preserve"> در مواقع</w:t>
      </w:r>
      <w:r>
        <w:rPr>
          <w:rFonts w:hint="cs"/>
          <w:rtl/>
          <w:lang w:bidi="fa-IR"/>
        </w:rPr>
        <w:t>ی</w:t>
      </w:r>
      <w:r w:rsidR="005C3771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که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غافل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 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آن سرو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، احت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اط</w:t>
      </w:r>
      <w:r>
        <w:rPr>
          <w:rtl/>
          <w:lang w:bidi="fa-IR"/>
        </w:rPr>
        <w:t xml:space="preserve"> کار و آگاه به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است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شب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گاه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آمده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هامون قدم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زد تا دور شد . نافع ، شمش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خود را به خود آو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خته</w:t>
      </w:r>
      <w:r>
        <w:rPr>
          <w:rtl/>
          <w:lang w:bidi="fa-IR"/>
        </w:rPr>
        <w:t xml:space="preserve">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اده</w:t>
      </w:r>
      <w:r>
        <w:rPr>
          <w:rtl/>
          <w:lang w:bidi="fa-IR"/>
        </w:rPr>
        <w:t xml:space="preserve"> شتاب کرد تا خود را از پشت سر به حضرت رسان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امام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چاپ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صحرا و گردنه ها و تپه و ماهور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 اطراف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گاه مشرف است 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نافع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آن حضرت به پشت سر نگاه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مرا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فرمود :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 ، هلال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گفتم</w:t>
      </w:r>
      <w:r>
        <w:rPr>
          <w:rtl/>
          <w:lang w:bidi="fa-IR"/>
        </w:rPr>
        <w:t xml:space="preserve"> : 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خدا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به قربانت کند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آمدن تو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نابهنگام ، رو به سمت لشگرگاه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اغ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سرکش ، مرا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قرار</w:t>
      </w:r>
      <w:r>
        <w:rPr>
          <w:rtl/>
          <w:lang w:bidi="fa-IR"/>
        </w:rPr>
        <w:t xml:space="preserve"> ساخت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فرمود</w:t>
      </w:r>
      <w:r>
        <w:rPr>
          <w:rtl/>
          <w:lang w:bidi="fa-IR"/>
        </w:rPr>
        <w:t xml:space="preserve"> : نافع ! من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آمدم که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تل ها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، مباد آن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شما به آن ها و آن ها به شما حمله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،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برآمدگ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 کم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گاه ما و هجوم دشمن شود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سپس</w:t>
      </w:r>
      <w:r>
        <w:rPr>
          <w:rtl/>
          <w:lang w:bidi="fa-IR"/>
        </w:rPr>
        <w:t xml:space="preserve"> مراجعت کرد با وضع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دست چپ مرا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دست خود گرفته بود و هم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فرمود : همانست ، همانست به ذات خدا سوگند ، وعده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خُلف در آن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سپس</w:t>
      </w:r>
      <w:r>
        <w:rPr>
          <w:rtl/>
          <w:lang w:bidi="fa-IR"/>
        </w:rPr>
        <w:t xml:space="preserve"> فرمود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نافع !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راه را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ما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 کوه را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جان خود را نجات ده ، از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وقت شروع کن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نافع</w:t>
      </w:r>
      <w:r>
        <w:rPr>
          <w:rtl/>
          <w:lang w:bidi="fa-IR"/>
        </w:rPr>
        <w:t xml:space="preserve"> خود را در قدم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امام انداخت و گفت :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صورت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مادر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نافع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کند 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مگر نافع مرده باشد و زنده نباشد ، آقا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شمش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اسب که با من است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 سرپ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است ، من به حقّ آن خدا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به وجودت بر سرم منّت گذاشته از تو مفارقت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کنم</w:t>
      </w:r>
      <w:r>
        <w:rPr>
          <w:rtl/>
          <w:lang w:bidi="fa-IR"/>
        </w:rPr>
        <w:t xml:space="preserve"> و جدا نخواهم شد تا شمش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اسب من از سرد و گرم من هر دو خسته و وامانده شوند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سپس</w:t>
      </w:r>
      <w:r>
        <w:rPr>
          <w:rtl/>
          <w:lang w:bidi="fa-IR"/>
        </w:rPr>
        <w:t xml:space="preserve"> امام از من جدا شده و در سراپرده خواهرش داخل شد . من پهلو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چادر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ستادم</w:t>
      </w:r>
      <w:r>
        <w:rPr>
          <w:rtl/>
          <w:lang w:bidi="fa-IR"/>
        </w:rPr>
        <w:t xml:space="preserve"> به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زود از آنجا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خواهرش از او استقبال کرده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متکّا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گذاشت . آن حضرت نشست و به گفت و گو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آهسته و سخن سرّ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او شروع کرد ، اما قدر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نگذشت که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گلوگ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خو</w:t>
      </w:r>
      <w:r>
        <w:rPr>
          <w:rFonts w:hint="eastAsia"/>
          <w:rtl/>
          <w:lang w:bidi="fa-IR"/>
        </w:rPr>
        <w:t>اهرش</w:t>
      </w:r>
      <w:r>
        <w:rPr>
          <w:rtl/>
          <w:lang w:bidi="fa-IR"/>
        </w:rPr>
        <w:t xml:space="preserve"> شد ، و به او گفت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برادرم ! من قربانگاه تو را مشاهده کنم و به پاسبان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زنان ضع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مبتلا باشم ؟ !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آگاه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چه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با ما دارند ؟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آمد امر بس بزرگ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، به من سنگ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قربانگاه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جوانان و ماه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هاش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بعد</w:t>
      </w:r>
      <w:r>
        <w:rPr>
          <w:rtl/>
          <w:lang w:bidi="fa-IR"/>
        </w:rPr>
        <w:t xml:space="preserve"> گفت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برادر !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از اصحاب خود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آنان را استعلام کرده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من از آن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ترسم که در هنگام از جا جستن و اصطکاک سر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، تو را وا گذارند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به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افتاد و فرمود : آگاه باش ! هان به خدا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قسم ! آن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 آن ها هست ،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کرده ام ، در آنان جز مردان مرد ، سرفراز ، سربلند ، پُر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</w:t>
      </w:r>
      <w:r>
        <w:rPr>
          <w:rtl/>
          <w:lang w:bidi="fa-IR"/>
        </w:rPr>
        <w:t xml:space="preserve"> ،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اعتنا به مظاهر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مملوّ از غضب به دشمن ، خورده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، دوراند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، پُر عمق ، گردن فراز ،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سپر</w:t>
      </w:r>
      <w:r>
        <w:rPr>
          <w:rtl/>
          <w:lang w:bidi="fa-IR"/>
        </w:rPr>
        <w:t xml:space="preserve"> کن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! به آن اندازه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به مرگ مأنوسند که طفل به پستان مادر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نافع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سوز به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افتاد و برگشت . راه خود را به سمت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بن مظاهر قرار داد ، 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نشسته ، به دستش شمش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از غلاف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سلام داد و بر در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او نشست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گفت : نافع ! چه تو را از منزل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آورده ؟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آنچه شده بود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بازگو کردم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گفت : 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به خدا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سوگند اگر انتظار فرمان خودش در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نبود 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لشگر را هر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مهلت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دادم و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امشب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شمش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به چاره آن ها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پرداختم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نافع</w:t>
      </w:r>
      <w:r>
        <w:rPr>
          <w:rtl/>
          <w:lang w:bidi="fa-IR"/>
        </w:rPr>
        <w:t xml:space="preserve"> گفت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! من از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جدا شدم با وضع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نزد خواهرش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و خواهرش در رنج و اضطراب بود ، گمان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زن ها متوجّه شده باشند ، و در فغان و ناله با او در همراه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اند ،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تو 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امشب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ارانت</w:t>
      </w:r>
      <w:r>
        <w:rPr>
          <w:rtl/>
          <w:lang w:bidi="fa-IR"/>
        </w:rPr>
        <w:t xml:space="preserve"> را جمع آور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روبرو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زنان حرم سخنان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دلدار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tl/>
          <w:lang w:bidi="fa-IR"/>
        </w:rPr>
        <w:lastRenderedPageBreak/>
        <w:t>آنان بگو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دل آنان آرام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؟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من چنان از دختر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که من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قرارم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گفت : مط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عم</w:t>
      </w:r>
      <w:r>
        <w:rPr>
          <w:rtl/>
          <w:lang w:bidi="fa-IR"/>
        </w:rPr>
        <w:t xml:space="preserve"> هر چه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پس</w:t>
      </w:r>
      <w:r>
        <w:rPr>
          <w:rtl/>
          <w:lang w:bidi="fa-IR"/>
        </w:rPr>
        <w:t xml:space="preserve"> 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از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چادر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آمده و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ناح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</w:t>
      </w:r>
      <w:r>
        <w:rPr>
          <w:rtl/>
          <w:lang w:bidi="fa-IR"/>
        </w:rPr>
        <w:t xml:space="preserve"> که هو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باشد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نافع</w:t>
      </w:r>
      <w:r>
        <w:rPr>
          <w:rtl/>
          <w:lang w:bidi="fa-IR"/>
        </w:rPr>
        <w:t xml:space="preserve"> پهلو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</w:t>
      </w:r>
      <w:r>
        <w:rPr>
          <w:rtl/>
          <w:lang w:bidi="fa-IR"/>
        </w:rPr>
        <w:t xml:space="preserve"> . همراهان را صدا زد . آنان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از منزل 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سر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آوردند .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جمع شدند به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هاشم گفت : چشم شما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مباد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پس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</w:t>
      </w:r>
      <w:r>
        <w:rPr>
          <w:rtl/>
          <w:lang w:bidi="fa-IR"/>
        </w:rPr>
        <w:t xml:space="preserve"> را مخاطب کرده و گفت :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اصحابِ حم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،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روز سخت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!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نافع است که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ساعت مرا با خبر از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چنان کرده ، خواهر و اهل حرم و باق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الات</w:t>
      </w:r>
      <w:r>
        <w:rPr>
          <w:rtl/>
          <w:lang w:bidi="fa-IR"/>
        </w:rPr>
        <w:t xml:space="preserve"> آقا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را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وضع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که اشک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خته</w:t>
      </w:r>
      <w:r>
        <w:rPr>
          <w:rtl/>
          <w:lang w:bidi="fa-IR"/>
        </w:rPr>
        <w:t xml:space="preserve"> و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کرده اند ، و گذاشته آمده ، خبرم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شما به چه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؟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آنان</w:t>
      </w:r>
      <w:r>
        <w:rPr>
          <w:rtl/>
          <w:lang w:bidi="fa-IR"/>
        </w:rPr>
        <w:t xml:space="preserve"> شمش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رها</w:t>
      </w:r>
      <w:r>
        <w:rPr>
          <w:rtl/>
          <w:lang w:bidi="fa-IR"/>
        </w:rPr>
        <w:t xml:space="preserve"> را برهنه کرده ، عمّامه ها را بر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زدند و گفتند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! آگاه باش هان به حقّ آن خدا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به واسطه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مهبط ، ما را اس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منّت خود کرده ، اگر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بخواهند خود را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بِکشند سرهاشان را درو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و آنان را با خوار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مرده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گذشته ش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ملحق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و وص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را درباره پسران و دخترانش حفظ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گفت : بنابرا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از پ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خود</w:t>
      </w:r>
      <w:r>
        <w:rPr>
          <w:rtl/>
          <w:lang w:bidi="fa-IR"/>
        </w:rPr>
        <w:t xml:space="preserve"> روان شده و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در نورد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هم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گذاشت و آنان به دنبالش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، تا ما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طناب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حرم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ستاده</w:t>
      </w:r>
      <w:r>
        <w:rPr>
          <w:rtl/>
          <w:lang w:bidi="fa-IR"/>
        </w:rPr>
        <w:t xml:space="preserve"> صدا برداشت :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اهل حرم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!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بانوان ما !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معاشر آزادگان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!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شمش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برّان ، جوانمردان شما عهد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بسته اند که غلاف نکنند مگر در گردن هر کس که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</w:t>
      </w:r>
      <w:r>
        <w:rPr>
          <w:rtl/>
          <w:lang w:bidi="fa-IR"/>
        </w:rPr>
        <w:t xml:space="preserve"> اذ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شما را داشته باشد ،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سر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غلامان شما ، قسم خورده اند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ندهند مگر در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آن که بخواهد انس شما را بهم زند.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فرمود 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آل اللّه ! شما هم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تشکّر از آنان در برابر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قرار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اهل</w:t>
      </w:r>
      <w:r>
        <w:rPr>
          <w:rtl/>
          <w:lang w:bidi="fa-IR"/>
        </w:rPr>
        <w:t xml:space="preserve"> حرم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آمدند . ندبه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 و هم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گفتند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پاکان و پاک مردان ! اگر دست از حما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دختران فاطمه بکش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چه عذر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؟ آن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ما به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جدّمان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برس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به او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آمد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 ما نازل شده شکا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و او بپرسد که :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</w:t>
      </w:r>
      <w:r>
        <w:rPr>
          <w:rtl/>
          <w:lang w:bidi="fa-IR"/>
        </w:rPr>
        <w:t xml:space="preserve"> 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حاضر نبودند ، نشن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، 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؟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گفت</w:t>
      </w:r>
      <w:r>
        <w:rPr>
          <w:rtl/>
          <w:lang w:bidi="fa-IR"/>
        </w:rPr>
        <w:t xml:space="preserve"> : قسم به خدا که جز او خدا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اصحاب آماده شدند که اگر موقع سوار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سوار شدند و اگر جنگ ، جنگ کنند ! </w:t>
      </w:r>
      <w:r w:rsidRPr="005C3771">
        <w:rPr>
          <w:rStyle w:val="libFootnotenumChar"/>
          <w:rtl/>
        </w:rPr>
        <w:t>(1)</w:t>
      </w:r>
      <w:r>
        <w:rPr>
          <w:rtl/>
          <w:lang w:bidi="fa-IR"/>
        </w:rPr>
        <w:t xml:space="preserve"> !</w:t>
      </w:r>
    </w:p>
    <w:p w:rsidR="00A3017F" w:rsidRDefault="00A3017F" w:rsidP="005C377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اصحاب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با زبان حال به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عليهم‌السلام </w:t>
      </w:r>
      <w:r>
        <w:rPr>
          <w:rtl/>
          <w:lang w:bidi="fa-IR"/>
        </w:rPr>
        <w:t>عرضه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داشتند : از منا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کعبه گر امروز رخ برتافت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</w:p>
    <w:p w:rsidR="00A3017F" w:rsidRPr="005C3771" w:rsidRDefault="005C3771" w:rsidP="005C3771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</w:t>
      </w:r>
    </w:p>
    <w:p w:rsidR="005C3771" w:rsidRDefault="00A3017F" w:rsidP="005C3771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مقتل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مقرم : 218 با کم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اختلاف .</w:t>
      </w:r>
    </w:p>
    <w:p w:rsidR="005C3771" w:rsidRDefault="005C3771" w:rsidP="005C377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41"/>
        <w:gridCol w:w="269"/>
        <w:gridCol w:w="3312"/>
      </w:tblGrid>
      <w:tr w:rsidR="005C3771" w:rsidTr="00214657">
        <w:trPr>
          <w:trHeight w:val="350"/>
        </w:trPr>
        <w:tc>
          <w:tcPr>
            <w:tcW w:w="3920" w:type="dxa"/>
            <w:shd w:val="clear" w:color="auto" w:fill="auto"/>
          </w:tcPr>
          <w:p w:rsidR="005C3771" w:rsidRDefault="005C3771" w:rsidP="00214657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از</w:t>
            </w:r>
            <w:r>
              <w:rPr>
                <w:rtl/>
                <w:lang w:bidi="fa-IR"/>
              </w:rPr>
              <w:t xml:space="preserve"> پ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درمان درد جهل ابنا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بشر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5C3771" w:rsidRDefault="005C3771" w:rsidP="00214657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5C3771" w:rsidRDefault="005C3771" w:rsidP="00214657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ظلم</w:t>
            </w:r>
            <w:r>
              <w:rPr>
                <w:rtl/>
                <w:lang w:bidi="fa-IR"/>
              </w:rPr>
              <w:t xml:space="preserve"> را معدوم 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ساز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م</w:t>
            </w:r>
            <w:r>
              <w:rPr>
                <w:rtl/>
                <w:lang w:bidi="fa-IR"/>
              </w:rPr>
              <w:t xml:space="preserve"> و پس مظلوم را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5C3771" w:rsidRDefault="005C3771" w:rsidP="00A3017F">
      <w:pPr>
        <w:pStyle w:val="libNormal"/>
        <w:rPr>
          <w:rtl/>
          <w:lang w:bidi="fa-IR"/>
        </w:rPr>
      </w:pPr>
    </w:p>
    <w:p w:rsidR="00A3017F" w:rsidRDefault="005C3771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5C3771">
      <w:pPr>
        <w:pStyle w:val="Heading2"/>
        <w:rPr>
          <w:rtl/>
          <w:lang w:bidi="fa-IR"/>
        </w:rPr>
      </w:pPr>
      <w:bookmarkStart w:id="134" w:name="_Toc523657369"/>
      <w:r>
        <w:rPr>
          <w:rFonts w:hint="eastAsia"/>
          <w:rtl/>
          <w:lang w:bidi="fa-IR"/>
        </w:rPr>
        <w:t>داستان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شگفت از صدقه</w:t>
      </w:r>
      <w:bookmarkEnd w:id="134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بنام عابد، از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کان</w:t>
      </w:r>
      <w:r>
        <w:rPr>
          <w:rtl/>
          <w:lang w:bidi="fa-IR"/>
        </w:rPr>
        <w:t xml:space="preserve"> قوم موس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سال از حضرت حق درخواست فرزند داشت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دعا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به اجابت نرس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به صومعه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اسرائ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رفت و گفت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!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دعا کن تا خدا فرزند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من عطا کند ، من 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سال است از خدا درخواست فرزند دارم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دعا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به اجابت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دعا کرد و گفت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عابد ! دعا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به اجابت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به زود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فرزند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تو عطا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قرار گرفته که شب عروس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فرزند شب مرگ اوست !!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عابد</w:t>
      </w:r>
      <w:r>
        <w:rPr>
          <w:rtl/>
          <w:lang w:bidi="fa-IR"/>
        </w:rPr>
        <w:t xml:space="preserve"> به خانه آمد و داستان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همسرش گفت ؛ همسرش در جواب عابد گفت : ما به سبب دعا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از خدا فرزند خواست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تا در کنار او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راحت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چون به حد بلوغ رسد به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راحت ، ما را محنت رسد ، در هر صورت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قضا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حق راض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. شوهر گفت : ما هر دو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ناتوان شده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چه</w:t>
      </w:r>
      <w:r>
        <w:rPr>
          <w:rtl/>
          <w:lang w:bidi="fa-IR"/>
        </w:rPr>
        <w:t xml:space="preserve"> بسا که وقت بلوغ او عمر ما به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رسد و ما از محنت فراق او راحت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پس</w:t>
      </w:r>
      <w:r>
        <w:rPr>
          <w:rtl/>
          <w:lang w:bidi="fa-IR"/>
        </w:rPr>
        <w:t xml:space="preserve"> از نُه ماه پسر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tl/>
          <w:lang w:bidi="fa-IR"/>
        </w:rPr>
        <w:t xml:space="preserve"> منظر 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طلعت به آنان عطا شد ؛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رشد و ترب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او رنج فراوان بردند تا به حد رشد و کمال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؛ از پدر و مادر </w:t>
      </w:r>
      <w:r>
        <w:rPr>
          <w:rtl/>
          <w:lang w:bidi="fa-IR"/>
        </w:rPr>
        <w:lastRenderedPageBreak/>
        <w:t>درخواست همسر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و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کرد ؛ پدر و مادر نسبت به ازدواج او سست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داشتند ، تا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او بهره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برند ؛ بن</w:t>
      </w:r>
      <w:r>
        <w:rPr>
          <w:rFonts w:hint="eastAsia"/>
          <w:rtl/>
          <w:lang w:bidi="fa-IR"/>
        </w:rPr>
        <w:t>اچار</w:t>
      </w:r>
      <w:r>
        <w:rPr>
          <w:rtl/>
          <w:lang w:bidi="fa-IR"/>
        </w:rPr>
        <w:t xml:space="preserve"> کار به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لازم آمد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شب زفاف برپا کنند ؛ شب عروس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انتظار بودند که چه وقت سپاه قضا درآ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فرزندشان را از کنار آنان بربا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؛ عروس و داماد شب را به سلامت به صبح رساندند و هم چنان به سلامت بودند تا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هفته بر آنان گذشت ، پدر و مادر شاد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کنان به نزد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زمان آمدند و گفتند : با دعا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از خدا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فرزند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گفت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شب زفاف او با شب مرگ او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، اکنون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هفته گذشته و فرزند ما در کمال سلامت است !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گفت : شگفتا ! آنچه من گفتم از نزد خود نگفتم ، بلکه به الهام حق بود ،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فرزند شما چه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انجام داد که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بزرگ ، قضا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از او دفع کرد . در آن لحظه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آمد و گفت : خدا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سلام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رساند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به پدر و مادر آن جوان بگو : قضا همان بود که بر زبان تو راندم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 جوان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صادر شد که من حکم مرگ را از پرونده اش محو کردم و حکم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به ثبت رساندم ، و آن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بود که : آن جوان در شب عروس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مشغول غذا خوردن شد 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محتاج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ازمند</w:t>
      </w:r>
      <w:r>
        <w:rPr>
          <w:rtl/>
          <w:lang w:bidi="fa-IR"/>
        </w:rPr>
        <w:t xml:space="preserve"> در خانه آمد و غذا خواست ، آن جوان غذا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مخصوص خود را نزد او نهاد ، آن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محتاج غذا را که در ذائقه اش خوش آمده بود ، خورد و دست به جانب من برداشت و گفت : پروردگارا ! بر عمرش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فزا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که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ننده</w:t>
      </w:r>
      <w:r>
        <w:rPr>
          <w:rtl/>
          <w:lang w:bidi="fa-IR"/>
        </w:rPr>
        <w:t xml:space="preserve"> جهانم به برکت دعا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ازمند</w:t>
      </w:r>
      <w:r>
        <w:rPr>
          <w:rtl/>
          <w:lang w:bidi="fa-IR"/>
        </w:rPr>
        <w:t xml:space="preserve"> هشتاد سال بر عمر آن جوان افزودم تا جهان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بدانند که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کس در معامله با من از درگاه من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انکار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برنگردد</w:t>
      </w:r>
      <w:r>
        <w:rPr>
          <w:rtl/>
          <w:lang w:bidi="fa-IR"/>
        </w:rPr>
        <w:t xml:space="preserve"> و اجر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دربار من ضا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و تباه نشود </w:t>
      </w:r>
      <w:r w:rsidRPr="003443C1">
        <w:rPr>
          <w:rStyle w:val="libFootnotenumChar"/>
          <w:rtl/>
        </w:rPr>
        <w:t xml:space="preserve">(1) </w:t>
      </w:r>
      <w:r>
        <w:rPr>
          <w:rtl/>
          <w:lang w:bidi="fa-IR"/>
        </w:rPr>
        <w:t>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3443C1">
      <w:pPr>
        <w:pStyle w:val="Heading2"/>
        <w:rPr>
          <w:rtl/>
          <w:lang w:bidi="fa-IR"/>
        </w:rPr>
      </w:pPr>
      <w:bookmarkStart w:id="135" w:name="_Toc523657370"/>
      <w:r>
        <w:rPr>
          <w:rFonts w:hint="eastAsia"/>
          <w:rtl/>
          <w:lang w:bidi="fa-IR"/>
        </w:rPr>
        <w:t>داستان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شگفت و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</w:t>
      </w:r>
      <w:r>
        <w:rPr>
          <w:rtl/>
          <w:lang w:bidi="fa-IR"/>
        </w:rPr>
        <w:t xml:space="preserve"> آور از پرده پوش</w:t>
      </w:r>
      <w:r>
        <w:rPr>
          <w:rFonts w:hint="cs"/>
          <w:rtl/>
          <w:lang w:bidi="fa-IR"/>
        </w:rPr>
        <w:t>ی</w:t>
      </w:r>
      <w:bookmarkEnd w:id="135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درباره</w:t>
      </w:r>
      <w:r>
        <w:rPr>
          <w:rtl/>
          <w:lang w:bidi="fa-IR"/>
        </w:rPr>
        <w:t xml:space="preserve"> ابو عبد الرحمن ، حاتم بن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وسف</w:t>
      </w:r>
      <w:r>
        <w:rPr>
          <w:rtl/>
          <w:lang w:bidi="fa-IR"/>
        </w:rPr>
        <w:t xml:space="preserve"> اصمّ که از بزرگان خراسان بود و در علم و ورع و تقو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کمتر نظ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داشت ، نوشته اند : شهرتش به اصم </w:t>
      </w:r>
      <w:r w:rsidRPr="003443C1">
        <w:rPr>
          <w:rStyle w:val="libFootnotenumChar"/>
          <w:rtl/>
        </w:rPr>
        <w:t xml:space="preserve">(2) </w:t>
      </w:r>
      <w:r>
        <w:rPr>
          <w:rtl/>
          <w:lang w:bidi="fa-IR"/>
        </w:rPr>
        <w:t>،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بود که :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نزد او آمد تا مسئله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معلوم کند ، از آن زن در هنگام کلام باد معده خارج شد و آن زن به شدّت شرمس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و خجل گشت ، حاتم به گوش خود اشاره کرد ، کنا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کلام تو را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شنوم ، سخن بلندتر گو تا بشنوم ، آن زن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خوشحال شد و خدا را 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معنا شکر کرد که آبرو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نزد آن عالم نرفت ، پس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واقعه که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 از آن آگاه نشد معروف به حاتم اصم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چون تا آن زن زنده بود او به همان حالت با مردم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،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رفت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بزرگان او را خواب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مَا</w:t>
      </w:r>
      <w:r>
        <w:rPr>
          <w:rtl/>
          <w:lang w:bidi="fa-IR"/>
        </w:rPr>
        <w:t xml:space="preserve"> فَعَلَ اللَّهُ بِکَ ؟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</w:t>
      </w:r>
      <w:r>
        <w:rPr>
          <w:rtl/>
          <w:lang w:bidi="fa-IR"/>
        </w:rPr>
        <w:t xml:space="preserve"> خدا با تو چگونه رفتار کرد ؟ »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گفت</w:t>
      </w:r>
      <w:r>
        <w:rPr>
          <w:rtl/>
          <w:lang w:bidi="fa-IR"/>
        </w:rPr>
        <w:t xml:space="preserve"> : به سبب آن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را نشن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گرفتم ، بر تمام اعمال و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قلم عفو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A3017F" w:rsidRDefault="003443C1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3443C1">
      <w:pPr>
        <w:pStyle w:val="Heading2"/>
        <w:rPr>
          <w:rtl/>
          <w:lang w:bidi="fa-IR"/>
        </w:rPr>
      </w:pPr>
      <w:bookmarkStart w:id="136" w:name="_Toc523657371"/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آن دفتر ، نام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نوشته شده</w:t>
      </w:r>
      <w:bookmarkEnd w:id="136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جل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محمد بن حسن صفار قم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کتاب معتبر و با ارزش « بصائر الدرجات » به سند خود از حذ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بن اس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از اصحاب رسول خدا بود ، و از</w:t>
      </w:r>
    </w:p>
    <w:p w:rsidR="00A3017F" w:rsidRPr="003443C1" w:rsidRDefault="003443C1" w:rsidP="003443C1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</w:t>
      </w:r>
    </w:p>
    <w:p w:rsidR="00A3017F" w:rsidRDefault="00A3017F" w:rsidP="003443C1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الست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الجامع : 44 .</w:t>
      </w:r>
    </w:p>
    <w:p w:rsidR="00A3017F" w:rsidRDefault="00A3017F" w:rsidP="003443C1">
      <w:pPr>
        <w:pStyle w:val="libFootnote0"/>
        <w:rPr>
          <w:rtl/>
          <w:lang w:bidi="fa-IR"/>
        </w:rPr>
      </w:pPr>
      <w:r>
        <w:rPr>
          <w:rtl/>
          <w:lang w:bidi="fa-IR"/>
        </w:rPr>
        <w:t>2- 2) - اصم : 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</w:p>
    <w:p w:rsidR="00A3017F" w:rsidRDefault="003443C1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ب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عت</w:t>
      </w:r>
      <w:r w:rsidR="00A3017F">
        <w:rPr>
          <w:rtl/>
          <w:lang w:bidi="fa-IR"/>
        </w:rPr>
        <w:t xml:space="preserve"> کنندگان ز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ر</w:t>
      </w:r>
      <w:r w:rsidR="00A3017F">
        <w:rPr>
          <w:rtl/>
          <w:lang w:bidi="fa-IR"/>
        </w:rPr>
        <w:t xml:space="preserve"> درخت که خدا از آنان اعلام رضا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ت</w:t>
      </w:r>
      <w:r w:rsidR="00A3017F">
        <w:rPr>
          <w:rtl/>
          <w:lang w:bidi="fa-IR"/>
        </w:rPr>
        <w:t xml:space="preserve"> کرد ، و در ق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امت</w:t>
      </w:r>
      <w:r w:rsidR="00A3017F">
        <w:rPr>
          <w:rtl/>
          <w:lang w:bidi="fa-IR"/>
        </w:rPr>
        <w:t xml:space="preserve"> از حوار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حضرت حسن </w:t>
      </w:r>
      <w:r w:rsidR="004673E5" w:rsidRPr="004673E5">
        <w:rPr>
          <w:rStyle w:val="libAlaemChar"/>
          <w:rtl/>
        </w:rPr>
        <w:t xml:space="preserve">عليه‌السلام </w:t>
      </w:r>
      <w:r w:rsidR="00A3017F">
        <w:rPr>
          <w:rtl/>
          <w:lang w:bidi="fa-IR"/>
        </w:rPr>
        <w:t>است روا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ت</w:t>
      </w:r>
      <w:r w:rsidR="00A3017F">
        <w:rPr>
          <w:rtl/>
          <w:lang w:bidi="fa-IR"/>
        </w:rPr>
        <w:t xml:space="preserve">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کند : چون حضرت مجتب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پس از صلح با معاو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ه</w:t>
      </w:r>
      <w:r w:rsidR="00A3017F">
        <w:rPr>
          <w:rtl/>
          <w:lang w:bidi="fa-IR"/>
        </w:rPr>
        <w:t xml:space="preserve"> که ما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ه</w:t>
      </w:r>
      <w:r w:rsidR="00A3017F">
        <w:rPr>
          <w:rtl/>
          <w:lang w:bidi="fa-IR"/>
        </w:rPr>
        <w:t xml:space="preserve"> بقا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درخت د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و حافظ اسلام تا ق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امت</w:t>
      </w:r>
      <w:r w:rsidR="00A3017F">
        <w:rPr>
          <w:rtl/>
          <w:lang w:bidi="fa-IR"/>
        </w:rPr>
        <w:t xml:space="preserve"> بود به سو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مد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نه</w:t>
      </w:r>
      <w:r w:rsidR="00A3017F">
        <w:rPr>
          <w:rtl/>
          <w:lang w:bidi="fa-IR"/>
        </w:rPr>
        <w:t xml:space="preserve"> حرکت کرد ، من با حضرت همراه شدم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3443C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طو</w:t>
      </w:r>
      <w:r w:rsidR="003443C1">
        <w:rPr>
          <w:rFonts w:hint="cs"/>
          <w:rtl/>
          <w:lang w:bidi="fa-IR"/>
        </w:rPr>
        <w:t>ل</w:t>
      </w:r>
      <w:r>
        <w:rPr>
          <w:rtl/>
          <w:lang w:bidi="fa-IR"/>
        </w:rPr>
        <w:t xml:space="preserve">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ملاحظه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کردم شتر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بارش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حضرت در حرکت است و آن بزرگوار از آن شتر جدا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از بار آن شتر خبر نداشتم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شتر به هر طرف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رود حضرت مجتب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متوجه اوست ! به حضرت گفتم : پدر و مادرم فدا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، مگر بار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شتر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شما چشم از آن بر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و از آن جدا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؟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فرمود</w:t>
      </w:r>
      <w:r>
        <w:rPr>
          <w:rtl/>
          <w:lang w:bidi="fa-IR"/>
        </w:rPr>
        <w:t xml:space="preserve"> :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بارش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؟ گفتم : نه . فرمود : بارش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</w:t>
      </w:r>
      <w:r>
        <w:rPr>
          <w:rtl/>
          <w:lang w:bidi="fa-IR"/>
        </w:rPr>
        <w:t xml:space="preserve"> و دفتر 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گفتم</w:t>
      </w:r>
      <w:r>
        <w:rPr>
          <w:rtl/>
          <w:lang w:bidi="fa-IR"/>
        </w:rPr>
        <w:t xml:space="preserve"> چه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</w:t>
      </w:r>
      <w:r>
        <w:rPr>
          <w:rtl/>
          <w:lang w:bidi="fa-IR"/>
        </w:rPr>
        <w:t xml:space="preserve"> و دفتر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فرمود :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</w:t>
      </w:r>
      <w:r>
        <w:rPr>
          <w:rtl/>
          <w:lang w:bidi="fa-IR"/>
        </w:rPr>
        <w:t xml:space="preserve"> و دفتر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نام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روان</w:t>
      </w:r>
      <w:r>
        <w:rPr>
          <w:rtl/>
          <w:lang w:bidi="fa-IR"/>
        </w:rPr>
        <w:t xml:space="preserve"> ما در آن ثبت 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به حضرت گفتم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فرزند رسول خدا ! من دوست دارم نام خود را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</w:t>
      </w:r>
      <w:r>
        <w:rPr>
          <w:rtl/>
          <w:lang w:bidi="fa-IR"/>
        </w:rPr>
        <w:t xml:space="preserve">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نم</w:t>
      </w:r>
      <w:r>
        <w:rPr>
          <w:rtl/>
          <w:lang w:bidi="fa-IR"/>
        </w:rPr>
        <w:t xml:space="preserve"> ، حضرت فرمود : فردا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تا به تو نشان دهم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حذ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چون صبح دم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با فرزند برادرم به محضر حضرت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فرمود : حاجتت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؟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عرض</w:t>
      </w:r>
      <w:r>
        <w:rPr>
          <w:rtl/>
          <w:lang w:bidi="fa-IR"/>
        </w:rPr>
        <w:t xml:space="preserve"> کردم وفا به وعده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tl/>
          <w:lang w:bidi="fa-IR"/>
        </w:rPr>
        <w:t xml:space="preserve"> به من داد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فرمود 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جوان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؟ گفتم : فرزند برادر من است . او با سواد است و من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سواد .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همراه خود آورده ام تا اسام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آن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</w:t>
      </w:r>
      <w:r>
        <w:rPr>
          <w:rtl/>
          <w:lang w:bidi="fa-IR"/>
        </w:rPr>
        <w:t xml:space="preserve"> بخواند . حضرت فرمان داد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</w:t>
      </w:r>
      <w:r>
        <w:rPr>
          <w:rtl/>
          <w:lang w:bidi="fa-IR"/>
        </w:rPr>
        <w:t xml:space="preserve"> و دفتر اوسط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اوردند</w:t>
      </w:r>
      <w:r>
        <w:rPr>
          <w:rtl/>
          <w:lang w:bidi="fa-IR"/>
        </w:rPr>
        <w:t xml:space="preserve"> . چون آوردند پسر برادر حذ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فه شروع به مطالعه کرد ، ناگهان در حال قرائت گفت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عمو !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نام من است که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</w:t>
      </w:r>
      <w:r>
        <w:rPr>
          <w:rtl/>
          <w:lang w:bidi="fa-IR"/>
        </w:rPr>
        <w:t xml:space="preserve"> ثبت است و نور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و از آن روشنائ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تلألؤ دارد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3443C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گفت : بنگر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نام من در کجا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دفتر است ؟ فرزند برادرش نام او را در آن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</w:t>
      </w:r>
      <w:r>
        <w:rPr>
          <w:rtl/>
          <w:lang w:bidi="fa-IR"/>
        </w:rPr>
        <w:t xml:space="preserve"> ملکوت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کرد ، هر دو مسرور و خوشحال شدند که نامشان به</w:t>
      </w:r>
      <w:r w:rsidR="003443C1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عنوان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در دفتر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ثبت است</w:t>
      </w:r>
      <w:r w:rsidRPr="003443C1">
        <w:rPr>
          <w:rStyle w:val="libFootnotenumChar"/>
          <w:rtl/>
        </w:rPr>
        <w:t xml:space="preserve"> (1) </w:t>
      </w:r>
      <w:r>
        <w:rPr>
          <w:rtl/>
          <w:lang w:bidi="fa-IR"/>
        </w:rPr>
        <w:t>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پسر</w:t>
      </w:r>
      <w:r>
        <w:rPr>
          <w:rtl/>
          <w:lang w:bidi="fa-IR"/>
        </w:rPr>
        <w:t xml:space="preserve"> برادرش که نور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اخلاق و عمل صالحش از افق نامش در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</w:t>
      </w:r>
      <w:r>
        <w:rPr>
          <w:rtl/>
          <w:lang w:bidi="fa-IR"/>
        </w:rPr>
        <w:t xml:space="preserve"> نام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درخش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از نور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ملکوت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بود در حادثه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کربلا کنار حضرت س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دالشّهدا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ثابت قدم ماند تا به درجه رف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شهادت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ثابت کرد که : نور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مر نور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را جاذبند . 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ثابت کرد که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3443C1" w:rsidP="003443C1">
      <w:pPr>
        <w:pStyle w:val="libNormal"/>
        <w:rPr>
          <w:rtl/>
          <w:lang w:bidi="fa-IR"/>
        </w:rPr>
      </w:pPr>
      <w:r w:rsidRPr="003443C1">
        <w:rPr>
          <w:rStyle w:val="libAlaemChar"/>
          <w:rFonts w:hint="cs"/>
          <w:rtl/>
        </w:rPr>
        <w:t>(</w:t>
      </w:r>
      <w:r w:rsidR="00A3017F">
        <w:rPr>
          <w:rtl/>
          <w:lang w:bidi="fa-IR"/>
        </w:rPr>
        <w:t xml:space="preserve"> </w:t>
      </w:r>
      <w:r w:rsidR="00A3017F" w:rsidRPr="003443C1">
        <w:rPr>
          <w:rStyle w:val="libAieChar"/>
          <w:rtl/>
        </w:rPr>
        <w:t>الطَّ</w:t>
      </w:r>
      <w:r w:rsidR="00A3017F" w:rsidRPr="003443C1">
        <w:rPr>
          <w:rStyle w:val="libAieChar"/>
          <w:rFonts w:hint="cs"/>
          <w:rtl/>
        </w:rPr>
        <w:t>یِّ</w:t>
      </w:r>
      <w:r w:rsidR="00A3017F" w:rsidRPr="003443C1">
        <w:rPr>
          <w:rStyle w:val="libAieChar"/>
          <w:rFonts w:hint="eastAsia"/>
          <w:rtl/>
        </w:rPr>
        <w:t>ب</w:t>
      </w:r>
      <w:r w:rsidR="00A3017F" w:rsidRPr="003443C1">
        <w:rPr>
          <w:rStyle w:val="libAieChar"/>
          <w:rFonts w:hint="cs"/>
          <w:rtl/>
        </w:rPr>
        <w:t>اتُ</w:t>
      </w:r>
      <w:r w:rsidR="00A3017F" w:rsidRPr="003443C1">
        <w:rPr>
          <w:rStyle w:val="libAieChar"/>
          <w:rtl/>
        </w:rPr>
        <w:t xml:space="preserve"> لِلطَّ</w:t>
      </w:r>
      <w:r w:rsidR="00A3017F" w:rsidRPr="003443C1">
        <w:rPr>
          <w:rStyle w:val="libAieChar"/>
          <w:rFonts w:hint="cs"/>
          <w:rtl/>
        </w:rPr>
        <w:t>یِّ</w:t>
      </w:r>
      <w:r w:rsidR="00A3017F" w:rsidRPr="003443C1">
        <w:rPr>
          <w:rStyle w:val="libAieChar"/>
          <w:rFonts w:hint="eastAsia"/>
          <w:rtl/>
        </w:rPr>
        <w:t>بِ</w:t>
      </w:r>
      <w:r w:rsidR="00A3017F" w:rsidRPr="003443C1">
        <w:rPr>
          <w:rStyle w:val="libAieChar"/>
          <w:rFonts w:hint="cs"/>
          <w:rtl/>
        </w:rPr>
        <w:t>ی</w:t>
      </w:r>
      <w:r w:rsidR="00A3017F" w:rsidRPr="003443C1">
        <w:rPr>
          <w:rStyle w:val="libAieChar"/>
          <w:rFonts w:hint="eastAsia"/>
          <w:rtl/>
        </w:rPr>
        <w:t>نَ</w:t>
      </w:r>
      <w:r w:rsidR="00A3017F">
        <w:rPr>
          <w:rtl/>
          <w:lang w:bidi="fa-IR"/>
        </w:rPr>
        <w:t xml:space="preserve"> </w:t>
      </w:r>
      <w:r w:rsidRPr="003443C1">
        <w:rPr>
          <w:rStyle w:val="libAlaemChar"/>
          <w:rFonts w:hint="cs"/>
          <w:rtl/>
        </w:rPr>
        <w:t>)</w:t>
      </w:r>
      <w:r w:rsidR="00A3017F">
        <w:rPr>
          <w:rtl/>
          <w:lang w:bidi="fa-IR"/>
        </w:rPr>
        <w:t>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و</w:t>
      </w:r>
      <w:r>
        <w:rPr>
          <w:rtl/>
          <w:lang w:bidi="fa-IR"/>
        </w:rPr>
        <w:t xml:space="preserve"> ثابت کرد که انسان خاک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تحقق دادن مقام خلافت اللّه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تواند انسان نور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از پهن دشت ناسوت به عرضه گاه ملکوت برسد و آوازه اش را در همه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و جاودان سازد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3443C1">
      <w:pPr>
        <w:pStyle w:val="Heading2"/>
        <w:rPr>
          <w:rtl/>
          <w:lang w:bidi="fa-IR"/>
        </w:rPr>
      </w:pPr>
      <w:bookmarkStart w:id="137" w:name="_Toc523657372"/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نماز شب چهل گنه کار را دعا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</w:t>
      </w:r>
      <w:bookmarkEnd w:id="137"/>
    </w:p>
    <w:p w:rsidR="003443C1" w:rsidRDefault="00A3017F" w:rsidP="003443C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شخص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دوستانم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: با اهل تهجّد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کمتر نماز شبش و مناجات سحرش ترک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مأنوس بودم ، شب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خلوت سحر شاهد نماز شب باحال و باارزشش بودم ، در حال و در عبادت او دقت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کردم ، چون در نماز وتر دست به قنوت برداشت به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آمرزش خواستن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چهل مؤمن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چه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گنهکار درخواست آمرزش کرد ، پس از نماز به او گفتم : مگر نگفته اند در قنوت نماز وتر به چهل مؤمن دعا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؟ پاسخ داد : همه مؤمنان را مؤمنان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در نماز شب دعا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گنهکاران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خلوت پرق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مت</w:t>
      </w:r>
      <w:r>
        <w:rPr>
          <w:rtl/>
          <w:lang w:bidi="fa-IR"/>
        </w:rPr>
        <w:t xml:space="preserve"> و مناجات باارزش چرا نص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و سهم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نبرند ، آنان هم بنده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ند و مستحق و گدا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آمرزش ،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خود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آمرزش خود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نکرده باشند ، و اکنون در برزخ گرفتار گناهان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شند</w:t>
      </w:r>
      <w:r>
        <w:rPr>
          <w:rtl/>
          <w:lang w:bidi="fa-IR"/>
        </w:rPr>
        <w:t xml:space="preserve"> ،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آنان هم بنا به فرموده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که آمرزش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آنان را بر عهده ما واجب دانسته اند از خدا طلب آمرزش کرد تا از رنج برزخ با دعا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درآ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cr/>
      </w:r>
    </w:p>
    <w:p w:rsidR="00A3017F" w:rsidRPr="003443C1" w:rsidRDefault="003443C1" w:rsidP="003443C1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</w:t>
      </w:r>
    </w:p>
    <w:p w:rsidR="00A3017F" w:rsidRDefault="00A3017F" w:rsidP="003443C1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بصائر الدرجات : 192 ، نادر من الباب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6 .</w:t>
      </w:r>
    </w:p>
    <w:p w:rsidR="00A3017F" w:rsidRDefault="003443C1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و</w:t>
      </w:r>
      <w:r w:rsidR="00A3017F">
        <w:rPr>
          <w:rtl/>
          <w:lang w:bidi="fa-IR"/>
        </w:rPr>
        <w:t xml:space="preserve"> متقابلاً به ما دعا کنند ، که خدا دعا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دل سوختگان اهل برزخ را ب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ترد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</w:t>
      </w:r>
      <w:r w:rsidR="00A3017F">
        <w:rPr>
          <w:rtl/>
          <w:lang w:bidi="fa-IR"/>
        </w:rPr>
        <w:t xml:space="preserve"> نسبت به ما مستجاب خواهد کرد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3443C1">
      <w:pPr>
        <w:pStyle w:val="Heading2"/>
        <w:rPr>
          <w:rtl/>
          <w:lang w:bidi="fa-IR"/>
        </w:rPr>
      </w:pPr>
      <w:bookmarkStart w:id="138" w:name="_Toc523657373"/>
      <w:r>
        <w:rPr>
          <w:rFonts w:hint="eastAsia"/>
          <w:rtl/>
          <w:lang w:bidi="fa-IR"/>
        </w:rPr>
        <w:t>دروغ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، محب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Fonts w:hint="cs"/>
          <w:rtl/>
          <w:lang w:bidi="fa-IR"/>
        </w:rPr>
        <w:t>ی</w:t>
      </w:r>
      <w:bookmarkEnd w:id="138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عج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: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خدمت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آمد ،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آن حضرت کنار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ارانش</w:t>
      </w:r>
      <w:r>
        <w:rPr>
          <w:rtl/>
          <w:lang w:bidi="fa-IR"/>
        </w:rPr>
        <w:t xml:space="preserve"> قرار داشت ، به حضرت سلام کرد ، سپس گفت : به خدا سوگند من تو را دوست دارم و عاشق تو هستم . حضرت فرمود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دروغ</w:t>
      </w:r>
      <w:r>
        <w:rPr>
          <w:rtl/>
          <w:lang w:bidi="fa-IR"/>
        </w:rPr>
        <w:t xml:space="preserve"> گفت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 آن مرد گفت : به خدا سوگند دوستت دارم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سخن را تا سه بار تکرار کرد . حضرت فرمود : دروغ گفت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آن گونه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خدا ارواح را دو هزار سال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بدن ها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سپس دوستداران ما را به ما عرضه کرد ، به خدا سوگند روح تو را در آنان </w:t>
      </w:r>
      <w:r>
        <w:rPr>
          <w:rFonts w:hint="eastAsia"/>
          <w:rtl/>
          <w:lang w:bidi="fa-IR"/>
        </w:rPr>
        <w:t>که</w:t>
      </w:r>
      <w:r>
        <w:rPr>
          <w:rtl/>
          <w:lang w:bidi="fa-IR"/>
        </w:rPr>
        <w:t xml:space="preserve"> به ما عرضه شده اند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نم</w:t>
      </w:r>
      <w:r>
        <w:rPr>
          <w:rtl/>
          <w:lang w:bidi="fa-IR"/>
        </w:rPr>
        <w:t xml:space="preserve"> . آن مرد ساکت شد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به گفتارش باز نگشت ! </w:t>
      </w:r>
      <w:r w:rsidRPr="003443C1">
        <w:rPr>
          <w:rStyle w:val="libFootnotenumChar"/>
          <w:rtl/>
        </w:rPr>
        <w:t>(1)</w:t>
      </w:r>
    </w:p>
    <w:p w:rsidR="00A3017F" w:rsidRDefault="003443C1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3443C1">
      <w:pPr>
        <w:pStyle w:val="Heading2"/>
        <w:rPr>
          <w:rtl/>
          <w:lang w:bidi="fa-IR"/>
        </w:rPr>
      </w:pPr>
      <w:bookmarkStart w:id="139" w:name="_Toc523657374"/>
      <w:r>
        <w:rPr>
          <w:rFonts w:hint="eastAsia"/>
          <w:rtl/>
          <w:lang w:bidi="fa-IR"/>
        </w:rPr>
        <w:t>دعا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حضرت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3443C1" w:rsidRPr="003443C1">
        <w:rPr>
          <w:rStyle w:val="libAlaemChar"/>
          <w:rFonts w:eastAsiaTheme="minorHAnsi"/>
          <w:rtl/>
        </w:rPr>
        <w:t>عليه‌السلام</w:t>
      </w:r>
      <w:bookmarkEnd w:id="139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</w:t>
      </w:r>
      <w:r>
        <w:rPr>
          <w:rtl/>
          <w:lang w:bidi="fa-IR"/>
        </w:rPr>
        <w:t xml:space="preserve"> مناقب » ابن شهر آشوب از کتاب پرق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مت</w:t>
      </w:r>
      <w:r>
        <w:rPr>
          <w:rtl/>
          <w:lang w:bidi="fa-IR"/>
        </w:rPr>
        <w:t xml:space="preserve"> « تهذ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»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طوس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: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مشغول طواف خانه خدا بود ،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 در 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او طواف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مرد</w:t>
      </w:r>
      <w:r>
        <w:rPr>
          <w:rtl/>
          <w:lang w:bidi="fa-IR"/>
        </w:rPr>
        <w:t xml:space="preserve"> با قصد بد به طرف آن زن دست دراز کرد ؛ دستش به بدن زن چسب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طواف هر دو قطع شد ، مأموران هر دو را نزد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مکه آوردند . فقها را جهت فتوا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آمد عج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خواستند . همه فتوا دادند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انت</w:t>
      </w:r>
      <w:r>
        <w:rPr>
          <w:rtl/>
          <w:lang w:bidi="fa-IR"/>
        </w:rPr>
        <w:t xml:space="preserve"> بزرگ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کنار کعبه مرتکب شده ،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دستش قطع شود 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نف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گفت :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قطع دست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گناهکار بگذار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حضرت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خبر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تا او چه نظر دهد ؟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حضرت خبر دادند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کعبه آمد . دو دست به دعا برداشت ، به درگاه حق</w:t>
      </w:r>
    </w:p>
    <w:p w:rsidR="00A3017F" w:rsidRPr="003443C1" w:rsidRDefault="003443C1" w:rsidP="003443C1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</w:t>
      </w:r>
    </w:p>
    <w:p w:rsidR="00A3017F" w:rsidRDefault="00A3017F" w:rsidP="003443C1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1 / 438 ، باب معرفتهم 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اءهم</w:t>
      </w:r>
      <w:r>
        <w:rPr>
          <w:rtl/>
          <w:lang w:bidi="fa-IR"/>
        </w:rPr>
        <w:t xml:space="preserve">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1 ؛ بحار الانوار : 26 / 119 ، باب 7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5 .</w:t>
      </w:r>
    </w:p>
    <w:p w:rsidR="00A3017F" w:rsidRDefault="003443C1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نال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</w:t>
      </w:r>
      <w:r w:rsidR="00A3017F">
        <w:rPr>
          <w:rtl/>
          <w:lang w:bidi="fa-IR"/>
        </w:rPr>
        <w:t xml:space="preserve"> تا دست آن مرد رها شد ، عرضه داشتند او را جر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مه</w:t>
      </w:r>
      <w:r w:rsidR="00A3017F">
        <w:rPr>
          <w:rtl/>
          <w:lang w:bidi="fa-IR"/>
        </w:rPr>
        <w:t xml:space="preserve"> کن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م</w:t>
      </w:r>
      <w:r w:rsidR="00A3017F">
        <w:rPr>
          <w:rtl/>
          <w:lang w:bidi="fa-IR"/>
        </w:rPr>
        <w:t xml:space="preserve"> ؟ فرمود : جا</w:t>
      </w:r>
      <w:r w:rsidR="00A3017F">
        <w:rPr>
          <w:rFonts w:hint="cs"/>
          <w:rtl/>
          <w:lang w:bidi="fa-IR"/>
        </w:rPr>
        <w:t>یی</w:t>
      </w:r>
      <w:r w:rsidR="00A3017F">
        <w:rPr>
          <w:rtl/>
          <w:lang w:bidi="fa-IR"/>
        </w:rPr>
        <w:t xml:space="preserve"> که خدا او را بخش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</w:t>
      </w:r>
      <w:r w:rsidR="00A3017F">
        <w:rPr>
          <w:rtl/>
          <w:lang w:bidi="fa-IR"/>
        </w:rPr>
        <w:t xml:space="preserve"> شما چه کن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</w:t>
      </w:r>
      <w:r w:rsidR="00A3017F">
        <w:rPr>
          <w:rtl/>
          <w:lang w:bidi="fa-IR"/>
        </w:rPr>
        <w:t xml:space="preserve"> ؟ </w:t>
      </w:r>
      <w:r w:rsidR="00A3017F" w:rsidRPr="00A819BA">
        <w:rPr>
          <w:rStyle w:val="libFootnotenumChar"/>
          <w:rtl/>
        </w:rPr>
        <w:t>(1)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819BA">
      <w:pPr>
        <w:pStyle w:val="Heading2"/>
        <w:rPr>
          <w:rtl/>
          <w:lang w:bidi="fa-IR"/>
        </w:rPr>
      </w:pPr>
      <w:bookmarkStart w:id="140" w:name="_Toc523657375"/>
      <w:r>
        <w:rPr>
          <w:rFonts w:hint="eastAsia"/>
          <w:rtl/>
          <w:lang w:bidi="fa-IR"/>
        </w:rPr>
        <w:t>دعا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راه گم کرده را پاسخ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</w:t>
      </w:r>
      <w:bookmarkEnd w:id="140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عطار</w:t>
      </w:r>
      <w:r>
        <w:rPr>
          <w:rtl/>
          <w:lang w:bidi="fa-IR"/>
        </w:rPr>
        <w:t xml:space="preserve"> در « منطق الط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»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: شب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حضرت روح الام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 سدره المنته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قرار داشت ،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جانب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مهربان ندا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ندانست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در جواب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. خواست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را بشناسد ، در تمام آسمان و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 xml:space="preserve"> . ملاحظه کرد 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</w:t>
      </w:r>
      <w:r>
        <w:rPr>
          <w:rtl/>
          <w:lang w:bidi="fa-IR"/>
        </w:rPr>
        <w:t xml:space="preserve"> حضرت حق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اپ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جواب 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رسد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دوباره</w:t>
      </w:r>
      <w:r>
        <w:rPr>
          <w:rtl/>
          <w:lang w:bidi="fa-IR"/>
        </w:rPr>
        <w:t xml:space="preserve"> نظر کرد اثر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چنان بنده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سزاوار مقام جواب باشد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 xml:space="preserve"> ، عرضه داشت :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! مرا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پاسخ ناله اش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راهنما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کن . خطاب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به خاک روم نظر انداز . نظر کرد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بت پرست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بتخانه روم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چون ابر بهار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بتش را </w:t>
      </w:r>
      <w:r>
        <w:rPr>
          <w:rFonts w:hint="eastAsia"/>
          <w:rtl/>
          <w:lang w:bidi="fa-IR"/>
        </w:rPr>
        <w:t>صدا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از مشاهده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واقعه در جوش و خروش آمد ، عرضه داشت :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حجاب</w:t>
      </w:r>
      <w:r>
        <w:rPr>
          <w:rtl/>
          <w:lang w:bidi="fa-IR"/>
        </w:rPr>
        <w:t xml:space="preserve"> از برابرم برگ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، که چگونه است که بت پرست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بت خود را ستا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او را به زار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خواند و تو از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لطف و رحمت جوابش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! خطاب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بنده ام دلش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tl/>
          <w:lang w:bidi="fa-IR"/>
        </w:rPr>
        <w:t xml:space="preserve"> شده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خاطر راه را گم کرده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چون مرا از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راز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ازش</w:t>
      </w:r>
      <w:r>
        <w:rPr>
          <w:rtl/>
          <w:lang w:bidi="fa-IR"/>
        </w:rPr>
        <w:t xml:space="preserve"> خوش آمد جواب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</w:t>
      </w: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پاسخش 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تا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راه را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کند . در آن هنگام زبان او به خواندن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مهربان گشوده شد !! </w:t>
      </w:r>
      <w:r w:rsidRPr="00A819BA">
        <w:rPr>
          <w:rStyle w:val="libFootnotenumChar"/>
          <w:rtl/>
        </w:rPr>
        <w:t>(2)</w:t>
      </w:r>
    </w:p>
    <w:p w:rsidR="00A3017F" w:rsidRPr="00A819BA" w:rsidRDefault="00A819BA" w:rsidP="00A819BA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___________________________________</w:t>
      </w:r>
    </w:p>
    <w:p w:rsidR="00A3017F" w:rsidRDefault="00A3017F" w:rsidP="00A819BA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مناقب ابن شهر آشوب : 4 / 51 .</w:t>
      </w:r>
    </w:p>
    <w:p w:rsidR="00A819BA" w:rsidRDefault="00A3017F" w:rsidP="00A819BA">
      <w:pPr>
        <w:pStyle w:val="libFootnote0"/>
        <w:rPr>
          <w:rtl/>
          <w:lang w:bidi="fa-IR"/>
        </w:rPr>
      </w:pPr>
      <w:r>
        <w:rPr>
          <w:rtl/>
          <w:lang w:bidi="fa-IR"/>
        </w:rPr>
        <w:t>2- 2) - 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الل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: 46 .</w:t>
      </w:r>
    </w:p>
    <w:p w:rsidR="00A3017F" w:rsidRDefault="00A819BA" w:rsidP="00A819BA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A819BA">
      <w:pPr>
        <w:pStyle w:val="Heading2"/>
        <w:rPr>
          <w:rtl/>
          <w:lang w:bidi="fa-IR"/>
        </w:rPr>
      </w:pPr>
      <w:bookmarkStart w:id="141" w:name="_Toc523657376"/>
      <w:r>
        <w:rPr>
          <w:rFonts w:hint="eastAsia"/>
          <w:rtl/>
          <w:lang w:bidi="fa-IR"/>
        </w:rPr>
        <w:t>دعا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رحم</w:t>
      </w:r>
      <w:bookmarkEnd w:id="141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ابو</w:t>
      </w:r>
      <w:r>
        <w:rPr>
          <w:rtl/>
          <w:lang w:bidi="fa-IR"/>
        </w:rPr>
        <w:t xml:space="preserve"> بص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از حضرت صادق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فرمود :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رحم</w:t>
      </w:r>
      <w:r>
        <w:rPr>
          <w:rtl/>
          <w:lang w:bidi="fa-IR"/>
        </w:rPr>
        <w:t xml:space="preserve"> آو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خته</w:t>
      </w:r>
      <w:r>
        <w:rPr>
          <w:rtl/>
          <w:lang w:bidi="fa-IR"/>
        </w:rPr>
        <w:t xml:space="preserve"> به عرش است ،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خدا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! پاداش ده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من صله داشته ؛ و از رحمت قطع کن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من قطع رحم کرده . و آن رحم آل محمد است </w:t>
      </w:r>
      <w:r w:rsidRPr="00A819BA">
        <w:rPr>
          <w:rStyle w:val="libFootnotenumChar"/>
          <w:rtl/>
        </w:rPr>
        <w:t xml:space="preserve">(1) </w:t>
      </w:r>
      <w:r>
        <w:rPr>
          <w:rtl/>
          <w:lang w:bidi="fa-IR"/>
        </w:rPr>
        <w:t>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819BA">
      <w:pPr>
        <w:pStyle w:val="Heading2"/>
        <w:rPr>
          <w:rtl/>
          <w:lang w:bidi="fa-IR"/>
        </w:rPr>
      </w:pPr>
      <w:bookmarkStart w:id="142" w:name="_Toc523657377"/>
      <w:r>
        <w:rPr>
          <w:rFonts w:hint="eastAsia"/>
          <w:rtl/>
          <w:lang w:bidi="fa-IR"/>
        </w:rPr>
        <w:t>دعا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سه گرفتار</w:t>
      </w:r>
      <w:bookmarkEnd w:id="142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جابر</w:t>
      </w:r>
      <w:r>
        <w:rPr>
          <w:rtl/>
          <w:lang w:bidi="fa-IR"/>
        </w:rPr>
        <w:t xml:space="preserve"> جعف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راو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معتبر و مورد اعتماد حضرت باقر و حضرت صادق </w:t>
      </w:r>
      <w:r w:rsidR="00E06505" w:rsidRPr="00E06505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 xml:space="preserve">بود از رسول خدا </w:t>
      </w:r>
      <w:r w:rsidR="00AB794A" w:rsidRPr="00AB794A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: سه مسافر در سفرشان به کوه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که غار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بلندا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کوه بود ، وارد غار شدند و در آنجا به عبادت مشغول گشتند ، سنگ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بزرگ از ب</w:t>
      </w:r>
      <w:r>
        <w:rPr>
          <w:rFonts w:hint="eastAsia"/>
          <w:rtl/>
          <w:lang w:bidi="fa-IR"/>
        </w:rPr>
        <w:t>الا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کوه غلط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چون قالب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غار ساخته باشند بر در غار افتاد و روزنه نجات را به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آنان بست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گفتند : به خدا سوگند راه نجات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وجود ندارد ، مگر در توجه به حق و راستگو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به محضر مبارک پروردگار در ضمن دعا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عمل خالص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ارائه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سلامت رستن از گناه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: خدا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! تو آگاه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دنبال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صاحب جمال رفتم ، مال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او دادم تا خود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حاضر کرد ،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کنارش نشستم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آتش دوزخ </w:t>
      </w:r>
      <w:r>
        <w:rPr>
          <w:rtl/>
          <w:lang w:bidi="fa-IR"/>
        </w:rPr>
        <w:lastRenderedPageBreak/>
        <w:t>کردم ، در نت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جه</w:t>
      </w:r>
      <w:r>
        <w:rPr>
          <w:rtl/>
          <w:lang w:bidi="fa-IR"/>
        </w:rPr>
        <w:t xml:space="preserve"> از او جدا شدم ؛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خاطر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بلا را از ما دور کن و راه نجات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رو</w:t>
      </w:r>
      <w:r>
        <w:rPr>
          <w:rFonts w:hint="cs"/>
          <w:rtl/>
          <w:lang w:bidi="fa-IR"/>
        </w:rPr>
        <w:t>ی</w:t>
      </w:r>
    </w:p>
    <w:p w:rsidR="00A3017F" w:rsidRPr="00A819BA" w:rsidRDefault="00A819BA" w:rsidP="00A819BA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</w:t>
      </w:r>
    </w:p>
    <w:p w:rsidR="00A3017F" w:rsidRDefault="00A3017F" w:rsidP="00A819BA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عن أب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، عن أب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عبد اللّ</w:t>
      </w:r>
      <w:r>
        <w:rPr>
          <w:rFonts w:hint="cs"/>
          <w:rtl/>
          <w:lang w:bidi="fa-IR"/>
        </w:rPr>
        <w:t xml:space="preserve">ه </w:t>
      </w:r>
      <w:r w:rsidR="004673E5" w:rsidRPr="004673E5">
        <w:rPr>
          <w:rStyle w:val="libAlaemChar"/>
          <w:rFonts w:hint="cs"/>
          <w:rtl/>
        </w:rPr>
        <w:t xml:space="preserve">عليه‌السلام </w:t>
      </w:r>
      <w:r>
        <w:rPr>
          <w:rtl/>
          <w:lang w:bidi="fa-IR"/>
        </w:rPr>
        <w:t xml:space="preserve">قال : سمعته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 : إن الرحم معلقه بالعرش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 اللهم صِل من وصلن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اقطع من قطعن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رحم آل محمد و هو قول اللّ</w:t>
      </w:r>
      <w:r>
        <w:rPr>
          <w:rFonts w:hint="cs"/>
          <w:rtl/>
          <w:lang w:bidi="fa-IR"/>
        </w:rPr>
        <w:t>ه عز و جل «الَّذِی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صِلُونَ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ا أَمَرَ اللّهُ بِهِ أَنْ یُ</w:t>
      </w:r>
      <w:r>
        <w:rPr>
          <w:rFonts w:hint="eastAsia"/>
          <w:rtl/>
          <w:lang w:bidi="fa-IR"/>
        </w:rPr>
        <w:t>وصَلَ</w:t>
      </w:r>
      <w:r>
        <w:rPr>
          <w:rtl/>
          <w:lang w:bidi="fa-IR"/>
        </w:rPr>
        <w:t xml:space="preserve"> »و رحم کل 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رحم .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2 / 151 ، باب صله الرحم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7 ؛ وسائل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: 21 / 534 ، باب 17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27790 : 2 / 493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بگشا 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بخش از سنگ کنار رفت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دوم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: خدا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! تعداد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کارگر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زراعت آوردم ، هر کدام را به نصف درهم جهت مزد قرار گذاشتم ، غروب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آنان گفت : من به اندازه دو کارگر کار کردم ، مزدم 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درهم عطا کن ، از پرداخت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درهم امتناع کردم ، او از من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گرداند و رفت ، من به اندازه نصف در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در گوشه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بذر پاش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؛ آن زراعت برکت کرد .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کارگر نزد من آمد و طلبش را از من خواست ، من هجده هزار درهم که ثمره زراعت نصف درهم بود و سال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چند ذخ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شده بود به او دادم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 را فقط به خاطر رضا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انجام دادم ،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خاطر ما را نجات ده . بخش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از سنگ کنار رفت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سوم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: خدا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! شب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پدر و مادرم در خواب بودند ، ظرف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آنان بردم ، ترس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ظرف را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بگذارم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شوند ، علاوه ترس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خودم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دارشان</w:t>
      </w:r>
      <w:r>
        <w:rPr>
          <w:rtl/>
          <w:lang w:bidi="fa-IR"/>
        </w:rPr>
        <w:t xml:space="preserve"> کنم ، ظرف را نگاه داشتم تا هر دو به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خود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شدند . تو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من آن رنج را به خاطر تو تحمل کردم ، به 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سبب ما را نجات ده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بخش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سنگ کنار رفت و هر سه به سلامت از آن غار رستند </w:t>
      </w:r>
      <w:r w:rsidRPr="00A819BA">
        <w:rPr>
          <w:rStyle w:val="libFootnotenumChar"/>
          <w:rtl/>
        </w:rPr>
        <w:t>(1)</w:t>
      </w:r>
      <w:r>
        <w:rPr>
          <w:rtl/>
          <w:lang w:bidi="fa-IR"/>
        </w:rPr>
        <w:t xml:space="preserve"> .</w:t>
      </w:r>
    </w:p>
    <w:p w:rsidR="00A3017F" w:rsidRDefault="00A819BA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A819BA">
      <w:pPr>
        <w:pStyle w:val="Heading2"/>
        <w:rPr>
          <w:rtl/>
          <w:lang w:bidi="fa-IR"/>
        </w:rPr>
      </w:pPr>
      <w:bookmarkStart w:id="143" w:name="_Toc523657378"/>
      <w:r>
        <w:rPr>
          <w:rFonts w:hint="eastAsia"/>
          <w:rtl/>
          <w:lang w:bidi="fa-IR"/>
        </w:rPr>
        <w:t>دعا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غلام حضرت سجّاد </w:t>
      </w:r>
      <w:r w:rsidR="00A819BA" w:rsidRPr="00A819BA">
        <w:rPr>
          <w:rStyle w:val="libAlaemChar"/>
          <w:rFonts w:eastAsiaTheme="minorHAnsi"/>
          <w:rtl/>
        </w:rPr>
        <w:t>عليه‌السلام</w:t>
      </w:r>
      <w:bookmarkEnd w:id="143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بن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از فقها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بزرگ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و مورد مدح حضرت سجاد و حضرت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جعفر </w:t>
      </w:r>
      <w:r w:rsidR="00E06505" w:rsidRPr="00E06505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>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عبد</w:t>
      </w:r>
      <w:r>
        <w:rPr>
          <w:rtl/>
          <w:lang w:bidi="fa-IR"/>
        </w:rPr>
        <w:t xml:space="preserve"> الملک مروان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فرستاد تا از دختر سع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جمال صورت و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</w:t>
      </w:r>
      <w:r>
        <w:rPr>
          <w:rtl/>
          <w:lang w:bidi="fa-IR"/>
        </w:rPr>
        <w:t xml:space="preserve"> بود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خواستگار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. سع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فرماندار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گفت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هرگز</w:t>
      </w:r>
      <w:r>
        <w:rPr>
          <w:rtl/>
          <w:lang w:bidi="fa-IR"/>
        </w:rPr>
        <w:t xml:space="preserve"> حاضر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ستم</w:t>
      </w:r>
      <w:r>
        <w:rPr>
          <w:rtl/>
          <w:lang w:bidi="fa-IR"/>
        </w:rPr>
        <w:t xml:space="preserve"> دخترم را به ازدواج سلطان مملکت و پادشاه کشور درآورم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شاگردانش گفت : چرا چند روز است به کلاس درس</w:t>
      </w:r>
    </w:p>
    <w:p w:rsidR="00A3017F" w:rsidRPr="00A819BA" w:rsidRDefault="00A819BA" w:rsidP="00A819BA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</w:t>
      </w:r>
    </w:p>
    <w:p w:rsidR="00A3017F" w:rsidRDefault="00A3017F" w:rsidP="00A819BA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نور الثقل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: 3 / 249 .</w:t>
      </w:r>
    </w:p>
    <w:p w:rsidR="00A3017F" w:rsidRDefault="00A819BA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نم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آ</w:t>
      </w:r>
      <w:r w:rsidR="00A3017F">
        <w:rPr>
          <w:rFonts w:hint="cs"/>
          <w:rtl/>
          <w:lang w:bidi="fa-IR"/>
        </w:rPr>
        <w:t>یی</w:t>
      </w:r>
      <w:r w:rsidR="00A3017F">
        <w:rPr>
          <w:rtl/>
          <w:lang w:bidi="fa-IR"/>
        </w:rPr>
        <w:t xml:space="preserve"> ؟ گفت : همسرم از دن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</w:t>
      </w:r>
      <w:r w:rsidR="00A3017F">
        <w:rPr>
          <w:rtl/>
          <w:lang w:bidi="fa-IR"/>
        </w:rPr>
        <w:t xml:space="preserve"> رفت ، مشغله تجه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ز</w:t>
      </w:r>
      <w:r w:rsidR="00A3017F">
        <w:rPr>
          <w:rtl/>
          <w:lang w:bidi="fa-IR"/>
        </w:rPr>
        <w:t xml:space="preserve"> او مانع از آمدنم به کلاس درس شد . سع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</w:t>
      </w:r>
      <w:r w:rsidR="00A3017F">
        <w:rPr>
          <w:rtl/>
          <w:lang w:bidi="fa-IR"/>
        </w:rPr>
        <w:t xml:space="preserve"> گفت : برا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خود همسر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اخت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ار</w:t>
      </w:r>
      <w:r w:rsidR="00A3017F">
        <w:rPr>
          <w:rtl/>
          <w:lang w:bidi="fa-IR"/>
        </w:rPr>
        <w:t xml:space="preserve"> کن . گفت : استاد از مال دن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</w:t>
      </w:r>
      <w:r w:rsidR="00A3017F">
        <w:rPr>
          <w:rtl/>
          <w:lang w:bidi="fa-IR"/>
        </w:rPr>
        <w:t xml:space="preserve"> ب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ش</w:t>
      </w:r>
      <w:r w:rsidR="00A3017F">
        <w:rPr>
          <w:rtl/>
          <w:lang w:bidi="fa-IR"/>
        </w:rPr>
        <w:t xml:space="preserve"> از دو درهم ندارم . گفت : دختر مرا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خواه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؟ پاسخ داد : استاد خود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دان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. استاد دختر را برا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طلبه خود عقد </w:t>
      </w:r>
      <w:r w:rsidR="00A3017F">
        <w:rPr>
          <w:rFonts w:hint="eastAsia"/>
          <w:rtl/>
          <w:lang w:bidi="fa-IR"/>
        </w:rPr>
        <w:t>بست</w:t>
      </w:r>
      <w:r w:rsidR="00A3017F"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چهل سال بود به خانه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نرفته بود ، شاگردش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غروب در خانه ام را زدند ،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باز کردم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سع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بن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است ، دخترش را به من تحو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داد و رفت . گفتم : دختر چه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گفت : حافظ قرآنم . گفتم : مهر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؟ گفت 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مرا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! گفتم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جِهادُ</w:t>
      </w:r>
      <w:r>
        <w:rPr>
          <w:rtl/>
          <w:lang w:bidi="fa-IR"/>
        </w:rPr>
        <w:t xml:space="preserve"> المَرأَهِ حُسْنُ التَّبَعُّلِ </w:t>
      </w:r>
      <w:r w:rsidRPr="00A819BA">
        <w:rPr>
          <w:rStyle w:val="libFootnotenumChar"/>
          <w:rtl/>
        </w:rPr>
        <w:t>(1)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</w:t>
      </w:r>
      <w:r>
        <w:rPr>
          <w:rtl/>
          <w:lang w:bidi="fa-IR"/>
        </w:rPr>
        <w:t xml:space="preserve"> جهاد زن ،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tl/>
          <w:lang w:bidi="fa-IR"/>
        </w:rPr>
        <w:t xml:space="preserve"> شوهر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»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همه زهد و تقوا و درست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کرامت و پاک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خلوص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در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قحط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کم باران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، مردم به نماز و دعا رفتند ؛ من هم با آنان همراه شدم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جمع را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استجابت 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، غلام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مشاهده کردم که در کنار تپه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 به خاک نهاده دعا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، دعا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مستجاب شد و باران فراوان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دنبالش رفتم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وارد خانه حضرت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العابد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شد ، او را از حضرت خواستم . فرمود : همه غلامان من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، چون آمدند منظور نظرم را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آنان 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. گفتم : آن که من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خواهم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. گفتند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تنها</w:t>
      </w:r>
      <w:r>
        <w:rPr>
          <w:rtl/>
          <w:lang w:bidi="fa-IR"/>
        </w:rPr>
        <w:t xml:space="preserve"> غلام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مانده غلام اصطبل است . امام فرمود : او را هم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چون آوردند همان بود که من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خواستم . حضرت فرمود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غلام ! تو را به سع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بخش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. غلام سخت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گفت : سع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مرا از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العابد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جدا مکن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چون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سخت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او را رها کردم و از خانه امام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رفتم . پس از رفتن من به خاطر فاش شدن سرّش و برملا گشتن رازش سر به سجده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گذارد</w:t>
      </w:r>
    </w:p>
    <w:p w:rsidR="00A3017F" w:rsidRPr="00A819BA" w:rsidRDefault="00A819BA" w:rsidP="00A819BA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</w:t>
      </w:r>
    </w:p>
    <w:p w:rsidR="00A3017F" w:rsidRDefault="00A3017F" w:rsidP="00A819BA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5 / 9 ، باب جهاد الرجل و المرأه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1 .</w:t>
      </w:r>
    </w:p>
    <w:p w:rsidR="00A3017F" w:rsidRDefault="00A819BA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و</w:t>
      </w:r>
      <w:r w:rsidR="00A3017F">
        <w:rPr>
          <w:rtl/>
          <w:lang w:bidi="fa-IR"/>
        </w:rPr>
        <w:t xml:space="preserve"> لقا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حق را درخواست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کند و همان لحظه به خواسته اش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رسد . امام دنبال من فرستاد که به تش</w:t>
      </w:r>
      <w:r w:rsidR="00A3017F">
        <w:rPr>
          <w:rFonts w:hint="cs"/>
          <w:rtl/>
          <w:lang w:bidi="fa-IR"/>
        </w:rPr>
        <w:t>یی</w:t>
      </w:r>
      <w:r w:rsidR="00A3017F">
        <w:rPr>
          <w:rFonts w:hint="eastAsia"/>
          <w:rtl/>
          <w:lang w:bidi="fa-IR"/>
        </w:rPr>
        <w:t>ع</w:t>
      </w:r>
      <w:r w:rsidR="00A3017F">
        <w:rPr>
          <w:rtl/>
          <w:lang w:bidi="fa-IR"/>
        </w:rPr>
        <w:t xml:space="preserve"> جنازه غلام حاضر شو ! 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که هم درد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و هم درمان من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819BA">
      <w:pPr>
        <w:pStyle w:val="Heading2"/>
        <w:rPr>
          <w:rtl/>
          <w:lang w:bidi="fa-IR"/>
        </w:rPr>
      </w:pPr>
      <w:bookmarkStart w:id="144" w:name="_Toc523657379"/>
      <w:r>
        <w:rPr>
          <w:rFonts w:hint="eastAsia"/>
          <w:rtl/>
          <w:lang w:bidi="fa-IR"/>
        </w:rPr>
        <w:t>دعا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غلام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tl/>
          <w:lang w:bidi="fa-IR"/>
        </w:rPr>
        <w:t xml:space="preserve"> گمنام</w:t>
      </w:r>
      <w:bookmarkEnd w:id="144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شده :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اسرائ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هفت سال دچار قحط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شدند ، با هفتاد هزار نفر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طلب باران به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ابان</w:t>
      </w:r>
      <w:r>
        <w:rPr>
          <w:rtl/>
          <w:lang w:bidi="fa-IR"/>
        </w:rPr>
        <w:t xml:space="preserve"> رفتند تا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برکت دعا ، باران بر آنان ببارد . خطاب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! به آنان بگو : چگونه دعا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تان</w:t>
      </w:r>
      <w:r>
        <w:rPr>
          <w:rtl/>
          <w:lang w:bidi="fa-IR"/>
        </w:rPr>
        <w:t xml:space="preserve"> را مستجاب کنم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گناهانتان بر سر شما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انداخته و باطن</w:t>
      </w:r>
      <w:r>
        <w:rPr>
          <w:rFonts w:hint="eastAsia"/>
          <w:rtl/>
          <w:lang w:bidi="fa-IR"/>
        </w:rPr>
        <w:t>تان</w:t>
      </w:r>
      <w:r>
        <w:rPr>
          <w:rtl/>
          <w:lang w:bidi="fa-IR"/>
        </w:rPr>
        <w:t xml:space="preserve"> خب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شده است . مرا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دچار امن از انتقام من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به بنده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بندگان من که او را بُرخ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رجوع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او دعا کند و من مستجاب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819B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سراغ برخ را گرفت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 xml:space="preserve"> ، تا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، غلام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اش اثر سجود بود و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گردنش انداخته ،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نظر آورد که او بُرخ است به او سلام کرد و از نامش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گفت : نام</w:t>
      </w:r>
      <w:r w:rsidR="00A819BA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بُرخ است . حضرت فرمود : مدت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در جستجو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توام ، به خاطر آمدن باران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دعا کن . بُرخ به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ابان</w:t>
      </w:r>
      <w:r>
        <w:rPr>
          <w:rtl/>
          <w:lang w:bidi="fa-IR"/>
        </w:rPr>
        <w:t xml:space="preserve"> شد و در مقام مناجات عرضه داشت : بستن باران به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بندگانت از شئون تو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، بخل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</w:t>
      </w:r>
      <w:r>
        <w:rPr>
          <w:rtl/>
          <w:lang w:bidi="fa-IR"/>
        </w:rPr>
        <w:t xml:space="preserve"> تو وجود ندارد ، مگر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لطفت ناقص شده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بادها از اطاعتت س</w:t>
      </w:r>
      <w:r>
        <w:rPr>
          <w:rFonts w:hint="eastAsia"/>
          <w:rtl/>
          <w:lang w:bidi="fa-IR"/>
        </w:rPr>
        <w:t>رپ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کرده اند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خزائنت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افته</w:t>
      </w:r>
      <w:r>
        <w:rPr>
          <w:rtl/>
          <w:lang w:bidi="fa-IR"/>
        </w:rPr>
        <w:t xml:space="preserve">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خشمت بر گنهکاران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شده ،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تو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</w:t>
      </w:r>
      <w:r>
        <w:rPr>
          <w:rtl/>
          <w:lang w:bidi="fa-IR"/>
        </w:rPr>
        <w:lastRenderedPageBreak/>
        <w:t>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خطاکاران غفّار و آمرزنده نبود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؟! از 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حرکت نکرد تا به اندازه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باران آمد که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اسرائ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راب</w:t>
      </w:r>
      <w:r>
        <w:rPr>
          <w:rtl/>
          <w:lang w:bidi="fa-IR"/>
        </w:rPr>
        <w:t xml:space="preserve"> شدند </w:t>
      </w:r>
      <w:r w:rsidRPr="00A819BA">
        <w:rPr>
          <w:rStyle w:val="libFootnotenumChar"/>
          <w:rtl/>
        </w:rPr>
        <w:t>(1)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819BA">
      <w:pPr>
        <w:pStyle w:val="Heading2"/>
        <w:rPr>
          <w:rtl/>
          <w:lang w:bidi="fa-IR"/>
        </w:rPr>
      </w:pPr>
      <w:bookmarkStart w:id="145" w:name="_Toc523657380"/>
      <w:r>
        <w:rPr>
          <w:rFonts w:hint="eastAsia"/>
          <w:rtl/>
          <w:lang w:bidi="fa-IR"/>
        </w:rPr>
        <w:t>دعا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مستجاب</w:t>
      </w:r>
      <w:bookmarkEnd w:id="145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اثر خشکسال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قطع باران ، باغات اصفهان و زراعتش در معرض نابود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قرار گرفت . مردم در مض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قه</w:t>
      </w:r>
      <w:r>
        <w:rPr>
          <w:rtl/>
          <w:lang w:bidi="fa-IR"/>
        </w:rPr>
        <w:t xml:space="preserve"> و سخت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افتادند ، به حاکم اصفهان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آوردند و از او درخواست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 . حاکم که قدرت بر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نداشت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دانست اگر هم دست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دعا بردارد ، به خاطر آلوده بودن به فسق دعا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مستجاب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، چاره کار را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خاضعانه به محضر عالم ربّان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و حک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صمدان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کامل و عارف واصل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حق حاج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رزا</w:t>
      </w:r>
      <w:r>
        <w:rPr>
          <w:rtl/>
          <w:lang w:bidi="fa-IR"/>
        </w:rPr>
        <w:t xml:space="preserve">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کلباس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مشرّف شود و علاج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مشکل را از او بخواهد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دانست که کل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حل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امور مشکل به دست عالم ربّان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آگاه بود که عالم ربّان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برکت و رحمت خدا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مردم 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عالم</w:t>
      </w:r>
      <w:r>
        <w:rPr>
          <w:rtl/>
          <w:lang w:bidi="fa-IR"/>
        </w:rPr>
        <w:t xml:space="preserve"> ربّان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انسان والا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است که بنا بر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نظر کردن به چهره او عبادت و بلکه نگاه کردن به در خانه او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عبادت 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عالم</w:t>
      </w:r>
      <w:r>
        <w:rPr>
          <w:rtl/>
          <w:lang w:bidi="fa-IR"/>
        </w:rPr>
        <w:t xml:space="preserve"> ربّان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چنان ارزش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برخوردار است که اگر از قبرستان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تعداد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ارواح مردگانش در عذابند عبور کند ، خدا به احترام قدم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عذاب را از</w:t>
      </w:r>
    </w:p>
    <w:p w:rsidR="00A3017F" w:rsidRPr="00002A60" w:rsidRDefault="00002A60" w:rsidP="00002A60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</w:t>
      </w:r>
    </w:p>
    <w:p w:rsidR="00002A60" w:rsidRDefault="00A3017F" w:rsidP="00002A60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الل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: 453 .</w:t>
      </w:r>
    </w:p>
    <w:p w:rsidR="00A3017F" w:rsidRDefault="00002A60" w:rsidP="00002A6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ارواح</w:t>
      </w:r>
      <w:r>
        <w:rPr>
          <w:rtl/>
          <w:lang w:bidi="fa-IR"/>
        </w:rPr>
        <w:t xml:space="preserve"> برم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002A60" w:rsidP="00002A60">
      <w:pPr>
        <w:pStyle w:val="libNormal"/>
        <w:rPr>
          <w:rtl/>
          <w:lang w:bidi="fa-IR"/>
        </w:rPr>
      </w:pPr>
      <w:r w:rsidRPr="00002A60">
        <w:rPr>
          <w:rStyle w:val="libAlaemChar"/>
          <w:rFonts w:hint="cs"/>
          <w:rtl/>
        </w:rPr>
        <w:t>(</w:t>
      </w:r>
      <w:r w:rsidR="00A3017F" w:rsidRPr="00002A60">
        <w:rPr>
          <w:rStyle w:val="libAieChar"/>
          <w:rFonts w:hint="cs"/>
          <w:rtl/>
        </w:rPr>
        <w:t>یَ</w:t>
      </w:r>
      <w:r w:rsidR="00A3017F" w:rsidRPr="00002A60">
        <w:rPr>
          <w:rStyle w:val="libAieChar"/>
          <w:rFonts w:hint="eastAsia"/>
          <w:rtl/>
        </w:rPr>
        <w:t>رْفَعِ</w:t>
      </w:r>
      <w:r w:rsidR="00A3017F" w:rsidRPr="00002A60">
        <w:rPr>
          <w:rStyle w:val="libAieChar"/>
          <w:rtl/>
        </w:rPr>
        <w:t xml:space="preserve"> اللّ</w:t>
      </w:r>
      <w:r w:rsidR="00A3017F" w:rsidRPr="00002A60">
        <w:rPr>
          <w:rStyle w:val="libAieChar"/>
          <w:rFonts w:hint="cs"/>
          <w:rtl/>
        </w:rPr>
        <w:t>هُ الَّذِی</w:t>
      </w:r>
      <w:r w:rsidR="00A3017F" w:rsidRPr="00002A60">
        <w:rPr>
          <w:rStyle w:val="libAieChar"/>
          <w:rFonts w:hint="eastAsia"/>
          <w:rtl/>
        </w:rPr>
        <w:t>نَ</w:t>
      </w:r>
      <w:r w:rsidR="00A3017F" w:rsidRPr="00002A60">
        <w:rPr>
          <w:rStyle w:val="libAieChar"/>
          <w:rtl/>
        </w:rPr>
        <w:t xml:space="preserve"> آمَنُوا مِنْکُمْ وَ الَّذِ</w:t>
      </w:r>
      <w:r w:rsidR="00A3017F" w:rsidRPr="00002A60">
        <w:rPr>
          <w:rStyle w:val="libAieChar"/>
          <w:rFonts w:hint="cs"/>
          <w:rtl/>
        </w:rPr>
        <w:t>ی</w:t>
      </w:r>
      <w:r w:rsidR="00A3017F" w:rsidRPr="00002A60">
        <w:rPr>
          <w:rStyle w:val="libAieChar"/>
          <w:rFonts w:hint="eastAsia"/>
          <w:rtl/>
        </w:rPr>
        <w:t>نَ</w:t>
      </w:r>
      <w:r w:rsidR="00A3017F" w:rsidRPr="00002A60">
        <w:rPr>
          <w:rStyle w:val="libAieChar"/>
          <w:rtl/>
        </w:rPr>
        <w:t xml:space="preserve"> أُوتُوا الْعِلْمَ دَرَج</w:t>
      </w:r>
      <w:r w:rsidR="00A3017F" w:rsidRPr="00002A60">
        <w:rPr>
          <w:rStyle w:val="libAieChar"/>
          <w:rFonts w:hint="cs"/>
          <w:rtl/>
        </w:rPr>
        <w:t>اتٍ</w:t>
      </w:r>
      <w:r w:rsidR="00A3017F">
        <w:rPr>
          <w:rFonts w:hint="cs"/>
          <w:rtl/>
          <w:lang w:bidi="fa-IR"/>
        </w:rPr>
        <w:t xml:space="preserve"> </w:t>
      </w:r>
      <w:r w:rsidRPr="00002A60">
        <w:rPr>
          <w:rStyle w:val="libAlaemChar"/>
          <w:rFonts w:hint="cs"/>
          <w:rtl/>
        </w:rPr>
        <w:t>)</w:t>
      </w:r>
      <w:r w:rsidR="00A3017F">
        <w:rPr>
          <w:rFonts w:hint="cs"/>
          <w:rtl/>
          <w:lang w:bidi="fa-IR"/>
        </w:rPr>
        <w:t xml:space="preserve"> </w:t>
      </w:r>
      <w:r w:rsidR="00A3017F" w:rsidRPr="00002A60">
        <w:rPr>
          <w:rStyle w:val="libFootnotenumChar"/>
          <w:rFonts w:hint="cs"/>
          <w:rtl/>
        </w:rPr>
        <w:t xml:space="preserve">(1) </w:t>
      </w:r>
      <w:r w:rsidR="00A3017F">
        <w:rPr>
          <w:rFonts w:hint="cs"/>
          <w:rtl/>
          <w:lang w:bidi="fa-IR"/>
        </w:rPr>
        <w:t>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</w:t>
      </w:r>
      <w:r>
        <w:rPr>
          <w:rtl/>
          <w:lang w:bidi="fa-IR"/>
        </w:rPr>
        <w:t xml:space="preserve"> درجات مؤمنان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شما و دانشمندان را بالا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معتمد</w:t>
      </w:r>
      <w:r>
        <w:rPr>
          <w:rtl/>
          <w:lang w:bidi="fa-IR"/>
        </w:rPr>
        <w:t xml:space="preserve"> الدوله حاکم متکبّر و قلدر اصفهان ، که از جانب فتحعل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شاه قاجار بر آن حومه حکومت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با همه تکبّر و فرعون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تش</w:t>
      </w:r>
      <w:r>
        <w:rPr>
          <w:rtl/>
          <w:lang w:bidi="fa-IR"/>
        </w:rPr>
        <w:t xml:space="preserve"> به محضر آن عالم ربّان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چهره نوران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شتافت و عرضه داشت : اصفهان و نواح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اطرافش در معرض نابود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، شما چاره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فرمود : من چه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eastAsia"/>
          <w:rtl/>
          <w:lang w:bidi="fa-IR"/>
        </w:rPr>
        <w:t>نجام</w:t>
      </w:r>
      <w:r>
        <w:rPr>
          <w:rtl/>
          <w:lang w:bidi="fa-IR"/>
        </w:rPr>
        <w:t xml:space="preserve"> دهم ؟ گفت : در قوان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فقه اسلام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آمده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رفع خشکسال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کمبود باران نماز باران بخوان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فرمود</w:t>
      </w:r>
      <w:r>
        <w:rPr>
          <w:rtl/>
          <w:lang w:bidi="fa-IR"/>
        </w:rPr>
        <w:t xml:space="preserve"> : من ضع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و ناتوانم ، از کار افتاده و رنجورم ، توان راه رفتن و به کار گرفتن شرا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</w:t>
      </w:r>
      <w:r>
        <w:rPr>
          <w:rtl/>
          <w:lang w:bidi="fa-IR"/>
        </w:rPr>
        <w:t xml:space="preserve"> نماز باران را ندارم ، من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نماز باران 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اده</w:t>
      </w:r>
      <w:r>
        <w:rPr>
          <w:rtl/>
          <w:lang w:bidi="fa-IR"/>
        </w:rPr>
        <w:t xml:space="preserve"> از اصفهان تا تخت فولاد بروم ، و شرا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رعا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کنم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همه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امور معذورم ، جسم رنجورم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طاقت سوار شدن بر م</w:t>
      </w:r>
      <w:r>
        <w:rPr>
          <w:rFonts w:hint="eastAsia"/>
          <w:rtl/>
          <w:lang w:bidi="fa-IR"/>
        </w:rPr>
        <w:t>رکب</w:t>
      </w:r>
      <w:r>
        <w:rPr>
          <w:rtl/>
          <w:lang w:bidi="fa-IR"/>
        </w:rPr>
        <w:t xml:space="preserve"> هم ندارد ، مرا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داستان معاف کن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حاکم</w:t>
      </w:r>
      <w:r>
        <w:rPr>
          <w:rtl/>
          <w:lang w:bidi="fa-IR"/>
        </w:rPr>
        <w:t xml:space="preserve"> گفت : تخت روان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حکومت است و مرا به هر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لازم است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 ، فرمان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دهم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حاضر کنند تا به مصلّا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منطقه حاضر 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نماز بگزار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مردم را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نجات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</w:t>
      </w:r>
      <w:r>
        <w:rPr>
          <w:rtl/>
          <w:lang w:bidi="fa-IR"/>
        </w:rPr>
        <w:t xml:space="preserve"> عالم ربّان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حضرت مولا ، و تسل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خواسته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بدون ترس و وحشت پاسخ داد : از من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تخت غصب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سوار شوم ، و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فرش حرام بنش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نم</w:t>
      </w:r>
      <w:r>
        <w:rPr>
          <w:rtl/>
          <w:lang w:bidi="fa-IR"/>
        </w:rPr>
        <w:t xml:space="preserve"> ، و بر متّکا و بالش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راه نامشروع به دست آمده تک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زنم ، آن گاه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</w:t>
      </w:r>
      <w:r>
        <w:rPr>
          <w:rtl/>
          <w:lang w:bidi="fa-IR"/>
        </w:rPr>
        <w:t xml:space="preserve"> حق روم و از او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حرامم درخواست باران کنم !!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مقام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ندارد تخت و صندل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مقام و درآمد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آن راه به دست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 بر او حرام است ، و آنان که کارگزار او هستند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غرق در حرامند !</w:t>
      </w:r>
    </w:p>
    <w:p w:rsidR="00A3017F" w:rsidRPr="00002A60" w:rsidRDefault="00002A60" w:rsidP="00002A60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__________________________________</w:t>
      </w:r>
    </w:p>
    <w:p w:rsidR="00A3017F" w:rsidRDefault="00A3017F" w:rsidP="00002A60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مجادله : 11 .</w:t>
      </w:r>
    </w:p>
    <w:p w:rsidR="00A3017F" w:rsidRDefault="00002A60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چگونه</w:t>
      </w:r>
      <w:r w:rsidR="00A3017F">
        <w:rPr>
          <w:rtl/>
          <w:lang w:bidi="fa-IR"/>
        </w:rPr>
        <w:t xml:space="preserve"> کس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که تسل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م</w:t>
      </w:r>
      <w:r w:rsidR="00A3017F">
        <w:rPr>
          <w:rtl/>
          <w:lang w:bidi="fa-IR"/>
        </w:rPr>
        <w:t xml:space="preserve"> خداست ، و جز با خدا ب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عت</w:t>
      </w:r>
      <w:r w:rsidR="00A3017F">
        <w:rPr>
          <w:rtl/>
          <w:lang w:bidi="fa-IR"/>
        </w:rPr>
        <w:t xml:space="preserve"> نکرده و نم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کند ، و از همه ق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ود</w:t>
      </w:r>
      <w:r w:rsidR="00A3017F">
        <w:rPr>
          <w:rtl/>
          <w:lang w:bidi="fa-IR"/>
        </w:rPr>
        <w:t xml:space="preserve"> ماد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و مقام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آزاد است با حاکم ستمکار همکار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کند ، و از خواسته او پ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رو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نما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</w:t>
      </w:r>
      <w:r w:rsidR="00A3017F">
        <w:rPr>
          <w:rtl/>
          <w:lang w:bidi="fa-IR"/>
        </w:rPr>
        <w:t xml:space="preserve"> . آن چهره ملکوت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با کمال شجاعت در برابر حاکم ستمکار 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ستاد</w:t>
      </w:r>
      <w:r w:rsidR="00A3017F">
        <w:rPr>
          <w:rtl/>
          <w:lang w:bidi="fa-IR"/>
        </w:rPr>
        <w:t xml:space="preserve"> ، و حاضر به پذ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رفتن</w:t>
      </w:r>
      <w:r w:rsidR="00A3017F">
        <w:rPr>
          <w:rtl/>
          <w:lang w:bidi="fa-IR"/>
        </w:rPr>
        <w:t xml:space="preserve"> خواسته او نشد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حاکم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مورد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رش</w:t>
      </w:r>
      <w:r>
        <w:rPr>
          <w:rtl/>
          <w:lang w:bidi="fa-IR"/>
        </w:rPr>
        <w:t xml:space="preserve"> اسلام است که مؤمن ، آگاه ،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، مدبّر ، عادل ، دلسوز ، مهرورز ، و مخالف با هوا و هوس باشد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کلباس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حاکم متکبّر را از خود راند ، و دلش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حاکم به خانه اش آمده خوش نشد ، او به دست آوردن خشنود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را در طرد ستم و ستمکاران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دانست و 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اساس حاکم اصفهان را از خود راند و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از خانه اش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کرد ، و زبان حالش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بود که اگر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روح آل</w:t>
      </w:r>
      <w:r>
        <w:rPr>
          <w:rFonts w:hint="eastAsia"/>
          <w:rtl/>
          <w:lang w:bidi="fa-IR"/>
        </w:rPr>
        <w:t>وده</w:t>
      </w:r>
      <w:r>
        <w:rPr>
          <w:rtl/>
          <w:lang w:bidi="fa-IR"/>
        </w:rPr>
        <w:t xml:space="preserve"> و بدن نجس شده به غذاها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حرام نزد من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بهتر بود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قول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عَظُمَ</w:t>
      </w:r>
      <w:r>
        <w:rPr>
          <w:rtl/>
          <w:lang w:bidi="fa-IR"/>
        </w:rPr>
        <w:t xml:space="preserve"> الخَالِقُ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أَنْفُسِهِم فَصَغُرَ مَا دُونَهُ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أَعْ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نِهِم</w:t>
      </w:r>
      <w:r>
        <w:rPr>
          <w:rtl/>
          <w:lang w:bidi="fa-IR"/>
        </w:rPr>
        <w:t xml:space="preserve"> </w:t>
      </w:r>
      <w:r w:rsidRPr="00002A60">
        <w:rPr>
          <w:rStyle w:val="libFootnotenumChar"/>
          <w:rtl/>
        </w:rPr>
        <w:t>(1)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فقط</w:t>
      </w:r>
      <w:r>
        <w:rPr>
          <w:rtl/>
          <w:lang w:bidi="fa-IR"/>
        </w:rPr>
        <w:t xml:space="preserve">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ننده</w:t>
      </w:r>
      <w:r>
        <w:rPr>
          <w:rtl/>
          <w:lang w:bidi="fa-IR"/>
        </w:rPr>
        <w:t xml:space="preserve"> در باطنشان بزرگ است ، پس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او در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دگانشان</w:t>
      </w:r>
      <w:r>
        <w:rPr>
          <w:rtl/>
          <w:lang w:bidi="fa-IR"/>
        </w:rPr>
        <w:t xml:space="preserve"> کوچک است . موحد چو در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زرش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همه</w:t>
      </w:r>
      <w:r>
        <w:rPr>
          <w:rtl/>
          <w:lang w:bidi="fa-IR"/>
        </w:rPr>
        <w:t xml:space="preserve"> وجود مؤمن با زبان حال مترنّم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حقا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است : « لا إله إلّا اللّ</w:t>
      </w:r>
      <w:r>
        <w:rPr>
          <w:rFonts w:hint="cs"/>
          <w:rtl/>
          <w:lang w:bidi="fa-IR"/>
        </w:rPr>
        <w:t>ه » ، « لا حول و لا قوه إلّا باللّه » ، « لا مؤثر فی</w:t>
      </w:r>
      <w:r>
        <w:rPr>
          <w:rtl/>
          <w:lang w:bidi="fa-IR"/>
        </w:rPr>
        <w:t xml:space="preserve"> الوجود إلّا اللّ</w:t>
      </w:r>
      <w:r>
        <w:rPr>
          <w:rFonts w:hint="cs"/>
          <w:rtl/>
          <w:lang w:bidi="fa-IR"/>
        </w:rPr>
        <w:t>ه »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حاکم رفت فرزند آن عالم آگاه گفت : پدر جان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اجازه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چند تخته کهنه را که خودمان مالک آن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به هم ببند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تا به صورت تخت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روان درآ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آن گاه شما را با آن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مصلّا حرکت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برکت نماز</w:t>
      </w:r>
    </w:p>
    <w:p w:rsidR="00A3017F" w:rsidRPr="00002A60" w:rsidRDefault="00002A60" w:rsidP="00002A60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</w:t>
      </w:r>
    </w:p>
    <w:p w:rsidR="00A3017F" w:rsidRDefault="00A3017F" w:rsidP="00002A60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امال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صدوق : 570 ، المجلس الرابع و الثمانون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2 ؛ نهج البلاغه : 425 ، خطبه 184 ( خطبه همام ) .</w:t>
      </w:r>
    </w:p>
    <w:p w:rsidR="00A3017F" w:rsidRDefault="00002A60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شما</w:t>
      </w:r>
      <w:r w:rsidR="00A3017F">
        <w:rPr>
          <w:rtl/>
          <w:lang w:bidi="fa-IR"/>
        </w:rPr>
        <w:t xml:space="preserve"> باران بر 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قوم ببارد ؟ پاسخ داد : آر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. تخته ها را به هم بستند و او را بر آن قرار دادند و به سو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مصلّا حرکت کردند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حلال و در لباس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پاک ، و با جسم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و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آراسته و دل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 از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اخلاص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محبوب حرکت کرد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دانست که : هر نماز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نماز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، هر تکب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تکب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، هر آه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، هر اشک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اشک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دانست که : فاطمه زهرا </w:t>
      </w:r>
      <w:r w:rsidR="00736DFA" w:rsidRPr="00736DFA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>پس از وفات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هر روز و هر شب از بام مسجد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اذان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برابر آن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عکس العمل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نداشت ، تا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درخواست خودش بلال شروع به اذان کرد ،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بلال گفت : اللّ</w:t>
      </w:r>
      <w:r>
        <w:rPr>
          <w:rFonts w:hint="cs"/>
          <w:rtl/>
          <w:lang w:bidi="fa-IR"/>
        </w:rPr>
        <w:t>ه اکبر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پاسخ</w:t>
      </w:r>
      <w:r>
        <w:rPr>
          <w:rtl/>
          <w:lang w:bidi="fa-IR"/>
        </w:rPr>
        <w:t xml:space="preserve"> داد : خدا از هر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بزرگ تر است . چون بلال گفت : اشهد ان لا إله إلّا اللّ</w:t>
      </w:r>
      <w:r>
        <w:rPr>
          <w:rFonts w:hint="cs"/>
          <w:rtl/>
          <w:lang w:bidi="fa-IR"/>
        </w:rPr>
        <w:t>ه . جواب داد : گوشت و پوست و رگ و همه وجودم به وحدانی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حق شهادت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دانست که : حضرت زهرا </w:t>
      </w:r>
      <w:r w:rsidR="00736DFA" w:rsidRPr="00736DFA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>از همه آن اذان ها که مُهر تأ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حکومت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حاکمش از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نصب نشده خشمگ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بود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نسبت به اذان بلال که از گلو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پاک و زبان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و قلب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مخلص برم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خاست شاد و خوشحال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گشت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</w:t>
      </w:r>
      <w:r>
        <w:rPr>
          <w:rtl/>
          <w:lang w:bidi="fa-IR"/>
        </w:rPr>
        <w:t xml:space="preserve"> عالم ربّان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دانست که : دعوت هر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نبا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پاسخ گفت ، به هر مجلس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قدم گذاشت ، از هر غذا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نبا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خورد ، هر چهره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نبا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به هر دست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دست داد ، در هر نماز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شرکت کرد ، به هر اذان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گوش سپرد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002A6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</w:t>
      </w:r>
      <w:r>
        <w:rPr>
          <w:rtl/>
          <w:lang w:bidi="fa-IR"/>
        </w:rPr>
        <w:t xml:space="preserve"> عالم ربان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تخت فولاد حرکت کرد . هنگام عبور از منطقه جلفا  محل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ارمن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 که آنان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مانند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دچار قحط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خشکسال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بودند 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، تورات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هود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، انج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دست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دارند</w:t>
      </w:r>
      <w:r>
        <w:rPr>
          <w:rtl/>
          <w:lang w:bidi="fa-IR"/>
        </w:rPr>
        <w:t xml:space="preserve"> و در دو طرف جاده صف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اند ،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چه با در دست داشتن تورات و انج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صف بسته اند ؟ گفتند 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 گروه هم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شهر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شغل کشاورز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باغدار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هستند و دچار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خشکسال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شده اند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</w:t>
      </w:r>
      <w:r>
        <w:rPr>
          <w:rtl/>
          <w:lang w:bidi="fa-IR"/>
        </w:rPr>
        <w:t xml:space="preserve"> مؤمن پاک دل و عالم خاضع و خاشع با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منظره اشکش بر چهره نوران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اش جار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، عمامه از سر برداشت و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تخت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مصلّا نرس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بود و نماز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اقامه نکرده بود توجه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حضرت محبوب نمود ، عرض کرد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مولا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! محاسنم را درب خانه تو سپ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کرده ام ، آبرو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مرا نزد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هود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مبر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هنوز</w:t>
      </w:r>
      <w:r>
        <w:rPr>
          <w:rtl/>
          <w:lang w:bidi="fa-IR"/>
        </w:rPr>
        <w:t xml:space="preserve"> کلامش تمام نشده بود که آسمان شهر و حومه را ابر گرفت و باران رحمت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سبب همان چند کلمه به مردم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آنان را از بلا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قحط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خشکسال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نجات داد !!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002A60">
      <w:pPr>
        <w:pStyle w:val="Heading2"/>
        <w:rPr>
          <w:rtl/>
          <w:lang w:bidi="fa-IR"/>
        </w:rPr>
      </w:pPr>
      <w:bookmarkStart w:id="146" w:name="_Toc523657381"/>
      <w:r>
        <w:rPr>
          <w:rFonts w:hint="eastAsia"/>
          <w:rtl/>
          <w:lang w:bidi="fa-IR"/>
        </w:rPr>
        <w:t>دعا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شب زندان</w:t>
      </w:r>
      <w:r>
        <w:rPr>
          <w:rFonts w:hint="cs"/>
          <w:rtl/>
          <w:lang w:bidi="fa-IR"/>
        </w:rPr>
        <w:t>ی</w:t>
      </w:r>
      <w:bookmarkEnd w:id="146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روزگار حکومت عبد اللّه بن طاهر برخ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جادّه ها که محل رفت و آمد مردم و کاروان ها بود ناامن شد .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عبد اللّه عده 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پاسدار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جادّه ها گماشت . 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جادّه ها ده دزد را گرفتند و به جانب مرکز حکومت گس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دادند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آنان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شب فرا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کرد . فرمانده پاسداران به نظرش آمد که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عبد اللّه بن طاهر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او رشوه گرفت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فرار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پس خود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جر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شود . حلاج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گناه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گذران 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</w:t>
      </w:r>
      <w:r>
        <w:rPr>
          <w:rtl/>
          <w:lang w:bidi="fa-IR"/>
        </w:rPr>
        <w:t xml:space="preserve"> از شهر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شهر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مزدور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 ، از وسط جاده گرفتند و او را دست بسته در جمع </w:t>
      </w:r>
      <w:r>
        <w:rPr>
          <w:rFonts w:hint="eastAsia"/>
          <w:rtl/>
          <w:lang w:bidi="fa-IR"/>
        </w:rPr>
        <w:t>دزدان</w:t>
      </w:r>
      <w:r>
        <w:rPr>
          <w:rtl/>
          <w:lang w:bidi="fa-IR"/>
        </w:rPr>
        <w:t xml:space="preserve"> قرار دادند تا عدد نفرات تکم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شود . ده نفر را نزد عبد اللّه بن طاهر</w:t>
      </w:r>
    </w:p>
    <w:p w:rsidR="00A3017F" w:rsidRDefault="00A33577" w:rsidP="00A3017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آوردند</w:t>
      </w:r>
      <w:r>
        <w:rPr>
          <w:rtl/>
          <w:lang w:bidi="fa-IR"/>
        </w:rPr>
        <w:t xml:space="preserve"> . فرمان داد همه را به زندان انداز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21465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مأموران به زندان آمدند و دو نفر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اعدام به چهارسوق شهر بردند </w:t>
      </w:r>
      <w:r w:rsidR="00214657">
        <w:rPr>
          <w:lang w:bidi="fa-IR"/>
        </w:rPr>
        <w:t>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حلاج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گفت : فرزندانم گمان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در شهر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نزد استاد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مشغول کارم ، چه خبر دارند که ستمگر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مرا بدون گناه همراه دزدان جاده ها </w:t>
      </w:r>
      <w:r>
        <w:rPr>
          <w:rtl/>
          <w:lang w:bidi="fa-IR"/>
        </w:rPr>
        <w:lastRenderedPageBreak/>
        <w:t>به زندان انداخته . در آن لحظه شب دو رکعت نماز خواند ؛ سپس سر به سجده گذاشت و مشغول دعا و راز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با حضرت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شد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عبد</w:t>
      </w:r>
      <w:r>
        <w:rPr>
          <w:rtl/>
          <w:lang w:bidi="fa-IR"/>
        </w:rPr>
        <w:t xml:space="preserve"> اللّه بن طاهر در آن وقت شب خواب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چهار بار از تختش به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افتاد . از خواب پر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وضو گرفت و دو رکعت نماز خواند و خواب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خواب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چهار مار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tl/>
          <w:lang w:bidi="fa-IR"/>
        </w:rPr>
        <w:t xml:space="preserve"> پرقدرت حمله کردند و تختش را سرنگون ساختند ؛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شد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چراغ</w:t>
      </w:r>
      <w:r>
        <w:rPr>
          <w:rtl/>
          <w:lang w:bidi="fa-IR"/>
        </w:rPr>
        <w:t xml:space="preserve"> طلب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گماشتگان قصر را خواست و گفت : مظلوم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وقت شب به درگاه حق نالان است . پس از جستجو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وارد زندان شدند ، حلاج را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، او را نزد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آوردند ، پس از روشن شدن جر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فرمان داد : ده هزار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نار</w:t>
      </w:r>
      <w:r>
        <w:rPr>
          <w:rtl/>
          <w:lang w:bidi="fa-IR"/>
        </w:rPr>
        <w:t xml:space="preserve"> نزد حلاج آوردند . سپس به حلاج گف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: مرا به تو سه حاجت است : 1 - حلالم کن . 2 -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را بپذ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. 3 - هر زمان حاجت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نزد من آ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تا حاجتت را روا کنم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حلاج</w:t>
      </w:r>
      <w:r>
        <w:rPr>
          <w:rtl/>
          <w:lang w:bidi="fa-IR"/>
        </w:rPr>
        <w:t xml:space="preserve"> گفت : من دو حاجت از سه حاجتت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</w:t>
      </w:r>
      <w:r>
        <w:rPr>
          <w:rtl/>
          <w:lang w:bidi="fa-IR"/>
        </w:rPr>
        <w:t xml:space="preserve"> و آن حلال کردن تو و قبول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است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سوم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هرگز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</w:t>
      </w:r>
      <w:r>
        <w:rPr>
          <w:rtl/>
          <w:lang w:bidi="fa-IR"/>
        </w:rPr>
        <w:t xml:space="preserve"> 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کمال ناجوانمرد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درگاه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خاطر ناله و زار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تخت تو را سرنگون کرد رها کنم و به درگاه مخلوق ضع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کاره روم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21465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پروردگارا</w:t>
      </w:r>
      <w:r>
        <w:rPr>
          <w:rtl/>
          <w:lang w:bidi="fa-IR"/>
        </w:rPr>
        <w:t xml:space="preserve"> ! آرزو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از گناهانم درگذر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نسبت به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توف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ترک گناهم ده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بندگ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عبادت خالصانه را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فراهم آور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اعضا </w:t>
      </w:r>
      <w:r>
        <w:rPr>
          <w:rtl/>
          <w:lang w:bidi="fa-IR"/>
        </w:rPr>
        <w:lastRenderedPageBreak/>
        <w:t>و جوارحم را در راه خدمت به خود و خدمت به بندگانت بکار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قلبم را به سرما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عشق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فتگ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خود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مرا درمان</w:t>
      </w:r>
      <w:r w:rsidR="00214657">
        <w:rPr>
          <w:lang w:bidi="fa-IR"/>
        </w:rPr>
        <w:t>.</w:t>
      </w:r>
      <w:r>
        <w:rPr>
          <w:rFonts w:hint="eastAsia"/>
          <w:rtl/>
          <w:lang w:bidi="fa-IR"/>
        </w:rPr>
        <w:t>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در آخرت شفاعت 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همنش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آنان را نص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بم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آرزو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محبوب من و همه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؛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مرا به آرزو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برسان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از فضل و احسانت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را به ناام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تغ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نده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21465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شده رسول خدا </w:t>
      </w:r>
      <w:r w:rsidR="00AB794A" w:rsidRPr="00AB794A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>به شخص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آستانه مرگ بود فرمود : خود را چگونه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گفت : از گناهانم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ترسم و به رحمت حق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دوارم</w:t>
      </w:r>
      <w:r>
        <w:rPr>
          <w:rtl/>
          <w:lang w:bidi="fa-IR"/>
        </w:rPr>
        <w:t xml:space="preserve"> . حضرت فرمود 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معنا در دل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جمع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مگر آن که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مهربان او را از آنچه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ترسد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گرداند و آنچه ر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دوار</w:t>
      </w:r>
      <w:r>
        <w:rPr>
          <w:rtl/>
          <w:lang w:bidi="fa-IR"/>
        </w:rPr>
        <w:t xml:space="preserve"> باشد به او عنا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پروردگارا</w:t>
      </w:r>
      <w:r>
        <w:rPr>
          <w:rtl/>
          <w:lang w:bidi="fa-IR"/>
        </w:rPr>
        <w:t xml:space="preserve"> ! آرزو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نسبت به تو آرزو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به حضرتت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. تو خود را در قرآن مج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غفار و عفوّ و شکور و 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ارحم الرّاحم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فضل معرف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 من گرچه نسبت به گناهانم خائف و ترسانم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همه وجود به تو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دوارم</w:t>
      </w:r>
      <w:r>
        <w:rPr>
          <w:rtl/>
          <w:lang w:bidi="fa-IR"/>
        </w:rPr>
        <w:t xml:space="preserve"> . </w:t>
      </w: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با توسل به دعا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شگاهت</w:t>
      </w:r>
      <w:r>
        <w:rPr>
          <w:rtl/>
          <w:lang w:bidi="fa-IR"/>
        </w:rPr>
        <w:t xml:space="preserve"> آمده ام ، کرم و لطف و رحمت و بزرگوار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سبب آمدن من شد . 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دارم که سائل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درگاه دست خال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 و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</w:t>
      </w:r>
      <w:r>
        <w:rPr>
          <w:rtl/>
          <w:lang w:bidi="fa-IR"/>
        </w:rPr>
        <w:t xml:space="preserve"> ناام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احد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آستانه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رانند . پروردگارا ! تو حرّ بن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با آن گناه سنگ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کم نظ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رش</w:t>
      </w:r>
      <w:r>
        <w:rPr>
          <w:rtl/>
          <w:lang w:bidi="fa-IR"/>
        </w:rPr>
        <w:t xml:space="preserve"> ، و آس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همسر فرعون را پس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آوردنش ، و فض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اض</w:t>
      </w:r>
      <w:r>
        <w:rPr>
          <w:rtl/>
          <w:lang w:bidi="fa-IR"/>
        </w:rPr>
        <w:t xml:space="preserve"> را بعد از توبه اش ، و هزاران هزار گناهکار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را که همه به تو و به کرم و لطفت چشم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داشتند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بخش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</w:t>
      </w:r>
      <w:r>
        <w:rPr>
          <w:rtl/>
          <w:lang w:bidi="fa-IR"/>
        </w:rPr>
        <w:lastRenderedPageBreak/>
        <w:t>پاداش داد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؛ چگونه من به خود ناام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راه دهم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ناام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رحمتت را در قرآن مج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مساو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کفر دانسته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! </w:t>
      </w:r>
      <w:r w:rsidRPr="00214657">
        <w:rPr>
          <w:rStyle w:val="libFootnotenumChar"/>
          <w:rtl/>
        </w:rPr>
        <w:t>(1)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214657">
      <w:pPr>
        <w:pStyle w:val="Heading2"/>
        <w:rPr>
          <w:rtl/>
          <w:lang w:bidi="fa-IR"/>
        </w:rPr>
      </w:pPr>
      <w:bookmarkStart w:id="147" w:name="_Toc523657382"/>
      <w:r>
        <w:rPr>
          <w:rFonts w:hint="eastAsia"/>
          <w:rtl/>
          <w:lang w:bidi="fa-IR"/>
        </w:rPr>
        <w:t>دعا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عج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کنار خانه حق</w:t>
      </w:r>
      <w:bookmarkEnd w:id="147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 حال طواف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،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پرده خانه کعبه را گرفته</w:t>
      </w:r>
    </w:p>
    <w:p w:rsidR="00A3017F" w:rsidRDefault="00214657" w:rsidP="00214657">
      <w:pPr>
        <w:pStyle w:val="libLine"/>
        <w:rPr>
          <w:rtl/>
          <w:lang w:bidi="fa-IR"/>
        </w:rPr>
      </w:pPr>
      <w:r>
        <w:rPr>
          <w:lang w:bidi="fa-IR"/>
        </w:rPr>
        <w:t>________________________________</w:t>
      </w:r>
    </w:p>
    <w:p w:rsidR="00A3017F" w:rsidRDefault="00A3017F" w:rsidP="00214657">
      <w:pPr>
        <w:pStyle w:val="libFootnote0"/>
        <w:rPr>
          <w:rtl/>
          <w:lang w:bidi="fa-IR"/>
        </w:rPr>
      </w:pPr>
      <w:r>
        <w:rPr>
          <w:rtl/>
          <w:lang w:bidi="fa-IR"/>
        </w:rPr>
        <w:t xml:space="preserve">1- 1) -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وسف</w:t>
      </w:r>
      <w:r>
        <w:rPr>
          <w:rtl/>
          <w:lang w:bidi="fa-IR"/>
        </w:rPr>
        <w:t xml:space="preserve"> : 87 .</w:t>
      </w:r>
    </w:p>
    <w:p w:rsidR="00A3017F" w:rsidRDefault="00214657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و</w:t>
      </w:r>
      <w:r w:rsidR="00A3017F">
        <w:rPr>
          <w:rtl/>
          <w:lang w:bidi="fa-IR"/>
        </w:rPr>
        <w:t xml:space="preserve"> از خدا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مهربان چهار هزار درهم درخواست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کند . حضرت نزد او رفت و فرمود : 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چهار هزار درهم را برا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چه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خواه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؟ گفت : ک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ست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؟ فرمود :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طالبم . گفت 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! دعا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مستجاب شد . اگر مستجاب نشده بود مرا به تو راهنما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 ، اکنون چهار هزار درهم را به من عطا کن 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هزار درهمش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خواهم به قرض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مردم دارم بپردازم ، و هزار درهمش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خواهم مغازه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جهت کسب و کار ته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کنم ، و هزار درهمش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خواهم سرما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داد و ستد قرار دهم ، و با هزار درهمش ازدواج کنم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فرمود : سفر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تا آن را به تو بپردازم 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به اندازه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تو بپردازم درهم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نار</w:t>
      </w:r>
      <w:r>
        <w:rPr>
          <w:rtl/>
          <w:lang w:bidi="fa-IR"/>
        </w:rPr>
        <w:t xml:space="preserve"> ندارم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</w:t>
      </w:r>
      <w:r>
        <w:rPr>
          <w:rtl/>
          <w:lang w:bidi="fa-IR"/>
        </w:rPr>
        <w:t xml:space="preserve"> مرد پس از مدت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آمد .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کوچه کودکان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باز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 ،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آنان گفت : خانه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کجاست ؟ آن کودک به او گفت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خانه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گفت :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عهده گرفته که چهار هزار درهم به من بپردازد . کودک گفت : دنبال من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تا تو را به خانه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برم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راه به کودک گفت : نامت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؟ گفت :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. گفت : با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چه نسبت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گفت : فرزند او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 چون به خانه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حضرت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وارد </w:t>
      </w:r>
      <w:r>
        <w:rPr>
          <w:rtl/>
          <w:lang w:bidi="fa-IR"/>
        </w:rPr>
        <w:lastRenderedPageBreak/>
        <w:t>خانه شد و به پدر گفت :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عرب جهت گرفتن چهار هزار درهم خدمت شما آمده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214657" w:rsidRDefault="00A3017F" w:rsidP="00A3017F">
      <w:pPr>
        <w:pStyle w:val="libNormal"/>
        <w:rPr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که در آن زمان جز باغ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نداشتند ، آن را به دوازده هزار درهم فروختند ، چهار هزار درهمش را به آن مرد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ازمند</w:t>
      </w:r>
      <w:r>
        <w:rPr>
          <w:rtl/>
          <w:lang w:bidi="fa-IR"/>
        </w:rPr>
        <w:t xml:space="preserve"> دادند و باق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مانده آن را کنار مسجد به ته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دستان</w:t>
      </w:r>
      <w:r>
        <w:rPr>
          <w:rtl/>
          <w:lang w:bidi="fa-IR"/>
        </w:rPr>
        <w:t xml:space="preserve"> واگذار نمودند </w:t>
      </w:r>
      <w:r w:rsidRPr="00214657">
        <w:rPr>
          <w:rStyle w:val="libFootnotenumChar"/>
          <w:rtl/>
        </w:rPr>
        <w:t>(1)</w:t>
      </w:r>
      <w:r>
        <w:rPr>
          <w:rtl/>
          <w:lang w:bidi="fa-IR"/>
        </w:rPr>
        <w:t xml:space="preserve"> .</w:t>
      </w:r>
    </w:p>
    <w:p w:rsidR="00214657" w:rsidRDefault="00214657" w:rsidP="00A3017F">
      <w:pPr>
        <w:pStyle w:val="libNormal"/>
        <w:rPr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28"/>
        <w:gridCol w:w="268"/>
        <w:gridCol w:w="3326"/>
      </w:tblGrid>
      <w:tr w:rsidR="00214657" w:rsidTr="00214657">
        <w:trPr>
          <w:trHeight w:val="350"/>
        </w:trPr>
        <w:tc>
          <w:tcPr>
            <w:tcW w:w="3920" w:type="dxa"/>
            <w:shd w:val="clear" w:color="auto" w:fill="auto"/>
          </w:tcPr>
          <w:p w:rsidR="00214657" w:rsidRDefault="00214657" w:rsidP="00214657">
            <w:pPr>
              <w:pStyle w:val="libPoem"/>
            </w:pPr>
            <w:r>
              <w:rPr>
                <w:rtl/>
                <w:lang w:bidi="fa-IR"/>
              </w:rPr>
              <w:t>دم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با تو بودن که جان جهان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بود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214657" w:rsidRDefault="00214657" w:rsidP="00214657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214657" w:rsidRDefault="00214657" w:rsidP="00214657">
            <w:pPr>
              <w:pStyle w:val="libPoem"/>
            </w:pPr>
            <w:r>
              <w:rPr>
                <w:rtl/>
                <w:lang w:bidi="fa-IR"/>
              </w:rPr>
              <w:t xml:space="preserve">خوشتر از 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ک</w:t>
            </w:r>
            <w:r>
              <w:rPr>
                <w:rtl/>
                <w:lang w:bidi="fa-IR"/>
              </w:rPr>
              <w:t xml:space="preserve"> جهان زندگان</w:t>
            </w:r>
            <w:r>
              <w:rPr>
                <w:rFonts w:hint="cs"/>
                <w:rtl/>
                <w:lang w:bidi="fa-IR"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قوم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ونس</w:t>
      </w:r>
      <w:r>
        <w:rPr>
          <w:rtl/>
          <w:lang w:bidi="fa-IR"/>
        </w:rPr>
        <w:t xml:space="preserve"> آگاه شدند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ونس</w:t>
      </w:r>
      <w:r>
        <w:rPr>
          <w:rtl/>
          <w:lang w:bidi="fa-IR"/>
        </w:rPr>
        <w:t xml:space="preserve"> آنان را ترک کرده و به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</w:p>
    <w:p w:rsidR="00A3017F" w:rsidRDefault="00214657" w:rsidP="00214657">
      <w:pPr>
        <w:pStyle w:val="libLine"/>
        <w:rPr>
          <w:rtl/>
          <w:lang w:bidi="fa-IR"/>
        </w:rPr>
      </w:pPr>
      <w:r>
        <w:rPr>
          <w:lang w:bidi="fa-IR"/>
        </w:rPr>
        <w:t>______________________________</w:t>
      </w:r>
    </w:p>
    <w:p w:rsidR="00A3017F" w:rsidRDefault="00A3017F" w:rsidP="00214657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امال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صدوق : 467 ، المجلس الحاد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السبعون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10 ؛ بحار الانوار : 41 / 44 ، باب 103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1 .</w:t>
      </w:r>
    </w:p>
    <w:p w:rsidR="00A3017F" w:rsidRDefault="00214657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شتافته</w:t>
      </w:r>
      <w:r w:rsidR="00A3017F">
        <w:rPr>
          <w:rtl/>
          <w:lang w:bidi="fa-IR"/>
        </w:rPr>
        <w:t xml:space="preserve"> و با د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دن</w:t>
      </w:r>
      <w:r w:rsidR="00A3017F">
        <w:rPr>
          <w:rtl/>
          <w:lang w:bidi="fa-IR"/>
        </w:rPr>
        <w:t xml:space="preserve"> مقدمات و آثار عذاب ، 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ق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به آمدن عذاب و نابود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و هلاکت خود پ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دا</w:t>
      </w:r>
      <w:r w:rsidR="00A3017F">
        <w:rPr>
          <w:rtl/>
          <w:lang w:bidi="fa-IR"/>
        </w:rPr>
        <w:t xml:space="preserve"> کردند با هدا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ت</w:t>
      </w:r>
      <w:r w:rsidR="00A3017F">
        <w:rPr>
          <w:rtl/>
          <w:lang w:bidi="fa-IR"/>
        </w:rPr>
        <w:t xml:space="preserve"> عالم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دلسوز ، دانستند که تنها راه علاج ، بردن عجز و انکسار و اعتذار و عذرخواه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و تضرّع و زار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و اقرار و اعتراف به گناه به پ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شگاه</w:t>
      </w:r>
      <w:r w:rsidR="00A3017F">
        <w:rPr>
          <w:rtl/>
          <w:lang w:bidi="fa-IR"/>
        </w:rPr>
        <w:t xml:space="preserve"> خدا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مهربان و آمرزنده گنهکاران است . با چنان حال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، بزرگ و کوچک ، خرد و کلان ، پ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ر</w:t>
      </w:r>
      <w:r w:rsidR="00A3017F">
        <w:rPr>
          <w:rtl/>
          <w:lang w:bidi="fa-IR"/>
        </w:rPr>
        <w:t xml:space="preserve"> و جوان ، مرد و زن با پوش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دن</w:t>
      </w:r>
      <w:r w:rsidR="00A3017F">
        <w:rPr>
          <w:rtl/>
          <w:lang w:bidi="fa-IR"/>
        </w:rPr>
        <w:t xml:space="preserve"> جامه کهنه و با پا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برهنه رو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به ب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ابان</w:t>
      </w:r>
      <w:r w:rsidR="00A3017F">
        <w:rPr>
          <w:rtl/>
          <w:lang w:bidi="fa-IR"/>
        </w:rPr>
        <w:t xml:space="preserve"> گذاشتند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مردان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طرف و زنان طرف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و کودکان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رخوار</w:t>
      </w:r>
      <w:r>
        <w:rPr>
          <w:rtl/>
          <w:lang w:bidi="fa-IR"/>
        </w:rPr>
        <w:t xml:space="preserve"> جدا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آغوش مادران در گوشه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ابان</w:t>
      </w:r>
      <w:r>
        <w:rPr>
          <w:rtl/>
          <w:lang w:bidi="fa-IR"/>
        </w:rPr>
        <w:t xml:space="preserve"> ، همه با هم به ناله و زار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توبه و انابه پرداختند ،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وانات</w:t>
      </w:r>
      <w:r>
        <w:rPr>
          <w:rtl/>
          <w:lang w:bidi="fa-IR"/>
        </w:rPr>
        <w:t xml:space="preserve"> هم بانگ ناله سر دادند ، شهادت به وحدان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به زبان جار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ساختند ، راز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دلسوزانه و عاشقانه به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آو</w:t>
      </w:r>
      <w:r>
        <w:rPr>
          <w:rFonts w:hint="eastAsia"/>
          <w:rtl/>
          <w:lang w:bidi="fa-IR"/>
        </w:rPr>
        <w:t>ردند</w:t>
      </w:r>
      <w:r>
        <w:rPr>
          <w:rtl/>
          <w:lang w:bidi="fa-IR"/>
        </w:rPr>
        <w:t xml:space="preserve"> ، توبه و پش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نشان دادند ، از شرک و عص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بازگشتند و گروه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عرضه داشتند ، پروردگارا !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ونس</w:t>
      </w:r>
      <w:r>
        <w:rPr>
          <w:rtl/>
          <w:lang w:bidi="fa-IR"/>
        </w:rPr>
        <w:t xml:space="preserve"> گفته بود که بندگان و بردگان را آزاد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مستحق پاداش 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گفته بود هرجا درمانده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چاره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او برس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هم اکنون ما بندگان درمانده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چاره</w:t>
      </w:r>
      <w:r>
        <w:rPr>
          <w:rtl/>
          <w:lang w:bidi="fa-IR"/>
        </w:rPr>
        <w:t xml:space="preserve"> توا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جز تو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به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ما برس .</w:t>
      </w:r>
    </w:p>
    <w:p w:rsidR="00A3017F" w:rsidRDefault="00A3017F" w:rsidP="0021465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چون</w:t>
      </w:r>
      <w:r>
        <w:rPr>
          <w:rtl/>
          <w:lang w:bidi="fa-IR"/>
        </w:rPr>
        <w:t xml:space="preserve"> راز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و مناجات و سوز گدازشان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</w:t>
      </w:r>
      <w:r>
        <w:rPr>
          <w:rtl/>
          <w:lang w:bidi="fa-IR"/>
        </w:rPr>
        <w:t xml:space="preserve"> 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مهربان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رفته</w:t>
      </w:r>
      <w:r>
        <w:rPr>
          <w:rtl/>
          <w:lang w:bidi="fa-IR"/>
        </w:rPr>
        <w:t xml:space="preserve"> شد ، برات نجاتشان در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ابر عذاب و سحاب صاعقه بار از بالا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سرشان برفت و ابر رحمت و لطف پد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آمد و همه با توبه قبول شده خوش و خرم به شهر بازگشتند و به کار و کوشش طب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مشغول شدند .</w:t>
      </w:r>
      <w:r>
        <w:rPr>
          <w:rtl/>
          <w:lang w:bidi="fa-IR"/>
        </w:rPr>
        <w:cr/>
      </w: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هر صورت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آوردن به جانب حضرت حق و اعلام تقص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ورشکستگ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عذرخواه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ندامت و طلب گذشت و مغفرت و اقرار و اعتراف به گناه ، از </w:t>
      </w:r>
      <w:r>
        <w:rPr>
          <w:rtl/>
          <w:lang w:bidi="fa-IR"/>
        </w:rPr>
        <w:lastRenderedPageBreak/>
        <w:t>عناصر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توبه و از عوامل آمرزش و مغفرت و جلب رحمت و لطف حضرت محبوب است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تو بودن که جان جهان</w:t>
      </w:r>
      <w:r>
        <w:rPr>
          <w:rFonts w:hint="cs"/>
          <w:rtl/>
          <w:lang w:bidi="fa-IR"/>
        </w:rPr>
        <w:t>ی</w:t>
      </w:r>
    </w:p>
    <w:p w:rsidR="00A3017F" w:rsidRDefault="00214657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214657">
      <w:pPr>
        <w:pStyle w:val="Heading2"/>
        <w:rPr>
          <w:rtl/>
          <w:lang w:bidi="fa-IR"/>
        </w:rPr>
      </w:pPr>
      <w:bookmarkStart w:id="148" w:name="_Toc523657383"/>
      <w:r>
        <w:rPr>
          <w:rFonts w:hint="eastAsia"/>
          <w:rtl/>
          <w:lang w:bidi="fa-IR"/>
        </w:rPr>
        <w:t>دو</w:t>
      </w:r>
      <w:r>
        <w:rPr>
          <w:rtl/>
          <w:lang w:bidi="fa-IR"/>
        </w:rPr>
        <w:t xml:space="preserve"> کرامت از جابر جعف</w:t>
      </w:r>
      <w:r>
        <w:rPr>
          <w:rFonts w:hint="cs"/>
          <w:rtl/>
          <w:lang w:bidi="fa-IR"/>
        </w:rPr>
        <w:t>ی</w:t>
      </w:r>
      <w:bookmarkEnd w:id="148"/>
    </w:p>
    <w:p w:rsidR="00A3017F" w:rsidRDefault="00A3017F" w:rsidP="0021465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گروه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نزد جابر جعف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حضرت صادق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او را از مقرب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همنش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پدر بزرگوارش حضرت باقر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آخرت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دانستند ، آمدند و از او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مسجد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درخواست کمک کردند . جابر گفت : من به بنا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 در آن به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افتد و بم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کمک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! از نزد او رفتند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دو تهمت به او زدند ؛ گفتند : هم بخ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است و هم دروغگو ! روز بعد پول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</w:t>
      </w:r>
      <w:r w:rsidR="00214657">
        <w:rPr>
          <w:lang w:bidi="fa-IR"/>
        </w:rPr>
        <w:t xml:space="preserve"> </w:t>
      </w:r>
      <w:r>
        <w:rPr>
          <w:rFonts w:hint="eastAsia"/>
          <w:rtl/>
          <w:lang w:bidi="fa-IR"/>
        </w:rPr>
        <w:t>گذاشتند</w:t>
      </w:r>
      <w:r>
        <w:rPr>
          <w:rtl/>
          <w:lang w:bidi="fa-IR"/>
        </w:rPr>
        <w:t xml:space="preserve"> و بنا را شروع کردند ، هنگام عصر به خاطر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چوب بست بنّا از داربست به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افتاد و از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رفت ، و آنان دانستند که آن مرد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نه بخ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بود و نه دروغگو</w:t>
      </w:r>
      <w:r w:rsidRPr="00214657">
        <w:rPr>
          <w:rStyle w:val="libFootnotenumChar"/>
          <w:rtl/>
        </w:rPr>
        <w:t xml:space="preserve"> (1)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علاء</w:t>
      </w:r>
      <w:r>
        <w:rPr>
          <w:rtl/>
          <w:lang w:bidi="fa-IR"/>
        </w:rPr>
        <w:t xml:space="preserve"> بن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هشام بن عبد الملک ، جابر جعف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نزد خود طلب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من در آن سفر با او همراه شدم . در طول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چوپان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صدا درآمد . جابر خند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به او گفتم : سبب خنده ات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؟ گفت 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به بچه اش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نا</w:t>
      </w: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را ترک کن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گرگ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سال گذشته که سال اوّل وضع حملم بود ، حملم را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ربود ! من گفتم : شگفت آور است ، راست و دروغ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مطلب را الآن معلوم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. نزد چوپان رفتم ، گفتم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برّه را به من بفروش . گفت :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فروشم . گفتم :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چه ؟ گفت 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گله از همه پر زاد و ولدتر و پر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رتر</w:t>
      </w:r>
      <w:r>
        <w:rPr>
          <w:rtl/>
          <w:lang w:bidi="fa-IR"/>
        </w:rPr>
        <w:t xml:space="preserve"> است ، سال اول وضع </w:t>
      </w:r>
      <w:r>
        <w:rPr>
          <w:rtl/>
          <w:lang w:bidi="fa-IR"/>
        </w:rPr>
        <w:lastRenderedPageBreak/>
        <w:t>حملش گرگ بره اش را ربود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او به طور کامل خشک شد تا امسال که زا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و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اش پر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شده . گفتم : درست 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هم حرکت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تا به پل کوفه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 در دست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انگشتر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اقوت</w:t>
      </w:r>
      <w:r>
        <w:rPr>
          <w:rtl/>
          <w:lang w:bidi="fa-IR"/>
        </w:rPr>
        <w:t xml:space="preserve"> بود ، جابر به او گفت 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اقوت</w:t>
      </w:r>
      <w:r>
        <w:rPr>
          <w:rtl/>
          <w:lang w:bidi="fa-IR"/>
        </w:rPr>
        <w:t xml:space="preserve"> برّاق را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نم</w:t>
      </w:r>
      <w:r>
        <w:rPr>
          <w:rtl/>
          <w:lang w:bidi="fa-IR"/>
        </w:rPr>
        <w:t xml:space="preserve"> . او هم از دستش درآورد و به او داد . جابر انگشتر را وسط آب خروشان فرات انداخت . آن مرد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ناراحت شده بود گفت : چه کرد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جابر </w:t>
      </w:r>
      <w:r>
        <w:rPr>
          <w:rFonts w:hint="eastAsia"/>
          <w:rtl/>
          <w:lang w:bidi="fa-IR"/>
        </w:rPr>
        <w:t>گفت</w:t>
      </w:r>
      <w:r>
        <w:rPr>
          <w:rtl/>
          <w:lang w:bidi="fa-IR"/>
        </w:rPr>
        <w:t xml:space="preserve"> : ناراحت نباش دوست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انگشترت برس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گفت : 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 دستش را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آب گرفت ، آب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 سوار شد تا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دستش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اقوت</w:t>
      </w:r>
      <w:r>
        <w:rPr>
          <w:rtl/>
          <w:lang w:bidi="fa-IR"/>
        </w:rPr>
        <w:t xml:space="preserve"> را گرفت و به صاحبش داد ! </w:t>
      </w:r>
      <w:r w:rsidRPr="00AE6498">
        <w:rPr>
          <w:rStyle w:val="libFootnotenumChar"/>
          <w:rtl/>
        </w:rPr>
        <w:t>(2)</w:t>
      </w:r>
    </w:p>
    <w:p w:rsidR="00A3017F" w:rsidRDefault="00AE6498" w:rsidP="00AE6498">
      <w:pPr>
        <w:pStyle w:val="libLine"/>
        <w:rPr>
          <w:rtl/>
          <w:lang w:bidi="fa-IR"/>
        </w:rPr>
      </w:pPr>
      <w:r>
        <w:rPr>
          <w:lang w:bidi="fa-IR"/>
        </w:rPr>
        <w:t>________________________________</w:t>
      </w:r>
    </w:p>
    <w:p w:rsidR="00A3017F" w:rsidRDefault="00A3017F" w:rsidP="00AE6498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رجال کش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171 .</w:t>
      </w:r>
    </w:p>
    <w:p w:rsidR="00A3017F" w:rsidRDefault="00A3017F" w:rsidP="00AE6498">
      <w:pPr>
        <w:pStyle w:val="libFootnote0"/>
        <w:rPr>
          <w:rtl/>
          <w:lang w:bidi="fa-IR"/>
        </w:rPr>
      </w:pPr>
      <w:r>
        <w:rPr>
          <w:rtl/>
          <w:lang w:bidi="fa-IR"/>
        </w:rPr>
        <w:t>2- 2) - رجال کش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172 .</w:t>
      </w:r>
    </w:p>
    <w:p w:rsidR="00AE6498" w:rsidRDefault="00AE6498" w:rsidP="00A3017F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AE6498">
      <w:pPr>
        <w:pStyle w:val="Heading1"/>
        <w:rPr>
          <w:rtl/>
          <w:lang w:bidi="fa-IR"/>
        </w:rPr>
      </w:pPr>
      <w:bookmarkStart w:id="149" w:name="_Toc523657384"/>
      <w:r>
        <w:rPr>
          <w:rFonts w:hint="eastAsia"/>
          <w:rtl/>
          <w:lang w:bidi="fa-IR"/>
        </w:rPr>
        <w:t>حرف</w:t>
      </w:r>
      <w:r>
        <w:rPr>
          <w:rtl/>
          <w:lang w:bidi="fa-IR"/>
        </w:rPr>
        <w:t xml:space="preserve"> راء</w:t>
      </w:r>
      <w:bookmarkEnd w:id="149"/>
    </w:p>
    <w:p w:rsidR="00AE6498" w:rsidRDefault="00AE6498" w:rsidP="00AE6498">
      <w:pPr>
        <w:pStyle w:val="libNormal"/>
        <w:rPr>
          <w:lang w:bidi="fa-IR"/>
        </w:rPr>
      </w:pPr>
    </w:p>
    <w:p w:rsidR="00A3017F" w:rsidRDefault="00A3017F" w:rsidP="00AE6498">
      <w:pPr>
        <w:pStyle w:val="Heading2"/>
        <w:rPr>
          <w:rtl/>
          <w:lang w:bidi="fa-IR"/>
        </w:rPr>
      </w:pPr>
      <w:bookmarkStart w:id="150" w:name="_Toc523657385"/>
      <w:r>
        <w:rPr>
          <w:rFonts w:hint="eastAsia"/>
          <w:rtl/>
          <w:lang w:bidi="fa-IR"/>
        </w:rPr>
        <w:t>راستگو</w:t>
      </w:r>
      <w:r>
        <w:rPr>
          <w:rtl/>
          <w:lang w:bidi="fa-IR"/>
        </w:rPr>
        <w:t xml:space="preserve"> و تائب</w:t>
      </w:r>
      <w:bookmarkEnd w:id="150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ابو</w:t>
      </w:r>
      <w:r>
        <w:rPr>
          <w:rtl/>
          <w:lang w:bidi="fa-IR"/>
        </w:rPr>
        <w:t xml:space="preserve"> عمر زجاج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وارسته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کوکار</w:t>
      </w:r>
      <w:r>
        <w:rPr>
          <w:rtl/>
          <w:lang w:bidi="fa-IR"/>
        </w:rPr>
        <w:t xml:space="preserve"> بود ،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مادرم از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رفت ، خانه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از او به ارث بردم ، خانه را به پنجاه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نار</w:t>
      </w:r>
      <w:r>
        <w:rPr>
          <w:rtl/>
          <w:lang w:bidi="fa-IR"/>
        </w:rPr>
        <w:t xml:space="preserve"> فروختم و عازم حج شدم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چون</w:t>
      </w:r>
      <w:r>
        <w:rPr>
          <w:rtl/>
          <w:lang w:bidi="fa-IR"/>
        </w:rPr>
        <w:t xml:space="preserve"> به سرزم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نوا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، دزد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برابرم سبز شد ، به من گفت : چه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در درونم گذشت 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صدق امر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پسند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و مورد دستور خداوند است ، خوب است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دزد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مطلب را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 گفتم : مرا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پنجاه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نار</w:t>
      </w:r>
      <w:r>
        <w:rPr>
          <w:rtl/>
          <w:lang w:bidi="fa-IR"/>
        </w:rPr>
        <w:t xml:space="preserve"> در درون آن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. گفت :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را به من بده .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را به او دادم ، شمرد و سپس باز گرداند ، گفتم : چه شد ؟ گفت : آمدم پول تو را ببرم ، 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مرا برد . از چهره اش نور ندامت پد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شد ، معلوم بود در درونش از وضع گذشته خود توبه کرده ، از مرکب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اده</w:t>
      </w:r>
      <w:r>
        <w:rPr>
          <w:rtl/>
          <w:lang w:bidi="fa-IR"/>
        </w:rPr>
        <w:t xml:space="preserve"> شد ، به من گفت : سوار شو ، گفتم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به سوار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ندارم . اصرار کرد سوار شدم ، او هم به دنبال من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اده</w:t>
      </w:r>
      <w:r>
        <w:rPr>
          <w:rtl/>
          <w:lang w:bidi="fa-IR"/>
        </w:rPr>
        <w:t xml:space="preserve"> به حرکت آمد . به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قات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به حال احرام درآمد ، آنگاه به جانب حرم شتافت ، تمام اعمال حج را در کنار من به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 ، بعد از آن از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رفت </w:t>
      </w:r>
      <w:r w:rsidRPr="00AE6498">
        <w:rPr>
          <w:rStyle w:val="libFootnotenumChar"/>
          <w:rtl/>
        </w:rPr>
        <w:t>(1)</w:t>
      </w:r>
      <w:r>
        <w:rPr>
          <w:rtl/>
          <w:lang w:bidi="fa-IR"/>
        </w:rPr>
        <w:t xml:space="preserve"> !</w:t>
      </w:r>
    </w:p>
    <w:p w:rsidR="00A3017F" w:rsidRDefault="00AE6498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AE6498">
      <w:pPr>
        <w:pStyle w:val="Heading2"/>
        <w:rPr>
          <w:rtl/>
          <w:lang w:bidi="fa-IR"/>
        </w:rPr>
      </w:pPr>
      <w:bookmarkStart w:id="151" w:name="_Toc523657386"/>
      <w:r>
        <w:rPr>
          <w:rFonts w:hint="eastAsia"/>
          <w:rtl/>
          <w:lang w:bidi="fa-IR"/>
        </w:rPr>
        <w:t>راه</w:t>
      </w:r>
      <w:r>
        <w:rPr>
          <w:rtl/>
          <w:lang w:bidi="fa-IR"/>
        </w:rPr>
        <w:t xml:space="preserve"> کسب مقام و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راحت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نعمت</w:t>
      </w:r>
      <w:bookmarkEnd w:id="151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فرموده : چهار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را در چهار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طلب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راهش را اشتباه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در چهار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است :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ثروت و مال طلب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در قناعت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؛ مقام را در حسب طالب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در تقوا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؛ راحت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مال خواست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در کم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مال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؛ نعمت را در لباس و خوراک و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به لذتها طلب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سلامت بدن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</w:t>
      </w:r>
      <w:r w:rsidRPr="00AE6498">
        <w:rPr>
          <w:rStyle w:val="libFootnotenumChar"/>
          <w:rtl/>
        </w:rPr>
        <w:t xml:space="preserve">(2) </w:t>
      </w:r>
      <w:r>
        <w:rPr>
          <w:rtl/>
          <w:lang w:bidi="fa-IR"/>
        </w:rPr>
        <w:t>.</w:t>
      </w:r>
    </w:p>
    <w:p w:rsidR="00A3017F" w:rsidRDefault="00AE6498" w:rsidP="00AE6498">
      <w:pPr>
        <w:pStyle w:val="libLine"/>
        <w:rPr>
          <w:rtl/>
          <w:lang w:bidi="fa-IR"/>
        </w:rPr>
      </w:pPr>
      <w:r>
        <w:rPr>
          <w:lang w:bidi="fa-IR"/>
        </w:rPr>
        <w:t>________________________________</w:t>
      </w:r>
    </w:p>
    <w:p w:rsidR="00A3017F" w:rsidRDefault="00A3017F" w:rsidP="00AE6498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روح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: 2 / 235 .</w:t>
      </w:r>
    </w:p>
    <w:p w:rsidR="00A3017F" w:rsidRDefault="00A3017F" w:rsidP="00AE6498">
      <w:pPr>
        <w:pStyle w:val="libFootnote0"/>
        <w:rPr>
          <w:rtl/>
          <w:lang w:bidi="fa-IR"/>
        </w:rPr>
      </w:pPr>
      <w:r>
        <w:rPr>
          <w:rtl/>
          <w:lang w:bidi="fa-IR"/>
        </w:rPr>
        <w:t>2- 2) - مواعظ العدد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: 236 .</w:t>
      </w:r>
    </w:p>
    <w:p w:rsidR="00AE6498" w:rsidRDefault="00AE6498" w:rsidP="00A3017F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AE6498">
      <w:pPr>
        <w:pStyle w:val="Heading2"/>
        <w:rPr>
          <w:rtl/>
          <w:lang w:bidi="fa-IR"/>
        </w:rPr>
      </w:pPr>
      <w:bookmarkStart w:id="152" w:name="_Toc523657387"/>
      <w:r>
        <w:rPr>
          <w:rFonts w:hint="eastAsia"/>
          <w:rtl/>
          <w:lang w:bidi="fa-IR"/>
        </w:rPr>
        <w:t>رحمت</w:t>
      </w:r>
      <w:r>
        <w:rPr>
          <w:rtl/>
          <w:lang w:bidi="fa-IR"/>
        </w:rPr>
        <w:t xml:space="preserve"> و لطف خدا به جوان زمان داود</w:t>
      </w:r>
      <w:bookmarkEnd w:id="152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صدوق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: داود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مجلس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 که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آن شرکت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، آن جوان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ضع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و لاغر بود و سکوت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و طولان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E649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ملک الموت به محضر داود آمد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نگاه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ژه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آن جوان داشت ، داود گفت : به او نظر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گفت : 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مأمورم هفت روز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او را قبض روح کنم . داود دلش سوخت و به او رحمت آورد ، به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جوان همسر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گفت : نه ، تاکنون ازدواج نکرده ام .</w:t>
      </w:r>
      <w:r>
        <w:rPr>
          <w:rtl/>
          <w:lang w:bidi="fa-IR"/>
        </w:rPr>
        <w:cr/>
      </w:r>
      <w:r>
        <w:rPr>
          <w:rFonts w:hint="eastAsia"/>
          <w:rtl/>
          <w:lang w:bidi="fa-IR"/>
        </w:rPr>
        <w:t>داود</w:t>
      </w:r>
      <w:r>
        <w:rPr>
          <w:rtl/>
          <w:lang w:bidi="fa-IR"/>
        </w:rPr>
        <w:t xml:space="preserve"> گفت : نزد فلان کس که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منزلت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بزرگ است برو و به او بگو : داود گفت : دخترت را به همسر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در آور و با مه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کردن مقدمات کار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شب عروس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 . سپس پول فراوان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جوان گذاشت و گفت 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هم پول ، هرچه لازم است با خود ببر و پس از هفت روز به نز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جوان</w:t>
      </w:r>
      <w:r>
        <w:rPr>
          <w:rtl/>
          <w:lang w:bidi="fa-IR"/>
        </w:rPr>
        <w:t xml:space="preserve"> رفت و پس از هفت روز که از عروس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گذشته بود به محضر داود آمد . داود به او گفت : در چه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گفت : حالم از تو بهتر است .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داود هرچه انتظار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جوان قبض روح شود خبر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نشد ؛ به جوان فرمود : برو هفت روز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جوان</w:t>
      </w:r>
      <w:r>
        <w:rPr>
          <w:rtl/>
          <w:lang w:bidi="fa-IR"/>
        </w:rPr>
        <w:t xml:space="preserve"> رفت و هفت روز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بازگشت ، باز از قبض روحش خبر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نشد ؛ فرمود : برو هفت روز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. رفت و هفت روز بعد برگشت . آن روز ملک </w:t>
      </w:r>
      <w:r>
        <w:rPr>
          <w:rtl/>
          <w:lang w:bidi="fa-IR"/>
        </w:rPr>
        <w:lastRenderedPageBreak/>
        <w:t>الموت به محضر داود آمد ، به او گفت : تو نگفت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او را قبض روح کنم ؟ گفت : چرا . فرمود : پس چرا سه هفت روز گذشت و او را قبض رو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نکرد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؟! گفت : داود ! خدا به خاطر رحم تو بر او به او رحم کرد و تا 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سال به او مهلت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داد </w:t>
      </w:r>
      <w:r w:rsidRPr="00AE6498">
        <w:rPr>
          <w:rStyle w:val="libFootnotenumChar"/>
          <w:rtl/>
        </w:rPr>
        <w:t>(1)</w:t>
      </w:r>
      <w:r>
        <w:rPr>
          <w:rtl/>
          <w:lang w:bidi="fa-IR"/>
        </w:rPr>
        <w:t xml:space="preserve"> .</w:t>
      </w:r>
    </w:p>
    <w:p w:rsidR="00A3017F" w:rsidRDefault="00AE6498" w:rsidP="00AE6498">
      <w:pPr>
        <w:pStyle w:val="libLine"/>
        <w:rPr>
          <w:rtl/>
          <w:lang w:bidi="fa-IR"/>
        </w:rPr>
      </w:pPr>
      <w:r>
        <w:rPr>
          <w:lang w:bidi="fa-IR"/>
        </w:rPr>
        <w:t>______________________________</w:t>
      </w:r>
    </w:p>
    <w:p w:rsidR="00A3017F" w:rsidRDefault="00A3017F" w:rsidP="00AE6498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بحار الانوار : 4 / 111 ، باب 3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31 .</w:t>
      </w:r>
    </w:p>
    <w:p w:rsidR="00AE6498" w:rsidRDefault="00AE6498" w:rsidP="00A3017F">
      <w:pPr>
        <w:pStyle w:val="libNormal"/>
        <w:rPr>
          <w:lang w:bidi="fa-IR"/>
        </w:rPr>
      </w:pPr>
    </w:p>
    <w:p w:rsidR="00A3017F" w:rsidRDefault="00AE6498" w:rsidP="00A3017F">
      <w:pPr>
        <w:pStyle w:val="libNormal"/>
        <w:rPr>
          <w:rtl/>
          <w:lang w:bidi="fa-IR"/>
        </w:rPr>
      </w:pPr>
      <w:r>
        <w:rPr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خدا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مهربان با کم تر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دست آو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ز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در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رحمتش را به سو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بنده اش سراز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ر</w:t>
      </w:r>
      <w:r w:rsidR="00A3017F">
        <w:rPr>
          <w:rtl/>
          <w:lang w:bidi="fa-IR"/>
        </w:rPr>
        <w:t xml:space="preserve">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کند و او را از همه طرف مورد لطف و محبت قرار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دهد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E6498">
      <w:pPr>
        <w:pStyle w:val="Heading2"/>
        <w:rPr>
          <w:rtl/>
          <w:lang w:bidi="fa-IR"/>
        </w:rPr>
      </w:pPr>
      <w:bookmarkStart w:id="153" w:name="_Toc523657388"/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هفتاد بار گذشت کن</w:t>
      </w:r>
      <w:bookmarkEnd w:id="153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اسلام عرضه داشت : خدمتکار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دارم که 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اشتباه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او واگذار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با نقص انجام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و چه بسا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از او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خواهم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انجام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، حدّ و مرز گذشت به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خدمتکار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چه اندازه است ؟ رسول اسلام فرمود : از طلوع آ</w:t>
      </w:r>
      <w:r>
        <w:rPr>
          <w:rFonts w:hint="eastAsia"/>
          <w:rtl/>
          <w:lang w:bidi="fa-IR"/>
        </w:rPr>
        <w:t>فتاب</w:t>
      </w:r>
      <w:r>
        <w:rPr>
          <w:rtl/>
          <w:lang w:bidi="fa-IR"/>
        </w:rPr>
        <w:t xml:space="preserve"> تا هنگام غروب ، حدّ و مرز گذشت از خدمتکار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اشتباه کرده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سست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، هفتاد بار است !!</w:t>
      </w:r>
    </w:p>
    <w:p w:rsidR="00AE6498" w:rsidRDefault="00AE6498" w:rsidP="00AE649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AE6498">
      <w:pPr>
        <w:pStyle w:val="Heading1"/>
        <w:rPr>
          <w:rtl/>
          <w:lang w:bidi="fa-IR"/>
        </w:rPr>
      </w:pPr>
      <w:bookmarkStart w:id="154" w:name="_Toc523657389"/>
      <w:r>
        <w:rPr>
          <w:rFonts w:hint="eastAsia"/>
          <w:rtl/>
          <w:lang w:bidi="fa-IR"/>
        </w:rPr>
        <w:t>حرف</w:t>
      </w:r>
      <w:r>
        <w:rPr>
          <w:rtl/>
          <w:lang w:bidi="fa-IR"/>
        </w:rPr>
        <w:t xml:space="preserve"> زاء</w:t>
      </w:r>
      <w:bookmarkEnd w:id="154"/>
    </w:p>
    <w:p w:rsidR="00AE6498" w:rsidRDefault="00AE6498" w:rsidP="00A3017F">
      <w:pPr>
        <w:pStyle w:val="libNormal"/>
        <w:rPr>
          <w:lang w:bidi="fa-IR"/>
        </w:rPr>
      </w:pPr>
    </w:p>
    <w:p w:rsidR="00A3017F" w:rsidRDefault="00A3017F" w:rsidP="00AE6498">
      <w:pPr>
        <w:pStyle w:val="Heading2"/>
        <w:rPr>
          <w:rtl/>
          <w:lang w:bidi="fa-IR"/>
        </w:rPr>
      </w:pPr>
      <w:bookmarkStart w:id="155" w:name="_Toc523657390"/>
      <w:r>
        <w:rPr>
          <w:rFonts w:hint="eastAsia"/>
          <w:rtl/>
          <w:lang w:bidi="fa-IR"/>
        </w:rPr>
        <w:t>زکر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نماز</w:t>
      </w:r>
      <w:bookmarkEnd w:id="155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قرآن</w:t>
      </w:r>
      <w:r>
        <w:rPr>
          <w:rtl/>
          <w:lang w:bidi="fa-IR"/>
        </w:rPr>
        <w:t xml:space="preserve"> مج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 باب نماز زکر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E6498" w:rsidP="00AE6498">
      <w:pPr>
        <w:pStyle w:val="libNormal"/>
        <w:rPr>
          <w:rtl/>
          <w:lang w:bidi="fa-IR"/>
        </w:rPr>
      </w:pPr>
      <w:r w:rsidRPr="00AE6498">
        <w:rPr>
          <w:rStyle w:val="libAlaemChar"/>
          <w:rFonts w:eastAsia="KFGQPC Uthman Taha Naskh" w:hint="cs"/>
          <w:rtl/>
        </w:rPr>
        <w:t>(</w:t>
      </w:r>
      <w:r w:rsidR="00A3017F" w:rsidRPr="00AE6498">
        <w:rPr>
          <w:rStyle w:val="libAieChar"/>
          <w:rtl/>
        </w:rPr>
        <w:t xml:space="preserve"> هُن</w:t>
      </w:r>
      <w:r w:rsidR="00A3017F" w:rsidRPr="00AE6498">
        <w:rPr>
          <w:rStyle w:val="libAieChar"/>
          <w:rFonts w:hint="cs"/>
          <w:rtl/>
        </w:rPr>
        <w:t>الِکَ دَعا زَکَرِیّ</w:t>
      </w:r>
      <w:r w:rsidR="00A3017F" w:rsidRPr="00AE6498">
        <w:rPr>
          <w:rStyle w:val="libAieChar"/>
          <w:rFonts w:hint="eastAsia"/>
          <w:rtl/>
        </w:rPr>
        <w:t>ا</w:t>
      </w:r>
      <w:r w:rsidR="00A3017F" w:rsidRPr="00AE6498">
        <w:rPr>
          <w:rStyle w:val="libAieChar"/>
          <w:rtl/>
        </w:rPr>
        <w:t xml:space="preserve"> رَبَّهُ ق</w:t>
      </w:r>
      <w:r w:rsidR="00A3017F" w:rsidRPr="00AE6498">
        <w:rPr>
          <w:rStyle w:val="libAieChar"/>
          <w:rFonts w:hint="cs"/>
          <w:rtl/>
        </w:rPr>
        <w:t>الَ رَبِّ هَبْ لِی</w:t>
      </w:r>
      <w:r w:rsidR="00A3017F" w:rsidRPr="00AE6498">
        <w:rPr>
          <w:rStyle w:val="libAieChar"/>
          <w:rtl/>
        </w:rPr>
        <w:t xml:space="preserve"> مِنْ لَدُنْکَ ذُرِّ</w:t>
      </w:r>
      <w:r w:rsidR="00A3017F" w:rsidRPr="00AE6498">
        <w:rPr>
          <w:rStyle w:val="libAieChar"/>
          <w:rFonts w:hint="cs"/>
          <w:rtl/>
        </w:rPr>
        <w:t>یَّ</w:t>
      </w:r>
      <w:r w:rsidR="00A3017F" w:rsidRPr="00AE6498">
        <w:rPr>
          <w:rStyle w:val="libAieChar"/>
          <w:rFonts w:hint="eastAsia"/>
          <w:rtl/>
        </w:rPr>
        <w:t>هً</w:t>
      </w:r>
      <w:r w:rsidR="00A3017F" w:rsidRPr="00AE6498">
        <w:rPr>
          <w:rStyle w:val="libAieChar"/>
          <w:rtl/>
        </w:rPr>
        <w:t xml:space="preserve"> طَ</w:t>
      </w:r>
      <w:r w:rsidR="00A3017F" w:rsidRPr="00AE6498">
        <w:rPr>
          <w:rStyle w:val="libAieChar"/>
          <w:rFonts w:hint="cs"/>
          <w:rtl/>
        </w:rPr>
        <w:t>یِّ</w:t>
      </w:r>
      <w:r w:rsidR="00A3017F" w:rsidRPr="00AE6498">
        <w:rPr>
          <w:rStyle w:val="libAieChar"/>
          <w:rFonts w:hint="eastAsia"/>
          <w:rtl/>
        </w:rPr>
        <w:t>بَهً</w:t>
      </w:r>
      <w:r w:rsidR="00A3017F" w:rsidRPr="00AE6498">
        <w:rPr>
          <w:rStyle w:val="libAieChar"/>
          <w:rtl/>
        </w:rPr>
        <w:t xml:space="preserve"> إِنَّکَ سَمِ</w:t>
      </w:r>
      <w:r w:rsidR="00A3017F" w:rsidRPr="00AE6498">
        <w:rPr>
          <w:rStyle w:val="libAieChar"/>
          <w:rFonts w:hint="cs"/>
          <w:rtl/>
        </w:rPr>
        <w:t>ی</w:t>
      </w:r>
      <w:r w:rsidR="00A3017F" w:rsidRPr="00AE6498">
        <w:rPr>
          <w:rStyle w:val="libAieChar"/>
          <w:rFonts w:hint="eastAsia"/>
          <w:rtl/>
        </w:rPr>
        <w:t>عُ</w:t>
      </w:r>
      <w:r w:rsidR="00A3017F" w:rsidRPr="00AE6498">
        <w:rPr>
          <w:rStyle w:val="libAieChar"/>
          <w:rtl/>
        </w:rPr>
        <w:t xml:space="preserve"> الدُّع</w:t>
      </w:r>
      <w:r w:rsidR="00A3017F" w:rsidRPr="00AE6498">
        <w:rPr>
          <w:rStyle w:val="libAieChar"/>
          <w:rFonts w:hint="cs"/>
          <w:rtl/>
        </w:rPr>
        <w:t>اءِ * فَنادَتْهُ الْمَلائِکَهُ وَ هُوَ قائِمٌ یُ</w:t>
      </w:r>
      <w:r w:rsidR="00A3017F" w:rsidRPr="00AE6498">
        <w:rPr>
          <w:rStyle w:val="libAieChar"/>
          <w:rFonts w:hint="eastAsia"/>
          <w:rtl/>
        </w:rPr>
        <w:t>صَلِّ</w:t>
      </w:r>
      <w:r w:rsidR="00A3017F" w:rsidRPr="00AE6498">
        <w:rPr>
          <w:rStyle w:val="libAieChar"/>
          <w:rFonts w:hint="cs"/>
          <w:rtl/>
        </w:rPr>
        <w:t>ی</w:t>
      </w:r>
      <w:r w:rsidR="00A3017F" w:rsidRPr="00AE6498">
        <w:rPr>
          <w:rStyle w:val="libAieChar"/>
          <w:rtl/>
        </w:rPr>
        <w:t xml:space="preserve"> فِ</w:t>
      </w:r>
      <w:r w:rsidR="00A3017F" w:rsidRPr="00AE6498">
        <w:rPr>
          <w:rStyle w:val="libAieChar"/>
          <w:rFonts w:hint="cs"/>
          <w:rtl/>
        </w:rPr>
        <w:t>ی</w:t>
      </w:r>
      <w:r w:rsidR="00A3017F" w:rsidRPr="00AE6498">
        <w:rPr>
          <w:rStyle w:val="libAieChar"/>
          <w:rtl/>
        </w:rPr>
        <w:t xml:space="preserve"> الْمِحْر</w:t>
      </w:r>
      <w:r w:rsidR="00A3017F" w:rsidRPr="00AE6498">
        <w:rPr>
          <w:rStyle w:val="libAieChar"/>
          <w:rFonts w:hint="cs"/>
          <w:rtl/>
        </w:rPr>
        <w:t>ابِ أَنَّ اللّهَ یُ</w:t>
      </w:r>
      <w:r w:rsidR="00A3017F" w:rsidRPr="00AE6498">
        <w:rPr>
          <w:rStyle w:val="libAieChar"/>
          <w:rFonts w:hint="eastAsia"/>
          <w:rtl/>
        </w:rPr>
        <w:t>بَشِّرُکَ</w:t>
      </w:r>
      <w:r w:rsidR="00A3017F" w:rsidRPr="00AE6498">
        <w:rPr>
          <w:rStyle w:val="libAieChar"/>
          <w:rtl/>
        </w:rPr>
        <w:t xml:space="preserve"> بِ</w:t>
      </w:r>
      <w:r w:rsidR="00A3017F" w:rsidRPr="00AE6498">
        <w:rPr>
          <w:rStyle w:val="libAieChar"/>
          <w:rFonts w:hint="cs"/>
          <w:rtl/>
        </w:rPr>
        <w:t>یَ</w:t>
      </w:r>
      <w:r w:rsidR="00A3017F" w:rsidRPr="00AE6498">
        <w:rPr>
          <w:rStyle w:val="libAieChar"/>
          <w:rFonts w:hint="eastAsia"/>
          <w:rtl/>
        </w:rPr>
        <w:t>حْ</w:t>
      </w:r>
      <w:r w:rsidR="00A3017F" w:rsidRPr="00AE6498">
        <w:rPr>
          <w:rStyle w:val="libAieChar"/>
          <w:rFonts w:hint="cs"/>
          <w:rtl/>
        </w:rPr>
        <w:t>یی</w:t>
      </w:r>
      <w:r w:rsidR="00A3017F" w:rsidRPr="00AE6498">
        <w:rPr>
          <w:rStyle w:val="libAieChar"/>
          <w:rtl/>
        </w:rPr>
        <w:t xml:space="preserve"> مُصَدِّقاً بِکَلِمَهٍ مِنَ ال</w:t>
      </w:r>
      <w:r w:rsidR="00A3017F" w:rsidRPr="00AE6498">
        <w:rPr>
          <w:rStyle w:val="libAieChar"/>
          <w:rFonts w:hint="eastAsia"/>
          <w:rtl/>
        </w:rPr>
        <w:t>لّ</w:t>
      </w:r>
      <w:r w:rsidR="00A3017F" w:rsidRPr="00AE6498">
        <w:rPr>
          <w:rStyle w:val="libAieChar"/>
          <w:rFonts w:hint="cs"/>
          <w:rtl/>
        </w:rPr>
        <w:t>هِ</w:t>
      </w:r>
      <w:r w:rsidR="00A3017F" w:rsidRPr="00AE6498">
        <w:rPr>
          <w:rStyle w:val="libAieChar"/>
          <w:rtl/>
        </w:rPr>
        <w:t xml:space="preserve"> وَ سَ</w:t>
      </w:r>
      <w:r w:rsidR="00A3017F" w:rsidRPr="00AE6498">
        <w:rPr>
          <w:rStyle w:val="libAieChar"/>
          <w:rFonts w:hint="cs"/>
          <w:rtl/>
        </w:rPr>
        <w:t>یِّ</w:t>
      </w:r>
      <w:r w:rsidR="00A3017F" w:rsidRPr="00AE6498">
        <w:rPr>
          <w:rStyle w:val="libAieChar"/>
          <w:rFonts w:hint="eastAsia"/>
          <w:rtl/>
        </w:rPr>
        <w:t>داً</w:t>
      </w:r>
      <w:r w:rsidR="00A3017F" w:rsidRPr="00AE6498">
        <w:rPr>
          <w:rStyle w:val="libAieChar"/>
          <w:rtl/>
        </w:rPr>
        <w:t xml:space="preserve"> وَ حَصُوراً وَ نَبِ</w:t>
      </w:r>
      <w:r w:rsidR="00A3017F" w:rsidRPr="00AE6498">
        <w:rPr>
          <w:rStyle w:val="libAieChar"/>
          <w:rFonts w:hint="cs"/>
          <w:rtl/>
        </w:rPr>
        <w:t>یًّ</w:t>
      </w:r>
      <w:r w:rsidR="00A3017F" w:rsidRPr="00AE6498">
        <w:rPr>
          <w:rStyle w:val="libAieChar"/>
          <w:rFonts w:hint="eastAsia"/>
          <w:rtl/>
        </w:rPr>
        <w:t>ا</w:t>
      </w:r>
      <w:r w:rsidR="00A3017F" w:rsidRPr="00AE6498">
        <w:rPr>
          <w:rStyle w:val="libAieChar"/>
          <w:rtl/>
        </w:rPr>
        <w:t xml:space="preserve"> مِنَ الصّ</w:t>
      </w:r>
      <w:r w:rsidR="00A3017F" w:rsidRPr="00AE6498">
        <w:rPr>
          <w:rStyle w:val="libAieChar"/>
          <w:rFonts w:hint="cs"/>
          <w:rtl/>
        </w:rPr>
        <w:t>الِحِی</w:t>
      </w:r>
      <w:r w:rsidR="00A3017F" w:rsidRPr="00AE6498">
        <w:rPr>
          <w:rStyle w:val="libAieChar"/>
          <w:rFonts w:hint="eastAsia"/>
          <w:rtl/>
        </w:rPr>
        <w:t>نَ</w:t>
      </w:r>
      <w:r w:rsidR="00A3017F">
        <w:rPr>
          <w:rtl/>
          <w:lang w:bidi="fa-IR"/>
        </w:rPr>
        <w:t xml:space="preserve"> </w:t>
      </w:r>
      <w:r w:rsidRPr="00AE6498">
        <w:rPr>
          <w:rStyle w:val="libAlaemChar"/>
          <w:rFonts w:hint="cs"/>
          <w:rtl/>
        </w:rPr>
        <w:t>)</w:t>
      </w:r>
      <w:r w:rsidR="00A3017F">
        <w:rPr>
          <w:rtl/>
          <w:lang w:bidi="fa-IR"/>
        </w:rPr>
        <w:t xml:space="preserve"> (1).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E649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آن هنگام که زکر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حق را نسبت به 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مشاهده کرد ، عرضه داشت : پروردگارا ! مرا از لطف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فرزندان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پاک سرشت عطا فرما ، همانا تو اجابت کننده خواسته بندگان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زکر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محراب عبادت به نماز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ستاده</w:t>
      </w:r>
      <w:r>
        <w:rPr>
          <w:rtl/>
          <w:lang w:bidi="fa-IR"/>
        </w:rPr>
        <w:t xml:space="preserve"> بود فرشتگان به او بشارت دادند که همانا خداوند تو را به ولادت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مژده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، فرزند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داد و خود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در راه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مردم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شوا</w:t>
      </w:r>
      <w:r>
        <w:rPr>
          <w:rtl/>
          <w:lang w:bidi="fa-IR"/>
        </w:rPr>
        <w:t xml:space="preserve"> و پارساست و نزد ما</w:t>
      </w:r>
    </w:p>
    <w:p w:rsidR="00A3017F" w:rsidRPr="00AE6498" w:rsidRDefault="00AE6498" w:rsidP="00AE6498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</w:t>
      </w:r>
    </w:p>
    <w:p w:rsidR="00A3017F" w:rsidRDefault="00A3017F" w:rsidP="00AE6498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آل عمران : 38 - 39 .</w:t>
      </w:r>
    </w:p>
    <w:p w:rsidR="00A3017F" w:rsidRDefault="00AE6498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پ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امبر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از شا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ستگان</w:t>
      </w:r>
      <w:r w:rsidR="00A3017F">
        <w:rPr>
          <w:rtl/>
          <w:lang w:bidi="fa-IR"/>
        </w:rPr>
        <w:t xml:space="preserve"> است .</w:t>
      </w:r>
    </w:p>
    <w:p w:rsidR="00AE6498" w:rsidRDefault="00AE6498" w:rsidP="00A3017F">
      <w:pPr>
        <w:pStyle w:val="libNormal"/>
        <w:rPr>
          <w:rtl/>
          <w:lang w:bidi="fa-IR"/>
        </w:rPr>
      </w:pPr>
    </w:p>
    <w:p w:rsidR="00A3017F" w:rsidRDefault="00A3017F" w:rsidP="00AE6498">
      <w:pPr>
        <w:pStyle w:val="Heading2"/>
        <w:rPr>
          <w:rtl/>
          <w:lang w:bidi="fa-IR"/>
        </w:rPr>
      </w:pPr>
      <w:bookmarkStart w:id="156" w:name="_Toc523657391"/>
      <w:r>
        <w:rPr>
          <w:rFonts w:hint="eastAsia"/>
          <w:rtl/>
          <w:lang w:bidi="fa-IR"/>
        </w:rPr>
        <w:t>زن</w:t>
      </w:r>
      <w:r>
        <w:rPr>
          <w:rtl/>
          <w:lang w:bidi="fa-IR"/>
        </w:rPr>
        <w:t xml:space="preserve"> بدکاره و عنا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رسول خدا </w:t>
      </w:r>
      <w:r w:rsidR="00AE6498" w:rsidRPr="00AE6498">
        <w:rPr>
          <w:rStyle w:val="libAlaemChar"/>
          <w:rFonts w:eastAsiaTheme="minorHAnsi"/>
          <w:rtl/>
        </w:rPr>
        <w:t>صلى‌الله‌عليه‌وآله‌وسلم</w:t>
      </w:r>
      <w:bookmarkEnd w:id="156"/>
      <w:r w:rsidR="00AB794A" w:rsidRPr="00AB794A">
        <w:rPr>
          <w:rStyle w:val="libAlaemChar"/>
          <w:rtl/>
        </w:rPr>
        <w:t xml:space="preserve"> 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مولا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! چگونه در آتش آرام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</w:t>
      </w:r>
      <w:r>
        <w:rPr>
          <w:rtl/>
          <w:lang w:bidi="fa-IR"/>
        </w:rPr>
        <w:t xml:space="preserve">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همه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من عفو و گذشت توست ، عفو و گذشت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طور مکرّر در قرآن مج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گناهکاران پش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وعده داده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پروردگارا</w:t>
      </w:r>
      <w:r>
        <w:rPr>
          <w:rtl/>
          <w:lang w:bidi="fa-IR"/>
        </w:rPr>
        <w:t xml:space="preserve"> ! چه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ته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دستان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چارگان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مردمان دل بستند و به عطا و عفو و گذشت آنان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دوار</w:t>
      </w:r>
      <w:r>
        <w:rPr>
          <w:rtl/>
          <w:lang w:bidi="fa-IR"/>
        </w:rPr>
        <w:t xml:space="preserve"> شدند و دست خال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محروم نماندند ، چه رسد به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دل به تو بندد و به گذشت و عفو و عطا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دوار</w:t>
      </w:r>
      <w:r>
        <w:rPr>
          <w:rtl/>
          <w:lang w:bidi="fa-IR"/>
        </w:rPr>
        <w:t xml:space="preserve"> شود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عطار</w:t>
      </w:r>
      <w:r>
        <w:rPr>
          <w:rtl/>
          <w:lang w:bidi="fa-IR"/>
        </w:rPr>
        <w:t xml:space="preserve"> در کتاب «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نامه »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: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آوازه خوان و اهل فسق و فجور در مکه اقامت داشت که در مجالس لهو و لعب شرکت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و با آواز و رقص و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مجالس لهو و لعب را گرم نگاه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پس</w:t>
      </w:r>
      <w:r>
        <w:rPr>
          <w:rtl/>
          <w:lang w:bidi="fa-IR"/>
        </w:rPr>
        <w:t xml:space="preserve"> از سال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هجرت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، بازارش به خاطر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از جمال افتاده بود و از آوازه خوان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مطرب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وامانده بود کساد شد و به فقر و فاقه و ته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افتاد ، از شدت پر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اضطرار به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آمد و به محضر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رحمت مشرف شد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فرمود :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چه هدف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آمده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به هدف تجارت آخرت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تجارت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؟ عرضه داشت : نه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آمده ام نه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، بلکه چون </w:t>
      </w:r>
      <w:r>
        <w:rPr>
          <w:rtl/>
          <w:lang w:bidi="fa-IR"/>
        </w:rPr>
        <w:lastRenderedPageBreak/>
        <w:t>وصف جود و سخاوت و عطا و کرمت را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بودم با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تو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شهر آمدم ؟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او شاد شد و ردا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مبارکش را به </w:t>
      </w:r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بخش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به اصحاب فرمود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به اندازه تمکن و توانا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او ببخشند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بدکار به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عطا و کرم و جود بنده ات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، که مظهر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مظاهر کرم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توست ، به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با عطا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سرشار و فراوان برم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 ، مگر ممکن است من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عفو و گذشت و لطف و احسان تو داشته باشم و از درگاهت مأ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</w:t>
      </w:r>
      <w:r>
        <w:rPr>
          <w:rtl/>
          <w:lang w:bidi="fa-IR"/>
        </w:rPr>
        <w:t xml:space="preserve"> و دست خال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برگردم ؟!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38"/>
        <w:gridCol w:w="269"/>
        <w:gridCol w:w="3315"/>
      </w:tblGrid>
      <w:tr w:rsidR="00AE6498" w:rsidTr="00D068EB">
        <w:trPr>
          <w:trHeight w:val="350"/>
        </w:trPr>
        <w:tc>
          <w:tcPr>
            <w:tcW w:w="3920" w:type="dxa"/>
            <w:shd w:val="clear" w:color="auto" w:fill="auto"/>
          </w:tcPr>
          <w:p w:rsidR="00AE6498" w:rsidRDefault="00AE6498" w:rsidP="00D068EB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من</w:t>
            </w:r>
            <w:r>
              <w:rPr>
                <w:rtl/>
                <w:lang w:bidi="fa-IR"/>
              </w:rPr>
              <w:t xml:space="preserve"> تاب فراق تو ندارم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AE6498" w:rsidRDefault="00AE6498" w:rsidP="00D068EB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AE6498" w:rsidRDefault="00AE6498" w:rsidP="00D068EB">
            <w:pPr>
              <w:pStyle w:val="libPoem"/>
            </w:pPr>
            <w:r>
              <w:rPr>
                <w:rtl/>
                <w:lang w:bidi="fa-IR"/>
              </w:rPr>
              <w:t>نقش تو به س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نه</w:t>
            </w:r>
            <w:r>
              <w:rPr>
                <w:rtl/>
                <w:lang w:bidi="fa-IR"/>
              </w:rPr>
              <w:t xml:space="preserve"> 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نگارم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باشد</w:t>
      </w:r>
      <w:r>
        <w:rPr>
          <w:rtl/>
          <w:lang w:bidi="fa-IR"/>
        </w:rPr>
        <w:t xml:space="preserve">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رخت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نم</w:t>
      </w:r>
    </w:p>
    <w:p w:rsidR="00A3017F" w:rsidRDefault="00AE6498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column"/>
      </w:r>
    </w:p>
    <w:p w:rsidR="00A3017F" w:rsidRDefault="00A3017F" w:rsidP="00AE6498">
      <w:pPr>
        <w:pStyle w:val="Heading2"/>
        <w:rPr>
          <w:rtl/>
          <w:lang w:bidi="fa-IR"/>
        </w:rPr>
      </w:pPr>
      <w:bookmarkStart w:id="157" w:name="_Toc523657392"/>
      <w:r>
        <w:rPr>
          <w:rFonts w:hint="eastAsia"/>
          <w:rtl/>
          <w:lang w:bidi="fa-IR"/>
        </w:rPr>
        <w:t>زن</w:t>
      </w:r>
      <w:r>
        <w:rPr>
          <w:rtl/>
          <w:lang w:bidi="fa-IR"/>
        </w:rPr>
        <w:t xml:space="preserve"> نمونه</w:t>
      </w:r>
      <w:bookmarkEnd w:id="157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همسر فرعون بود ، فرعون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استکبار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نفس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، اعتقاد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باطل و عمل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فاسد داشت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قرآن</w:t>
      </w:r>
      <w:r>
        <w:rPr>
          <w:rtl/>
          <w:lang w:bidi="fa-IR"/>
        </w:rPr>
        <w:t xml:space="preserve"> مج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فرعون را آلوده به علوّ ، ظلم ، جنا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خونر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معرف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، و از او به عنوان طاغوت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در کنار فرعون بسر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 و ملکه مملکت بود ، همه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و در دسترس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قرار داشت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مانند همسرش فرمانروا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داشت و به هر شکل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خواست از خزانه کشور و مواهب مملکت بهره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8520C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در کنار چنان همسر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و در جنب چنان حکومت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و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چنان دربار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با آن همه مکنت و ثروت و غلامان و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گوش به فرمان ، زندگ</w:t>
      </w:r>
      <w:r>
        <w:rPr>
          <w:rFonts w:hint="cs"/>
          <w:rtl/>
          <w:lang w:bidi="fa-IR"/>
        </w:rPr>
        <w:t>ی</w:t>
      </w:r>
      <w:r w:rsidR="008520CE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خوش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زن</w:t>
      </w:r>
      <w:r>
        <w:rPr>
          <w:rtl/>
          <w:lang w:bidi="fa-IR"/>
        </w:rPr>
        <w:t xml:space="preserve"> جوان و قدرتمند ، در چنان حال و هوا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از طر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عمران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حق و ندا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را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باطل بودن فرهنگ و عمل شوهرش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روشن گشت و نور حق و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بر قلبش تاب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8520C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با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دانست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رفتن</w:t>
      </w:r>
      <w:r>
        <w:rPr>
          <w:rtl/>
          <w:lang w:bidi="fa-IR"/>
        </w:rPr>
        <w:t xml:space="preserve"> حق ممکن است به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مت</w:t>
      </w:r>
      <w:r>
        <w:rPr>
          <w:rtl/>
          <w:lang w:bidi="fa-IR"/>
        </w:rPr>
        <w:t xml:space="preserve"> از دست دادن تمام خوش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 ، قدرت و مقام ، منصب ملکه بودن و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نابود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جانش تمام شود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حق را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</w:t>
      </w:r>
      <w:r>
        <w:rPr>
          <w:rtl/>
          <w:lang w:bidi="fa-IR"/>
        </w:rPr>
        <w:t xml:space="preserve"> ، به آ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پاک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آورد و تسل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خداوند مهربان شد ، و در مقام توبه و عمل صالح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آباد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آخرتش برآمد .</w:t>
      </w:r>
      <w:r>
        <w:rPr>
          <w:rtl/>
          <w:lang w:bidi="fa-IR"/>
        </w:rPr>
        <w:cr/>
      </w:r>
      <w:r>
        <w:rPr>
          <w:rFonts w:hint="eastAsia"/>
          <w:rtl/>
          <w:lang w:bidi="fa-IR"/>
        </w:rPr>
        <w:t>توبه</w:t>
      </w:r>
      <w:r>
        <w:rPr>
          <w:rtl/>
          <w:lang w:bidi="fa-IR"/>
        </w:rPr>
        <w:t xml:space="preserve"> او توبه آسان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نبود ، به خاطر توبه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تمام شئون خود را واگذارد و تن به قبول سرزنش ها و شکنجه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فرعون و مأمورانش بدهد ،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همه در عرصه گاه توبه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عمل صالح و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درآمد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توبه</w:t>
      </w:r>
      <w:r>
        <w:rPr>
          <w:rtl/>
          <w:lang w:bidi="fa-IR"/>
        </w:rPr>
        <w:t xml:space="preserve"> او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فرعون و دربارش گران آمد 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در شهر شهرت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کرد که همسر فرعون ، ملکه مملکت ، دست از آ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فرعون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برداشته و به مذهب کل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الله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درآمده . باز گرداندن او با تبل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</w:t>
      </w:r>
      <w:r>
        <w:rPr>
          <w:rtl/>
          <w:lang w:bidi="fa-IR"/>
        </w:rPr>
        <w:t xml:space="preserve"> و تشو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و تهد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فرعون و دربار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سر</w:t>
      </w:r>
      <w:r>
        <w:rPr>
          <w:rtl/>
          <w:lang w:bidi="fa-IR"/>
        </w:rPr>
        <w:t xml:space="preserve"> نشد ، او حق را با قلب روشن خود و عقل فعّال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افته</w:t>
      </w:r>
      <w:r>
        <w:rPr>
          <w:rtl/>
          <w:lang w:bidi="fa-IR"/>
        </w:rPr>
        <w:t xml:space="preserve"> بود و پوک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پوچ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باطل را درک کرده بود و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توانست حق و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افته</w:t>
      </w:r>
      <w:r>
        <w:rPr>
          <w:rtl/>
          <w:lang w:bidi="fa-IR"/>
        </w:rPr>
        <w:t xml:space="preserve"> را از دست بدهد و به باطل پوچ و پوک باز گردد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چگونه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توانست خدا را با فرعون ، حق را با باطل ، نور را با ظلمت ، درست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با نادرست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را با آخرت ، بهشت را با دوزخ ، سعادت را با شقاوت معامله کند ؟!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توبه و انابه اش اصرار داشت ، و فرعون با باز گرداندنش به باطل پافشار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8520C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فرعون</w:t>
      </w:r>
      <w:r>
        <w:rPr>
          <w:rtl/>
          <w:lang w:bidi="fa-IR"/>
        </w:rPr>
        <w:t xml:space="preserve"> در مبارزه با آس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طَرْف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نبست ، خشمگ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شد ، آتش غضبش شعله ور</w:t>
      </w:r>
      <w:r w:rsidR="008520CE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گشت</w:t>
      </w:r>
      <w:r>
        <w:rPr>
          <w:rtl/>
          <w:lang w:bidi="fa-IR"/>
        </w:rPr>
        <w:t xml:space="preserve"> ، در برابر ثابت قدم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شکست خورد ، فرمان شکنجه آس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را صادر کرد ، آن انسان والا را به چهار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، پس از شکنجه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سخت محکوم به اعدام شد ، سربازان سنگدل مأمور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افتند</w:t>
      </w:r>
      <w:r>
        <w:rPr>
          <w:rtl/>
          <w:lang w:bidi="fa-IR"/>
        </w:rPr>
        <w:t xml:space="preserve"> سنگ گران و سنگ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با قدرت و قوّت از بالا بر بدن او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ندازند</w:t>
      </w:r>
      <w:r>
        <w:rPr>
          <w:rtl/>
          <w:lang w:bidi="fa-IR"/>
        </w:rPr>
        <w:t xml:space="preserve">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به خ</w:t>
      </w:r>
      <w:r>
        <w:rPr>
          <w:rFonts w:hint="eastAsia"/>
          <w:rtl/>
          <w:lang w:bidi="fa-IR"/>
        </w:rPr>
        <w:t>اطر</w:t>
      </w:r>
      <w:r>
        <w:rPr>
          <w:rtl/>
          <w:lang w:bidi="fa-IR"/>
        </w:rPr>
        <w:t xml:space="preserve"> خدا و به دست آوردن سعادت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آخرت مقاومت کرد 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آن همه شکنجه ، به حضرت محبوب متوسل شد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خاطر توبه واقع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جهاد ، صبر و مقاومت ،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عزم محکمش در قرآن مج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تمام اهل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از مرد و زن تا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به عنوان نمونه معرف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تا باب هر عذر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 گنهکار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هر عصر و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در هر موقع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شرا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بسته باشد و معص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نگو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د : 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توبه و انابه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عمل صالح نداشتم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8520CE" w:rsidP="008520CE">
      <w:pPr>
        <w:pStyle w:val="libNormal"/>
        <w:rPr>
          <w:rtl/>
          <w:lang w:bidi="fa-IR"/>
        </w:rPr>
      </w:pPr>
      <w:r w:rsidRPr="008520CE">
        <w:rPr>
          <w:rStyle w:val="libAlaemChar"/>
          <w:rFonts w:hint="cs"/>
          <w:rtl/>
        </w:rPr>
        <w:t>(</w:t>
      </w:r>
      <w:r w:rsidR="00A3017F">
        <w:rPr>
          <w:rtl/>
          <w:lang w:bidi="fa-IR"/>
        </w:rPr>
        <w:t xml:space="preserve"> </w:t>
      </w:r>
      <w:r w:rsidR="00A3017F" w:rsidRPr="008520CE">
        <w:rPr>
          <w:rStyle w:val="libAieChar"/>
          <w:rtl/>
        </w:rPr>
        <w:t>وَ ضَرَبَ اللّ</w:t>
      </w:r>
      <w:r w:rsidR="00A3017F" w:rsidRPr="008520CE">
        <w:rPr>
          <w:rStyle w:val="libAieChar"/>
          <w:rFonts w:hint="cs"/>
          <w:rtl/>
        </w:rPr>
        <w:t>هُ مَثَلاً لِلَّذِی</w:t>
      </w:r>
      <w:r w:rsidR="00A3017F" w:rsidRPr="008520CE">
        <w:rPr>
          <w:rStyle w:val="libAieChar"/>
          <w:rFonts w:hint="eastAsia"/>
          <w:rtl/>
        </w:rPr>
        <w:t>نَ</w:t>
      </w:r>
      <w:r w:rsidR="00A3017F" w:rsidRPr="008520CE">
        <w:rPr>
          <w:rStyle w:val="libAieChar"/>
          <w:rtl/>
        </w:rPr>
        <w:t xml:space="preserve"> آمَنُوا امْرَأَتَ فِرْعَوْنَ إِذْ ق</w:t>
      </w:r>
      <w:r w:rsidR="00A3017F" w:rsidRPr="008520CE">
        <w:rPr>
          <w:rStyle w:val="libAieChar"/>
          <w:rFonts w:hint="cs"/>
          <w:rtl/>
        </w:rPr>
        <w:t>الَتْ رَبِّ ابْنِ لِی</w:t>
      </w:r>
      <w:r w:rsidR="00A3017F" w:rsidRPr="008520CE">
        <w:rPr>
          <w:rStyle w:val="libAieChar"/>
          <w:rtl/>
        </w:rPr>
        <w:t xml:space="preserve"> عِنْدَکَ بَ</w:t>
      </w:r>
      <w:r w:rsidR="00A3017F" w:rsidRPr="008520CE">
        <w:rPr>
          <w:rStyle w:val="libAieChar"/>
          <w:rFonts w:hint="cs"/>
          <w:rtl/>
        </w:rPr>
        <w:t>یْ</w:t>
      </w:r>
      <w:r w:rsidR="00A3017F" w:rsidRPr="008520CE">
        <w:rPr>
          <w:rStyle w:val="libAieChar"/>
          <w:rFonts w:hint="eastAsia"/>
          <w:rtl/>
        </w:rPr>
        <w:t>تاً</w:t>
      </w:r>
      <w:r w:rsidR="00A3017F" w:rsidRPr="008520CE">
        <w:rPr>
          <w:rStyle w:val="libAieChar"/>
          <w:rtl/>
        </w:rPr>
        <w:t xml:space="preserve"> فِ</w:t>
      </w:r>
      <w:r w:rsidR="00A3017F" w:rsidRPr="008520CE">
        <w:rPr>
          <w:rStyle w:val="libAieChar"/>
          <w:rFonts w:hint="cs"/>
          <w:rtl/>
        </w:rPr>
        <w:t>ی</w:t>
      </w:r>
      <w:r w:rsidR="00A3017F" w:rsidRPr="008520CE">
        <w:rPr>
          <w:rStyle w:val="libAieChar"/>
          <w:rtl/>
        </w:rPr>
        <w:t xml:space="preserve"> الْجَنَّهِ وَ نَجِّنِ</w:t>
      </w:r>
      <w:r w:rsidR="00A3017F" w:rsidRPr="008520CE">
        <w:rPr>
          <w:rStyle w:val="libAieChar"/>
          <w:rFonts w:hint="cs"/>
          <w:rtl/>
        </w:rPr>
        <w:t>ی</w:t>
      </w:r>
      <w:r w:rsidR="00A3017F" w:rsidRPr="008520CE">
        <w:rPr>
          <w:rStyle w:val="libAieChar"/>
          <w:rtl/>
        </w:rPr>
        <w:t xml:space="preserve"> مِنْ فِرْعَوْنَ وَ عَمَلِهِ وَ نَجِّنِ</w:t>
      </w:r>
      <w:r w:rsidR="00A3017F" w:rsidRPr="008520CE">
        <w:rPr>
          <w:rStyle w:val="libAieChar"/>
          <w:rFonts w:hint="cs"/>
          <w:rtl/>
        </w:rPr>
        <w:t>ی</w:t>
      </w:r>
      <w:r w:rsidR="00A3017F" w:rsidRPr="008520CE">
        <w:rPr>
          <w:rStyle w:val="libAieChar"/>
          <w:rtl/>
        </w:rPr>
        <w:t xml:space="preserve"> مِنَ الْقَوْمِ الظّ</w:t>
      </w:r>
      <w:r w:rsidR="00A3017F" w:rsidRPr="008520CE">
        <w:rPr>
          <w:rStyle w:val="libAieChar"/>
          <w:rFonts w:hint="cs"/>
          <w:rtl/>
        </w:rPr>
        <w:t>الِمِی</w:t>
      </w:r>
      <w:r w:rsidR="00A3017F" w:rsidRPr="008520CE">
        <w:rPr>
          <w:rStyle w:val="libAieChar"/>
          <w:rFonts w:hint="eastAsia"/>
          <w:rtl/>
        </w:rPr>
        <w:t>نَ</w:t>
      </w:r>
      <w:r w:rsidR="00A3017F" w:rsidRPr="008520CE">
        <w:rPr>
          <w:rStyle w:val="libAlaemChar"/>
          <w:rtl/>
        </w:rPr>
        <w:t xml:space="preserve"> </w:t>
      </w:r>
      <w:r w:rsidRPr="008520CE">
        <w:rPr>
          <w:rStyle w:val="libAlaemChar"/>
          <w:rFonts w:hint="cs"/>
          <w:rtl/>
        </w:rPr>
        <w:t>)</w:t>
      </w:r>
      <w:r w:rsidR="00A3017F">
        <w:rPr>
          <w:rtl/>
          <w:lang w:bidi="fa-IR"/>
        </w:rPr>
        <w:t xml:space="preserve"> </w:t>
      </w:r>
      <w:r w:rsidR="00A3017F" w:rsidRPr="008520CE">
        <w:rPr>
          <w:rStyle w:val="libFootnotenumChar"/>
          <w:rtl/>
        </w:rPr>
        <w:t>(1)</w:t>
      </w:r>
      <w:r w:rsidR="00A3017F">
        <w:rPr>
          <w:rtl/>
          <w:lang w:bidi="fa-IR"/>
        </w:rPr>
        <w:t>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خداوند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آنان که اهل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مانند</w:t>
      </w:r>
      <w:r>
        <w:rPr>
          <w:rtl/>
          <w:lang w:bidi="fa-IR"/>
        </w:rPr>
        <w:t xml:space="preserve"> ، همسر فرعون را به عنوان نمونه معرّف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،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گفت : پروردگارا !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در جوار رحمتت خانه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بهشت بنا کن ، و مرا از فرعون و عمل او نجات بده ، و از طا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ستمگران رها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بخش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عظمت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زن در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توبه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صبر و مقاومت به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در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رسول خدا نقل شده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اِشْتاقَتِ</w:t>
      </w:r>
      <w:r>
        <w:rPr>
          <w:rtl/>
          <w:lang w:bidi="fa-IR"/>
        </w:rPr>
        <w:t xml:space="preserve"> الْجَنَّهُ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ارْبَعٍ مِنَ النِّساءِ : مَرْ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مَ</w:t>
      </w:r>
      <w:r>
        <w:rPr>
          <w:rtl/>
          <w:lang w:bidi="fa-IR"/>
        </w:rPr>
        <w:t xml:space="preserve"> بِنْتِ عِمْرانَ ، وَ آسِ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هَ</w:t>
      </w:r>
      <w:r>
        <w:rPr>
          <w:rtl/>
          <w:lang w:bidi="fa-IR"/>
        </w:rPr>
        <w:t xml:space="preserve"> بِنْتِ مُزاحِمٍ زَوْجَهِ فِرْعَونَ ، وَ خَدِ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جَهَ</w:t>
      </w:r>
      <w:r>
        <w:rPr>
          <w:rtl/>
          <w:lang w:bidi="fa-IR"/>
        </w:rPr>
        <w:t xml:space="preserve"> بِنْتِ خُوَ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لِدٍ</w:t>
      </w:r>
      <w:r>
        <w:rPr>
          <w:rtl/>
          <w:lang w:bidi="fa-IR"/>
        </w:rPr>
        <w:t xml:space="preserve"> زَوْجَهِ النَّبِ</w:t>
      </w:r>
      <w:r>
        <w:rPr>
          <w:rFonts w:hint="cs"/>
          <w:rtl/>
          <w:lang w:bidi="fa-IR"/>
        </w:rPr>
        <w:t>یِّ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الدُّنْ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وَ الآخِرَهِ ، وَ فاطِمَهَ بِنْتِ مُحَمَّدٍ </w:t>
      </w:r>
      <w:r w:rsidRPr="008520CE">
        <w:rPr>
          <w:rStyle w:val="libFootnotenumChar"/>
          <w:rtl/>
        </w:rPr>
        <w:t xml:space="preserve">(2) </w:t>
      </w:r>
      <w:r>
        <w:rPr>
          <w:rtl/>
          <w:lang w:bidi="fa-IR"/>
        </w:rPr>
        <w:t>.</w:t>
      </w:r>
    </w:p>
    <w:p w:rsidR="00A3017F" w:rsidRPr="008520CE" w:rsidRDefault="008520CE" w:rsidP="008520CE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</w:t>
      </w:r>
    </w:p>
    <w:p w:rsidR="00A3017F" w:rsidRDefault="00A3017F" w:rsidP="008520CE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تحر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: 11 .</w:t>
      </w:r>
    </w:p>
    <w:p w:rsidR="00A3017F" w:rsidRDefault="00A3017F" w:rsidP="008520CE">
      <w:pPr>
        <w:pStyle w:val="libFootnote0"/>
        <w:rPr>
          <w:rtl/>
          <w:lang w:bidi="fa-IR"/>
        </w:rPr>
      </w:pPr>
      <w:r>
        <w:rPr>
          <w:rtl/>
          <w:lang w:bidi="fa-IR"/>
        </w:rPr>
        <w:t>2- 2) - کشف الغمه : 1 / 466 ؛ بحار الأنوار : 43 / 53 ، باب 3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48 ، با کم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فرق در عبارت .</w:t>
      </w:r>
    </w:p>
    <w:p w:rsidR="008520CE" w:rsidRDefault="008520CE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بهشت</w:t>
      </w:r>
      <w:r>
        <w:rPr>
          <w:rtl/>
          <w:lang w:bidi="fa-IR"/>
        </w:rPr>
        <w:t xml:space="preserve"> مشتاق چهار زن است : 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دختر عمران ، آس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دختر مزاحم همسر فرعون ، خد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جه</w:t>
      </w:r>
      <w:r>
        <w:rPr>
          <w:rtl/>
          <w:lang w:bidi="fa-IR"/>
        </w:rPr>
        <w:t xml:space="preserve"> دختر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لد</w:t>
      </w:r>
      <w:r>
        <w:rPr>
          <w:rtl/>
          <w:lang w:bidi="fa-IR"/>
        </w:rPr>
        <w:t xml:space="preserve"> همسر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آخرت ، و فاطمه </w:t>
      </w:r>
      <w:r w:rsidR="00736DFA" w:rsidRPr="00736DFA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دختر محمد </w:t>
      </w:r>
      <w:r w:rsidR="00AB794A" w:rsidRPr="00AB794A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.</w:t>
      </w:r>
    </w:p>
    <w:p w:rsidR="00A3017F" w:rsidRDefault="008520CE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8520CE">
      <w:pPr>
        <w:pStyle w:val="Heading1"/>
        <w:rPr>
          <w:rtl/>
          <w:lang w:bidi="fa-IR"/>
        </w:rPr>
      </w:pPr>
      <w:bookmarkStart w:id="158" w:name="_Toc523657393"/>
      <w:r>
        <w:rPr>
          <w:rFonts w:hint="eastAsia"/>
          <w:rtl/>
          <w:lang w:bidi="fa-IR"/>
        </w:rPr>
        <w:t>حرف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bookmarkEnd w:id="158"/>
    </w:p>
    <w:p w:rsidR="008520CE" w:rsidRDefault="008520CE" w:rsidP="00A3017F">
      <w:pPr>
        <w:pStyle w:val="libNormal"/>
        <w:rPr>
          <w:rtl/>
          <w:lang w:bidi="fa-IR"/>
        </w:rPr>
      </w:pPr>
    </w:p>
    <w:p w:rsidR="00A3017F" w:rsidRDefault="00A3017F" w:rsidP="008520CE">
      <w:pPr>
        <w:pStyle w:val="Heading2"/>
        <w:rPr>
          <w:rtl/>
          <w:lang w:bidi="fa-IR"/>
        </w:rPr>
      </w:pPr>
      <w:bookmarkStart w:id="159" w:name="_Toc523657394"/>
      <w:r>
        <w:rPr>
          <w:rFonts w:hint="eastAsia"/>
          <w:rtl/>
          <w:lang w:bidi="fa-IR"/>
        </w:rPr>
        <w:t>سخن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عبد الرزاق کاشان</w:t>
      </w:r>
      <w:r>
        <w:rPr>
          <w:rFonts w:hint="cs"/>
          <w:rtl/>
          <w:lang w:bidi="fa-IR"/>
        </w:rPr>
        <w:t>ی</w:t>
      </w:r>
      <w:bookmarkEnd w:id="159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بزرگ کمال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عبد الرزاق کاشان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« شرح منازل السائر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» در معرف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آنان که همه عمر دنبال آراسته شدن به ارزش ها بودند و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طر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به مقصد اعل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زحمت</w:t>
      </w:r>
      <w:r>
        <w:rPr>
          <w:rtl/>
          <w:lang w:bidi="fa-IR"/>
        </w:rPr>
        <w:t xml:space="preserve">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دگان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راه که خود را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عمل در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حضرت حق قرار دادند ،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هستند که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مهربان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اقت</w:t>
      </w:r>
      <w:r>
        <w:rPr>
          <w:rtl/>
          <w:lang w:bidi="fa-IR"/>
        </w:rPr>
        <w:t xml:space="preserve"> در آنان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آنان را بر ترک لذت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حرام و خوش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ناباب و شهوات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محاسبه و خواسته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نامشروع بران</w:t>
      </w:r>
      <w:r>
        <w:rPr>
          <w:rFonts w:hint="eastAsia"/>
          <w:rtl/>
          <w:lang w:bidi="fa-IR"/>
        </w:rPr>
        <w:t>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</w:t>
      </w:r>
      <w:r>
        <w:rPr>
          <w:rtl/>
          <w:lang w:bidi="fa-IR"/>
        </w:rPr>
        <w:t xml:space="preserve"> و به ملازمت داشتن با معرفت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</w:t>
      </w:r>
      <w:r>
        <w:rPr>
          <w:rtl/>
          <w:lang w:bidi="fa-IR"/>
        </w:rPr>
        <w:t xml:space="preserve"> حق همراه با هماهنگ نمودن عمل بر اساس سنت و حقا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توف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داد و آنان را بر تما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داشتن به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به درجات نها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معنو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 تا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آرزو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شد که خود را به نقطه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برسانند که در آنجا افکارشان از تعلق به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خدا که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تفرقه و پر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باطن است تصف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شود و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جز طلب حق در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فکر نداشته باشند و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جز تعلق به حق در باطن آنان نماند و همه خواسته 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جز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خواسته و آن هم بندگ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حق نباشد و از همه امور پست و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ارزش دور بمانند و با خسّت و د</w:t>
      </w:r>
      <w:r>
        <w:rPr>
          <w:rFonts w:hint="eastAsia"/>
          <w:rtl/>
          <w:lang w:bidi="fa-IR"/>
        </w:rPr>
        <w:t>نائت</w:t>
      </w:r>
      <w:r>
        <w:rPr>
          <w:rtl/>
          <w:lang w:bidi="fa-IR"/>
        </w:rPr>
        <w:t xml:space="preserve"> و برنامه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پوک و پوچ شرکت نورزند و چنان که در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آمده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إنّ</w:t>
      </w:r>
      <w:r>
        <w:rPr>
          <w:rtl/>
          <w:lang w:bidi="fa-IR"/>
        </w:rPr>
        <w:t xml:space="preserve"> اللّ</w:t>
      </w:r>
      <w:r>
        <w:rPr>
          <w:rFonts w:hint="cs"/>
          <w:rtl/>
          <w:lang w:bidi="fa-IR"/>
        </w:rPr>
        <w:t>ه ی</w:t>
      </w:r>
      <w:r>
        <w:rPr>
          <w:rFonts w:hint="eastAsia"/>
          <w:rtl/>
          <w:lang w:bidi="fa-IR"/>
        </w:rPr>
        <w:t>حبّ</w:t>
      </w:r>
      <w:r>
        <w:rPr>
          <w:rtl/>
          <w:lang w:bidi="fa-IR"/>
        </w:rPr>
        <w:t xml:space="preserve"> مَعالِ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الأمورَ وَ أشرافَها وَ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بغِضُ</w:t>
      </w:r>
      <w:r>
        <w:rPr>
          <w:rtl/>
          <w:lang w:bidi="fa-IR"/>
        </w:rPr>
        <w:t xml:space="preserve"> سَفسافَها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</w:t>
      </w:r>
      <w:r>
        <w:rPr>
          <w:rtl/>
          <w:lang w:bidi="fa-IR"/>
        </w:rPr>
        <w:t xml:space="preserve"> امور باارزش و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را دوست دارد و نسبت به امور پست و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ارزش دشمن است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تا به امور باارزش آراسته شوند و از امور پست پاک بمانند تا مورد محبت خدا قرار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 xml:space="preserve"> و از خشم و غضبش در امان بمانند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چون با آراسته شدن به کرامت ها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راسته</w:t>
      </w:r>
      <w:r>
        <w:rPr>
          <w:rtl/>
          <w:lang w:bidi="fa-IR"/>
        </w:rPr>
        <w:t xml:space="preserve"> ماندن از دنائت ها به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که حضرت حق است اتصال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کردند و قلبشان به حضرت ربّ العزه تعلق گرفت از توجه و التفات به امور خس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و پست خوددار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نمودند </w:t>
      </w:r>
      <w:r w:rsidRPr="008520CE">
        <w:rPr>
          <w:rStyle w:val="libFootnotenumChar"/>
          <w:rtl/>
        </w:rPr>
        <w:t>(1)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مثل اعلا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عبادت و انسان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آدم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شدند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 نوعان خود اسوه و سرمشق حسنه گشتند .</w:t>
      </w:r>
    </w:p>
    <w:p w:rsidR="00A3017F" w:rsidRDefault="008520CE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8520CE">
      <w:pPr>
        <w:pStyle w:val="Heading2"/>
        <w:rPr>
          <w:rtl/>
          <w:lang w:bidi="fa-IR"/>
        </w:rPr>
      </w:pPr>
      <w:bookmarkStart w:id="160" w:name="_Toc523657395"/>
      <w:r>
        <w:rPr>
          <w:rFonts w:hint="eastAsia"/>
          <w:rtl/>
          <w:lang w:bidi="fa-IR"/>
        </w:rPr>
        <w:t>سرانجام</w:t>
      </w:r>
      <w:r>
        <w:rPr>
          <w:rtl/>
          <w:lang w:bidi="fa-IR"/>
        </w:rPr>
        <w:t xml:space="preserve"> شاهد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گناه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وسف</w:t>
      </w:r>
      <w:bookmarkEnd w:id="160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برخ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تفاس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قرآن نقل شده است : چون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وسف</w:t>
      </w:r>
      <w:r>
        <w:rPr>
          <w:rtl/>
          <w:lang w:bidi="fa-IR"/>
        </w:rPr>
        <w:t xml:space="preserve"> بر مسند حکومت مصر نشست ، به نظرش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در امور مملکت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لازم دارد که بتواند به اصلاح 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</w:t>
      </w:r>
      <w:r>
        <w:rPr>
          <w:rtl/>
          <w:lang w:bidi="fa-IR"/>
        </w:rPr>
        <w:t xml:space="preserve"> و ترب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مردم برخ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tl/>
          <w:lang w:bidi="fa-IR"/>
        </w:rPr>
        <w:t xml:space="preserve"> و درها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عدل و محبت را به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آنان بگشا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حق به نزد او آمد و گفت : خدا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تو را 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لازم است 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وسف</w:t>
      </w:r>
      <w:r>
        <w:rPr>
          <w:rtl/>
          <w:lang w:bidi="fa-IR"/>
        </w:rPr>
        <w:t xml:space="preserve"> فرمود : من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الم</w:t>
      </w:r>
      <w:r>
        <w:rPr>
          <w:rtl/>
          <w:lang w:bidi="fa-IR"/>
        </w:rPr>
        <w:t xml:space="preserve">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سزاوار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مسند باشد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دانم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؟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گفت : فردا صبح که از مقرّ حکومت حرکت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اول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بنظرت آمد 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منصب را به او ارزان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 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وسف</w:t>
      </w:r>
      <w:r>
        <w:rPr>
          <w:rtl/>
          <w:lang w:bidi="fa-IR"/>
        </w:rPr>
        <w:t xml:space="preserve"> اول صبح نظرش به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افتاد که به شدت ضع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و لاغر و رخساره زرد بود و بسته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بر پشت داشت ، با خود گفت 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شخص تحمل مسئول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وزارت را نخواهد داشت . خواست از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بگذرد ،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او گفت : از او مگذر و او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پست وزارت انتخاب کن 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که او را بر تو حق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، او همان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</w:t>
      </w:r>
      <w:r>
        <w:rPr>
          <w:rFonts w:hint="eastAsia"/>
          <w:rtl/>
          <w:lang w:bidi="fa-IR"/>
        </w:rPr>
        <w:t>که</w:t>
      </w:r>
      <w:r>
        <w:rPr>
          <w:rtl/>
          <w:lang w:bidi="fa-IR"/>
        </w:rPr>
        <w:t xml:space="preserve"> در دربار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مصر به پاک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عصمت تو شهادت داد ، او را</w:t>
      </w:r>
    </w:p>
    <w:p w:rsidR="00A3017F" w:rsidRPr="008520CE" w:rsidRDefault="008520CE" w:rsidP="008520CE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</w:t>
      </w:r>
    </w:p>
    <w:p w:rsidR="00A3017F" w:rsidRDefault="00A3017F" w:rsidP="008520CE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شرح منازل السائر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: 59 .</w:t>
      </w:r>
    </w:p>
    <w:p w:rsidR="00A3017F" w:rsidRDefault="008520CE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ل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اقت</w:t>
      </w:r>
      <w:r w:rsidR="00A3017F">
        <w:rPr>
          <w:rtl/>
          <w:lang w:bidi="fa-IR"/>
        </w:rPr>
        <w:t xml:space="preserve"> هست که امروز پست وزارت را به او وا گذار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حضرت حق به خاطر شهادت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، پست وزارت به شاهد پاک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عصمت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وسف</w:t>
      </w:r>
      <w:r>
        <w:rPr>
          <w:rtl/>
          <w:lang w:bidi="fa-IR"/>
        </w:rPr>
        <w:t xml:space="preserve"> عطا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، به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عمر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وحدان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او شهادت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چه خواهد داد ؟!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لطف و رحمت حضرت دوست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قابل درک باشد و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مقام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عقل عاقلان و خرد خردمندان و هوش هوشمندان لنگ است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قدرت فهم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حقا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آن چنان که هست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503CF9">
      <w:pPr>
        <w:pStyle w:val="Heading2"/>
        <w:rPr>
          <w:rtl/>
          <w:lang w:bidi="fa-IR"/>
        </w:rPr>
      </w:pPr>
      <w:bookmarkStart w:id="161" w:name="_Toc523657396"/>
      <w:r>
        <w:rPr>
          <w:rFonts w:hint="eastAsia"/>
          <w:rtl/>
          <w:lang w:bidi="fa-IR"/>
        </w:rPr>
        <w:t>سرگذشت</w:t>
      </w:r>
      <w:r>
        <w:rPr>
          <w:rtl/>
          <w:lang w:bidi="fa-IR"/>
        </w:rPr>
        <w:t xml:space="preserve"> مادر و فرزند</w:t>
      </w:r>
      <w:bookmarkEnd w:id="161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عارف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: مادر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جوان نورس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خود را به خاطر مخالفت و نافرمان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آزار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سبب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نظم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توجه نکردن به نصا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به او روا داشته بود ، از خانه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کرد و به او گفت : برو که تو فرزند من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او ساعات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بچه ها به سر برد تا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غروب</w:t>
      </w:r>
      <w:r>
        <w:rPr>
          <w:rtl/>
          <w:lang w:bidi="fa-IR"/>
        </w:rPr>
        <w:t xml:space="preserve"> هر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از بچه ها به خانه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رفتند . چون خود را تنها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</w:t>
      </w:r>
      <w:r>
        <w:rPr>
          <w:rtl/>
          <w:lang w:bidi="fa-IR"/>
        </w:rPr>
        <w:t xml:space="preserve"> وفا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مشاهده نکرد ، به خانه خود بازگشت ، در را بسته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سر به چوبه در گذاشت و از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تضرّع و زار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حال انقطاع ، مادر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خواند که در به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بگشا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مادر از گشودن در امتن</w:t>
      </w:r>
      <w:r>
        <w:rPr>
          <w:rFonts w:hint="eastAsia"/>
          <w:rtl/>
          <w:lang w:bidi="fa-IR"/>
        </w:rPr>
        <w:t>اع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. در آن حال عالم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وارسته که از آنجا عبور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، دلش نسبت به آن جوان نورس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سوخت ، حلقه به در زد و نزد مادر زبان به شفاعت گشود تا مادر فرزندش را بپذ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. مادر گفت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 بزرگ ! شفاعتت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</w:t>
      </w:r>
      <w:r>
        <w:rPr>
          <w:rtl/>
          <w:lang w:bidi="fa-IR"/>
        </w:rPr>
        <w:t xml:space="preserve">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شرط که نوشته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من بسپار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هرگاه ف</w:t>
      </w:r>
      <w:r>
        <w:rPr>
          <w:rFonts w:hint="eastAsia"/>
          <w:rtl/>
          <w:lang w:bidi="fa-IR"/>
        </w:rPr>
        <w:t>رزندم</w:t>
      </w:r>
      <w:r>
        <w:rPr>
          <w:rtl/>
          <w:lang w:bidi="fa-IR"/>
        </w:rPr>
        <w:t xml:space="preserve"> </w:t>
      </w:r>
      <w:r>
        <w:rPr>
          <w:rtl/>
          <w:lang w:bidi="fa-IR"/>
        </w:rPr>
        <w:lastRenderedPageBreak/>
        <w:t>بعد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به مخالفت و نافرمان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برخاست از خانه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رود و مرا هم به مادر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نخواند . عالم وارسته نامه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آن مضمون نوشت و به دست مادر داد و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طر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مادر و فرزند صلح افتاد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چند</w:t>
      </w:r>
      <w:r>
        <w:rPr>
          <w:rtl/>
          <w:lang w:bidi="fa-IR"/>
        </w:rPr>
        <w:t xml:space="preserve"> 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ماجرا گذشت ، دوباره عبور عالم به آنجا افتاد ،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آن پسر در کمال تضرع و زار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به مادر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آنچه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به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مبند و مرا از خود مران .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مادر از گشودن در امتناع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در را به 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به خانه را</w:t>
      </w:r>
      <w:r>
        <w:rPr>
          <w:rFonts w:hint="eastAsia"/>
          <w:rtl/>
          <w:lang w:bidi="fa-IR"/>
        </w:rPr>
        <w:t>هت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دهم و با تو به صلح و آشت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زم</w:t>
      </w:r>
      <w:r>
        <w:rPr>
          <w:rtl/>
          <w:lang w:bidi="fa-IR"/>
        </w:rPr>
        <w:t xml:space="preserve"> . آن مرد آگاه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کنار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نشستم تا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نم</w:t>
      </w:r>
      <w:r>
        <w:rPr>
          <w:rtl/>
          <w:lang w:bidi="fa-IR"/>
        </w:rPr>
        <w:t xml:space="preserve"> عاقبت کار 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،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آن نوجوان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و سر به آستانه در گذارد و از هوش رفت و صدا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خاموش شد ، ناگاه مادر که از لابلا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شاهد حال فرزندش بود ، محبت مادر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اش به جوش آمد ، در خانه را گشود و سر فرزند را از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خاک برداشت و به دامن رأفت و عطوفت گذاشت و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او را نوازش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نور دو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ام ! برخ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تا درون خانه 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من اگر تو را راه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دادم نه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قصدم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جدّ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، بلکه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</w:t>
      </w:r>
      <w:r>
        <w:rPr>
          <w:rFonts w:hint="eastAsia"/>
          <w:rtl/>
          <w:lang w:bidi="fa-IR"/>
        </w:rPr>
        <w:t>واستم</w:t>
      </w:r>
      <w:r>
        <w:rPr>
          <w:rtl/>
          <w:lang w:bidi="fa-IR"/>
        </w:rPr>
        <w:t xml:space="preserve">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کارم تو را به ترک مخالفت و گناه و قرار گرفتن در مدار طاعت و متانت تحر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کنم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503CF9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گنهکار</w:t>
      </w:r>
      <w:r>
        <w:rPr>
          <w:rtl/>
          <w:lang w:bidi="fa-IR"/>
        </w:rPr>
        <w:t xml:space="preserve"> ، اگر در حال زار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انابه حس کرد که او را نپذ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رفته</w:t>
      </w:r>
      <w:r>
        <w:rPr>
          <w:rtl/>
          <w:lang w:bidi="fa-IR"/>
        </w:rPr>
        <w:t xml:space="preserve"> اند ، نبا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ناام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شود ، بلکه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مانند آن نوجوان به دفعات مختلف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</w:t>
      </w:r>
      <w:r>
        <w:rPr>
          <w:rtl/>
          <w:lang w:bidi="fa-IR"/>
        </w:rPr>
        <w:t xml:space="preserve"> حضرت محبوب رود تا منبع رحمت و بخشا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به جوش و خروش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او را با محبّت و نوازش به عرصه رحمت و مغفرت راه دهند .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39"/>
        <w:gridCol w:w="268"/>
        <w:gridCol w:w="3315"/>
      </w:tblGrid>
      <w:tr w:rsidR="00503CF9" w:rsidTr="00D068EB">
        <w:trPr>
          <w:trHeight w:val="350"/>
        </w:trPr>
        <w:tc>
          <w:tcPr>
            <w:tcW w:w="3920" w:type="dxa"/>
            <w:shd w:val="clear" w:color="auto" w:fill="auto"/>
          </w:tcPr>
          <w:p w:rsidR="00503CF9" w:rsidRDefault="00503CF9" w:rsidP="00D068EB">
            <w:pPr>
              <w:pStyle w:val="libPoem"/>
            </w:pPr>
            <w:r>
              <w:rPr>
                <w:rtl/>
                <w:lang w:bidi="fa-IR"/>
              </w:rPr>
              <w:t>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خدا 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ن</w:t>
            </w:r>
            <w:r>
              <w:rPr>
                <w:rtl/>
                <w:lang w:bidi="fa-IR"/>
              </w:rPr>
              <w:t xml:space="preserve"> وصل را هجران مکن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503CF9" w:rsidRDefault="00503CF9" w:rsidP="00D068EB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503CF9" w:rsidRDefault="00503CF9" w:rsidP="00D068EB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بر</w:t>
            </w:r>
            <w:r>
              <w:rPr>
                <w:rtl/>
                <w:lang w:bidi="fa-IR"/>
              </w:rPr>
              <w:t xml:space="preserve"> درخت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کآش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ان</w:t>
            </w:r>
            <w:r>
              <w:rPr>
                <w:rtl/>
                <w:lang w:bidi="fa-IR"/>
              </w:rPr>
              <w:t xml:space="preserve"> مرغ توست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503CF9">
      <w:pPr>
        <w:pStyle w:val="Heading2"/>
        <w:rPr>
          <w:rtl/>
          <w:lang w:bidi="fa-IR"/>
        </w:rPr>
      </w:pPr>
      <w:bookmarkStart w:id="162" w:name="_Toc523657397"/>
      <w:r>
        <w:rPr>
          <w:rFonts w:hint="eastAsia"/>
          <w:rtl/>
          <w:lang w:bidi="fa-IR"/>
        </w:rPr>
        <w:t>سلمان</w:t>
      </w:r>
      <w:r>
        <w:rPr>
          <w:rtl/>
          <w:lang w:bidi="fa-IR"/>
        </w:rPr>
        <w:t xml:space="preserve"> و جوان خائف</w:t>
      </w:r>
      <w:bookmarkEnd w:id="162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مف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ابن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از حضرت صادق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: سلمان در کوفه گذرش به بازار آهنگرها افتاد .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افتاده و مردم گرد او حلقه زده اند . به سلمان گفتند 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بنده خدا غش کرده ،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گوشش بخوان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هوش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سلمان بالا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سر</w:t>
      </w:r>
      <w:r>
        <w:rPr>
          <w:rtl/>
          <w:lang w:bidi="fa-IR"/>
        </w:rPr>
        <w:t xml:space="preserve"> جوان قرار گرفت ، تا جوان به هوش آمد ؛ گفت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سلمان ! اگر درباره من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گفتند صح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؛ من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گذرم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بازار افتاد و پتک زدن آهنگرها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کردم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503CF9" w:rsidP="00503CF9">
      <w:pPr>
        <w:pStyle w:val="libNormal"/>
        <w:rPr>
          <w:rtl/>
          <w:lang w:bidi="fa-IR"/>
        </w:rPr>
      </w:pPr>
      <w:r w:rsidRPr="00503CF9">
        <w:rPr>
          <w:rStyle w:val="libAlaemChar"/>
          <w:rFonts w:hint="cs"/>
          <w:rtl/>
        </w:rPr>
        <w:t>(</w:t>
      </w:r>
      <w:r w:rsidR="00A3017F">
        <w:rPr>
          <w:rtl/>
          <w:lang w:bidi="fa-IR"/>
        </w:rPr>
        <w:t xml:space="preserve"> </w:t>
      </w:r>
      <w:r w:rsidR="00A3017F" w:rsidRPr="00503CF9">
        <w:rPr>
          <w:rStyle w:val="libAieChar"/>
          <w:rtl/>
        </w:rPr>
        <w:t>وَ لَهُمْ مَق</w:t>
      </w:r>
      <w:r w:rsidR="00A3017F" w:rsidRPr="00503CF9">
        <w:rPr>
          <w:rStyle w:val="libAieChar"/>
          <w:rFonts w:hint="cs"/>
          <w:rtl/>
        </w:rPr>
        <w:t>امِعُ مِنْ حَدِی</w:t>
      </w:r>
      <w:r w:rsidR="00A3017F" w:rsidRPr="00503CF9">
        <w:rPr>
          <w:rStyle w:val="libAieChar"/>
          <w:rFonts w:hint="eastAsia"/>
          <w:rtl/>
        </w:rPr>
        <w:t>دٍ</w:t>
      </w:r>
      <w:r w:rsidR="00A3017F">
        <w:rPr>
          <w:rtl/>
          <w:lang w:bidi="fa-IR"/>
        </w:rPr>
        <w:t xml:space="preserve"> </w:t>
      </w:r>
      <w:r w:rsidRPr="00503CF9">
        <w:rPr>
          <w:rStyle w:val="libAlaemChar"/>
          <w:rFonts w:hint="cs"/>
          <w:rtl/>
        </w:rPr>
        <w:t>)</w:t>
      </w:r>
      <w:r w:rsidR="00A3017F" w:rsidRPr="00503CF9">
        <w:rPr>
          <w:rStyle w:val="libFootnotenumChar"/>
          <w:rtl/>
        </w:rPr>
        <w:t xml:space="preserve"> (1)</w:t>
      </w:r>
      <w:r w:rsidR="00A3017F">
        <w:rPr>
          <w:rtl/>
          <w:lang w:bidi="fa-IR"/>
        </w:rPr>
        <w:t>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بدکاران گرزها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از آهن است »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ترس عذاب و عقاب حق عقلم پر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سلمان گفت : تو را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ارزش هست</w:t>
      </w:r>
    </w:p>
    <w:p w:rsidR="00A3017F" w:rsidRPr="00503CF9" w:rsidRDefault="00503CF9" w:rsidP="00503CF9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</w:t>
      </w:r>
    </w:p>
    <w:p w:rsidR="00A3017F" w:rsidRDefault="00A3017F" w:rsidP="00503CF9">
      <w:pPr>
        <w:pStyle w:val="libFootnote0"/>
        <w:rPr>
          <w:rtl/>
          <w:lang w:bidi="fa-IR"/>
        </w:rPr>
      </w:pPr>
      <w:r>
        <w:rPr>
          <w:rtl/>
          <w:lang w:bidi="fa-IR"/>
        </w:rPr>
        <w:t>1- 2) - حج : 21 .</w:t>
      </w:r>
    </w:p>
    <w:p w:rsidR="00A3017F" w:rsidRDefault="00503CF9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که</w:t>
      </w:r>
      <w:r w:rsidR="00A3017F">
        <w:rPr>
          <w:rtl/>
          <w:lang w:bidi="fa-IR"/>
        </w:rPr>
        <w:t xml:space="preserve"> برادر من در راه خدا باش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. و به خاطر حلاوت محبت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که از او در قلب سلمان جلوه کرد رف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ق</w:t>
      </w:r>
      <w:r w:rsidR="00A3017F">
        <w:rPr>
          <w:rtl/>
          <w:lang w:bidi="fa-IR"/>
        </w:rPr>
        <w:t xml:space="preserve"> و 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ار</w:t>
      </w:r>
      <w:r w:rsidR="00A3017F">
        <w:rPr>
          <w:rtl/>
          <w:lang w:bidi="fa-IR"/>
        </w:rPr>
        <w:t xml:space="preserve"> 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کد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گر</w:t>
      </w:r>
      <w:r w:rsidR="00A3017F">
        <w:rPr>
          <w:rtl/>
          <w:lang w:bidi="fa-IR"/>
        </w:rPr>
        <w:t xml:space="preserve"> شدند ، تا جوان ب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مار</w:t>
      </w:r>
      <w:r w:rsidR="00A3017F">
        <w:rPr>
          <w:rtl/>
          <w:lang w:bidi="fa-IR"/>
        </w:rPr>
        <w:t xml:space="preserve"> شد ؛ سلمان بالا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سرش نشست در حال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که جوان در حال جان دادن بود ، سلمان گفت : 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ملک الموت ! با برادرم مدارا کن . پاسخ شن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</w:t>
      </w:r>
      <w:r w:rsidR="00A3017F">
        <w:rPr>
          <w:rtl/>
          <w:lang w:bidi="fa-IR"/>
        </w:rPr>
        <w:t xml:space="preserve"> : من نسبت به هر مؤمن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اهل مدارا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م</w:t>
      </w:r>
      <w:r w:rsidR="00A3017F">
        <w:rPr>
          <w:rtl/>
          <w:lang w:bidi="fa-IR"/>
        </w:rPr>
        <w:t xml:space="preserve"> </w:t>
      </w:r>
      <w:r w:rsidR="00A3017F" w:rsidRPr="00503CF9">
        <w:rPr>
          <w:rStyle w:val="libFootnotenumChar"/>
          <w:rtl/>
        </w:rPr>
        <w:t xml:space="preserve">(1) </w:t>
      </w:r>
      <w:r w:rsidR="00A3017F">
        <w:rPr>
          <w:rtl/>
          <w:lang w:bidi="fa-IR"/>
        </w:rPr>
        <w:t>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503CF9">
      <w:pPr>
        <w:pStyle w:val="Heading2"/>
        <w:rPr>
          <w:rtl/>
          <w:lang w:bidi="fa-IR"/>
        </w:rPr>
      </w:pPr>
      <w:bookmarkStart w:id="163" w:name="_Toc523657398"/>
      <w:r>
        <w:rPr>
          <w:rFonts w:hint="eastAsia"/>
          <w:rtl/>
          <w:lang w:bidi="fa-IR"/>
        </w:rPr>
        <w:t>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دهقان</w:t>
      </w:r>
      <w:bookmarkEnd w:id="163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برگز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حضرت سبحان ، جناب 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با بساط شاه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سلطنت و عظمت و مکنت بر دهقان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گذر کرد . دهقان چون شأن 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گفت :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مهربان به پسر داود پادشاه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سلطنت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کرامت فرموده . باد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سخن را به گوش 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رسان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حضرت از بساط عظمت به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آمد و نزد او رفت و فرمود :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توانا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آن را ندار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تحمل مسئول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تش</w:t>
      </w:r>
      <w:r>
        <w:rPr>
          <w:rtl/>
          <w:lang w:bidi="fa-IR"/>
        </w:rPr>
        <w:t xml:space="preserve"> را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قرار نداده اند آرزو مکن ؛ اگر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تسب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تو را خدا بپذ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،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از آنچه حشمت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به 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عنا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شده بهتر است 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ثواب تسب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باق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ملک 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فان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! </w:t>
      </w:r>
      <w:r w:rsidRPr="00503CF9">
        <w:rPr>
          <w:rStyle w:val="libFootnotenumChar"/>
          <w:rtl/>
        </w:rPr>
        <w:t>(2)</w:t>
      </w:r>
    </w:p>
    <w:p w:rsidR="00A3017F" w:rsidRDefault="00503CF9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503CF9">
      <w:pPr>
        <w:pStyle w:val="Heading2"/>
        <w:rPr>
          <w:rtl/>
          <w:lang w:bidi="fa-IR"/>
        </w:rPr>
      </w:pPr>
      <w:bookmarkStart w:id="164" w:name="_Toc523657399"/>
      <w:r>
        <w:rPr>
          <w:rFonts w:hint="eastAsia"/>
          <w:rtl/>
          <w:lang w:bidi="fa-IR"/>
        </w:rPr>
        <w:t>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نماز</w:t>
      </w:r>
      <w:bookmarkEnd w:id="164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کتاب</w:t>
      </w:r>
      <w:r>
        <w:rPr>
          <w:rtl/>
          <w:lang w:bidi="fa-IR"/>
        </w:rPr>
        <w:t xml:space="preserve"> ارزشمند ارشاد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: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لباس</w:t>
      </w:r>
      <w:r>
        <w:rPr>
          <w:rtl/>
          <w:lang w:bidi="fa-IR"/>
        </w:rPr>
        <w:t xml:space="preserve"> 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لباس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بس عاد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،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سلطنت و حکومت و 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ارش</w:t>
      </w:r>
      <w:r>
        <w:rPr>
          <w:rtl/>
          <w:lang w:bidi="fa-IR"/>
        </w:rPr>
        <w:t xml:space="preserve"> بود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احد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گذشتگان و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ندگان</w:t>
      </w:r>
      <w:r>
        <w:rPr>
          <w:rtl/>
          <w:lang w:bidi="fa-IR"/>
        </w:rPr>
        <w:t xml:space="preserve"> مقرّر نشد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شبها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به نماز تمام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،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همچون چشمه جوشان بهار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اشک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</w:t>
      </w:r>
      <w:r>
        <w:rPr>
          <w:rtl/>
          <w:lang w:bidi="fa-IR"/>
        </w:rPr>
        <w:t xml:space="preserve"> . آن حضرت اداره امور معاشش از طر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زحمت بازو</w:t>
      </w:r>
      <w:r>
        <w:rPr>
          <w:rFonts w:hint="cs"/>
          <w:rtl/>
          <w:lang w:bidi="fa-IR"/>
        </w:rPr>
        <w:t>ی</w:t>
      </w:r>
      <w:r w:rsidR="00503CF9" w:rsidRPr="00503CF9">
        <w:rPr>
          <w:rFonts w:hint="eastAsia"/>
          <w:rtl/>
          <w:lang w:bidi="fa-IR"/>
        </w:rPr>
        <w:t xml:space="preserve"> </w:t>
      </w:r>
      <w:r w:rsidR="00503CF9">
        <w:rPr>
          <w:rFonts w:hint="eastAsia"/>
          <w:rtl/>
          <w:lang w:bidi="fa-IR"/>
        </w:rPr>
        <w:t>خودش</w:t>
      </w:r>
      <w:r w:rsidR="00503CF9">
        <w:rPr>
          <w:rtl/>
          <w:lang w:bidi="fa-IR"/>
        </w:rPr>
        <w:t xml:space="preserve"> بود </w:t>
      </w:r>
      <w:r w:rsidR="00503CF9" w:rsidRPr="00503CF9">
        <w:rPr>
          <w:rStyle w:val="libFootnotenumChar"/>
          <w:rtl/>
        </w:rPr>
        <w:t>(1)</w:t>
      </w:r>
    </w:p>
    <w:p w:rsidR="00A3017F" w:rsidRPr="00503CF9" w:rsidRDefault="00503CF9" w:rsidP="00503CF9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</w:t>
      </w:r>
    </w:p>
    <w:p w:rsidR="00A3017F" w:rsidRDefault="00A3017F" w:rsidP="00503CF9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امال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136 ، المجلس الثالث عشر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4 ؛ بحار الانوار : 385/22 ، باب 11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27 .</w:t>
      </w:r>
    </w:p>
    <w:p w:rsidR="00A3017F" w:rsidRDefault="00A3017F" w:rsidP="00503CF9">
      <w:pPr>
        <w:pStyle w:val="libFootnote0"/>
        <w:rPr>
          <w:rtl/>
          <w:lang w:bidi="fa-IR"/>
        </w:rPr>
      </w:pPr>
      <w:r>
        <w:rPr>
          <w:rtl/>
          <w:lang w:bidi="fa-IR"/>
        </w:rPr>
        <w:t>2- 2) - 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الآثار .</w:t>
      </w:r>
    </w:p>
    <w:p w:rsidR="00503CF9" w:rsidRDefault="00503CF9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علما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اهل سنّت در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30 تا 33 سوره ص متما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معنا شده اند که 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در بازد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اسبها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آماده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جنگ از نماز عصرش غافل شد و به وقت غروب آفتاب متوجّه از دست رفتن نماز گشت و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خاطر به غم و غصّه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دچار آمد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آنگاه</w:t>
      </w:r>
      <w:r>
        <w:rPr>
          <w:rtl/>
          <w:lang w:bidi="fa-IR"/>
        </w:rPr>
        <w:t xml:space="preserve"> خداوند قادر آفتاب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برگرداند تا نماز عصرش را در ظرف مع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وقتش بجا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و حضرت باقر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نظر کعب الاحبار و علما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اهل سنّت را مردود دانسته اند و دامن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با عظمت علما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را در تمام عمر از قضا شدن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نماز پاک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آمده است که نماز 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از اوّل وقت به تأخ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افتاد ، و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جهت سخت ملول شد . حضرت حق آفتاب را به وقت عصر برگرداند تا آن مرد بزرگ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آن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مبر</w:t>
      </w:r>
      <w:r>
        <w:rPr>
          <w:rtl/>
          <w:lang w:bidi="fa-IR"/>
        </w:rPr>
        <w:t xml:space="preserve"> معصوم نمازش را به وقت فض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لتش</w:t>
      </w:r>
      <w:r>
        <w:rPr>
          <w:rtl/>
          <w:lang w:bidi="fa-IR"/>
        </w:rPr>
        <w:t xml:space="preserve"> ادا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</w:t>
      </w:r>
      <w:r w:rsidRPr="00503CF9">
        <w:rPr>
          <w:rStyle w:val="libFootnotenumChar"/>
          <w:rtl/>
        </w:rPr>
        <w:t>(2)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بر اساس معارف اسلام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- البته معارف ملکوت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با ارزش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نقل کرده است -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حق از هر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و نقص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قبل از مبعوث شدن مبرّا بوده است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نبوده که در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آن همه زحمت و رنج روزانه ، نماز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نمازها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قضا شده باشد .</w:t>
      </w:r>
    </w:p>
    <w:p w:rsidR="00A3017F" w:rsidRDefault="00503CF9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503CF9">
      <w:pPr>
        <w:pStyle w:val="Heading2"/>
        <w:rPr>
          <w:rtl/>
          <w:lang w:bidi="fa-IR"/>
        </w:rPr>
      </w:pPr>
      <w:bookmarkStart w:id="165" w:name="_Toc523657400"/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توص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حضرت حق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AB794A" w:rsidRPr="00AB794A">
        <w:rPr>
          <w:rStyle w:val="libAlaemChar"/>
          <w:rtl/>
        </w:rPr>
        <w:t>صلى‌الله‌عليه‌وآله</w:t>
      </w:r>
      <w:bookmarkEnd w:id="165"/>
      <w:r w:rsidR="00AB794A" w:rsidRPr="00AB794A">
        <w:rPr>
          <w:rStyle w:val="libAlaemChar"/>
          <w:rtl/>
        </w:rPr>
        <w:t xml:space="preserve"> 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کتاب</w:t>
      </w:r>
      <w:r>
        <w:rPr>
          <w:rtl/>
          <w:lang w:bidi="fa-IR"/>
        </w:rPr>
        <w:t xml:space="preserve"> خدا که در مدت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سه سال به تدر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</w:t>
      </w:r>
      <w:r>
        <w:rPr>
          <w:rtl/>
          <w:lang w:bidi="fa-IR"/>
        </w:rPr>
        <w:t xml:space="preserve">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اسلام نازل شد از ابتدا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نزول تا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نزول ، همه مردم و بو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ژه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بزرگوار را به اجرا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حسنات</w:t>
      </w:r>
    </w:p>
    <w:p w:rsidR="00A3017F" w:rsidRPr="00503CF9" w:rsidRDefault="00503CF9" w:rsidP="00503CF9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</w:t>
      </w:r>
    </w:p>
    <w:p w:rsidR="00A3017F" w:rsidRDefault="00A3017F" w:rsidP="00503CF9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بحار الانوار : 83/14 .</w:t>
      </w:r>
    </w:p>
    <w:p w:rsidR="00A3017F" w:rsidRDefault="00A3017F" w:rsidP="00503CF9">
      <w:pPr>
        <w:pStyle w:val="libFootnote0"/>
        <w:rPr>
          <w:rtl/>
          <w:lang w:bidi="fa-IR"/>
        </w:rPr>
      </w:pPr>
      <w:r>
        <w:rPr>
          <w:rtl/>
          <w:lang w:bidi="fa-IR"/>
        </w:rPr>
        <w:t>2- 2) - بحار الانوار : 98/14 - 103 .</w:t>
      </w:r>
    </w:p>
    <w:p w:rsidR="00A3017F" w:rsidRDefault="00503CF9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اخلاق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دعوت کرد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قرآن</w:t>
      </w:r>
      <w:r>
        <w:rPr>
          <w:rtl/>
          <w:lang w:bidi="fa-IR"/>
        </w:rPr>
        <w:t xml:space="preserve"> مج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اعتبار و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مت</w:t>
      </w:r>
      <w:r>
        <w:rPr>
          <w:rtl/>
          <w:lang w:bidi="fa-IR"/>
        </w:rPr>
        <w:t xml:space="preserve"> و ارزش انسان را پس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در گرو حسنات اخلاق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سپس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پسند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دانست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503CF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قرآن</w:t>
      </w:r>
      <w:r>
        <w:rPr>
          <w:rtl/>
          <w:lang w:bidi="fa-IR"/>
        </w:rPr>
        <w:t xml:space="preserve"> در ضمن توص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اسلام </w:t>
      </w:r>
      <w:r w:rsidR="00AB794A" w:rsidRPr="00AB794A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>او را به سه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اخلاق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فرمان داد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503CF9" w:rsidP="00503CF9">
      <w:pPr>
        <w:pStyle w:val="libNormal"/>
        <w:rPr>
          <w:rtl/>
          <w:lang w:bidi="fa-IR"/>
        </w:rPr>
      </w:pPr>
      <w:r w:rsidRPr="00503CF9">
        <w:rPr>
          <w:rStyle w:val="libAlaemChar"/>
          <w:rFonts w:hint="cs"/>
          <w:rtl/>
        </w:rPr>
        <w:t>(</w:t>
      </w:r>
      <w:r w:rsidR="00A3017F">
        <w:rPr>
          <w:rtl/>
          <w:lang w:bidi="fa-IR"/>
        </w:rPr>
        <w:t xml:space="preserve"> </w:t>
      </w:r>
      <w:r w:rsidR="00A3017F" w:rsidRPr="00503CF9">
        <w:rPr>
          <w:rStyle w:val="libAieChar"/>
          <w:rtl/>
        </w:rPr>
        <w:t>خُذِ الْعَفْوَ وَ أْمُرْ بِالْعُرْفِ وَ أَعْرِضْ عَنِ الْج</w:t>
      </w:r>
      <w:r w:rsidR="00A3017F" w:rsidRPr="00503CF9">
        <w:rPr>
          <w:rStyle w:val="libAieChar"/>
          <w:rFonts w:hint="cs"/>
          <w:rtl/>
        </w:rPr>
        <w:t>اهِلِی</w:t>
      </w:r>
      <w:r w:rsidR="00A3017F" w:rsidRPr="00503CF9">
        <w:rPr>
          <w:rStyle w:val="libAieChar"/>
          <w:rFonts w:hint="eastAsia"/>
          <w:rtl/>
        </w:rPr>
        <w:t>نَ</w:t>
      </w:r>
      <w:r w:rsidR="00A3017F">
        <w:rPr>
          <w:rtl/>
          <w:lang w:bidi="fa-IR"/>
        </w:rPr>
        <w:t xml:space="preserve"> </w:t>
      </w:r>
      <w:r w:rsidRPr="00503CF9">
        <w:rPr>
          <w:rStyle w:val="libAlaemChar"/>
          <w:rFonts w:hint="cs"/>
          <w:rtl/>
        </w:rPr>
        <w:t>)</w:t>
      </w:r>
      <w:r w:rsidR="00A3017F">
        <w:rPr>
          <w:rtl/>
          <w:lang w:bidi="fa-IR"/>
        </w:rPr>
        <w:t xml:space="preserve"> </w:t>
      </w:r>
      <w:r w:rsidR="00A3017F" w:rsidRPr="00503CF9">
        <w:rPr>
          <w:rStyle w:val="libFootnotenumChar"/>
          <w:rtl/>
        </w:rPr>
        <w:t>(1)</w:t>
      </w:r>
      <w:r w:rsidR="00A3017F">
        <w:rPr>
          <w:rtl/>
          <w:lang w:bidi="fa-IR"/>
        </w:rPr>
        <w:t>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عفو</w:t>
      </w:r>
      <w:r>
        <w:rPr>
          <w:rtl/>
          <w:lang w:bidi="fa-IR"/>
        </w:rPr>
        <w:t xml:space="preserve"> و گذشت را فرا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به همه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و پسند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فرمان ده و از نادانان رخ برتاب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توض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گفت :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مهربان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توص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ادب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و 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 و آزارشان را نسبت به خود 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در رفتارت با آنان سخت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مکن و با آنان در حال مدارا باش و عذرشان را قبول کن و از آنان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آنچه قدرت دارند مخواه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95BA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اسلام </w:t>
      </w:r>
      <w:r w:rsidR="00AB794A" w:rsidRPr="00AB794A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را در تمام طول زندگ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به کار گرفت ، از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ادب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مردمان گذشت کرد و 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آنان را به شخص خودش عفو فرمود و در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شرا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مدارا را از دست نداد و از احد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نسبت به خود انتقام نگرفت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« منهج الصادق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» از حضرت صادق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 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متعال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امبرش</w:t>
      </w:r>
      <w:r>
        <w:rPr>
          <w:rtl/>
          <w:lang w:bidi="fa-IR"/>
        </w:rPr>
        <w:t xml:space="preserve"> را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به مکارم اخلاق امر فرمود و در قرآن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جامع تر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بر مکارم اخلاق باشد </w:t>
      </w:r>
      <w:r w:rsidRPr="00A95BA1">
        <w:rPr>
          <w:rStyle w:val="libFootnotenumChar"/>
          <w:rtl/>
        </w:rPr>
        <w:t>(2)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آمده است :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نازل شد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به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؟ گفت :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دانم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بپرسم . به مقام قرب توجه کرد ، سپس گفت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Pr="00A95BA1" w:rsidRDefault="00A95BA1" w:rsidP="00A95BA1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____________________________________</w:t>
      </w:r>
    </w:p>
    <w:p w:rsidR="00A3017F" w:rsidRDefault="00A3017F" w:rsidP="00A95BA1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اعراف : 199 .</w:t>
      </w:r>
    </w:p>
    <w:p w:rsidR="00A3017F" w:rsidRDefault="00A3017F" w:rsidP="00A95BA1">
      <w:pPr>
        <w:pStyle w:val="libFootnote0"/>
        <w:rPr>
          <w:rtl/>
          <w:lang w:bidi="fa-IR"/>
        </w:rPr>
      </w:pPr>
      <w:r>
        <w:rPr>
          <w:rtl/>
          <w:lang w:bidi="fa-IR"/>
        </w:rPr>
        <w:t>2- 2) - منهج الصادق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: 4 / 154 .</w:t>
      </w:r>
    </w:p>
    <w:p w:rsidR="00A3017F" w:rsidRDefault="00A95BA1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إنّ</w:t>
      </w:r>
      <w:r w:rsidR="00A3017F">
        <w:rPr>
          <w:rtl/>
          <w:lang w:bidi="fa-IR"/>
        </w:rPr>
        <w:t xml:space="preserve"> ربّکَ </w:t>
      </w:r>
      <w:r w:rsidR="00A3017F">
        <w:rPr>
          <w:rFonts w:hint="cs"/>
          <w:rtl/>
          <w:lang w:bidi="fa-IR"/>
        </w:rPr>
        <w:t>یَ</w:t>
      </w:r>
      <w:r w:rsidR="00A3017F">
        <w:rPr>
          <w:rFonts w:hint="eastAsia"/>
          <w:rtl/>
          <w:lang w:bidi="fa-IR"/>
        </w:rPr>
        <w:t>أمُرک</w:t>
      </w:r>
      <w:r w:rsidR="00A3017F">
        <w:rPr>
          <w:rtl/>
          <w:lang w:bidi="fa-IR"/>
        </w:rPr>
        <w:t xml:space="preserve"> أن تَصِل مَن قَطَعَک وَ تُعطِ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مَن حَرَمَک وَ تَعفُو عَمن ظَلَمَک </w:t>
      </w:r>
      <w:r w:rsidR="00A3017F" w:rsidRPr="00A95BA1">
        <w:rPr>
          <w:rStyle w:val="libFootnotenumChar"/>
          <w:rtl/>
        </w:rPr>
        <w:t>(1)</w:t>
      </w:r>
      <w:r w:rsidR="00A3017F">
        <w:rPr>
          <w:rtl/>
          <w:lang w:bidi="fa-IR"/>
        </w:rPr>
        <w:t xml:space="preserve"> ؛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پروردگارت</w:t>
      </w:r>
      <w:r>
        <w:rPr>
          <w:rtl/>
          <w:lang w:bidi="fa-IR"/>
        </w:rPr>
        <w:t xml:space="preserve"> به تو فرمان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که صله رحم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تو قطع رحم کرده و عطا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تو را از عطا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محروم نموده و گذشت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 تو ستم ورز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است .</w:t>
      </w:r>
    </w:p>
    <w:p w:rsidR="00A3017F" w:rsidRDefault="00A95BA1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A95BA1">
      <w:pPr>
        <w:pStyle w:val="Heading2"/>
        <w:rPr>
          <w:rtl/>
          <w:lang w:bidi="fa-IR"/>
        </w:rPr>
      </w:pPr>
      <w:bookmarkStart w:id="166" w:name="_Toc523657401"/>
      <w:r>
        <w:rPr>
          <w:rFonts w:hint="eastAsia"/>
          <w:rtl/>
          <w:lang w:bidi="fa-IR"/>
        </w:rPr>
        <w:t>خذ</w:t>
      </w:r>
      <w:r>
        <w:rPr>
          <w:rtl/>
          <w:lang w:bidi="fa-IR"/>
        </w:rPr>
        <w:t xml:space="preserve"> العفو</w:t>
      </w:r>
      <w:bookmarkEnd w:id="166"/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عفو</w:t>
      </w:r>
      <w:r>
        <w:rPr>
          <w:rtl/>
          <w:lang w:bidi="fa-IR"/>
        </w:rPr>
        <w:t xml:space="preserve"> و گذشت اخلاق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و پسند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خداست و بر بندگان است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راحت خود و راحت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خُلق پسند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را از مولا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پروردگار مهربان فرا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 xml:space="preserve"> و در هر موقع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کار بندند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احاد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قدس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آمده که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متعال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نَادَ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تُمونِ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فَلَبَّ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تکُم</w:t>
      </w:r>
      <w:r>
        <w:rPr>
          <w:rtl/>
          <w:lang w:bidi="fa-IR"/>
        </w:rPr>
        <w:t xml:space="preserve"> ، سَأَلتُمُونِ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فَاَعطَ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تُکُم</w:t>
      </w:r>
      <w:r>
        <w:rPr>
          <w:rtl/>
          <w:lang w:bidi="fa-IR"/>
        </w:rPr>
        <w:t xml:space="preserve"> ، بَارَزتُمون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فَأمهَلتُکُم ، تَرَکتُمونِ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فَرَع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تُکُم</w:t>
      </w:r>
      <w:r>
        <w:rPr>
          <w:rtl/>
          <w:lang w:bidi="fa-IR"/>
        </w:rPr>
        <w:t xml:space="preserve"> ، عَصَ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تُمُونِ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فَستَرتُکُم ، فَإن رَجعْتُم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قِبلْتُکُم وَ إن أدبرتُم عَنّ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انتَظرتُکُم </w:t>
      </w:r>
      <w:r w:rsidRPr="00A95BA1">
        <w:rPr>
          <w:rStyle w:val="libFootnotenumChar"/>
          <w:rtl/>
        </w:rPr>
        <w:t xml:space="preserve">(2) </w:t>
      </w:r>
      <w:r>
        <w:rPr>
          <w:rtl/>
          <w:lang w:bidi="fa-IR"/>
        </w:rPr>
        <w:t>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مرا</w:t>
      </w:r>
      <w:r>
        <w:rPr>
          <w:rtl/>
          <w:lang w:bidi="fa-IR"/>
        </w:rPr>
        <w:t xml:space="preserve"> خواند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شما را اجابت کردم ، از من خواست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شما عطا نمودم ، با من به جنگ و مخالفت برخاست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شما را مهلت دادم ، مرا واگذاشت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شما را رعا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کردم ، مرا معص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بر شما پوشاندم ، اگر به من باز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شما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</w:t>
      </w:r>
      <w:r>
        <w:rPr>
          <w:rtl/>
          <w:lang w:bidi="fa-IR"/>
        </w:rPr>
        <w:t xml:space="preserve"> و اگر از من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بگردان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انتظار شما خواهم بود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آمده است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إذا</w:t>
      </w:r>
      <w:r>
        <w:rPr>
          <w:rtl/>
          <w:lang w:bidi="fa-IR"/>
        </w:rPr>
        <w:t xml:space="preserve"> تَابَ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قولُ</w:t>
      </w:r>
      <w:r>
        <w:rPr>
          <w:rtl/>
          <w:lang w:bidi="fa-IR"/>
        </w:rPr>
        <w:t xml:space="preserve"> اللّ</w:t>
      </w:r>
      <w:r>
        <w:rPr>
          <w:rFonts w:hint="cs"/>
          <w:rtl/>
          <w:lang w:bidi="fa-IR"/>
        </w:rPr>
        <w:t>ه عزّ و جلّ : الآن ! إذا ذَهَبت قُوّتُک وَ تُقطّعَت شَهوَتُک ؟ بَلی</w:t>
      </w:r>
      <w:r>
        <w:rPr>
          <w:rtl/>
          <w:lang w:bidi="fa-IR"/>
        </w:rPr>
        <w:t xml:space="preserve"> أنا أرحَم الرّاحِم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، بَل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أنا أرحَم الرّاحم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(3)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Pr="00A95BA1" w:rsidRDefault="00A95BA1" w:rsidP="00A95BA1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__________________________________</w:t>
      </w:r>
    </w:p>
    <w:p w:rsidR="00A3017F" w:rsidRDefault="00A3017F" w:rsidP="00A95BA1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عوال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اللآل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2 / 137 ، المسلک الرابع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378 ، 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«خُذ العَفوَ وَ اْمُرْ بِالْعُرفِ ».</w:t>
      </w:r>
    </w:p>
    <w:p w:rsidR="00A3017F" w:rsidRDefault="00A3017F" w:rsidP="00A95BA1">
      <w:pPr>
        <w:pStyle w:val="libFootnote0"/>
        <w:rPr>
          <w:rtl/>
          <w:lang w:bidi="fa-IR"/>
        </w:rPr>
      </w:pPr>
      <w:r>
        <w:rPr>
          <w:rtl/>
          <w:lang w:bidi="fa-IR"/>
        </w:rPr>
        <w:t>2- 2) - کشف الاسرار : 3 / 829 .</w:t>
      </w:r>
    </w:p>
    <w:p w:rsidR="00A3017F" w:rsidRDefault="00A3017F" w:rsidP="00A95BA1">
      <w:pPr>
        <w:pStyle w:val="libFootnote0"/>
        <w:rPr>
          <w:rtl/>
          <w:lang w:bidi="fa-IR"/>
        </w:rPr>
      </w:pPr>
      <w:r>
        <w:rPr>
          <w:rtl/>
          <w:lang w:bidi="fa-IR"/>
        </w:rPr>
        <w:t>3- 3) - کشف الاسرار : 3 / 830 .</w:t>
      </w:r>
    </w:p>
    <w:p w:rsidR="00A3017F" w:rsidRDefault="00A95BA1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هنگام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که پ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رمرد</w:t>
      </w:r>
      <w:r w:rsidR="00A3017F">
        <w:rPr>
          <w:rtl/>
          <w:lang w:bidi="fa-IR"/>
        </w:rPr>
        <w:t xml:space="preserve"> توبه کند خدا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عزّ و جلّ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فرما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</w:t>
      </w:r>
      <w:r w:rsidR="00A3017F">
        <w:rPr>
          <w:rtl/>
          <w:lang w:bidi="fa-IR"/>
        </w:rPr>
        <w:t xml:space="preserve"> : اکنون که قدرتت از دست رفته و م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ل</w:t>
      </w:r>
      <w:r w:rsidR="00A3017F">
        <w:rPr>
          <w:rtl/>
          <w:lang w:bidi="fa-IR"/>
        </w:rPr>
        <w:t xml:space="preserve"> و شهوتت قطع شده توبه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کن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؟ توبه کن که من مهربان تر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مهربانانم ، آر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من مهربان تر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مهربانانم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چه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چه امن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راحت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چه اعتبار و اعتماد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ظهور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اگر همه متخلق به اخلاق حق شوند !!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اسلام </w:t>
      </w:r>
      <w:r w:rsidR="00AB794A" w:rsidRPr="00AB794A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شده است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المُؤمِنُ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أخُذ</w:t>
      </w:r>
      <w:r>
        <w:rPr>
          <w:rtl/>
          <w:lang w:bidi="fa-IR"/>
        </w:rPr>
        <w:t xml:space="preserve"> مِن اللّ</w:t>
      </w:r>
      <w:r>
        <w:rPr>
          <w:rFonts w:hint="cs"/>
          <w:rtl/>
          <w:lang w:bidi="fa-IR"/>
        </w:rPr>
        <w:t xml:space="preserve">هِ خُلقاً حَسناً </w:t>
      </w:r>
      <w:r w:rsidRPr="00A95BA1">
        <w:rPr>
          <w:rStyle w:val="libFootnotenumChar"/>
          <w:rFonts w:hint="cs"/>
          <w:rtl/>
        </w:rPr>
        <w:t>(1)</w:t>
      </w:r>
      <w:r>
        <w:rPr>
          <w:rFonts w:hint="cs"/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از خدا اخلاق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tl/>
          <w:lang w:bidi="fa-IR"/>
        </w:rPr>
        <w:t xml:space="preserve"> فرا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أْمُرْ بالعرف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سپس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توص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: مردم را به همه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و پسند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و آنچه را عقل سالم و خرد ناب ،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داند فرمان ده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أعرض عن الجاهل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مرحله بعد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از نادانان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بگردان و با آنان وارد 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و مجادله مشو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نادانان</w:t>
      </w:r>
      <w:r>
        <w:rPr>
          <w:rtl/>
          <w:lang w:bidi="fa-IR"/>
        </w:rPr>
        <w:t xml:space="preserve"> به خاطر سفاهت و پوک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پست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کم ظرف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بزرگان و اهل شخص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دعوت کنندگان به حق روبرو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، سخن زشت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، تهمت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زنند ، سنگ انداز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راه خدا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، دهن کج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، حق را به مسخره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 xml:space="preserve"> ؛ قرآن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برخورد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هم چون خود آنان وارد مبارزه با آنان مشو ، بلکه بردبار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حوصله به</w:t>
      </w:r>
    </w:p>
    <w:p w:rsidR="00A3017F" w:rsidRPr="00A95BA1" w:rsidRDefault="00A95BA1" w:rsidP="00A95BA1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____________________________________</w:t>
      </w:r>
    </w:p>
    <w:p w:rsidR="00A3017F" w:rsidRDefault="00A3017F" w:rsidP="00A95BA1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کشف الاسرار : 3 / 830 .</w:t>
      </w:r>
    </w:p>
    <w:p w:rsidR="00A3017F" w:rsidRDefault="00A95BA1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خرج</w:t>
      </w:r>
      <w:r w:rsidR="00A3017F">
        <w:rPr>
          <w:rtl/>
          <w:lang w:bidi="fa-IR"/>
        </w:rPr>
        <w:t xml:space="preserve"> ده و شک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با</w:t>
      </w:r>
      <w:r w:rsidR="00A3017F">
        <w:rPr>
          <w:rFonts w:hint="cs"/>
          <w:rtl/>
          <w:lang w:bidi="fa-IR"/>
        </w:rPr>
        <w:t>یی</w:t>
      </w:r>
      <w:r w:rsidR="00A3017F">
        <w:rPr>
          <w:rtl/>
          <w:lang w:bidi="fa-IR"/>
        </w:rPr>
        <w:t xml:space="preserve"> پ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شه</w:t>
      </w:r>
      <w:r w:rsidR="00A3017F">
        <w:rPr>
          <w:rtl/>
          <w:lang w:bidi="fa-IR"/>
        </w:rPr>
        <w:t xml:space="preserve"> کن و سخن و کارشان را ناد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ده</w:t>
      </w:r>
      <w:r w:rsidR="00A3017F">
        <w:rPr>
          <w:rtl/>
          <w:lang w:bidi="fa-IR"/>
        </w:rPr>
        <w:t xml:space="preserve"> بگ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ر</w:t>
      </w:r>
      <w:r w:rsidR="00A3017F">
        <w:rPr>
          <w:rtl/>
          <w:lang w:bidi="fa-IR"/>
        </w:rPr>
        <w:t xml:space="preserve"> و با متانت و وقار از آنان اعراض کن که 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گونه رفتار و منش هم در حفظ شخص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ت</w:t>
      </w:r>
      <w:r w:rsidR="00A3017F">
        <w:rPr>
          <w:rtl/>
          <w:lang w:bidi="fa-IR"/>
        </w:rPr>
        <w:t xml:space="preserve"> تو مؤثر است و هم زم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نه</w:t>
      </w:r>
      <w:r w:rsidR="00A3017F">
        <w:rPr>
          <w:rtl/>
          <w:lang w:bidi="fa-IR"/>
        </w:rPr>
        <w:t xml:space="preserve"> 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برا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فرو نشاندن آتش خشم و حسد و تعصب نادانان و ب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دار</w:t>
      </w:r>
      <w:r w:rsidR="00A3017F">
        <w:rPr>
          <w:rtl/>
          <w:lang w:bidi="fa-IR"/>
        </w:rPr>
        <w:t xml:space="preserve"> ساختن آنان 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95BA1">
      <w:pPr>
        <w:pStyle w:val="Heading2"/>
        <w:rPr>
          <w:rtl/>
          <w:lang w:bidi="fa-IR"/>
        </w:rPr>
      </w:pPr>
      <w:bookmarkStart w:id="167" w:name="_Toc523657402"/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مهم اخلاق</w:t>
      </w:r>
      <w:r>
        <w:rPr>
          <w:rFonts w:hint="cs"/>
          <w:rtl/>
          <w:lang w:bidi="fa-IR"/>
        </w:rPr>
        <w:t>ی</w:t>
      </w:r>
      <w:bookmarkEnd w:id="167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مردم را به سه خصلت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مهم اخلاق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توجه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 که اگر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سه خصلت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همه مردم به کار گرفته شود مشکل ته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دستان</w:t>
      </w:r>
      <w:r>
        <w:rPr>
          <w:rtl/>
          <w:lang w:bidi="fa-IR"/>
        </w:rPr>
        <w:t xml:space="preserve"> حل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، و همه تلخ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باطن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نزاع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خانمان سوز و برخوردها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نامناسب خاتمه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ابد</w:t>
      </w:r>
      <w:r>
        <w:rPr>
          <w:rtl/>
          <w:lang w:bidi="fa-IR"/>
        </w:rPr>
        <w:t xml:space="preserve"> ، و هرکس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هر حق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دارد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رسد ، و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از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آرامش و امن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کرامت پر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. آن سه خصلت به اندازه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باارزش و سودمند است که امام صادق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 هرکس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سه خصلت را به محضر حضرت حق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اورد</w:t>
      </w:r>
      <w:r>
        <w:rPr>
          <w:rtl/>
          <w:lang w:bidi="fa-IR"/>
        </w:rPr>
        <w:t xml:space="preserve"> حضرت حق بهشت را بر او واجب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. آن سه خصلت عب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است از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الإنفاقُ</w:t>
      </w:r>
      <w:r>
        <w:rPr>
          <w:rtl/>
          <w:lang w:bidi="fa-IR"/>
        </w:rPr>
        <w:t xml:space="preserve"> مِن إقتَارٍ ، وَ البِشْرُ لِجَم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عِ</w:t>
      </w:r>
      <w:r>
        <w:rPr>
          <w:rtl/>
          <w:lang w:bidi="fa-IR"/>
        </w:rPr>
        <w:t xml:space="preserve"> العَالَمِ ، وَ الإنصافُ مِن نَفسِهِ </w:t>
      </w:r>
      <w:r w:rsidRPr="00A95BA1">
        <w:rPr>
          <w:rStyle w:val="libFootnotenumChar"/>
          <w:rtl/>
        </w:rPr>
        <w:t>(1)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کردن مال در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تنگدست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برخورد با گشاده رو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با همه مردم و انصاف دادن به همگان از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.</w:t>
      </w:r>
    </w:p>
    <w:p w:rsidR="00A3017F" w:rsidRDefault="00A95BA1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A95BA1">
      <w:pPr>
        <w:pStyle w:val="Heading2"/>
        <w:rPr>
          <w:rtl/>
          <w:lang w:bidi="fa-IR"/>
        </w:rPr>
      </w:pPr>
      <w:bookmarkStart w:id="168" w:name="_Toc523657403"/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مسلمان تائب</w:t>
      </w:r>
      <w:bookmarkEnd w:id="168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مسأله جنگ تبوک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آمد ، سه نفر از اصحاب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به نام کعب بن مالک و مراره بن 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و هلال بن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، از همراه شدن با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و شرکت در جبهه حق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باطل امتناع کردند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شرکت</w:t>
      </w:r>
      <w:r>
        <w:rPr>
          <w:rtl/>
          <w:lang w:bidi="fa-IR"/>
        </w:rPr>
        <w:t xml:space="preserve"> نکردن آنان علت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جز سست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عاف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تنبل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نبود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پس</w:t>
      </w:r>
    </w:p>
    <w:p w:rsidR="00A3017F" w:rsidRPr="00A95BA1" w:rsidRDefault="00A95BA1" w:rsidP="00A95BA1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</w:t>
      </w:r>
    </w:p>
    <w:p w:rsidR="00A3017F" w:rsidRDefault="00A3017F" w:rsidP="00A95BA1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2 / 103 ، باب حسن البشر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2 ؛ بحار الانوار : 71 / 169 ، باب 10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37 .</w:t>
      </w:r>
    </w:p>
    <w:p w:rsidR="00A3017F" w:rsidRDefault="00A95BA1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از</w:t>
      </w:r>
      <w:r w:rsidR="00A3017F">
        <w:rPr>
          <w:rtl/>
          <w:lang w:bidi="fa-IR"/>
        </w:rPr>
        <w:t xml:space="preserve"> حرکت جبهه حق از مد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نه</w:t>
      </w:r>
      <w:r w:rsidR="00A3017F">
        <w:rPr>
          <w:rtl/>
          <w:lang w:bidi="fa-IR"/>
        </w:rPr>
        <w:t xml:space="preserve"> ، از 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نکه</w:t>
      </w:r>
      <w:r w:rsidR="00A3017F">
        <w:rPr>
          <w:rtl/>
          <w:lang w:bidi="fa-IR"/>
        </w:rPr>
        <w:t xml:space="preserve"> همراه رسول اله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و مسلمانان به جنگ با دشمنان خدا نرفتند پش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مان</w:t>
      </w:r>
      <w:r w:rsidR="00A3017F">
        <w:rPr>
          <w:rtl/>
          <w:lang w:bidi="fa-IR"/>
        </w:rPr>
        <w:t xml:space="preserve"> شدند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رسول خدا از عرصه تبوک به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باز گشتند ، هر سه نفر خدمت آن حضرت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و زبان به عذرخواه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اظهار ندامت گشودند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کلمه جواب آنان را نداد و به تمام مسلمانان هم فرمان داد تا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آنان حرف نزند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کار</w:t>
      </w:r>
      <w:r>
        <w:rPr>
          <w:rtl/>
          <w:lang w:bidi="fa-IR"/>
        </w:rPr>
        <w:t xml:space="preserve"> به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همسران و فرزندان آنان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</w:t>
      </w:r>
      <w:r>
        <w:rPr>
          <w:rtl/>
          <w:lang w:bidi="fa-IR"/>
        </w:rPr>
        <w:t xml:space="preserve"> رسول خدا شتافتند ، و از حضرت اجازه خواستند که از آنها فاصله گرفته و جدا شوند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اجازه جدا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و مفارقت ندادند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فرمودند به آنان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از سخن گفتن با آنها خوددار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شهر</w:t>
      </w:r>
      <w:r>
        <w:rPr>
          <w:rtl/>
          <w:lang w:bidi="fa-IR"/>
        </w:rPr>
        <w:t xml:space="preserve">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بر آنان تنگ شد ، در محاصره سخت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افتادند ، تا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مجبور شدند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بزرگ ، و مسأله کمرشکن از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فاصله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 xml:space="preserve"> و به کوهها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اطراف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پناهنده شوند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علاوه</w:t>
      </w:r>
      <w:r>
        <w:rPr>
          <w:rtl/>
          <w:lang w:bidi="fa-IR"/>
        </w:rPr>
        <w:t xml:space="preserve"> بر آن همه مشکلات 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شامد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ضربه سنگ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آنان زد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بود که کعب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در بازار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با غم و اندوه نشسته بودم ،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فرد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،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مرا شناخت ، نامه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سلطان غسّان به من داد ، سلطان نوشته بود : اگر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تو را از خود رانده به جانب ما حرکت کن ، آن </w:t>
      </w:r>
      <w:r>
        <w:rPr>
          <w:rtl/>
          <w:lang w:bidi="fa-IR"/>
        </w:rPr>
        <w:lastRenderedPageBreak/>
        <w:t>چنان ناراحت شدم که گفتم : خدا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، کار به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که دشمنان اسلام در من به طمع افتاده اند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هر صورت اقوام آنان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غذا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بردند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سخن گفتن با آنها اک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داً</w:t>
      </w:r>
      <w:r>
        <w:rPr>
          <w:rtl/>
          <w:lang w:bidi="fa-IR"/>
        </w:rPr>
        <w:t xml:space="preserve"> خوددار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نمودند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95BA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انتظار</w:t>
      </w:r>
      <w:r>
        <w:rPr>
          <w:rtl/>
          <w:lang w:bidi="fa-IR"/>
        </w:rPr>
        <w:t xml:space="preserve"> آنان از قبول توبه طولان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، از حر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رحمت حق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نشان دهنده قبول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توبه آنان باشد نرس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مطلب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نظر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آنان آمد که به دو</w:t>
      </w:r>
      <w:r w:rsidR="00A95BA1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نفر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گفت : برادران ، اکنون که تمام مردم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زنان و فرزندانمان با ما رابطه خود را 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اند ،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ما سه نفر هم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قطع رابطه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جانب حق فرج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گشا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کار ما برسد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جدا شدند و هر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به گوشه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کوه رفتند ، به درگاه محبوب ناله زدند ،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شگاهش</w:t>
      </w:r>
      <w:r>
        <w:rPr>
          <w:rtl/>
          <w:lang w:bidi="fa-IR"/>
        </w:rPr>
        <w:t xml:space="preserve"> اشک ندامت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ختند</w:t>
      </w:r>
      <w:r>
        <w:rPr>
          <w:rtl/>
          <w:lang w:bidi="fa-IR"/>
        </w:rPr>
        <w:t xml:space="preserve"> ، سر به خاک تواضع گذاشتند ، با قلب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شکسته طلب مغفرت نمودند تا پس از پنجاه روز توبه و انابه و سوز و گداز و راز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که سند قبول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توبه آنان بود نازل شد </w:t>
      </w:r>
      <w:r w:rsidRPr="00A95BA1">
        <w:rPr>
          <w:rStyle w:val="libFootnotenumChar"/>
          <w:rtl/>
        </w:rPr>
        <w:t>(1)</w:t>
      </w:r>
      <w:r>
        <w:rPr>
          <w:rtl/>
          <w:lang w:bidi="fa-IR"/>
        </w:rPr>
        <w:t xml:space="preserve">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95BA1" w:rsidP="00A95BA1">
      <w:pPr>
        <w:pStyle w:val="libNormal"/>
        <w:rPr>
          <w:rtl/>
          <w:lang w:bidi="fa-IR"/>
        </w:rPr>
      </w:pPr>
      <w:r w:rsidRPr="00A95BA1">
        <w:rPr>
          <w:rStyle w:val="libAlaemChar"/>
          <w:rFonts w:hint="cs"/>
          <w:rtl/>
        </w:rPr>
        <w:t>(</w:t>
      </w:r>
      <w:r w:rsidR="00A3017F">
        <w:rPr>
          <w:rtl/>
          <w:lang w:bidi="fa-IR"/>
        </w:rPr>
        <w:t xml:space="preserve"> </w:t>
      </w:r>
      <w:r w:rsidR="00A3017F" w:rsidRPr="00A95BA1">
        <w:rPr>
          <w:rStyle w:val="libAieChar"/>
          <w:rtl/>
        </w:rPr>
        <w:t>وَ عَلَ</w:t>
      </w:r>
      <w:r w:rsidR="00A3017F" w:rsidRPr="00A95BA1">
        <w:rPr>
          <w:rStyle w:val="libAieChar"/>
          <w:rFonts w:hint="cs"/>
          <w:rtl/>
        </w:rPr>
        <w:t>ی</w:t>
      </w:r>
      <w:r w:rsidR="00A3017F" w:rsidRPr="00A95BA1">
        <w:rPr>
          <w:rStyle w:val="libAieChar"/>
          <w:rtl/>
        </w:rPr>
        <w:t xml:space="preserve"> الثَّلا</w:t>
      </w:r>
      <w:r w:rsidR="00A3017F" w:rsidRPr="00A95BA1">
        <w:rPr>
          <w:rStyle w:val="libAieChar"/>
          <w:rFonts w:hint="cs"/>
          <w:rtl/>
        </w:rPr>
        <w:t>ثَهِ الَّذِی</w:t>
      </w:r>
      <w:r w:rsidR="00A3017F" w:rsidRPr="00A95BA1">
        <w:rPr>
          <w:rStyle w:val="libAieChar"/>
          <w:rFonts w:hint="eastAsia"/>
          <w:rtl/>
        </w:rPr>
        <w:t>نَ</w:t>
      </w:r>
      <w:r w:rsidR="00A3017F" w:rsidRPr="00A95BA1">
        <w:rPr>
          <w:rStyle w:val="libAieChar"/>
          <w:rtl/>
        </w:rPr>
        <w:t xml:space="preserve"> خُلِّفُوا حَتّ</w:t>
      </w:r>
      <w:r w:rsidR="00A3017F" w:rsidRPr="00A95BA1">
        <w:rPr>
          <w:rStyle w:val="libAieChar"/>
          <w:rFonts w:hint="cs"/>
          <w:rtl/>
        </w:rPr>
        <w:t>ی</w:t>
      </w:r>
      <w:r w:rsidR="00A3017F" w:rsidRPr="00A95BA1">
        <w:rPr>
          <w:rStyle w:val="libAieChar"/>
          <w:rtl/>
        </w:rPr>
        <w:t xml:space="preserve"> إِذ</w:t>
      </w:r>
      <w:r w:rsidR="00A3017F" w:rsidRPr="00A95BA1">
        <w:rPr>
          <w:rStyle w:val="libAieChar"/>
          <w:rFonts w:hint="cs"/>
          <w:rtl/>
        </w:rPr>
        <w:t>ا ضاقَتْ عَلَیْ</w:t>
      </w:r>
      <w:r w:rsidR="00A3017F" w:rsidRPr="00A95BA1">
        <w:rPr>
          <w:rStyle w:val="libAieChar"/>
          <w:rFonts w:hint="eastAsia"/>
          <w:rtl/>
        </w:rPr>
        <w:t>هِمُ</w:t>
      </w:r>
      <w:r w:rsidR="00A3017F" w:rsidRPr="00A95BA1">
        <w:rPr>
          <w:rStyle w:val="libAieChar"/>
          <w:rtl/>
        </w:rPr>
        <w:t xml:space="preserve"> الْأَرْضُ بِم</w:t>
      </w:r>
      <w:r w:rsidR="00A3017F" w:rsidRPr="00A95BA1">
        <w:rPr>
          <w:rStyle w:val="libAieChar"/>
          <w:rFonts w:hint="cs"/>
          <w:rtl/>
        </w:rPr>
        <w:t>ا رَحُبَتْ وَ ضاقَتْ عَلَیْ</w:t>
      </w:r>
      <w:r w:rsidR="00A3017F" w:rsidRPr="00A95BA1">
        <w:rPr>
          <w:rStyle w:val="libAieChar"/>
          <w:rFonts w:hint="eastAsia"/>
          <w:rtl/>
        </w:rPr>
        <w:t>هِمْ</w:t>
      </w:r>
      <w:r w:rsidR="00A3017F" w:rsidRPr="00A95BA1">
        <w:rPr>
          <w:rStyle w:val="libAieChar"/>
          <w:rtl/>
        </w:rPr>
        <w:t xml:space="preserve"> أَنْفُسُهُمْ وَ ظَنُّوا أَنْ لا</w:t>
      </w:r>
      <w:r w:rsidR="00A3017F" w:rsidRPr="00A95BA1">
        <w:rPr>
          <w:rStyle w:val="libAieChar"/>
          <w:rFonts w:hint="cs"/>
          <w:rtl/>
        </w:rPr>
        <w:t xml:space="preserve"> مَلْجَأَ مِنَ اللّهِ إِلاّ إِلَیْ</w:t>
      </w:r>
      <w:r w:rsidR="00A3017F" w:rsidRPr="00A95BA1">
        <w:rPr>
          <w:rStyle w:val="libAieChar"/>
          <w:rFonts w:hint="eastAsia"/>
          <w:rtl/>
        </w:rPr>
        <w:t>هِ</w:t>
      </w:r>
      <w:r w:rsidR="00A3017F" w:rsidRPr="00A95BA1">
        <w:rPr>
          <w:rStyle w:val="libAieChar"/>
          <w:rtl/>
        </w:rPr>
        <w:t xml:space="preserve"> ثُمَّ ت</w:t>
      </w:r>
      <w:r w:rsidR="00A3017F" w:rsidRPr="00A95BA1">
        <w:rPr>
          <w:rStyle w:val="libAieChar"/>
          <w:rFonts w:hint="cs"/>
          <w:rtl/>
        </w:rPr>
        <w:t>ابَ عَلَیْ</w:t>
      </w:r>
      <w:r w:rsidR="00A3017F" w:rsidRPr="00A95BA1">
        <w:rPr>
          <w:rStyle w:val="libAieChar"/>
          <w:rFonts w:hint="eastAsia"/>
          <w:rtl/>
        </w:rPr>
        <w:t>هِمْ</w:t>
      </w:r>
      <w:r w:rsidR="00A3017F" w:rsidRPr="00A95BA1">
        <w:rPr>
          <w:rStyle w:val="libAieChar"/>
          <w:rtl/>
        </w:rPr>
        <w:t xml:space="preserve"> لِ</w:t>
      </w:r>
      <w:r w:rsidR="00A3017F" w:rsidRPr="00A95BA1">
        <w:rPr>
          <w:rStyle w:val="libAieChar"/>
          <w:rFonts w:hint="cs"/>
          <w:rtl/>
        </w:rPr>
        <w:t>یَ</w:t>
      </w:r>
      <w:r w:rsidR="00A3017F" w:rsidRPr="00A95BA1">
        <w:rPr>
          <w:rStyle w:val="libAieChar"/>
          <w:rFonts w:hint="eastAsia"/>
          <w:rtl/>
        </w:rPr>
        <w:t>تُوبُوا</w:t>
      </w:r>
      <w:r w:rsidR="00A3017F" w:rsidRPr="00A95BA1">
        <w:rPr>
          <w:rStyle w:val="libAieChar"/>
          <w:rtl/>
        </w:rPr>
        <w:t xml:space="preserve"> إِنَّ اللّهَ هُوَ التَّوّ</w:t>
      </w:r>
      <w:r w:rsidR="00A3017F" w:rsidRPr="00A95BA1">
        <w:rPr>
          <w:rStyle w:val="libAieChar"/>
          <w:rFonts w:hint="eastAsia"/>
          <w:rtl/>
        </w:rPr>
        <w:t>ابُ</w:t>
      </w:r>
      <w:r w:rsidR="00A3017F" w:rsidRPr="00A95BA1">
        <w:rPr>
          <w:rStyle w:val="libAieChar"/>
          <w:rtl/>
        </w:rPr>
        <w:t xml:space="preserve"> الرَّحِ</w:t>
      </w:r>
      <w:r w:rsidR="00A3017F" w:rsidRPr="00A95BA1">
        <w:rPr>
          <w:rStyle w:val="libAieChar"/>
          <w:rFonts w:hint="cs"/>
          <w:rtl/>
        </w:rPr>
        <w:t>ی</w:t>
      </w:r>
      <w:r w:rsidR="00A3017F" w:rsidRPr="00A95BA1">
        <w:rPr>
          <w:rStyle w:val="libAieChar"/>
          <w:rFonts w:hint="eastAsia"/>
          <w:rtl/>
        </w:rPr>
        <w:t>مُ</w:t>
      </w:r>
      <w:r w:rsidR="00A3017F">
        <w:rPr>
          <w:rtl/>
          <w:lang w:bidi="fa-IR"/>
        </w:rPr>
        <w:t xml:space="preserve"> </w:t>
      </w:r>
      <w:r w:rsidRPr="00A95BA1">
        <w:rPr>
          <w:rStyle w:val="libAlaemChar"/>
          <w:rFonts w:hint="cs"/>
          <w:rtl/>
        </w:rPr>
        <w:t>)</w:t>
      </w:r>
      <w:r w:rsidR="00A3017F">
        <w:rPr>
          <w:rtl/>
          <w:lang w:bidi="fa-IR"/>
        </w:rPr>
        <w:t xml:space="preserve"> </w:t>
      </w:r>
      <w:r w:rsidR="00A3017F" w:rsidRPr="00A95BA1">
        <w:rPr>
          <w:rStyle w:val="libFootnotenumChar"/>
          <w:rtl/>
        </w:rPr>
        <w:t>(2).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آن سه نفر که از جنگ باز ماندند تا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 همه وسعتش بر آنان تنگ شد و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در وجود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افتند</w:t>
      </w:r>
      <w:r>
        <w:rPr>
          <w:rtl/>
          <w:lang w:bidi="fa-IR"/>
        </w:rPr>
        <w:t xml:space="preserve"> ، و دانستند که </w:t>
      </w:r>
      <w:r>
        <w:rPr>
          <w:rtl/>
          <w:lang w:bidi="fa-IR"/>
        </w:rPr>
        <w:lastRenderedPageBreak/>
        <w:t>پناهگاه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خدا جز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، در آن وقت خداوند مهربان آنان را مشمول رحمت خود ساخت و توبه آنان را قبول کرد که خداو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توبه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مهربان 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95BA1">
      <w:pPr>
        <w:pStyle w:val="Heading1"/>
        <w:rPr>
          <w:rtl/>
          <w:lang w:bidi="fa-IR"/>
        </w:rPr>
      </w:pPr>
      <w:bookmarkStart w:id="169" w:name="_Toc523657404"/>
      <w:r>
        <w:rPr>
          <w:rFonts w:hint="eastAsia"/>
          <w:rtl/>
          <w:lang w:bidi="fa-IR"/>
        </w:rPr>
        <w:t>حرف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bookmarkEnd w:id="169"/>
    </w:p>
    <w:p w:rsidR="00A95BA1" w:rsidRDefault="00A95BA1" w:rsidP="00A3017F">
      <w:pPr>
        <w:pStyle w:val="libNormal"/>
        <w:rPr>
          <w:rtl/>
          <w:lang w:bidi="fa-IR"/>
        </w:rPr>
      </w:pPr>
    </w:p>
    <w:p w:rsidR="00A3017F" w:rsidRDefault="00A3017F" w:rsidP="00A95BA1">
      <w:pPr>
        <w:pStyle w:val="Heading2"/>
        <w:rPr>
          <w:rtl/>
          <w:lang w:bidi="fa-IR"/>
        </w:rPr>
      </w:pPr>
      <w:bookmarkStart w:id="170" w:name="_Toc523657405"/>
      <w:r>
        <w:rPr>
          <w:rFonts w:hint="eastAsia"/>
          <w:rtl/>
          <w:lang w:bidi="fa-IR"/>
        </w:rPr>
        <w:t>شدت</w:t>
      </w:r>
      <w:r>
        <w:rPr>
          <w:rtl/>
          <w:lang w:bidi="fa-IR"/>
        </w:rPr>
        <w:t xml:space="preserve"> ترس و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bookmarkEnd w:id="170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سجاد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 :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خانواده اش از طر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مسافرت کرد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آنان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شکست و از همه مسافران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کشت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بودند جز همسر آن مرد نجات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 xml:space="preserve"> . او بر تخته پاره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الواح کشت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نشست تا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جز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پناهنده شد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آن جز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راهزن بود که همه پرده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حرمت خدا را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بود .</w:t>
      </w:r>
    </w:p>
    <w:p w:rsidR="00A3017F" w:rsidRPr="00A95BA1" w:rsidRDefault="00A95BA1" w:rsidP="00A95BA1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</w:t>
      </w:r>
    </w:p>
    <w:p w:rsidR="00A3017F" w:rsidRDefault="00A3017F" w:rsidP="00A95BA1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صاف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2 / 386 ( 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118 سوره توبه ) .</w:t>
      </w:r>
    </w:p>
    <w:p w:rsidR="00A3017F" w:rsidRDefault="00A3017F" w:rsidP="00A95BA1">
      <w:pPr>
        <w:pStyle w:val="libFootnote0"/>
        <w:rPr>
          <w:rtl/>
          <w:lang w:bidi="fa-IR"/>
        </w:rPr>
      </w:pPr>
      <w:r>
        <w:rPr>
          <w:rtl/>
          <w:lang w:bidi="fa-IR"/>
        </w:rPr>
        <w:t>2- 2) - توبه : 118 .</w:t>
      </w:r>
    </w:p>
    <w:p w:rsidR="00A3017F" w:rsidRDefault="00A95BA1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ناگاه</w:t>
      </w:r>
      <w:r w:rsidR="00A3017F">
        <w:rPr>
          <w:rtl/>
          <w:lang w:bidi="fa-IR"/>
        </w:rPr>
        <w:t xml:space="preserve"> د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</w:t>
      </w:r>
      <w:r w:rsidR="00A3017F">
        <w:rPr>
          <w:rtl/>
          <w:lang w:bidi="fa-IR"/>
        </w:rPr>
        <w:t xml:space="preserve"> آن زن بالا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سرش 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ستاده</w:t>
      </w:r>
      <w:r w:rsidR="00A3017F">
        <w:rPr>
          <w:rtl/>
          <w:lang w:bidi="fa-IR"/>
        </w:rPr>
        <w:t xml:space="preserve"> ، سر به سو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او برداشت و گفت : تو انسان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</w:t>
      </w:r>
      <w:r w:rsidR="00A3017F">
        <w:rPr>
          <w:rtl/>
          <w:lang w:bidi="fa-IR"/>
        </w:rPr>
        <w:t xml:space="preserve"> جن ؟ گفت : انسانم . ب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آنکه با او سخن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گو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</w:t>
      </w:r>
      <w:r w:rsidR="00A3017F">
        <w:rPr>
          <w:rtl/>
          <w:lang w:bidi="fa-IR"/>
        </w:rPr>
        <w:t xml:space="preserve"> با او چنان نشست که مرد با همسرش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نش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ند</w:t>
      </w:r>
      <w:r w:rsidR="00A3017F">
        <w:rPr>
          <w:rtl/>
          <w:lang w:bidi="fa-IR"/>
        </w:rPr>
        <w:t xml:space="preserve"> . چون آماده نزد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ک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با او شد زن لرزان و پر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شان</w:t>
      </w:r>
      <w:r w:rsidR="00A3017F">
        <w:rPr>
          <w:rtl/>
          <w:lang w:bidi="fa-IR"/>
        </w:rPr>
        <w:t xml:space="preserve"> گشت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راهزن</w:t>
      </w:r>
      <w:r>
        <w:rPr>
          <w:rtl/>
          <w:lang w:bidi="fa-IR"/>
        </w:rPr>
        <w:t xml:space="preserve"> به او گفت : چرا پر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شد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زن گفت :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ترسم و با دست اشاره به عالم بالا کرد . مرد گفت : مگر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زن گفت : نه به عزّت خدا سوگند . مرد گفت : تو از خدا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صورت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نکرده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من تو را مجبور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به خدا سوگند من به پر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ترس از خدا از تو سزاوارترم . سپس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نکرده برخاست و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خانواده اش رفت و همواره در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توبه و بازگشت بود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راه به راهب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برخورد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آفتاب داغ بر سر آنها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راهب به جوان گفت : دعا کن تا خدا ابر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سر ما آرد که آفتاب ما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سوزاند . جوان گفت : من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نزد خدا کار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نم</w:t>
      </w:r>
      <w:r>
        <w:rPr>
          <w:rtl/>
          <w:lang w:bidi="fa-IR"/>
        </w:rPr>
        <w:t xml:space="preserve"> تا جرأت کنم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او بخواهم . راهب گفت : پس من دعا 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و تو 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بگو . گفت : 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خوبست . راهب دعا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و جوان 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، به زود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سر آنها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انداخت ، هر دو پاره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روز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ابر راه رفتند تا سر دو 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، جوان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راه و راهب از راه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رفت و ابر همراه جوان شد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راهب</w:t>
      </w:r>
      <w:r>
        <w:rPr>
          <w:rtl/>
          <w:lang w:bidi="fa-IR"/>
        </w:rPr>
        <w:t xml:space="preserve"> گفت : تو بهتر از 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دعا به خاطر تو مستجاب شد نه به خاطر من ، گزارش وضع خود را به من بگو . جوان داستان آن زن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کرد . راهب گفت :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چون</w:t>
      </w:r>
      <w:r>
        <w:rPr>
          <w:rtl/>
          <w:lang w:bidi="fa-IR"/>
        </w:rPr>
        <w:t xml:space="preserve"> ترس از خدا تو را گرفت گذشته ات آمرز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شد ، اکنون مواظب باش که در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چگونه باش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Pr="00A95BA1">
        <w:rPr>
          <w:rStyle w:val="libFootnotenumChar"/>
          <w:rtl/>
        </w:rPr>
        <w:t xml:space="preserve">(1) </w:t>
      </w:r>
      <w:r>
        <w:rPr>
          <w:rtl/>
          <w:lang w:bidi="fa-IR"/>
        </w:rPr>
        <w:t>.</w:t>
      </w:r>
    </w:p>
    <w:p w:rsidR="00A3017F" w:rsidRPr="00A95BA1" w:rsidRDefault="00A95BA1" w:rsidP="00A95BA1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</w:t>
      </w:r>
    </w:p>
    <w:p w:rsidR="00A3017F" w:rsidRDefault="00A3017F" w:rsidP="00A95BA1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2 / 69 ، باب الخوف و الرجاء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8 .</w:t>
      </w:r>
    </w:p>
    <w:p w:rsidR="00A95BA1" w:rsidRDefault="00A95BA1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A95BA1">
      <w:pPr>
        <w:pStyle w:val="Heading2"/>
        <w:rPr>
          <w:rtl/>
          <w:lang w:bidi="fa-IR"/>
        </w:rPr>
      </w:pPr>
      <w:bookmarkStart w:id="171" w:name="_Toc523657406"/>
      <w:r>
        <w:rPr>
          <w:rFonts w:hint="eastAsia"/>
          <w:rtl/>
          <w:lang w:bidi="fa-IR"/>
        </w:rPr>
        <w:t>شروط</w:t>
      </w:r>
      <w:r>
        <w:rPr>
          <w:rtl/>
          <w:lang w:bidi="fa-IR"/>
        </w:rPr>
        <w:t xml:space="preserve"> تجارت</w:t>
      </w:r>
      <w:bookmarkEnd w:id="171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اسلام به حک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بن حزام اجازه تجارت نداد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با او عهد کرد سه برنامه را در تجارت رعا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کند : پس گرفتن جنس از 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دش</w:t>
      </w:r>
      <w:r>
        <w:rPr>
          <w:rtl/>
          <w:lang w:bidi="fa-IR"/>
        </w:rPr>
        <w:t xml:space="preserve"> پش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شده است ؛ مهلت دادن به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پرداخت پول دچار مشکل شده است ؛ و گرفتن حق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چه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کامل باشد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نباشد</w:t>
      </w:r>
      <w:r>
        <w:rPr>
          <w:rtl/>
          <w:lang w:bidi="fa-IR"/>
        </w:rPr>
        <w:t xml:space="preserve"> </w:t>
      </w:r>
      <w:r w:rsidRPr="00A95BA1">
        <w:rPr>
          <w:rStyle w:val="libFootnotenumChar"/>
          <w:rtl/>
        </w:rPr>
        <w:t>(1)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95BA1">
      <w:pPr>
        <w:pStyle w:val="Heading2"/>
        <w:rPr>
          <w:rtl/>
          <w:lang w:bidi="fa-IR"/>
        </w:rPr>
      </w:pPr>
      <w:bookmarkStart w:id="172" w:name="_Toc523657407"/>
      <w:r>
        <w:rPr>
          <w:rFonts w:hint="eastAsia"/>
          <w:rtl/>
          <w:lang w:bidi="fa-IR"/>
        </w:rPr>
        <w:t>شعوانه</w:t>
      </w:r>
      <w:r>
        <w:rPr>
          <w:rtl/>
          <w:lang w:bidi="fa-IR"/>
        </w:rPr>
        <w:t xml:space="preserve"> و توبه</w:t>
      </w:r>
      <w:bookmarkEnd w:id="172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مرحوم</w:t>
      </w:r>
      <w:r>
        <w:rPr>
          <w:rtl/>
          <w:lang w:bidi="fa-IR"/>
        </w:rPr>
        <w:t xml:space="preserve"> ملا احمد نراق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کتاب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اخلاق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« معراج السعاده » ، در رابطه با توبه واقع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داستان شگفت آور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را نقل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جوان ، خوش صدا ، رقاصه ،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توجه به حلال و حرام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 در شهر بصره مجلس فسق و فجور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ثروتمندان و جوانان نبود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شَعْوانه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خوشگذران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آنان در مجلس حاضر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، او در آن مجالس آوازه خوان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،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رقص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بزم آلودگان را گرم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شعوانه را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امور عدّه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دختران و زنان همراه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رفتن به مجلس بدکاران ، با تعداد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همکارانش از کوچه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گذشت ،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خانه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ناله و افغان بلند است ، با تعجب گفت : چه خبر است ؟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همکارانش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جستجو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موضوع فرستاد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برگشتن او خبر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نشد ، نفر دوم را فرستاد تا از آن مجلس خبر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اورد برنگشت ، </w:t>
      </w:r>
      <w:r>
        <w:rPr>
          <w:rtl/>
          <w:lang w:bidi="fa-IR"/>
        </w:rPr>
        <w:lastRenderedPageBreak/>
        <w:t>سوم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دنبال خبر گرفتن فرستاد و از او به اصرار خواست برگردد و مانند آن دو نفر او را به انتظار نگذارد ، او رفت و بعد از اندک مدّت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بازگشت و گفت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خاتون 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ناله و ماتم بدکاران و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و نعره گنهکاران است !</w:t>
      </w:r>
    </w:p>
    <w:p w:rsidR="00A3017F" w:rsidRPr="00DA3EC9" w:rsidRDefault="00DA3EC9" w:rsidP="00DA3EC9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</w:t>
      </w:r>
    </w:p>
    <w:p w:rsidR="00A3017F" w:rsidRDefault="00A3017F" w:rsidP="00DA3EC9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اصول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5 / 151 ، باب آداب التجاره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4 .</w:t>
      </w:r>
    </w:p>
    <w:p w:rsidR="00A3017F" w:rsidRDefault="00DA3EC9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شعوانه</w:t>
      </w:r>
      <w:r w:rsidR="00A3017F">
        <w:rPr>
          <w:rtl/>
          <w:lang w:bidi="fa-IR"/>
        </w:rPr>
        <w:t xml:space="preserve"> گفت : بهتر 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است که خود بروم و از آن مجلس خبر بگ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رم</w:t>
      </w:r>
      <w:r w:rsidR="00A3017F"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مجلس آمد ، مشاهده کرد واعظ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سخن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سخنش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بود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DA3EC9" w:rsidP="00DA3EC9">
      <w:pPr>
        <w:pStyle w:val="libNormal"/>
        <w:rPr>
          <w:rtl/>
          <w:lang w:bidi="fa-IR"/>
        </w:rPr>
      </w:pPr>
      <w:r w:rsidRPr="00DA3EC9">
        <w:rPr>
          <w:rStyle w:val="libAlaemChar"/>
          <w:rFonts w:hint="cs"/>
          <w:rtl/>
        </w:rPr>
        <w:t>(</w:t>
      </w:r>
      <w:r w:rsidR="00A3017F">
        <w:rPr>
          <w:rtl/>
          <w:lang w:bidi="fa-IR"/>
        </w:rPr>
        <w:t xml:space="preserve"> </w:t>
      </w:r>
      <w:r w:rsidR="00A3017F" w:rsidRPr="00DA3EC9">
        <w:rPr>
          <w:rStyle w:val="libAieChar"/>
          <w:rtl/>
        </w:rPr>
        <w:t>إِذ</w:t>
      </w:r>
      <w:r w:rsidR="00A3017F" w:rsidRPr="00DA3EC9">
        <w:rPr>
          <w:rStyle w:val="libAieChar"/>
          <w:rFonts w:hint="cs"/>
          <w:rtl/>
        </w:rPr>
        <w:t>ا رَأَتْهُمْ مِنْ مَکانٍ بَعِی</w:t>
      </w:r>
      <w:r w:rsidR="00A3017F" w:rsidRPr="00DA3EC9">
        <w:rPr>
          <w:rStyle w:val="libAieChar"/>
          <w:rFonts w:hint="eastAsia"/>
          <w:rtl/>
        </w:rPr>
        <w:t>دٍ</w:t>
      </w:r>
      <w:r w:rsidR="00A3017F" w:rsidRPr="00DA3EC9">
        <w:rPr>
          <w:rStyle w:val="libAieChar"/>
          <w:rtl/>
        </w:rPr>
        <w:t xml:space="preserve"> سَمِعُوا لَه</w:t>
      </w:r>
      <w:r w:rsidR="00A3017F" w:rsidRPr="00DA3EC9">
        <w:rPr>
          <w:rStyle w:val="libAieChar"/>
          <w:rFonts w:hint="cs"/>
          <w:rtl/>
        </w:rPr>
        <w:t>ا تَغَیُّ</w:t>
      </w:r>
      <w:r w:rsidR="00A3017F" w:rsidRPr="00DA3EC9">
        <w:rPr>
          <w:rStyle w:val="libAieChar"/>
          <w:rFonts w:hint="eastAsia"/>
          <w:rtl/>
        </w:rPr>
        <w:t>ظاً</w:t>
      </w:r>
      <w:r w:rsidR="00A3017F" w:rsidRPr="00DA3EC9">
        <w:rPr>
          <w:rStyle w:val="libAieChar"/>
          <w:rtl/>
        </w:rPr>
        <w:t xml:space="preserve"> وَ زَفِ</w:t>
      </w:r>
      <w:r w:rsidR="00A3017F" w:rsidRPr="00DA3EC9">
        <w:rPr>
          <w:rStyle w:val="libAieChar"/>
          <w:rFonts w:hint="cs"/>
          <w:rtl/>
        </w:rPr>
        <w:t>ی</w:t>
      </w:r>
      <w:r w:rsidR="00A3017F" w:rsidRPr="00DA3EC9">
        <w:rPr>
          <w:rStyle w:val="libAieChar"/>
          <w:rFonts w:hint="eastAsia"/>
          <w:rtl/>
        </w:rPr>
        <w:t>راً</w:t>
      </w:r>
      <w:r w:rsidR="00A3017F" w:rsidRPr="00DA3EC9">
        <w:rPr>
          <w:rStyle w:val="libAieChar"/>
          <w:rtl/>
        </w:rPr>
        <w:t xml:space="preserve"> * وَ إِذ</w:t>
      </w:r>
      <w:r w:rsidR="00A3017F" w:rsidRPr="00DA3EC9">
        <w:rPr>
          <w:rStyle w:val="libAieChar"/>
          <w:rFonts w:hint="cs"/>
          <w:rtl/>
        </w:rPr>
        <w:t>ا أُلْقُوا مِنْها مَکاناً ضَیِّ</w:t>
      </w:r>
      <w:r w:rsidR="00A3017F" w:rsidRPr="00DA3EC9">
        <w:rPr>
          <w:rStyle w:val="libAieChar"/>
          <w:rFonts w:hint="eastAsia"/>
          <w:rtl/>
        </w:rPr>
        <w:t>قاً</w:t>
      </w:r>
      <w:r w:rsidR="00A3017F" w:rsidRPr="00DA3EC9">
        <w:rPr>
          <w:rStyle w:val="libAieChar"/>
          <w:rtl/>
        </w:rPr>
        <w:t xml:space="preserve"> مُقَرَّنِ</w:t>
      </w:r>
      <w:r w:rsidR="00A3017F" w:rsidRPr="00DA3EC9">
        <w:rPr>
          <w:rStyle w:val="libAieChar"/>
          <w:rFonts w:hint="cs"/>
          <w:rtl/>
        </w:rPr>
        <w:t>ی</w:t>
      </w:r>
      <w:r w:rsidR="00A3017F" w:rsidRPr="00DA3EC9">
        <w:rPr>
          <w:rStyle w:val="libAieChar"/>
          <w:rFonts w:hint="eastAsia"/>
          <w:rtl/>
        </w:rPr>
        <w:t>نَ</w:t>
      </w:r>
      <w:r w:rsidR="00A3017F" w:rsidRPr="00DA3EC9">
        <w:rPr>
          <w:rStyle w:val="libAieChar"/>
          <w:rtl/>
        </w:rPr>
        <w:t xml:space="preserve"> دَعَوْا هُن</w:t>
      </w:r>
      <w:r w:rsidR="00A3017F" w:rsidRPr="00DA3EC9">
        <w:rPr>
          <w:rStyle w:val="libAieChar"/>
          <w:rFonts w:hint="cs"/>
          <w:rtl/>
        </w:rPr>
        <w:t>الِکَ ثُبُوراً</w:t>
      </w:r>
      <w:r w:rsidR="00A3017F">
        <w:rPr>
          <w:rFonts w:hint="cs"/>
          <w:rtl/>
          <w:lang w:bidi="fa-IR"/>
        </w:rPr>
        <w:t xml:space="preserve"> </w:t>
      </w:r>
      <w:r w:rsidRPr="00DA3EC9">
        <w:rPr>
          <w:rStyle w:val="libAlaemChar"/>
          <w:rFonts w:hint="cs"/>
          <w:rtl/>
        </w:rPr>
        <w:t>)</w:t>
      </w:r>
      <w:r w:rsidR="00A3017F" w:rsidRPr="00DA3EC9">
        <w:rPr>
          <w:rStyle w:val="libFootnotenumChar"/>
          <w:rFonts w:hint="cs"/>
          <w:rtl/>
        </w:rPr>
        <w:t xml:space="preserve"> (1)</w:t>
      </w:r>
      <w:r w:rsidR="00A3017F">
        <w:rPr>
          <w:rFonts w:hint="cs"/>
          <w:rtl/>
          <w:lang w:bidi="fa-IR"/>
        </w:rPr>
        <w:t>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آتش دوزخ ، تکذ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کنندگان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را از مکان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دور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، خروش و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جهنم را از دور به گوش خود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شنوند ، چون آن تبهکاران را در زنج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بسته به محل تنگ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جهنم دراندازند ، در آن حال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واو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از دل برکشند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شعوانه</w:t>
      </w:r>
      <w:r>
        <w:rPr>
          <w:rtl/>
          <w:lang w:bidi="fa-IR"/>
        </w:rPr>
        <w:t xml:space="preserve"> چون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را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با قلب و جان به مفهوم آن توجه کرد ، عربده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گفت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! 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گنهکارانم ، من نامه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اهم</w:t>
      </w:r>
      <w:r>
        <w:rPr>
          <w:rtl/>
          <w:lang w:bidi="fa-IR"/>
        </w:rPr>
        <w:t xml:space="preserve"> ، من شرمنده و خجالت زده ام ،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اگر توبه کنم توبه ام 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</w:t>
      </w:r>
      <w:r>
        <w:rPr>
          <w:rtl/>
          <w:lang w:bidi="fa-IR"/>
        </w:rPr>
        <w:t xml:space="preserve"> حق مورد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رش</w:t>
      </w:r>
      <w:r>
        <w:rPr>
          <w:rtl/>
          <w:lang w:bidi="fa-IR"/>
        </w:rPr>
        <w:t xml:space="preserve"> است ؟ واعظ گفت : 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گناهت قابل بخشش است 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گرچه به اندازه شعوانه باشد ! گفت : 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من که خود من شعوانه هستم ، مرا چه اندازه آلودگ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گنهکار را به من مثل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زنند ،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واعظ !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پس گناه نکنم و دامن آلوده نسازم و به مجلس اهل گناه قدم نگذارم . واعظ گفت : خداوند هم نسبت به تو ارحم الراحم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است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شعوانه</w:t>
      </w:r>
      <w:r>
        <w:rPr>
          <w:rtl/>
          <w:lang w:bidi="fa-IR"/>
        </w:rPr>
        <w:t xml:space="preserve"> به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توبه کرد ، اهل عبادت و بندگ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، گوشت رو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از گناه در بدنش آب شد ، دلش گداخت ،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اش سوخت ، ناله و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ادش</w:t>
      </w:r>
      <w:r>
        <w:rPr>
          <w:rtl/>
          <w:lang w:bidi="fa-IR"/>
        </w:rPr>
        <w:t xml:space="preserve"> به نها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در خود نگر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گفت : آه !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، آخرتم چه خواهد شد ، در درونش صدا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احساس کرد : ملازم درگاه باش تا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آخرت 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</w:t>
      </w:r>
    </w:p>
    <w:p w:rsidR="00A3017F" w:rsidRPr="00DA3EC9" w:rsidRDefault="00DA3EC9" w:rsidP="00DA3EC9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</w:t>
      </w:r>
    </w:p>
    <w:p w:rsidR="00A3017F" w:rsidRDefault="00A3017F" w:rsidP="00DA3EC9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فرقان : 12 - 13 .</w:t>
      </w:r>
    </w:p>
    <w:p w:rsidR="00DA3EC9" w:rsidRDefault="00DA3EC9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DA3EC9">
      <w:pPr>
        <w:pStyle w:val="Heading2"/>
        <w:rPr>
          <w:rtl/>
          <w:lang w:bidi="fa-IR"/>
        </w:rPr>
      </w:pPr>
      <w:bookmarkStart w:id="173" w:name="_Toc523657408"/>
      <w:r>
        <w:rPr>
          <w:rFonts w:hint="eastAsia"/>
          <w:rtl/>
          <w:lang w:bidi="fa-IR"/>
        </w:rPr>
        <w:t>شع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و نماز</w:t>
      </w:r>
      <w:bookmarkEnd w:id="173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مردم</w:t>
      </w:r>
      <w:r>
        <w:rPr>
          <w:rtl/>
          <w:lang w:bidi="fa-IR"/>
        </w:rPr>
        <w:t xml:space="preserve"> مَدْ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فاسد و طاغ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اغ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متجاوز به حقوق حقّ و خلق بودند . خداوند بزرگ حضرت شع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را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آنان مبعوث به رسالت فرمود ، تا آنان را از گمراه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ضلالت نجات دهد . تعال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ملکوت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آسمان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را حضرت حق 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صورت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DA3EC9" w:rsidP="00DA3EC9">
      <w:pPr>
        <w:pStyle w:val="libNormal"/>
        <w:rPr>
          <w:rtl/>
          <w:lang w:bidi="fa-IR"/>
        </w:rPr>
      </w:pPr>
      <w:r w:rsidRPr="00DA3EC9">
        <w:rPr>
          <w:rStyle w:val="libAlaemChar"/>
          <w:rFonts w:hint="cs"/>
          <w:rtl/>
        </w:rPr>
        <w:t>(</w:t>
      </w:r>
      <w:r w:rsidR="00A3017F">
        <w:rPr>
          <w:rtl/>
          <w:lang w:bidi="fa-IR"/>
        </w:rPr>
        <w:t xml:space="preserve"> </w:t>
      </w:r>
      <w:r w:rsidR="00A3017F" w:rsidRPr="00DA3EC9">
        <w:rPr>
          <w:rStyle w:val="libAieChar"/>
          <w:rtl/>
        </w:rPr>
        <w:t>وَ إِل</w:t>
      </w:r>
      <w:r w:rsidR="00A3017F" w:rsidRPr="00DA3EC9">
        <w:rPr>
          <w:rStyle w:val="libAieChar"/>
          <w:rFonts w:hint="cs"/>
          <w:rtl/>
        </w:rPr>
        <w:t>ی</w:t>
      </w:r>
      <w:r w:rsidR="00A3017F" w:rsidRPr="00DA3EC9">
        <w:rPr>
          <w:rStyle w:val="libAieChar"/>
          <w:rtl/>
        </w:rPr>
        <w:t xml:space="preserve"> مَدْ</w:t>
      </w:r>
      <w:r w:rsidR="00A3017F" w:rsidRPr="00DA3EC9">
        <w:rPr>
          <w:rStyle w:val="libAieChar"/>
          <w:rFonts w:hint="cs"/>
          <w:rtl/>
        </w:rPr>
        <w:t>یَ</w:t>
      </w:r>
      <w:r w:rsidR="00A3017F" w:rsidRPr="00DA3EC9">
        <w:rPr>
          <w:rStyle w:val="libAieChar"/>
          <w:rFonts w:hint="eastAsia"/>
          <w:rtl/>
        </w:rPr>
        <w:t>نَ</w:t>
      </w:r>
      <w:r w:rsidR="00A3017F" w:rsidRPr="00DA3EC9">
        <w:rPr>
          <w:rStyle w:val="libAieChar"/>
          <w:rtl/>
        </w:rPr>
        <w:t xml:space="preserve"> أَخ</w:t>
      </w:r>
      <w:r w:rsidR="00A3017F" w:rsidRPr="00DA3EC9">
        <w:rPr>
          <w:rStyle w:val="libAieChar"/>
          <w:rFonts w:hint="cs"/>
          <w:rtl/>
        </w:rPr>
        <w:t>اهُمْ شُعَیْ</w:t>
      </w:r>
      <w:r w:rsidR="00A3017F" w:rsidRPr="00DA3EC9">
        <w:rPr>
          <w:rStyle w:val="libAieChar"/>
          <w:rFonts w:hint="eastAsia"/>
          <w:rtl/>
        </w:rPr>
        <w:t>باً</w:t>
      </w:r>
      <w:r w:rsidR="00A3017F" w:rsidRPr="00DA3EC9">
        <w:rPr>
          <w:rStyle w:val="libAieChar"/>
          <w:rtl/>
        </w:rPr>
        <w:t xml:space="preserve"> ق</w:t>
      </w:r>
      <w:r w:rsidR="00A3017F" w:rsidRPr="00DA3EC9">
        <w:rPr>
          <w:rStyle w:val="libAieChar"/>
          <w:rFonts w:hint="cs"/>
          <w:rtl/>
        </w:rPr>
        <w:t>الَ ی</w:t>
      </w:r>
      <w:r w:rsidR="00A3017F" w:rsidRPr="00DA3EC9">
        <w:rPr>
          <w:rStyle w:val="libAieChar"/>
          <w:rFonts w:hint="eastAsia"/>
          <w:rtl/>
        </w:rPr>
        <w:t>ا</w:t>
      </w:r>
      <w:r w:rsidR="00A3017F" w:rsidRPr="00DA3EC9">
        <w:rPr>
          <w:rStyle w:val="libAieChar"/>
          <w:rtl/>
        </w:rPr>
        <w:t xml:space="preserve"> قَوْمِ اعْبُدُوا اللّ</w:t>
      </w:r>
      <w:r w:rsidR="00A3017F" w:rsidRPr="00DA3EC9">
        <w:rPr>
          <w:rStyle w:val="libAieChar"/>
          <w:rFonts w:hint="cs"/>
          <w:rtl/>
        </w:rPr>
        <w:t>هَ ما لَکُمْ مِنْ إِلهٍ غَیْ</w:t>
      </w:r>
      <w:r w:rsidR="00A3017F" w:rsidRPr="00DA3EC9">
        <w:rPr>
          <w:rStyle w:val="libAieChar"/>
          <w:rFonts w:hint="eastAsia"/>
          <w:rtl/>
        </w:rPr>
        <w:t>رُهُ</w:t>
      </w:r>
      <w:r w:rsidR="00A3017F" w:rsidRPr="00DA3EC9">
        <w:rPr>
          <w:rStyle w:val="libAieChar"/>
          <w:rtl/>
        </w:rPr>
        <w:t xml:space="preserve"> وَ لا</w:t>
      </w:r>
      <w:r w:rsidR="00A3017F" w:rsidRPr="00DA3EC9">
        <w:rPr>
          <w:rStyle w:val="libAieChar"/>
          <w:rFonts w:hint="cs"/>
          <w:rtl/>
        </w:rPr>
        <w:t xml:space="preserve"> تَنْقُصُوا الْمِکْی</w:t>
      </w:r>
      <w:r w:rsidR="00A3017F" w:rsidRPr="00DA3EC9">
        <w:rPr>
          <w:rStyle w:val="libAieChar"/>
          <w:rFonts w:hint="eastAsia"/>
          <w:rtl/>
        </w:rPr>
        <w:t>الَ</w:t>
      </w:r>
      <w:r w:rsidR="00A3017F" w:rsidRPr="00DA3EC9">
        <w:rPr>
          <w:rStyle w:val="libAieChar"/>
          <w:rtl/>
        </w:rPr>
        <w:t xml:space="preserve"> وَ الْمِ</w:t>
      </w:r>
      <w:r w:rsidR="00A3017F" w:rsidRPr="00DA3EC9">
        <w:rPr>
          <w:rStyle w:val="libAieChar"/>
          <w:rFonts w:hint="cs"/>
          <w:rtl/>
        </w:rPr>
        <w:t>ی</w:t>
      </w:r>
      <w:r w:rsidR="00A3017F" w:rsidRPr="00DA3EC9">
        <w:rPr>
          <w:rStyle w:val="libAieChar"/>
          <w:rFonts w:hint="eastAsia"/>
          <w:rtl/>
        </w:rPr>
        <w:t>ز</w:t>
      </w:r>
      <w:r w:rsidR="00A3017F" w:rsidRPr="00DA3EC9">
        <w:rPr>
          <w:rStyle w:val="libAieChar"/>
          <w:rFonts w:hint="cs"/>
          <w:rtl/>
        </w:rPr>
        <w:t>انَ</w:t>
      </w:r>
      <w:r w:rsidR="00A3017F" w:rsidRPr="00DA3EC9">
        <w:rPr>
          <w:rStyle w:val="libAieChar"/>
          <w:rtl/>
        </w:rPr>
        <w:t xml:space="preserve"> إِنِّ</w:t>
      </w:r>
      <w:r w:rsidR="00A3017F" w:rsidRPr="00DA3EC9">
        <w:rPr>
          <w:rStyle w:val="libAieChar"/>
          <w:rFonts w:hint="cs"/>
          <w:rtl/>
        </w:rPr>
        <w:t>ی</w:t>
      </w:r>
      <w:r w:rsidR="00A3017F" w:rsidRPr="00DA3EC9">
        <w:rPr>
          <w:rStyle w:val="libAieChar"/>
          <w:rtl/>
        </w:rPr>
        <w:t xml:space="preserve"> أَر</w:t>
      </w:r>
      <w:r w:rsidR="00A3017F" w:rsidRPr="00DA3EC9">
        <w:rPr>
          <w:rStyle w:val="libAieChar"/>
          <w:rFonts w:hint="cs"/>
          <w:rtl/>
        </w:rPr>
        <w:t>اکُمْ بِخَیْ</w:t>
      </w:r>
      <w:r w:rsidR="00A3017F" w:rsidRPr="00DA3EC9">
        <w:rPr>
          <w:rStyle w:val="libAieChar"/>
          <w:rFonts w:hint="eastAsia"/>
          <w:rtl/>
        </w:rPr>
        <w:t>رٍ</w:t>
      </w:r>
      <w:r w:rsidR="00A3017F" w:rsidRPr="00DA3EC9">
        <w:rPr>
          <w:rStyle w:val="libAieChar"/>
          <w:rtl/>
        </w:rPr>
        <w:t xml:space="preserve"> وَ إِنِّ</w:t>
      </w:r>
      <w:r w:rsidR="00A3017F" w:rsidRPr="00DA3EC9">
        <w:rPr>
          <w:rStyle w:val="libAieChar"/>
          <w:rFonts w:hint="cs"/>
          <w:rtl/>
        </w:rPr>
        <w:t>ی</w:t>
      </w:r>
      <w:r w:rsidR="00A3017F" w:rsidRPr="00DA3EC9">
        <w:rPr>
          <w:rStyle w:val="libAieChar"/>
          <w:rtl/>
        </w:rPr>
        <w:t xml:space="preserve"> أَخ</w:t>
      </w:r>
      <w:r w:rsidR="00A3017F" w:rsidRPr="00DA3EC9">
        <w:rPr>
          <w:rStyle w:val="libAieChar"/>
          <w:rFonts w:hint="cs"/>
          <w:rtl/>
        </w:rPr>
        <w:t>افُ عَلَیْ</w:t>
      </w:r>
      <w:r w:rsidR="00A3017F" w:rsidRPr="00DA3EC9">
        <w:rPr>
          <w:rStyle w:val="libAieChar"/>
          <w:rFonts w:hint="eastAsia"/>
          <w:rtl/>
        </w:rPr>
        <w:t>کُمْ</w:t>
      </w:r>
      <w:r w:rsidR="00A3017F" w:rsidRPr="00DA3EC9">
        <w:rPr>
          <w:rStyle w:val="libAieChar"/>
          <w:rtl/>
        </w:rPr>
        <w:t xml:space="preserve"> عَذ</w:t>
      </w:r>
      <w:r w:rsidR="00A3017F" w:rsidRPr="00DA3EC9">
        <w:rPr>
          <w:rStyle w:val="libAieChar"/>
          <w:rFonts w:hint="cs"/>
          <w:rtl/>
        </w:rPr>
        <w:t>ابَ یَ</w:t>
      </w:r>
      <w:r w:rsidR="00A3017F" w:rsidRPr="00DA3EC9">
        <w:rPr>
          <w:rStyle w:val="libAieChar"/>
          <w:rFonts w:hint="eastAsia"/>
          <w:rtl/>
        </w:rPr>
        <w:t>وْمٍ</w:t>
      </w:r>
      <w:r w:rsidR="00A3017F" w:rsidRPr="00DA3EC9">
        <w:rPr>
          <w:rStyle w:val="libAieChar"/>
          <w:rtl/>
        </w:rPr>
        <w:t xml:space="preserve"> مُحِ</w:t>
      </w:r>
      <w:r w:rsidR="00A3017F" w:rsidRPr="00DA3EC9">
        <w:rPr>
          <w:rStyle w:val="libAieChar"/>
          <w:rFonts w:hint="cs"/>
          <w:rtl/>
        </w:rPr>
        <w:t>ی</w:t>
      </w:r>
      <w:r w:rsidR="00A3017F" w:rsidRPr="00DA3EC9">
        <w:rPr>
          <w:rStyle w:val="libAieChar"/>
          <w:rFonts w:hint="eastAsia"/>
          <w:rtl/>
        </w:rPr>
        <w:t>طٍ</w:t>
      </w:r>
      <w:r w:rsidR="00A3017F" w:rsidRPr="00DA3EC9">
        <w:rPr>
          <w:rStyle w:val="libAieChar"/>
          <w:rtl/>
        </w:rPr>
        <w:t xml:space="preserve"> * وَ </w:t>
      </w:r>
      <w:r w:rsidR="00A3017F" w:rsidRPr="00DA3EC9">
        <w:rPr>
          <w:rStyle w:val="libAieChar"/>
          <w:rFonts w:hint="cs"/>
          <w:rtl/>
        </w:rPr>
        <w:t>ی</w:t>
      </w:r>
      <w:r w:rsidR="00A3017F" w:rsidRPr="00DA3EC9">
        <w:rPr>
          <w:rStyle w:val="libAieChar"/>
          <w:rFonts w:hint="eastAsia"/>
          <w:rtl/>
        </w:rPr>
        <w:t>ا</w:t>
      </w:r>
      <w:r w:rsidR="00A3017F" w:rsidRPr="00DA3EC9">
        <w:rPr>
          <w:rStyle w:val="libAieChar"/>
          <w:rtl/>
        </w:rPr>
        <w:t xml:space="preserve"> قَوْمِ أَوْفُوا </w:t>
      </w:r>
      <w:r w:rsidR="00A3017F" w:rsidRPr="00DA3EC9">
        <w:rPr>
          <w:rStyle w:val="libAieChar"/>
          <w:rFonts w:hint="eastAsia"/>
          <w:rtl/>
        </w:rPr>
        <w:t>الْمِکْ</w:t>
      </w:r>
      <w:r w:rsidR="00A3017F" w:rsidRPr="00DA3EC9">
        <w:rPr>
          <w:rStyle w:val="libAieChar"/>
          <w:rFonts w:hint="cs"/>
          <w:rtl/>
        </w:rPr>
        <w:t>ی</w:t>
      </w:r>
      <w:r w:rsidR="00A3017F" w:rsidRPr="00DA3EC9">
        <w:rPr>
          <w:rStyle w:val="libAieChar"/>
          <w:rFonts w:hint="eastAsia"/>
          <w:rtl/>
        </w:rPr>
        <w:t>الَ</w:t>
      </w:r>
      <w:r w:rsidR="00A3017F" w:rsidRPr="00DA3EC9">
        <w:rPr>
          <w:rStyle w:val="libAieChar"/>
          <w:rtl/>
        </w:rPr>
        <w:t xml:space="preserve"> وَ الْمِ</w:t>
      </w:r>
      <w:r w:rsidR="00A3017F" w:rsidRPr="00DA3EC9">
        <w:rPr>
          <w:rStyle w:val="libAieChar"/>
          <w:rFonts w:hint="cs"/>
          <w:rtl/>
        </w:rPr>
        <w:t>ی</w:t>
      </w:r>
      <w:r w:rsidR="00A3017F" w:rsidRPr="00DA3EC9">
        <w:rPr>
          <w:rStyle w:val="libAieChar"/>
          <w:rFonts w:hint="eastAsia"/>
          <w:rtl/>
        </w:rPr>
        <w:t>ز</w:t>
      </w:r>
      <w:r w:rsidR="00A3017F" w:rsidRPr="00DA3EC9">
        <w:rPr>
          <w:rStyle w:val="libAieChar"/>
          <w:rFonts w:hint="cs"/>
          <w:rtl/>
        </w:rPr>
        <w:t>انَ</w:t>
      </w:r>
      <w:r w:rsidR="00A3017F" w:rsidRPr="00DA3EC9">
        <w:rPr>
          <w:rStyle w:val="libAieChar"/>
          <w:rtl/>
        </w:rPr>
        <w:t xml:space="preserve"> بِالْقِسْطِ وَ لا</w:t>
      </w:r>
      <w:r w:rsidR="00A3017F" w:rsidRPr="00DA3EC9">
        <w:rPr>
          <w:rStyle w:val="libAieChar"/>
          <w:rFonts w:hint="cs"/>
          <w:rtl/>
        </w:rPr>
        <w:t xml:space="preserve"> تَ</w:t>
      </w:r>
      <w:r w:rsidR="00A3017F" w:rsidRPr="00DA3EC9">
        <w:rPr>
          <w:rStyle w:val="libAieChar"/>
          <w:rtl/>
        </w:rPr>
        <w:t>بْخَسُوا النّ</w:t>
      </w:r>
      <w:r w:rsidR="00A3017F" w:rsidRPr="00DA3EC9">
        <w:rPr>
          <w:rStyle w:val="libAieChar"/>
          <w:rFonts w:hint="cs"/>
          <w:rtl/>
        </w:rPr>
        <w:t>اسَ أَشْی</w:t>
      </w:r>
      <w:r w:rsidR="00A3017F" w:rsidRPr="00DA3EC9">
        <w:rPr>
          <w:rStyle w:val="libAieChar"/>
          <w:rFonts w:hint="eastAsia"/>
          <w:rtl/>
        </w:rPr>
        <w:t>اءَهُمْ</w:t>
      </w:r>
      <w:r w:rsidR="00A3017F" w:rsidRPr="00DA3EC9">
        <w:rPr>
          <w:rStyle w:val="libAieChar"/>
          <w:rtl/>
        </w:rPr>
        <w:t xml:space="preserve"> وَ لا</w:t>
      </w:r>
      <w:r w:rsidR="00A3017F" w:rsidRPr="00DA3EC9">
        <w:rPr>
          <w:rStyle w:val="libAieChar"/>
          <w:rFonts w:hint="cs"/>
          <w:rtl/>
        </w:rPr>
        <w:t xml:space="preserve"> تَعْثَوْا فِی</w:t>
      </w:r>
      <w:r w:rsidR="00A3017F" w:rsidRPr="00DA3EC9">
        <w:rPr>
          <w:rStyle w:val="libAieChar"/>
          <w:rtl/>
        </w:rPr>
        <w:t xml:space="preserve"> الْأَرْضِ مُفْسِدِ</w:t>
      </w:r>
      <w:r w:rsidR="00A3017F" w:rsidRPr="00DA3EC9">
        <w:rPr>
          <w:rStyle w:val="libAieChar"/>
          <w:rFonts w:hint="cs"/>
          <w:rtl/>
        </w:rPr>
        <w:t>ی</w:t>
      </w:r>
      <w:r w:rsidR="00A3017F" w:rsidRPr="00DA3EC9">
        <w:rPr>
          <w:rStyle w:val="libAieChar"/>
          <w:rFonts w:hint="eastAsia"/>
          <w:rtl/>
        </w:rPr>
        <w:t>نَ</w:t>
      </w:r>
      <w:r w:rsidR="00A3017F" w:rsidRPr="00DA3EC9">
        <w:rPr>
          <w:rStyle w:val="libAieChar"/>
          <w:rtl/>
        </w:rPr>
        <w:t xml:space="preserve"> * بَقِ</w:t>
      </w:r>
      <w:r w:rsidR="00A3017F" w:rsidRPr="00DA3EC9">
        <w:rPr>
          <w:rStyle w:val="libAieChar"/>
          <w:rFonts w:hint="cs"/>
          <w:rtl/>
        </w:rPr>
        <w:t>یَّ</w:t>
      </w:r>
      <w:r w:rsidR="00A3017F" w:rsidRPr="00DA3EC9">
        <w:rPr>
          <w:rStyle w:val="libAieChar"/>
          <w:rFonts w:hint="eastAsia"/>
          <w:rtl/>
        </w:rPr>
        <w:t>تُ</w:t>
      </w:r>
      <w:r w:rsidR="00A3017F" w:rsidRPr="00DA3EC9">
        <w:rPr>
          <w:rStyle w:val="libAieChar"/>
          <w:rtl/>
        </w:rPr>
        <w:t xml:space="preserve"> اللّ</w:t>
      </w:r>
      <w:r w:rsidR="00A3017F" w:rsidRPr="00DA3EC9">
        <w:rPr>
          <w:rStyle w:val="libAieChar"/>
          <w:rFonts w:hint="cs"/>
          <w:rtl/>
        </w:rPr>
        <w:t>هِ خَیْ</w:t>
      </w:r>
      <w:r w:rsidR="00A3017F" w:rsidRPr="00DA3EC9">
        <w:rPr>
          <w:rStyle w:val="libAieChar"/>
          <w:rFonts w:hint="eastAsia"/>
          <w:rtl/>
        </w:rPr>
        <w:t>رٌ</w:t>
      </w:r>
      <w:r w:rsidR="00A3017F" w:rsidRPr="00DA3EC9">
        <w:rPr>
          <w:rStyle w:val="libAieChar"/>
          <w:rtl/>
        </w:rPr>
        <w:t xml:space="preserve"> لَکُمْ إِنْ کُنْتُمْ مُؤْمِنِ</w:t>
      </w:r>
      <w:r w:rsidR="00A3017F" w:rsidRPr="00DA3EC9">
        <w:rPr>
          <w:rStyle w:val="libAieChar"/>
          <w:rFonts w:hint="cs"/>
          <w:rtl/>
        </w:rPr>
        <w:t>ی</w:t>
      </w:r>
      <w:r w:rsidR="00A3017F" w:rsidRPr="00DA3EC9">
        <w:rPr>
          <w:rStyle w:val="libAieChar"/>
          <w:rFonts w:hint="eastAsia"/>
          <w:rtl/>
        </w:rPr>
        <w:t>نَ</w:t>
      </w:r>
      <w:r w:rsidR="00A3017F" w:rsidRPr="00DA3EC9">
        <w:rPr>
          <w:rStyle w:val="libAieChar"/>
          <w:rtl/>
        </w:rPr>
        <w:t xml:space="preserve"> وَ م</w:t>
      </w:r>
      <w:r w:rsidR="00A3017F" w:rsidRPr="00DA3EC9">
        <w:rPr>
          <w:rStyle w:val="libAieChar"/>
          <w:rFonts w:hint="cs"/>
          <w:rtl/>
        </w:rPr>
        <w:t>ا أَنَا عَلَیْ</w:t>
      </w:r>
      <w:r w:rsidR="00A3017F" w:rsidRPr="00DA3EC9">
        <w:rPr>
          <w:rStyle w:val="libAieChar"/>
          <w:rFonts w:hint="eastAsia"/>
          <w:rtl/>
        </w:rPr>
        <w:t>کُمْ</w:t>
      </w:r>
      <w:r w:rsidR="00A3017F" w:rsidRPr="00DA3EC9">
        <w:rPr>
          <w:rStyle w:val="libAieChar"/>
          <w:rtl/>
        </w:rPr>
        <w:t xml:space="preserve"> بِحَفِ</w:t>
      </w:r>
      <w:r w:rsidR="00A3017F" w:rsidRPr="00DA3EC9">
        <w:rPr>
          <w:rStyle w:val="libAieChar"/>
          <w:rFonts w:hint="cs"/>
          <w:rtl/>
        </w:rPr>
        <w:t>ی</w:t>
      </w:r>
      <w:r w:rsidR="00A3017F" w:rsidRPr="00DA3EC9">
        <w:rPr>
          <w:rStyle w:val="libAieChar"/>
          <w:rFonts w:hint="eastAsia"/>
          <w:rtl/>
        </w:rPr>
        <w:t>ظٍ</w:t>
      </w:r>
      <w:r w:rsidR="00A3017F">
        <w:rPr>
          <w:rtl/>
          <w:lang w:bidi="fa-IR"/>
        </w:rPr>
        <w:t xml:space="preserve"> </w:t>
      </w:r>
      <w:r w:rsidRPr="00DA3EC9">
        <w:rPr>
          <w:rStyle w:val="libAlaemChar"/>
          <w:rFonts w:hint="cs"/>
          <w:rtl/>
        </w:rPr>
        <w:t>)</w:t>
      </w:r>
      <w:r w:rsidR="00A3017F">
        <w:rPr>
          <w:rtl/>
          <w:lang w:bidi="fa-IR"/>
        </w:rPr>
        <w:t xml:space="preserve"> </w:t>
      </w:r>
      <w:r w:rsidR="00A3017F" w:rsidRPr="00DA3EC9">
        <w:rPr>
          <w:rStyle w:val="libFootnotenumChar"/>
          <w:rtl/>
        </w:rPr>
        <w:t>(1)</w:t>
      </w:r>
      <w:r w:rsidR="00A3017F">
        <w:rPr>
          <w:rtl/>
          <w:lang w:bidi="fa-IR"/>
        </w:rPr>
        <w:t>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راهنما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مردم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برادرشان شع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را فرستاد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 او به مردم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از جانب حضرت حق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گفت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جامعه !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جهان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بپرست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جز او خدا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، و آنچه را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مانه</w:t>
      </w:r>
      <w:r>
        <w:rPr>
          <w:rtl/>
          <w:lang w:bidi="fa-IR"/>
        </w:rPr>
        <w:t xml:space="preserve"> و ترازو به مردم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آن کم مگذار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من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شما را به ش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نشان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دهم . چرا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راه تقلّب و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انت</w:t>
      </w:r>
      <w:r>
        <w:rPr>
          <w:rtl/>
          <w:lang w:bidi="fa-IR"/>
        </w:rPr>
        <w:t xml:space="preserve"> به ثروت خود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فزا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؟ من شما را از عذاب روز فراگ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ترسانم . هان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ملّت !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مانه</w:t>
      </w:r>
      <w:r>
        <w:rPr>
          <w:rtl/>
          <w:lang w:bidi="fa-IR"/>
        </w:rPr>
        <w:t xml:space="preserve"> را پر بده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جنس ترازو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را بدون کم گذاشتن به مشتر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ارائه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و از گناه و تجاوز به حقّ مردم دست بردار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مردم</w:t>
      </w:r>
      <w:r>
        <w:rPr>
          <w:rtl/>
          <w:lang w:bidi="fa-IR"/>
        </w:rPr>
        <w:t xml:space="preserve">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!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آنچه خداوند در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مقرّراتش بر شما حلال دانسته به نفع شماست اگر اهل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من قدرت بازداشتن شما را از تجاوز ندارم ، وظ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من تبل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</w:t>
      </w:r>
      <w:r>
        <w:rPr>
          <w:rtl/>
          <w:lang w:bidi="fa-IR"/>
        </w:rPr>
        <w:t xml:space="preserve"> برنامه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خداست و بس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تعال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شع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ضامن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آخرت مردم بود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جامعه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 برابر</w:t>
      </w:r>
    </w:p>
    <w:p w:rsidR="00A3017F" w:rsidRPr="00DA3EC9" w:rsidRDefault="00DA3EC9" w:rsidP="00DA3EC9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</w:t>
      </w:r>
    </w:p>
    <w:p w:rsidR="00A3017F" w:rsidRDefault="00A3017F" w:rsidP="00DA3EC9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هود : 84 - 86 .</w:t>
      </w:r>
    </w:p>
    <w:p w:rsidR="00DA3EC9" w:rsidRDefault="00DA3EC9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و دلسوز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موضع سخت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گرفتند و نخواستند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حق را بپذ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 xml:space="preserve"> و دست از هوا و هوس و شهوت و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اپرست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بردارند . و عج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نجاست</w:t>
      </w:r>
      <w:r>
        <w:rPr>
          <w:rtl/>
          <w:lang w:bidi="fa-IR"/>
        </w:rPr>
        <w:t xml:space="preserve"> که تمام برنامه ها و تعال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آن بزرگ مرد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نت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جه</w:t>
      </w:r>
      <w:r>
        <w:rPr>
          <w:rtl/>
          <w:lang w:bidi="fa-IR"/>
        </w:rPr>
        <w:t xml:space="preserve"> نماز شع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دانستند و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معنا علم دانشمند که نماز ، بازدارنده نمازگ</w:t>
      </w:r>
      <w:r>
        <w:rPr>
          <w:rFonts w:hint="eastAsia"/>
          <w:rtl/>
          <w:lang w:bidi="fa-IR"/>
        </w:rPr>
        <w:t>زار</w:t>
      </w:r>
      <w:r>
        <w:rPr>
          <w:rtl/>
          <w:lang w:bidi="fa-IR"/>
        </w:rPr>
        <w:t xml:space="preserve"> از هر فحشا و منکر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. آنان به شع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گفتند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DA3EC9" w:rsidP="00DA3EC9">
      <w:pPr>
        <w:pStyle w:val="libNormal"/>
        <w:rPr>
          <w:rtl/>
          <w:lang w:bidi="fa-IR"/>
        </w:rPr>
      </w:pPr>
      <w:r w:rsidRPr="00DA3EC9">
        <w:rPr>
          <w:rStyle w:val="libAlaemChar"/>
          <w:rFonts w:hint="cs"/>
          <w:rtl/>
        </w:rPr>
        <w:t>(</w:t>
      </w:r>
      <w:r w:rsidR="00A3017F">
        <w:rPr>
          <w:rtl/>
          <w:lang w:bidi="fa-IR"/>
        </w:rPr>
        <w:t xml:space="preserve"> </w:t>
      </w:r>
      <w:r w:rsidR="00A3017F" w:rsidRPr="00DA3EC9">
        <w:rPr>
          <w:rStyle w:val="libAieChar"/>
          <w:rFonts w:hint="cs"/>
          <w:rtl/>
        </w:rPr>
        <w:t>ی</w:t>
      </w:r>
      <w:r w:rsidR="00A3017F" w:rsidRPr="00DA3EC9">
        <w:rPr>
          <w:rStyle w:val="libAieChar"/>
          <w:rFonts w:hint="eastAsia"/>
          <w:rtl/>
        </w:rPr>
        <w:t>ا</w:t>
      </w:r>
      <w:r w:rsidR="00A3017F" w:rsidRPr="00DA3EC9">
        <w:rPr>
          <w:rStyle w:val="libAieChar"/>
          <w:rtl/>
        </w:rPr>
        <w:t xml:space="preserve"> شُعَ</w:t>
      </w:r>
      <w:r w:rsidR="00A3017F" w:rsidRPr="00DA3EC9">
        <w:rPr>
          <w:rStyle w:val="libAieChar"/>
          <w:rFonts w:hint="cs"/>
          <w:rtl/>
        </w:rPr>
        <w:t>یْ</w:t>
      </w:r>
      <w:r w:rsidR="00A3017F" w:rsidRPr="00DA3EC9">
        <w:rPr>
          <w:rStyle w:val="libAieChar"/>
          <w:rFonts w:hint="eastAsia"/>
          <w:rtl/>
        </w:rPr>
        <w:t>بُ</w:t>
      </w:r>
      <w:r w:rsidR="00A3017F" w:rsidRPr="00DA3EC9">
        <w:rPr>
          <w:rStyle w:val="libAieChar"/>
          <w:rtl/>
        </w:rPr>
        <w:t xml:space="preserve"> أَ صَلا</w:t>
      </w:r>
      <w:r w:rsidR="00A3017F" w:rsidRPr="00DA3EC9">
        <w:rPr>
          <w:rStyle w:val="libAieChar"/>
          <w:rFonts w:hint="cs"/>
          <w:rtl/>
        </w:rPr>
        <w:t>تُکَ تَأْمُرُکَ أَنْ نَتْرُکَ ما یَ</w:t>
      </w:r>
      <w:r w:rsidR="00A3017F" w:rsidRPr="00DA3EC9">
        <w:rPr>
          <w:rStyle w:val="libAieChar"/>
          <w:rFonts w:hint="eastAsia"/>
          <w:rtl/>
        </w:rPr>
        <w:t>عْبُدُ</w:t>
      </w:r>
      <w:r w:rsidR="00A3017F" w:rsidRPr="00DA3EC9">
        <w:rPr>
          <w:rStyle w:val="libAieChar"/>
          <w:rtl/>
        </w:rPr>
        <w:t xml:space="preserve"> آب</w:t>
      </w:r>
      <w:r w:rsidR="00A3017F" w:rsidRPr="00DA3EC9">
        <w:rPr>
          <w:rStyle w:val="libAieChar"/>
          <w:rFonts w:hint="cs"/>
          <w:rtl/>
        </w:rPr>
        <w:t>اؤُنا أَوْ أَنْ نَفْعَلَ فِی</w:t>
      </w:r>
      <w:r w:rsidR="00A3017F" w:rsidRPr="00DA3EC9">
        <w:rPr>
          <w:rStyle w:val="libAieChar"/>
          <w:rtl/>
        </w:rPr>
        <w:t xml:space="preserve"> أَمْو</w:t>
      </w:r>
      <w:r w:rsidR="00A3017F" w:rsidRPr="00DA3EC9">
        <w:rPr>
          <w:rStyle w:val="libAieChar"/>
          <w:rFonts w:hint="cs"/>
          <w:rtl/>
        </w:rPr>
        <w:t>الِنا ما نَشؤُا إِنَّکَ لَأَنْتَ الْحَلِی</w:t>
      </w:r>
      <w:r w:rsidR="00A3017F" w:rsidRPr="00DA3EC9">
        <w:rPr>
          <w:rStyle w:val="libAieChar"/>
          <w:rFonts w:hint="eastAsia"/>
          <w:rtl/>
        </w:rPr>
        <w:t>مُ</w:t>
      </w:r>
      <w:r w:rsidR="00A3017F" w:rsidRPr="00DA3EC9">
        <w:rPr>
          <w:rStyle w:val="libAieChar"/>
          <w:rtl/>
        </w:rPr>
        <w:t xml:space="preserve"> الرَّشِ</w:t>
      </w:r>
      <w:r w:rsidR="00A3017F" w:rsidRPr="00DA3EC9">
        <w:rPr>
          <w:rStyle w:val="libAieChar"/>
          <w:rFonts w:hint="cs"/>
          <w:rtl/>
        </w:rPr>
        <w:t>ی</w:t>
      </w:r>
      <w:r w:rsidR="00A3017F" w:rsidRPr="00DA3EC9">
        <w:rPr>
          <w:rStyle w:val="libAieChar"/>
          <w:rFonts w:hint="eastAsia"/>
          <w:rtl/>
        </w:rPr>
        <w:t>دُ</w:t>
      </w:r>
      <w:r w:rsidR="00A3017F">
        <w:rPr>
          <w:rtl/>
          <w:lang w:bidi="fa-IR"/>
        </w:rPr>
        <w:t xml:space="preserve"> </w:t>
      </w:r>
      <w:r w:rsidRPr="00DA3EC9">
        <w:rPr>
          <w:rStyle w:val="libAlaemChar"/>
          <w:rFonts w:hint="cs"/>
          <w:rtl/>
        </w:rPr>
        <w:t>)</w:t>
      </w:r>
      <w:r w:rsidR="00A3017F">
        <w:rPr>
          <w:rtl/>
          <w:lang w:bidi="fa-IR"/>
        </w:rPr>
        <w:t xml:space="preserve"> (1).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(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! ما در پرستش معبودها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پدران خود ثابت قدم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در برنامه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آزاد ، و از هر 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ثروت به چنگ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به هر صورت که اراده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)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! به نظر ما آنچه تو را تحر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کرده که ما را از آ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اکانمان</w:t>
      </w:r>
      <w:r>
        <w:rPr>
          <w:rtl/>
          <w:lang w:bidi="fa-IR"/>
        </w:rPr>
        <w:t xml:space="preserve"> برگردان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فروش ما را عوض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نمازد توست . به 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تعجّب آور است که با ما سر 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ما تو را مرد بردبار و درست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DA3EC9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نماز رشد دهنده و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تگر</w:t>
      </w:r>
      <w:r>
        <w:rPr>
          <w:rtl/>
          <w:lang w:bidi="fa-IR"/>
        </w:rPr>
        <w:t xml:space="preserve"> و بازدارنده از فحشا و منکرات و فساد بود ، امّا مردم شهوت پرست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خواستند در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حصن حص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داخل شوند و 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را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دژ محکم و حصار مستحکم از شرّ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خطرات مصون و محفوظ بدارند .</w:t>
      </w:r>
    </w:p>
    <w:p w:rsidR="00A3017F" w:rsidRDefault="00DA3EC9" w:rsidP="00DA3EC9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DA3EC9">
      <w:pPr>
        <w:pStyle w:val="Heading2"/>
        <w:rPr>
          <w:rtl/>
          <w:lang w:bidi="fa-IR"/>
        </w:rPr>
      </w:pPr>
      <w:bookmarkStart w:id="174" w:name="_Toc523657409"/>
      <w:r>
        <w:rPr>
          <w:rFonts w:hint="eastAsia"/>
          <w:rtl/>
          <w:lang w:bidi="fa-IR"/>
        </w:rPr>
        <w:t>شکر</w:t>
      </w:r>
      <w:r>
        <w:rPr>
          <w:rtl/>
          <w:lang w:bidi="fa-IR"/>
        </w:rPr>
        <w:t xml:space="preserve"> او را از فقر نجات داد</w:t>
      </w:r>
      <w:bookmarkEnd w:id="174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سمع</w:t>
      </w:r>
      <w:r>
        <w:rPr>
          <w:rtl/>
          <w:lang w:bidi="fa-IR"/>
        </w:rPr>
        <w:t xml:space="preserve"> بن عبد الملک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در سرزم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محضر حضرت صادق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به خوردن انگور مشغول بود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 ناگاه 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وارد شد و از حضرت درخواست کمک کرد . حضرت فرمود : مقدار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انگور به او بده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انگور به او</w:t>
      </w:r>
    </w:p>
    <w:p w:rsidR="00A3017F" w:rsidRPr="00DA3EC9" w:rsidRDefault="00DA3EC9" w:rsidP="00DA3EC9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</w:t>
      </w:r>
    </w:p>
    <w:p w:rsidR="00A3017F" w:rsidRDefault="00A3017F" w:rsidP="00DA3EC9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هود : 87 .</w:t>
      </w:r>
    </w:p>
    <w:p w:rsidR="00A3017F" w:rsidRDefault="00DA3EC9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دادند</w:t>
      </w:r>
      <w:r w:rsidR="00A3017F">
        <w:rPr>
          <w:rtl/>
          <w:lang w:bidi="fa-IR"/>
        </w:rPr>
        <w:t xml:space="preserve"> از گرفتن خوددار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کرد و آن را برگرداند و گفت : اگر پول بده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</w:t>
      </w:r>
      <w:r w:rsidR="00A3017F">
        <w:rPr>
          <w:rtl/>
          <w:lang w:bidi="fa-IR"/>
        </w:rPr>
        <w:t xml:space="preserve">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گ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رم</w:t>
      </w:r>
      <w:r w:rsidR="00A3017F">
        <w:rPr>
          <w:rtl/>
          <w:lang w:bidi="fa-IR"/>
        </w:rPr>
        <w:t xml:space="preserve"> ! حضرت صادق </w:t>
      </w:r>
      <w:r w:rsidR="004673E5" w:rsidRPr="004673E5">
        <w:rPr>
          <w:rStyle w:val="libAlaemChar"/>
          <w:rtl/>
        </w:rPr>
        <w:t xml:space="preserve">عليه‌السلام </w:t>
      </w:r>
      <w:r w:rsidR="00A3017F">
        <w:rPr>
          <w:rtl/>
          <w:lang w:bidi="fa-IR"/>
        </w:rPr>
        <w:t>فرمود : خدا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ت</w:t>
      </w:r>
      <w:r w:rsidR="00A3017F">
        <w:rPr>
          <w:rtl/>
          <w:lang w:bidi="fa-IR"/>
        </w:rPr>
        <w:t xml:space="preserve"> عطا کند . فق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ر</w:t>
      </w:r>
      <w:r w:rsidR="00A3017F">
        <w:rPr>
          <w:rtl/>
          <w:lang w:bidi="fa-IR"/>
        </w:rPr>
        <w:t xml:space="preserve"> رفت و برگشت و گفت : انگور را بده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</w:t>
      </w:r>
      <w:r w:rsidR="00A3017F">
        <w:rPr>
          <w:rtl/>
          <w:lang w:bidi="fa-IR"/>
        </w:rPr>
        <w:t xml:space="preserve"> . آن حضرت فرمود : خدا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ت</w:t>
      </w:r>
      <w:r w:rsidR="00A3017F">
        <w:rPr>
          <w:rtl/>
          <w:lang w:bidi="fa-IR"/>
        </w:rPr>
        <w:t xml:space="preserve"> عطا کند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آنگاه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ازمند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آمد و درخواست کمک کرد ، حضرت سه دانه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خوشه برداشتند و به او دادند ، 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سه دانه انگور را گرفت و گفت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الحَمدُ</w:t>
      </w:r>
      <w:r>
        <w:rPr>
          <w:rtl/>
          <w:lang w:bidi="fa-IR"/>
        </w:rPr>
        <w:t xml:space="preserve"> لِلّهِ رَبِّ العالَمِ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الَّذِ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رَزَقَنِ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</w:t>
      </w:r>
      <w:r>
        <w:rPr>
          <w:rtl/>
          <w:lang w:bidi="fa-IR"/>
        </w:rPr>
        <w:t xml:space="preserve"> همه سپاس و ستا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ژه</w:t>
      </w:r>
      <w:r>
        <w:rPr>
          <w:rtl/>
          <w:lang w:bidi="fa-IR"/>
        </w:rPr>
        <w:t xml:space="preserve"> خداست که پروردگار جهان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است ، آن پروردگار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سه دانه انگور را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قرار داد »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به او فرمودند : صبر کن ، پس هر دو دست خود را پر از انگور کردند و به او دادند . دوباره گفت : الحَمدُ لِلّه ربِّ العالَم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. باز حضرت به او فرمودند : صبر کن ، سپس به خادم خود فرمود : چه اندازه درهم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نار</w:t>
      </w:r>
      <w:r>
        <w:rPr>
          <w:rtl/>
          <w:lang w:bidi="fa-IR"/>
        </w:rPr>
        <w:t xml:space="preserve"> نزد توست ؟ خادم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درهم آورد و گفت : به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اندازه</w:t>
      </w:r>
      <w:r>
        <w:rPr>
          <w:rtl/>
          <w:lang w:bidi="fa-IR"/>
        </w:rPr>
        <w:t xml:space="preserve"> درهم نزد ما مانده است . حضرت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درهم را به 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داد ، چون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درهم را گرفت گفت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الحَمْدُ</w:t>
      </w:r>
      <w:r>
        <w:rPr>
          <w:rtl/>
          <w:lang w:bidi="fa-IR"/>
        </w:rPr>
        <w:t xml:space="preserve"> لِلّهِ هَذا مِنْکَ وَحْدَکَ لَا شَرِ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کَ</w:t>
      </w:r>
      <w:r>
        <w:rPr>
          <w:rtl/>
          <w:lang w:bidi="fa-IR"/>
        </w:rPr>
        <w:t xml:space="preserve"> لَکَ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</w:t>
      </w:r>
      <w:r>
        <w:rPr>
          <w:rtl/>
          <w:lang w:bidi="fa-IR"/>
        </w:rPr>
        <w:t xml:space="preserve"> همه سپاس و ستا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ژه</w:t>
      </w:r>
      <w:r>
        <w:rPr>
          <w:rtl/>
          <w:lang w:bidi="fa-IR"/>
        </w:rPr>
        <w:t xml:space="preserve"> خداست ، خدا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عطا و بخشش از حضرت توست ، تو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گانه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و همتا ندار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»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صادق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به او فرمود : صبر کن ، پس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راهن</w:t>
      </w:r>
      <w:r>
        <w:rPr>
          <w:rtl/>
          <w:lang w:bidi="fa-IR"/>
        </w:rPr>
        <w:t xml:space="preserve"> مبارک را از بدن درآورده به او عطا کردند و فرمودند 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راهن</w:t>
      </w:r>
      <w:r>
        <w:rPr>
          <w:rtl/>
          <w:lang w:bidi="fa-IR"/>
        </w:rPr>
        <w:t xml:space="preserve"> را بپوش . چون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راهن</w:t>
      </w:r>
      <w:r>
        <w:rPr>
          <w:rtl/>
          <w:lang w:bidi="fa-IR"/>
        </w:rPr>
        <w:t xml:space="preserve"> را پوش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گفت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الحَمْدُ</w:t>
      </w:r>
      <w:r>
        <w:rPr>
          <w:rtl/>
          <w:lang w:bidi="fa-IR"/>
        </w:rPr>
        <w:t xml:space="preserve"> لِلّهِ الَّذِ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کَسَانِ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 سَتَرَنِ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أَبا عَبد اللّهِ او قَالَ جَزَاکَ اللّهُ خَ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راً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</w:t>
      </w:r>
      <w:r>
        <w:rPr>
          <w:rtl/>
          <w:lang w:bidi="fa-IR"/>
        </w:rPr>
        <w:t xml:space="preserve"> همه سپاس و ستا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ژه</w:t>
      </w:r>
      <w:r>
        <w:rPr>
          <w:rtl/>
          <w:lang w:bidi="fa-IR"/>
        </w:rPr>
        <w:t xml:space="preserve"> خداست که مرا لباس پوشان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و عرضه داشت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ابا عبد اللّه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آن که گفت : خدا تو را جزا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دهد »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 کلمه کوتاه از آن حضرت سپاسگزار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رفت </w:t>
      </w:r>
      <w:r w:rsidRPr="00DA3EC9">
        <w:rPr>
          <w:rStyle w:val="libFootnotenumChar"/>
          <w:rtl/>
        </w:rPr>
        <w:t>(1)</w:t>
      </w:r>
      <w:r>
        <w:rPr>
          <w:rtl/>
          <w:lang w:bidi="fa-IR"/>
        </w:rPr>
        <w:t xml:space="preserve"> .</w:t>
      </w:r>
    </w:p>
    <w:p w:rsidR="00A3017F" w:rsidRDefault="00DA3EC9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DA3EC9">
      <w:pPr>
        <w:pStyle w:val="Heading2"/>
        <w:rPr>
          <w:rtl/>
          <w:lang w:bidi="fa-IR"/>
        </w:rPr>
      </w:pPr>
      <w:bookmarkStart w:id="175" w:name="_Toc523657410"/>
      <w:r>
        <w:rPr>
          <w:rFonts w:hint="eastAsia"/>
          <w:rtl/>
          <w:lang w:bidi="fa-IR"/>
        </w:rPr>
        <w:t>شهادتش</w:t>
      </w:r>
      <w:r>
        <w:rPr>
          <w:rtl/>
          <w:lang w:bidi="fa-IR"/>
        </w:rPr>
        <w:t xml:space="preserve"> چهره حضرت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را شکسته کرد</w:t>
      </w:r>
      <w:bookmarkEnd w:id="175"/>
    </w:p>
    <w:p w:rsidR="00A3017F" w:rsidRDefault="00A3017F" w:rsidP="00DA3EC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طوس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رجال خود او را از اصحاب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امام حسن و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عليهم‌السلام </w:t>
      </w:r>
      <w:r>
        <w:rPr>
          <w:rtl/>
          <w:lang w:bidi="fa-IR"/>
        </w:rPr>
        <w:t>به شمار آورده است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طر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« منتخب »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اسلام با گروه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</w:t>
      </w:r>
      <w:r>
        <w:rPr>
          <w:rtl/>
          <w:lang w:bidi="fa-IR"/>
        </w:rPr>
        <w:t xml:space="preserve"> و اصحاب از 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 . جمع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اطفال مشغول باز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بودند .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در آن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کودک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گرفت و نزد خود نشان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دگانش</w:t>
      </w:r>
      <w:r>
        <w:rPr>
          <w:rtl/>
          <w:lang w:bidi="fa-IR"/>
        </w:rPr>
        <w:t xml:space="preserve"> را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وسته</w:t>
      </w:r>
      <w:r>
        <w:rPr>
          <w:rtl/>
          <w:lang w:bidi="fa-IR"/>
        </w:rPr>
        <w:t xml:space="preserve"> بوسه داد ، و نسبت به او کمال ملاطفت و مهربان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روا داشت 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</w:t>
      </w:r>
      <w:r>
        <w:rPr>
          <w:rtl/>
          <w:lang w:bidi="fa-IR"/>
        </w:rPr>
        <w:t xml:space="preserve"> سبب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همه لطف و محبت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را به آن کودک جو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شدند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فرمود :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کودک همراه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قدم برم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 ، هرگاه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 خاک راه عبور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او خاک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قدم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برم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 و به صورت خود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خاطر او را دوست دارم و مورد محبت قرار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دهم ،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من خبر داد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کودک در حادثه کربلا خواهد </w:t>
      </w:r>
      <w:r>
        <w:rPr>
          <w:rFonts w:hint="eastAsia"/>
          <w:rtl/>
          <w:lang w:bidi="fa-IR"/>
        </w:rPr>
        <w:t>بود</w:t>
      </w:r>
      <w:r>
        <w:rPr>
          <w:rtl/>
          <w:lang w:bidi="fa-IR"/>
        </w:rPr>
        <w:t xml:space="preserve"> و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من خواهد شتافت !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آن کودک به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« تحفه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» 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بن مظاهر اسد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، که نشان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انسان از نظر معنو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ارزش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باطن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تواند به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برسد که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گزارش گر وضع مثبت او گردد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«</w:t>
      </w:r>
      <w:r>
        <w:rPr>
          <w:rtl/>
          <w:lang w:bidi="fa-IR"/>
        </w:rPr>
        <w:t xml:space="preserve"> رجال کش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» به سند خود از فض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بن زب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: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ثم</w:t>
      </w:r>
      <w:r>
        <w:rPr>
          <w:rtl/>
          <w:lang w:bidi="fa-IR"/>
        </w:rPr>
        <w:t xml:space="preserve"> تمّار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سوار بر مرکب بود مورد استقبال 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قرار . گرفت هر دو با هم مشغول صحبت شدند .</w:t>
      </w:r>
    </w:p>
    <w:p w:rsidR="00A3017F" w:rsidRPr="00DF2C91" w:rsidRDefault="00DF2C91" w:rsidP="00DF2C91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</w:t>
      </w:r>
    </w:p>
    <w:p w:rsidR="00A3017F" w:rsidRDefault="00A3017F" w:rsidP="00DF2C91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: 4 / 49، باب النوادر،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12 ؛ بحارالأنوار: 47 / 42 ، باب 4،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56 ؛ 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الل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>: 155.</w:t>
      </w:r>
    </w:p>
    <w:p w:rsidR="00A3017F" w:rsidRDefault="00DF2C91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حب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ب</w:t>
      </w:r>
      <w:r w:rsidR="00A3017F">
        <w:rPr>
          <w:rtl/>
          <w:lang w:bidi="fa-IR"/>
        </w:rPr>
        <w:t xml:space="preserve"> گفت : من مرد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را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نگرم که جلو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پ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شان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اش مو ندارد ، خربزه و خرما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فروشد ، او را در خانه الزرق بر دار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کشند و به پهلو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ش</w:t>
      </w:r>
      <w:r w:rsidR="00A3017F">
        <w:rPr>
          <w:rtl/>
          <w:lang w:bidi="fa-IR"/>
        </w:rPr>
        <w:t xml:space="preserve"> ن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زه</w:t>
      </w:r>
      <w:r w:rsidR="00A3017F">
        <w:rPr>
          <w:rtl/>
          <w:lang w:bidi="fa-IR"/>
        </w:rPr>
        <w:t xml:space="preserve">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زنند . کنا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ه</w:t>
      </w:r>
      <w:r w:rsidR="00A3017F">
        <w:rPr>
          <w:rtl/>
          <w:lang w:bidi="fa-IR"/>
        </w:rPr>
        <w:t xml:space="preserve"> از 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که : م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ثم</w:t>
      </w:r>
      <w:r w:rsidR="00A3017F">
        <w:rPr>
          <w:rtl/>
          <w:lang w:bidi="fa-IR"/>
        </w:rPr>
        <w:t xml:space="preserve"> ! در آ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نده</w:t>
      </w:r>
      <w:r w:rsidR="00A3017F">
        <w:rPr>
          <w:rtl/>
          <w:lang w:bidi="fa-IR"/>
        </w:rPr>
        <w:t xml:space="preserve"> در راه عشق عل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با تو 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گونه رفتار خواهد شد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ثم</w:t>
      </w:r>
      <w:r>
        <w:rPr>
          <w:rtl/>
          <w:lang w:bidi="fa-IR"/>
        </w:rPr>
        <w:t xml:space="preserve"> هم گفت : من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نگرم که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صورت سرخ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از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دو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سو</w:t>
      </w:r>
      <w:r>
        <w:rPr>
          <w:rtl/>
          <w:lang w:bidi="fa-IR"/>
        </w:rPr>
        <w:t xml:space="preserve"> است ،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پسر دختر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از کوفه خارج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به شهادت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رسد و سر 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اش را در کوفه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گردانند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آنگاه</w:t>
      </w:r>
      <w:r>
        <w:rPr>
          <w:rtl/>
          <w:lang w:bidi="fa-IR"/>
        </w:rPr>
        <w:t xml:space="preserve"> از هم جدا شدند ، گروه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سخنان آن دو را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گفتند : مردم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دروغگوتر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 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حال رش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هجر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طلب آنان از راه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سراغشان را گرفت . گفتند 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بودند و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چنان گفتند . رش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گفت : خدا برادرم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ثم</w:t>
      </w:r>
      <w:r>
        <w:rPr>
          <w:rtl/>
          <w:lang w:bidi="fa-IR"/>
        </w:rPr>
        <w:t xml:space="preserve"> را رحمت کند که دنباله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را نگفت که آورنده سر 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عطا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صد درهم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</w:t>
      </w:r>
      <w:r>
        <w:rPr>
          <w:rtl/>
          <w:lang w:bidi="fa-IR"/>
        </w:rPr>
        <w:t xml:space="preserve"> جماعت گفتند 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از آن دو نفر دروغگوتر 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راو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به خدا سوگند روزگار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نگذشت که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ثم</w:t>
      </w:r>
      <w:r>
        <w:rPr>
          <w:rtl/>
          <w:lang w:bidi="fa-IR"/>
        </w:rPr>
        <w:t xml:space="preserve"> را بر دار زدند ، و سر 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را به کوفه آوردند و آنچه هر دو خبر دادند واقع شد !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DF2C9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« رجال » خود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از هفتاد نفر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دادند و با کوه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آهن ملاقات کردند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سواران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غرق آهن </w:t>
      </w:r>
      <w:r>
        <w:rPr>
          <w:rtl/>
          <w:lang w:bidi="fa-IR"/>
        </w:rPr>
        <w:lastRenderedPageBreak/>
        <w:t>و فولاد بودند و به قصد کشتن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آمده بودند روبرو شدند . آنان با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ها و صورت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از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رها</w:t>
      </w:r>
      <w:r>
        <w:rPr>
          <w:rtl/>
          <w:lang w:bidi="fa-IR"/>
        </w:rPr>
        <w:t xml:space="preserve"> و شمش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رها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کمال شجاعت استقبال کردند ،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دشمن امانشان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 و با مال و ثروت به تطم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آنان دست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؛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نه امان دشمن را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رفتند</w:t>
      </w:r>
      <w:r>
        <w:rPr>
          <w:rtl/>
          <w:lang w:bidi="fa-IR"/>
        </w:rPr>
        <w:t xml:space="preserve"> ، و نه به قبول مال و ثروت تن دادند ، و نه به وعده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دشمن رغبت نمودند .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گفتند : ما را 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</w:t>
      </w:r>
      <w:r>
        <w:rPr>
          <w:rtl/>
          <w:lang w:bidi="fa-IR"/>
        </w:rPr>
        <w:t xml:space="preserve"> خدا در تنها گذاردن </w:t>
      </w:r>
      <w:r>
        <w:rPr>
          <w:rFonts w:hint="eastAsia"/>
          <w:rtl/>
          <w:lang w:bidi="fa-IR"/>
        </w:rPr>
        <w:t>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عذر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نخواهد بود ، و اگر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را واگذار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تا کشته شود و ما زنده بمان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به رسول خدا در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چه جواب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به خدا سوگند تا مژگان</w:t>
      </w:r>
      <w:r w:rsidR="00DF2C91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چشم</w:t>
      </w:r>
      <w:r>
        <w:rPr>
          <w:rtl/>
          <w:lang w:bidi="fa-IR"/>
        </w:rPr>
        <w:t xml:space="preserve"> ما حرکت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دست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برندار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 سپس جهاد کردند تا همگ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شدند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چون 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از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شد شادان و خندان بود . 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که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قار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قرآن بود گفت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!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زمان ساعت خنده زدن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DF2C9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گفت : کدام وقت سزاوارتر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زمان به خوشحال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خنده است ؟ به خدا سوگند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 و معانقه حور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کافران بر ما حمله کنند </w:t>
      </w:r>
      <w:r>
        <w:rPr>
          <w:rFonts w:hint="eastAsia"/>
          <w:rtl/>
          <w:lang w:bidi="fa-IR"/>
        </w:rPr>
        <w:t>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اللّه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محسن جبل عامل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« اع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» در جلد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ستم</w:t>
      </w:r>
      <w:r>
        <w:rPr>
          <w:rtl/>
          <w:lang w:bidi="fa-IR"/>
        </w:rPr>
        <w:t xml:space="preserve"> در ترجمه 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او حافظ همه قرآن بود ، و هر شب پس از نماز عشا تا طلوع فجر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ختم قرآن داشت !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در جنگ جمل و صف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نهروان در رکاب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مؤمنان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حاضر بود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و</w:t>
      </w:r>
      <w:r>
        <w:rPr>
          <w:rtl/>
          <w:lang w:bidi="fa-IR"/>
        </w:rPr>
        <w:t xml:space="preserve"> او را از خواص اصحاب آن حضرت و از حاملان علوم و اسرار شاه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اصف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حضرت شمرده اند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وارد کربلا شد ، نامه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اهل کوفه به طور عام و نامه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ژه</w:t>
      </w:r>
      <w:r>
        <w:rPr>
          <w:rtl/>
          <w:lang w:bidi="fa-IR"/>
        </w:rPr>
        <w:t xml:space="preserve">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مضمون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بن مظاهر نوشت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DF2C9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بِسْمِ</w:t>
      </w:r>
      <w:r>
        <w:rPr>
          <w:rtl/>
          <w:lang w:bidi="fa-IR"/>
        </w:rPr>
        <w:t xml:space="preserve"> اللّهِ الرَّحْمَنِ الرَّحِ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مِنْ الحُسَ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بْنِ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الرَّجُل الفَق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حَب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بِ</w:t>
      </w:r>
      <w:r>
        <w:rPr>
          <w:rtl/>
          <w:lang w:bidi="fa-IR"/>
        </w:rPr>
        <w:t xml:space="preserve"> بْنِ مَظَاهِرِ الأسَد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أمّا بَعْد فَقَدْ نَزَلْن</w:t>
      </w:r>
      <w:r>
        <w:rPr>
          <w:rFonts w:hint="cs"/>
          <w:rtl/>
          <w:lang w:bidi="fa-IR"/>
        </w:rPr>
        <w:t>ا کَرْبَلَا وَ انْتَ تَعْلَمْ قرَابَتی</w:t>
      </w:r>
      <w:r>
        <w:rPr>
          <w:rtl/>
          <w:lang w:bidi="fa-IR"/>
        </w:rPr>
        <w:t xml:space="preserve"> مِنْ رَسُولِ اللّهِ فَاِنْ ارَدْتَ نُصرَتَنا فَاقْدِمْ الَ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نَا</w:t>
      </w:r>
      <w:r>
        <w:rPr>
          <w:rtl/>
          <w:lang w:bidi="fa-IR"/>
        </w:rPr>
        <w:t xml:space="preserve"> عَاجِلاً .</w:t>
      </w:r>
      <w:r>
        <w:rPr>
          <w:rtl/>
          <w:lang w:bidi="fa-IR"/>
        </w:rPr>
        <w:cr/>
      </w:r>
      <w:r>
        <w:rPr>
          <w:rFonts w:hint="eastAsia"/>
          <w:rtl/>
          <w:lang w:bidi="fa-IR"/>
        </w:rPr>
        <w:t>بنام</w:t>
      </w:r>
      <w:r>
        <w:rPr>
          <w:rtl/>
          <w:lang w:bidi="fa-IR"/>
        </w:rPr>
        <w:t xml:space="preserve">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بخشا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مهرگستر . از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آن مرد 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فه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بن مظاهر اسد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ما در کربلا اقامت گرفته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تو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مرا به رسول خدا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اگر قصد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را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سرعت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بشتاب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پس از خواندن نامه با عبور از مقدمات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جنبه حفظ اسرار و تقوا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 به همسرش گفت : مطمئن باش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محاسن سپ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را 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نصرت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به خون گلو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رنگ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خواهم کرد . سپس از خانه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شد که راه فرار از کوفه را به دور از چشم دشمن ارز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. در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راه با مسلم بن عوسجه مصادف شد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از مغازه عطار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جهت خضاب محاسن خود حنا بخرد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گفت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مسلم ! مگر خبر ندار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به سرزم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کربلا وارد شده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بشتاب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 مسلم بن عوسجه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درنگ مه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خارج شدن از کوفه شد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غلام خود را طلب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اسبش را به او سپرد و گفت 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اسلحه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لباس خود پنهان دار و از فلان راه عبور کن و در فلان منطقه منتظر من باشد ، و اگر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تو احوال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بگو : بر سر فلان مزرعه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روم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غلام</w:t>
      </w:r>
      <w:r>
        <w:rPr>
          <w:rtl/>
          <w:lang w:bidi="fa-IR"/>
        </w:rPr>
        <w:t xml:space="preserve"> به فرمان 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عمل کرد . سپس 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خود را از راه و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راه به طور ناشناس به غلام رسان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غلام با آن اسب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گونه سخن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اسب ! اگر آقا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امد</w:t>
      </w:r>
      <w:r>
        <w:rPr>
          <w:rtl/>
          <w:lang w:bidi="fa-IR"/>
        </w:rPr>
        <w:t xml:space="preserve"> من خود بر تو سوار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شوم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به کربلا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روم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سخن دل 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را لرزان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لاب</w:t>
      </w:r>
      <w:r>
        <w:rPr>
          <w:rtl/>
          <w:lang w:bidi="fa-IR"/>
        </w:rPr>
        <w:t xml:space="preserve"> اشک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دگانش</w:t>
      </w:r>
      <w:r>
        <w:rPr>
          <w:rtl/>
          <w:lang w:bidi="fa-IR"/>
        </w:rPr>
        <w:t xml:space="preserve"> جار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و گفت 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ابا عبد اللّه ! پدر و مادرم فدا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ززادگان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</w:t>
      </w:r>
      <w:r>
        <w:rPr>
          <w:rtl/>
          <w:lang w:bidi="fa-IR"/>
        </w:rPr>
        <w:t xml:space="preserve"> به خرج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 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آزادگان که دست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باز دارند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سپس</w:t>
      </w:r>
      <w:r>
        <w:rPr>
          <w:rtl/>
          <w:lang w:bidi="fa-IR"/>
        </w:rPr>
        <w:t xml:space="preserve"> سوار بر اسب شد و به غلام گفت : تو در راه خدا آزاد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هر کجا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برو . غلام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دست و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افتاد و گفت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من ! مرا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</w:t>
      </w:r>
      <w:r>
        <w:rPr>
          <w:rtl/>
          <w:lang w:bidi="fa-IR"/>
        </w:rPr>
        <w:t xml:space="preserve"> محروم مکن ، مرا هم همراه خود ببر که دوست دارم جانم را فدا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کنم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درخواست او را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</w:t>
      </w:r>
      <w:r>
        <w:rPr>
          <w:rtl/>
          <w:lang w:bidi="fa-IR"/>
        </w:rPr>
        <w:t xml:space="preserve"> و با غلام روانه کربلا شد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به استقبال 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شتافتند .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نب</w:t>
      </w:r>
      <w:r>
        <w:rPr>
          <w:rtl/>
          <w:lang w:bidi="fa-IR"/>
        </w:rPr>
        <w:t xml:space="preserve"> کبر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چه خبر است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</w:t>
      </w:r>
      <w:r>
        <w:rPr>
          <w:rtl/>
          <w:lang w:bidi="fa-IR"/>
        </w:rPr>
        <w:t xml:space="preserve"> به هم برآمده اند ؟ گفتند : 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بن مظاهر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آمده است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فرمود : سلام مرا به 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برسان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چون</w:t>
      </w:r>
      <w:r>
        <w:rPr>
          <w:rtl/>
          <w:lang w:bidi="fa-IR"/>
        </w:rPr>
        <w:t xml:space="preserve"> سلام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نب</w:t>
      </w:r>
      <w:r>
        <w:rPr>
          <w:rtl/>
          <w:lang w:bidi="fa-IR"/>
        </w:rPr>
        <w:t xml:space="preserve"> کبر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رسان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، 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کف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خاک برگرفت و بر فرق خود پاش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گفت : من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ستم</w:t>
      </w:r>
      <w:r>
        <w:rPr>
          <w:rtl/>
          <w:lang w:bidi="fa-IR"/>
        </w:rPr>
        <w:t xml:space="preserve"> که دختر کبرا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عرب به من سلام رساند !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برنامه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مهم 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، درخواست 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در آخر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لحظات عمر مسلم بن عوسجه از مسلم بود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با حضرت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بر سر مسلم بن عوسجه آمدند ، او را رمق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بدن بود ، 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خطاب به مسلم گفت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مسلم ! بر من سخت است که تو را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گونه آغشته در خون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نم</w:t>
      </w:r>
      <w:r>
        <w:rPr>
          <w:rtl/>
          <w:lang w:bidi="fa-IR"/>
        </w:rPr>
        <w:t xml:space="preserve"> ، تو را به بهشت بشارت باد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مسلم</w:t>
      </w:r>
      <w:r>
        <w:rPr>
          <w:rtl/>
          <w:lang w:bidi="fa-IR"/>
        </w:rPr>
        <w:t xml:space="preserve"> با صدا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ضع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گفت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بَشَّرَکَ</w:t>
      </w:r>
      <w:r>
        <w:rPr>
          <w:rtl/>
          <w:lang w:bidi="fa-IR"/>
        </w:rPr>
        <w:t xml:space="preserve"> اللّه بِخَ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</w:t>
      </w:r>
      <w:r>
        <w:rPr>
          <w:rtl/>
          <w:lang w:bidi="fa-IR"/>
        </w:rPr>
        <w:t xml:space="preserve"> تو را به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مژده دهد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گفت : اگر نبود که ساعت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به تو ملحق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ناً</w:t>
      </w:r>
      <w:r>
        <w:rPr>
          <w:rtl/>
          <w:lang w:bidi="fa-IR"/>
        </w:rPr>
        <w:t xml:space="preserve"> دوست داشتم که اگر 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من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بگذار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! که من با جان و دل در انجام آن کوشش لازم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مسلم</w:t>
      </w:r>
      <w:r>
        <w:rPr>
          <w:rtl/>
          <w:lang w:bidi="fa-IR"/>
        </w:rPr>
        <w:t xml:space="preserve">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امام اشاره کرد و گفت : 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من با تو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غر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دست باز ندار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گفت : به پروردگار کعبه جز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عمل نکنم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ات را به اجرا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روشن سازم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در کتاب « مه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</w:t>
      </w:r>
      <w:r>
        <w:rPr>
          <w:rtl/>
          <w:lang w:bidi="fa-IR"/>
        </w:rPr>
        <w:t xml:space="preserve"> الاحزان »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آماده شهادت شد ، حضرت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به او فرمود : تو از جد و پدرم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را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افته</w:t>
      </w:r>
      <w:r>
        <w:rPr>
          <w:rtl/>
          <w:lang w:bidi="fa-IR"/>
        </w:rPr>
        <w:t xml:space="preserve"> ، چگونه راض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شوم به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دان</w:t>
      </w:r>
      <w:r>
        <w:rPr>
          <w:rtl/>
          <w:lang w:bidi="fa-IR"/>
        </w:rPr>
        <w:t xml:space="preserve"> برو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گفت :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خواهم نزد جدت روسپ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باشم و پدر و برادرت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مرا</w:t>
      </w:r>
      <w:r>
        <w:rPr>
          <w:rtl/>
          <w:lang w:bidi="fa-IR"/>
        </w:rPr>
        <w:t xml:space="preserve">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کنندگان شما به حساب آورند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« مقتل » ابو مخنف آمده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لمّا</w:t>
      </w:r>
      <w:r>
        <w:rPr>
          <w:rtl/>
          <w:lang w:bidi="fa-IR"/>
        </w:rPr>
        <w:t xml:space="preserve"> قُتِلَ 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بَانَ الاِنْکِسَار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وَجهِ الْحُسَ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وَ قَالَ : لِلّهِ درک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حَب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لَقَدْ کُنْتَ فَاضِلاً تَخْتِمُ الْقُرآنَ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لَهٍ</w:t>
      </w:r>
      <w:r>
        <w:rPr>
          <w:rtl/>
          <w:lang w:bidi="fa-IR"/>
        </w:rPr>
        <w:t xml:space="preserve"> وَاحِدَه !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شد ، در چهره حضرت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شکستگ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گشت ، و گفت : 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خدا تو را پاداش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دهد ، تو مرد دانشمند و بافضل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شب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ختم قرآن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انسان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 : از نشانه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شرکت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در کار انسان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انسان</w:t>
      </w:r>
      <w:r>
        <w:rPr>
          <w:rtl/>
          <w:lang w:bidi="fa-IR"/>
        </w:rPr>
        <w:t xml:space="preserve"> فحّاش باشد ، باک نکند که 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درباره او 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</w:t>
      </w:r>
      <w:r w:rsidRPr="00DF2C91">
        <w:rPr>
          <w:rStyle w:val="libFootnotenumChar"/>
          <w:rtl/>
        </w:rPr>
        <w:t>(1)</w:t>
      </w:r>
      <w:r>
        <w:rPr>
          <w:rtl/>
          <w:lang w:bidi="fa-IR"/>
        </w:rPr>
        <w:t xml:space="preserve"> .</w:t>
      </w:r>
    </w:p>
    <w:p w:rsidR="00A3017F" w:rsidRDefault="00DF2C91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DF2C91">
      <w:pPr>
        <w:pStyle w:val="Heading1"/>
        <w:rPr>
          <w:rtl/>
          <w:lang w:bidi="fa-IR"/>
        </w:rPr>
      </w:pPr>
      <w:bookmarkStart w:id="176" w:name="_Toc523657411"/>
      <w:r>
        <w:rPr>
          <w:rFonts w:hint="eastAsia"/>
          <w:rtl/>
          <w:lang w:bidi="fa-IR"/>
        </w:rPr>
        <w:t>حرف</w:t>
      </w:r>
      <w:r>
        <w:rPr>
          <w:rtl/>
          <w:lang w:bidi="fa-IR"/>
        </w:rPr>
        <w:t xml:space="preserve"> صاد</w:t>
      </w:r>
      <w:bookmarkEnd w:id="176"/>
    </w:p>
    <w:p w:rsidR="00DF2C91" w:rsidRDefault="00DF2C91" w:rsidP="00A3017F">
      <w:pPr>
        <w:pStyle w:val="libNormal"/>
        <w:rPr>
          <w:rtl/>
          <w:lang w:bidi="fa-IR"/>
        </w:rPr>
      </w:pPr>
    </w:p>
    <w:p w:rsidR="00A3017F" w:rsidRDefault="00A3017F" w:rsidP="00DF2C91">
      <w:pPr>
        <w:pStyle w:val="Heading2"/>
        <w:rPr>
          <w:rtl/>
          <w:lang w:bidi="fa-IR"/>
        </w:rPr>
      </w:pPr>
      <w:bookmarkStart w:id="177" w:name="_Toc523657412"/>
      <w:r>
        <w:rPr>
          <w:rFonts w:hint="eastAsia"/>
          <w:rtl/>
          <w:lang w:bidi="fa-IR"/>
        </w:rPr>
        <w:t>صدق</w:t>
      </w:r>
      <w:r>
        <w:rPr>
          <w:rtl/>
          <w:lang w:bidi="fa-IR"/>
        </w:rPr>
        <w:t xml:space="preserve"> و 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موجب توبه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</w:t>
      </w:r>
      <w:bookmarkEnd w:id="177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گروه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راهزن در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ابان</w:t>
      </w:r>
      <w:r>
        <w:rPr>
          <w:rtl/>
          <w:lang w:bidi="fa-IR"/>
        </w:rPr>
        <w:t xml:space="preserve"> دنبال مسافر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گشتند تا او را غارت کنند ، ناگهان مسافر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، به جانب او تاختند و گفتند : هرچه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ما بده ، گفت : تمام دارا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من هشتاد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نار</w:t>
      </w:r>
      <w:r>
        <w:rPr>
          <w:rtl/>
          <w:lang w:bidi="fa-IR"/>
        </w:rPr>
        <w:t xml:space="preserve"> است که چهل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نار</w:t>
      </w:r>
      <w:r>
        <w:rPr>
          <w:rtl/>
          <w:lang w:bidi="fa-IR"/>
        </w:rPr>
        <w:t xml:space="preserve"> آن را بدهکارم ، با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آن هم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تأم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</w:t>
      </w:r>
      <w:r>
        <w:rPr>
          <w:rtl/>
          <w:lang w:bidi="fa-IR"/>
        </w:rPr>
        <w:t xml:space="preserve"> کنم تا به وطن برسم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راهزنان گفت : رها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داست</w:t>
      </w:r>
      <w:r>
        <w:rPr>
          <w:rtl/>
          <w:lang w:bidi="fa-IR"/>
        </w:rPr>
        <w:t xml:space="preserve"> آدم بدبخت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پول جز آنچه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ندارد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راهزنان</w:t>
      </w:r>
      <w:r>
        <w:rPr>
          <w:rtl/>
          <w:lang w:bidi="fa-IR"/>
        </w:rPr>
        <w:t xml:space="preserve"> در کم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نشستند ، مسافر به محل مورد نظر رفت و بده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پرداخت و برگشت ، دوباره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راه دچار راهزنان شد ، گفتند : هرچه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بده وگرنه تو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گفت : مرا هشتاد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نار</w:t>
      </w:r>
      <w:r>
        <w:rPr>
          <w:rtl/>
          <w:lang w:bidi="fa-IR"/>
        </w:rPr>
        <w:t xml:space="preserve"> بود ، چهل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نار</w:t>
      </w:r>
      <w:r>
        <w:rPr>
          <w:rtl/>
          <w:lang w:bidi="fa-IR"/>
        </w:rPr>
        <w:t xml:space="preserve"> بابت بده</w:t>
      </w:r>
      <w:r>
        <w:rPr>
          <w:rFonts w:hint="cs"/>
          <w:rtl/>
          <w:lang w:bidi="fa-IR"/>
        </w:rPr>
        <w:t>ی</w:t>
      </w:r>
    </w:p>
    <w:p w:rsidR="00A3017F" w:rsidRPr="00DF2C91" w:rsidRDefault="00DF2C91" w:rsidP="00DF2C91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</w:t>
      </w:r>
    </w:p>
    <w:p w:rsidR="00A3017F" w:rsidRDefault="00A3017F" w:rsidP="00DF2C91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2 / 323 ، باب البذاء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1 .</w:t>
      </w:r>
    </w:p>
    <w:p w:rsidR="00A3017F" w:rsidRDefault="00DF2C91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پرداختم</w:t>
      </w:r>
      <w:r w:rsidR="00A3017F">
        <w:rPr>
          <w:rtl/>
          <w:lang w:bidi="fa-IR"/>
        </w:rPr>
        <w:t xml:space="preserve"> ، بق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ه</w:t>
      </w:r>
      <w:r w:rsidR="00A3017F">
        <w:rPr>
          <w:rtl/>
          <w:lang w:bidi="fa-IR"/>
        </w:rPr>
        <w:t xml:space="preserve"> اش برا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مخارج زندگ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مانده ، به دستور ر</w:t>
      </w:r>
      <w:r w:rsidR="00A3017F">
        <w:rPr>
          <w:rFonts w:hint="cs"/>
          <w:rtl/>
          <w:lang w:bidi="fa-IR"/>
        </w:rPr>
        <w:t>یی</w:t>
      </w:r>
      <w:r w:rsidR="00A3017F">
        <w:rPr>
          <w:rFonts w:hint="eastAsia"/>
          <w:rtl/>
          <w:lang w:bidi="fa-IR"/>
        </w:rPr>
        <w:t>س</w:t>
      </w:r>
      <w:r w:rsidR="00A3017F">
        <w:rPr>
          <w:rtl/>
          <w:lang w:bidi="fa-IR"/>
        </w:rPr>
        <w:t xml:space="preserve"> راهزنان او را گشتند ، در جستجو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لباس و بار او جز چهل د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نار</w:t>
      </w:r>
      <w:r w:rsidR="00A3017F">
        <w:rPr>
          <w:rtl/>
          <w:lang w:bidi="fa-IR"/>
        </w:rPr>
        <w:t xml:space="preserve"> ند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دند</w:t>
      </w:r>
      <w:r w:rsidR="00A3017F">
        <w:rPr>
          <w:rtl/>
          <w:lang w:bidi="fa-IR"/>
        </w:rPr>
        <w:t xml:space="preserve">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راهزنان گفت :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قتش</w:t>
      </w:r>
      <w:r>
        <w:rPr>
          <w:rtl/>
          <w:lang w:bidi="fa-IR"/>
        </w:rPr>
        <w:t xml:space="preserve">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بگو ، چگونه در برخورد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همه خطر جز سخن به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نگفت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از راستگو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امتناع ننمود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گفت</w:t>
      </w:r>
      <w:r>
        <w:rPr>
          <w:rtl/>
          <w:lang w:bidi="fa-IR"/>
        </w:rPr>
        <w:t xml:space="preserve"> : در کودک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مادرم وعده دادم در تمام عمرم سخن جز به 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دامن به دروغ آلوده نسازم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راهزنان</w:t>
      </w:r>
      <w:r>
        <w:rPr>
          <w:rtl/>
          <w:lang w:bidi="fa-IR"/>
        </w:rPr>
        <w:t xml:space="preserve"> قاه قاه خند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دزدان آه سرد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گفت : عجبا ! تو به مادرت قول داد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دروغ نگو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گونه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بند قولت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بند قول خدا نباشم که از ما قول گرفته گناه نکن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آنگاه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زد : خدا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!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به بعد به قولم عمل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؛ توبه 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توبه !</w:t>
      </w:r>
    </w:p>
    <w:p w:rsidR="00A3017F" w:rsidRDefault="00DF2C91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DF2C91">
      <w:pPr>
        <w:pStyle w:val="Heading1"/>
        <w:rPr>
          <w:rtl/>
          <w:lang w:bidi="fa-IR"/>
        </w:rPr>
      </w:pPr>
      <w:bookmarkStart w:id="178" w:name="_Toc523657413"/>
      <w:r>
        <w:rPr>
          <w:rFonts w:hint="eastAsia"/>
          <w:rtl/>
          <w:lang w:bidi="fa-IR"/>
        </w:rPr>
        <w:t>حرف</w:t>
      </w:r>
      <w:r>
        <w:rPr>
          <w:rtl/>
          <w:lang w:bidi="fa-IR"/>
        </w:rPr>
        <w:t xml:space="preserve"> طاء</w:t>
      </w:r>
      <w:bookmarkEnd w:id="178"/>
    </w:p>
    <w:p w:rsidR="00DF2C91" w:rsidRDefault="00DF2C91" w:rsidP="00A3017F">
      <w:pPr>
        <w:pStyle w:val="libNormal"/>
        <w:rPr>
          <w:rtl/>
          <w:lang w:bidi="fa-IR"/>
        </w:rPr>
      </w:pPr>
    </w:p>
    <w:p w:rsidR="00A3017F" w:rsidRDefault="00A3017F" w:rsidP="00DF2C91">
      <w:pPr>
        <w:pStyle w:val="Heading2"/>
        <w:rPr>
          <w:rtl/>
          <w:lang w:bidi="fa-IR"/>
        </w:rPr>
      </w:pPr>
      <w:bookmarkStart w:id="179" w:name="_Toc523657414"/>
      <w:r>
        <w:rPr>
          <w:rFonts w:hint="eastAsia"/>
          <w:rtl/>
          <w:lang w:bidi="fa-IR"/>
        </w:rPr>
        <w:t>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اللسان عارف وارسته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نخودک</w:t>
      </w:r>
      <w:r>
        <w:rPr>
          <w:rFonts w:hint="cs"/>
          <w:rtl/>
          <w:lang w:bidi="fa-IR"/>
        </w:rPr>
        <w:t>ی</w:t>
      </w:r>
      <w:bookmarkEnd w:id="179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نخودک</w:t>
      </w:r>
      <w:r>
        <w:rPr>
          <w:rtl/>
          <w:lang w:bidi="fa-IR"/>
        </w:rPr>
        <w:t xml:space="preserve"> نام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مشهد مقدس . عالم بزرگ و عارف وارسته حاج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حسن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نخودک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اقامت داشت ،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 شب به حرم مطهر حضرت امام رضا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مشرف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شده و دوباره به روستا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نخودک برم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گشته است . او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رفت و برگشت که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به هشت فرسنگ 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شده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ختم قرآن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خوانده است !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پانزده جزء آن را هنگام رفتن و پانزده جزء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را هنگام بازگشت قرائت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کرده است . اما چگونه و به چه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؟ مگر ممکن است انسان در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اده</w:t>
      </w:r>
      <w:r>
        <w:rPr>
          <w:rtl/>
          <w:lang w:bidi="fa-IR"/>
        </w:rPr>
        <w:t xml:space="preserve"> آن هم هر شب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ختم قرآن بخواند ؟ 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او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قدرت را داشته </w:t>
      </w:r>
      <w:r>
        <w:rPr>
          <w:rFonts w:hint="eastAsia"/>
          <w:rtl/>
          <w:lang w:bidi="fa-IR"/>
        </w:rPr>
        <w:t>است</w:t>
      </w:r>
      <w:r>
        <w:rPr>
          <w:rtl/>
          <w:lang w:bidi="fa-IR"/>
        </w:rPr>
        <w:t xml:space="preserve"> چون به مقام 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بود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همان مقام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بن مظاهر هم حاصل شده بود ، آن انسان کم نظ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عارف مخلص که حضرت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کنار بدن قطعه قطعه اش خطاب به دشمن گفت 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شهادت رساند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هر شب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ختم قرآن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نمود !</w:t>
      </w:r>
    </w:p>
    <w:p w:rsidR="00A3017F" w:rsidRDefault="00D11A27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D11A27">
      <w:pPr>
        <w:pStyle w:val="Heading1"/>
        <w:rPr>
          <w:rtl/>
          <w:lang w:bidi="fa-IR"/>
        </w:rPr>
      </w:pPr>
      <w:bookmarkStart w:id="180" w:name="_Toc523657415"/>
      <w:r>
        <w:rPr>
          <w:rFonts w:hint="eastAsia"/>
          <w:rtl/>
          <w:lang w:bidi="fa-IR"/>
        </w:rPr>
        <w:t>حرف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bookmarkEnd w:id="180"/>
    </w:p>
    <w:p w:rsidR="00D11A27" w:rsidRDefault="00D11A27" w:rsidP="00A3017F">
      <w:pPr>
        <w:pStyle w:val="libNormal"/>
        <w:rPr>
          <w:rtl/>
          <w:lang w:bidi="fa-IR"/>
        </w:rPr>
      </w:pPr>
    </w:p>
    <w:p w:rsidR="00A3017F" w:rsidRDefault="00A3017F" w:rsidP="00D11A27">
      <w:pPr>
        <w:pStyle w:val="Heading2"/>
        <w:rPr>
          <w:rtl/>
          <w:lang w:bidi="fa-IR"/>
        </w:rPr>
      </w:pPr>
      <w:bookmarkStart w:id="181" w:name="_Toc523657416"/>
      <w:r>
        <w:rPr>
          <w:rFonts w:hint="eastAsia"/>
          <w:rtl/>
          <w:lang w:bidi="fa-IR"/>
        </w:rPr>
        <w:t>عاقبت</w:t>
      </w:r>
      <w:r>
        <w:rPr>
          <w:rtl/>
          <w:lang w:bidi="fa-IR"/>
        </w:rPr>
        <w:t xml:space="preserve"> گنهکار تائب</w:t>
      </w:r>
      <w:bookmarkEnd w:id="181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عبد</w:t>
      </w:r>
      <w:r>
        <w:rPr>
          <w:rtl/>
          <w:lang w:bidi="fa-IR"/>
        </w:rPr>
        <w:t xml:space="preserve"> الواحد بن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از زمره فسّاق و فجّار و بدکاران بود ،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مجلس موعظه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وسف</w:t>
      </w:r>
      <w:r>
        <w:rPr>
          <w:rtl/>
          <w:lang w:bidi="fa-IR"/>
        </w:rPr>
        <w:t xml:space="preserve"> بن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از جمله عبّاد و زهّاد بود گذر کرد ،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وسف</w:t>
      </w:r>
      <w:r>
        <w:rPr>
          <w:rtl/>
          <w:lang w:bidi="fa-IR"/>
        </w:rPr>
        <w:t xml:space="preserve"> بن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کلام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مستمعان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دَعَاهُم</w:t>
      </w:r>
      <w:r>
        <w:rPr>
          <w:rtl/>
          <w:lang w:bidi="fa-IR"/>
        </w:rPr>
        <w:t xml:space="preserve"> بِلُطْفِهِ کَأنَّهُ مُحتاجٌ إلِ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هِم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</w:t>
      </w:r>
      <w:r>
        <w:rPr>
          <w:rtl/>
          <w:lang w:bidi="fa-IR"/>
        </w:rPr>
        <w:t xml:space="preserve">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مهربان گنهکاران را با لطفش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دعوت کرده است که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به آنان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ازمند</w:t>
      </w:r>
      <w:r>
        <w:rPr>
          <w:rtl/>
          <w:lang w:bidi="fa-IR"/>
        </w:rPr>
        <w:t xml:space="preserve"> است »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عبد</w:t>
      </w:r>
      <w:r>
        <w:rPr>
          <w:rtl/>
          <w:lang w:bidi="fa-IR"/>
        </w:rPr>
        <w:t xml:space="preserve"> الواحد چون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کلام را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جبّه از تن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نداخت</w:t>
      </w:r>
      <w:r>
        <w:rPr>
          <w:rtl/>
          <w:lang w:bidi="fa-IR"/>
        </w:rPr>
        <w:t xml:space="preserve"> و نعره زنان به گورستان رفت . شب اول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وسف</w:t>
      </w:r>
      <w:r>
        <w:rPr>
          <w:rtl/>
          <w:lang w:bidi="fa-IR"/>
        </w:rPr>
        <w:t xml:space="preserve"> بن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 عالم رؤ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ندا داد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أدرِکِ</w:t>
      </w:r>
      <w:r>
        <w:rPr>
          <w:rtl/>
          <w:lang w:bidi="fa-IR"/>
        </w:rPr>
        <w:t xml:space="preserve"> الشَّابَّ التَّائِبِ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</w:t>
      </w:r>
      <w:r>
        <w:rPr>
          <w:rtl/>
          <w:lang w:bidi="fa-IR"/>
        </w:rPr>
        <w:t xml:space="preserve"> جوان گنهکار را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tl/>
          <w:lang w:bidi="fa-IR"/>
        </w:rPr>
        <w:t xml:space="preserve"> »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lastRenderedPageBreak/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او را به آمرزش و مغفرت ما بشارت ده 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وسف</w:t>
      </w:r>
      <w:r>
        <w:rPr>
          <w:rtl/>
          <w:lang w:bidi="fa-IR"/>
        </w:rPr>
        <w:t xml:space="preserve"> در مقام تجسّس و تفحص برآمد تا بعد از سه روز او را در قبرستان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کرد ،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صورت بر خاک نهاده و در حال مناجات و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زار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. چون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وسف</w:t>
      </w:r>
      <w:r>
        <w:rPr>
          <w:rtl/>
          <w:lang w:bidi="fa-IR"/>
        </w:rPr>
        <w:t xml:space="preserve"> را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خود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گفت : سه شبانه روز است تو را فرستاده اند ، امروز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؟!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بگفت و جان به حق تسل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کرد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D11A27">
      <w:pPr>
        <w:pStyle w:val="Heading2"/>
        <w:rPr>
          <w:rtl/>
          <w:lang w:bidi="fa-IR"/>
        </w:rPr>
      </w:pPr>
      <w:bookmarkStart w:id="182" w:name="_Toc523657417"/>
      <w:r>
        <w:rPr>
          <w:rFonts w:hint="eastAsia"/>
          <w:rtl/>
          <w:lang w:bidi="fa-IR"/>
        </w:rPr>
        <w:t>عبادت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bookmarkEnd w:id="182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قطعه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مت</w:t>
      </w:r>
      <w:r>
        <w:rPr>
          <w:rtl/>
          <w:lang w:bidi="fa-IR"/>
        </w:rPr>
        <w:t xml:space="preserve"> آمده ، جبر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گفت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محمد ! اگر عبادت ما در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بود ، سه برنامه انجام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:</w:t>
      </w:r>
    </w:p>
    <w:p w:rsidR="00D11A27" w:rsidRDefault="00D11A27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عبرت</w:t>
      </w:r>
      <w:r>
        <w:rPr>
          <w:rtl/>
          <w:lang w:bidi="fa-IR"/>
        </w:rPr>
        <w:t xml:space="preserve"> ها در اشعار حافظ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44"/>
        <w:gridCol w:w="257"/>
        <w:gridCol w:w="3321"/>
      </w:tblGrid>
      <w:tr w:rsidR="00D11A27" w:rsidTr="00D11A27">
        <w:trPr>
          <w:trHeight w:val="350"/>
        </w:trPr>
        <w:tc>
          <w:tcPr>
            <w:tcW w:w="3344" w:type="dxa"/>
            <w:shd w:val="clear" w:color="auto" w:fill="auto"/>
          </w:tcPr>
          <w:p w:rsidR="00D11A27" w:rsidRDefault="00D11A27" w:rsidP="00D068EB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مرا</w:t>
            </w:r>
            <w:r>
              <w:rPr>
                <w:rtl/>
                <w:lang w:bidi="fa-IR"/>
              </w:rPr>
              <w:t xml:space="preserve"> در منزل جانان چه امن ع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ش</w:t>
            </w:r>
            <w:r>
              <w:rPr>
                <w:rtl/>
                <w:lang w:bidi="fa-IR"/>
              </w:rPr>
              <w:t xml:space="preserve"> چون هر دم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  <w:shd w:val="clear" w:color="auto" w:fill="auto"/>
          </w:tcPr>
          <w:p w:rsidR="00D11A27" w:rsidRDefault="00D11A27" w:rsidP="00D068EB">
            <w:pPr>
              <w:pStyle w:val="libPoem"/>
              <w:rPr>
                <w:rtl/>
              </w:rPr>
            </w:pPr>
          </w:p>
        </w:tc>
        <w:tc>
          <w:tcPr>
            <w:tcW w:w="3321" w:type="dxa"/>
            <w:shd w:val="clear" w:color="auto" w:fill="auto"/>
          </w:tcPr>
          <w:p w:rsidR="00D11A27" w:rsidRDefault="00D11A27" w:rsidP="00D068EB">
            <w:pPr>
              <w:pStyle w:val="libPoem"/>
            </w:pPr>
            <w:r>
              <w:rPr>
                <w:rtl/>
                <w:lang w:bidi="fa-IR"/>
              </w:rPr>
              <w:t>جرس فر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اد</w:t>
            </w:r>
            <w:r>
              <w:rPr>
                <w:rtl/>
                <w:lang w:bidi="fa-IR"/>
              </w:rPr>
              <w:t xml:space="preserve"> 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دارد که بربند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د</w:t>
            </w:r>
            <w:r>
              <w:rPr>
                <w:rtl/>
                <w:lang w:bidi="fa-IR"/>
              </w:rPr>
              <w:t xml:space="preserve"> محملها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D11A27" w:rsidTr="00D11A27">
        <w:trPr>
          <w:trHeight w:val="350"/>
        </w:trPr>
        <w:tc>
          <w:tcPr>
            <w:tcW w:w="3344" w:type="dxa"/>
          </w:tcPr>
          <w:p w:rsidR="00D11A27" w:rsidRDefault="00D11A27" w:rsidP="00D068EB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برو</w:t>
            </w:r>
            <w:r>
              <w:rPr>
                <w:rtl/>
                <w:lang w:bidi="fa-IR"/>
              </w:rPr>
              <w:t xml:space="preserve"> از خانه گردون بِدَر و نان مطلب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</w:tcPr>
          <w:p w:rsidR="00D11A27" w:rsidRDefault="00D11A27" w:rsidP="00D068EB">
            <w:pPr>
              <w:pStyle w:val="libPoem"/>
              <w:rPr>
                <w:rtl/>
              </w:rPr>
            </w:pPr>
          </w:p>
        </w:tc>
        <w:tc>
          <w:tcPr>
            <w:tcW w:w="3321" w:type="dxa"/>
          </w:tcPr>
          <w:p w:rsidR="00D11A27" w:rsidRDefault="00D11A27" w:rsidP="00D068EB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گنج</w:t>
            </w:r>
            <w:r>
              <w:rPr>
                <w:rtl/>
                <w:lang w:bidi="fa-IR"/>
              </w:rPr>
              <w:t xml:space="preserve"> قارون کا</w:t>
            </w:r>
            <w:r>
              <w:rPr>
                <w:rFonts w:hint="cs"/>
                <w:rtl/>
                <w:lang w:bidi="fa-IR"/>
              </w:rPr>
              <w:t>یّ</w:t>
            </w:r>
            <w:r>
              <w:rPr>
                <w:rFonts w:hint="eastAsia"/>
                <w:rtl/>
                <w:lang w:bidi="fa-IR"/>
              </w:rPr>
              <w:t>ام</w:t>
            </w:r>
            <w:r>
              <w:rPr>
                <w:rtl/>
                <w:lang w:bidi="fa-IR"/>
              </w:rPr>
              <w:t xml:space="preserve"> داد بر باد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D11A27" w:rsidTr="00D11A27">
        <w:trPr>
          <w:trHeight w:val="350"/>
        </w:trPr>
        <w:tc>
          <w:tcPr>
            <w:tcW w:w="3344" w:type="dxa"/>
          </w:tcPr>
          <w:p w:rsidR="00D11A27" w:rsidRDefault="00D11A27" w:rsidP="00D068EB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مزرع</w:t>
            </w:r>
            <w:r>
              <w:rPr>
                <w:rtl/>
                <w:lang w:bidi="fa-IR"/>
              </w:rPr>
              <w:t xml:space="preserve"> سبز فلک د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دم</w:t>
            </w:r>
            <w:r>
              <w:rPr>
                <w:rtl/>
                <w:lang w:bidi="fa-IR"/>
              </w:rPr>
              <w:t xml:space="preserve"> و داس مه نو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</w:tcPr>
          <w:p w:rsidR="00D11A27" w:rsidRDefault="00D11A27" w:rsidP="00D068EB">
            <w:pPr>
              <w:pStyle w:val="libPoem"/>
              <w:rPr>
                <w:rtl/>
              </w:rPr>
            </w:pPr>
          </w:p>
        </w:tc>
        <w:tc>
          <w:tcPr>
            <w:tcW w:w="3321" w:type="dxa"/>
          </w:tcPr>
          <w:p w:rsidR="00D11A27" w:rsidRDefault="00D11A27" w:rsidP="00D068EB">
            <w:pPr>
              <w:pStyle w:val="libPoem"/>
            </w:pP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ادم</w:t>
            </w:r>
            <w:r>
              <w:rPr>
                <w:rtl/>
                <w:lang w:bidi="fa-IR"/>
              </w:rPr>
              <w:t xml:space="preserve"> از کشته خو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ش</w:t>
            </w:r>
            <w:r>
              <w:rPr>
                <w:rtl/>
                <w:lang w:bidi="fa-IR"/>
              </w:rPr>
              <w:t xml:space="preserve"> آمد و هنگام درو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عبرت</w:t>
      </w:r>
      <w:r>
        <w:rPr>
          <w:rtl/>
          <w:lang w:bidi="fa-IR"/>
        </w:rPr>
        <w:t xml:space="preserve"> ها در رباع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بابا طاهر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161"/>
        <w:gridCol w:w="264"/>
        <w:gridCol w:w="3497"/>
      </w:tblGrid>
      <w:tr w:rsidR="00D11A27" w:rsidTr="006C5BA8">
        <w:trPr>
          <w:trHeight w:val="350"/>
        </w:trPr>
        <w:tc>
          <w:tcPr>
            <w:tcW w:w="3161" w:type="dxa"/>
            <w:shd w:val="clear" w:color="auto" w:fill="auto"/>
          </w:tcPr>
          <w:p w:rsidR="00D11A27" w:rsidRDefault="00D11A27" w:rsidP="00D068EB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به</w:t>
            </w:r>
            <w:r>
              <w:rPr>
                <w:rtl/>
                <w:lang w:bidi="fa-IR"/>
              </w:rPr>
              <w:t xml:space="preserve"> گورستان گذر کردم کم و ب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ش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4" w:type="dxa"/>
            <w:shd w:val="clear" w:color="auto" w:fill="auto"/>
          </w:tcPr>
          <w:p w:rsidR="00D11A27" w:rsidRDefault="00D11A27" w:rsidP="00D068EB">
            <w:pPr>
              <w:pStyle w:val="libPoem"/>
              <w:rPr>
                <w:rtl/>
              </w:rPr>
            </w:pPr>
          </w:p>
        </w:tc>
        <w:tc>
          <w:tcPr>
            <w:tcW w:w="3497" w:type="dxa"/>
            <w:shd w:val="clear" w:color="auto" w:fill="auto"/>
          </w:tcPr>
          <w:p w:rsidR="00D11A27" w:rsidRDefault="00D11A27" w:rsidP="00D068EB">
            <w:pPr>
              <w:pStyle w:val="libPoem"/>
            </w:pPr>
            <w:r>
              <w:rPr>
                <w:rtl/>
                <w:lang w:bidi="fa-IR"/>
              </w:rPr>
              <w:t>بد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دم</w:t>
            </w:r>
            <w:r>
              <w:rPr>
                <w:rtl/>
                <w:lang w:bidi="fa-IR"/>
              </w:rPr>
              <w:t xml:space="preserve"> حال دولتمند و درو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ش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D11A27" w:rsidTr="006C5BA8">
        <w:trPr>
          <w:trHeight w:val="350"/>
        </w:trPr>
        <w:tc>
          <w:tcPr>
            <w:tcW w:w="3161" w:type="dxa"/>
          </w:tcPr>
          <w:p w:rsidR="00D11A27" w:rsidRDefault="00D11A27" w:rsidP="00D068EB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نه</w:t>
            </w:r>
            <w:r>
              <w:rPr>
                <w:rtl/>
                <w:lang w:bidi="fa-IR"/>
              </w:rPr>
              <w:t xml:space="preserve"> درو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ش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به گور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ب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کفن </w:t>
            </w:r>
            <w:r>
              <w:rPr>
                <w:rtl/>
                <w:lang w:bidi="fa-IR"/>
              </w:rPr>
              <w:lastRenderedPageBreak/>
              <w:t>ماند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4" w:type="dxa"/>
          </w:tcPr>
          <w:p w:rsidR="00D11A27" w:rsidRDefault="00D11A27" w:rsidP="00D068EB">
            <w:pPr>
              <w:pStyle w:val="libPoem"/>
              <w:rPr>
                <w:rtl/>
              </w:rPr>
            </w:pPr>
          </w:p>
        </w:tc>
        <w:tc>
          <w:tcPr>
            <w:tcW w:w="3497" w:type="dxa"/>
          </w:tcPr>
          <w:p w:rsidR="00D11A27" w:rsidRDefault="00D11A27" w:rsidP="00D068EB">
            <w:pPr>
              <w:pStyle w:val="libPoem"/>
            </w:pPr>
            <w:r>
              <w:rPr>
                <w:rtl/>
                <w:lang w:bidi="fa-IR"/>
              </w:rPr>
              <w:t xml:space="preserve">نه دولتمند برد از 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ک</w:t>
            </w:r>
            <w:r>
              <w:rPr>
                <w:rtl/>
                <w:lang w:bidi="fa-IR"/>
              </w:rPr>
              <w:t xml:space="preserve"> کفن ب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ش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D11A27" w:rsidTr="006C5BA8">
        <w:trPr>
          <w:trHeight w:val="350"/>
        </w:trPr>
        <w:tc>
          <w:tcPr>
            <w:tcW w:w="3161" w:type="dxa"/>
          </w:tcPr>
          <w:p w:rsidR="00D11A27" w:rsidRDefault="00D11A27" w:rsidP="00D068EB">
            <w:pPr>
              <w:pStyle w:val="libPoem"/>
            </w:pPr>
            <w:r>
              <w:rPr>
                <w:rFonts w:hint="eastAsia"/>
                <w:rtl/>
                <w:lang w:bidi="fa-IR"/>
              </w:rPr>
              <w:lastRenderedPageBreak/>
              <w:t>به</w:t>
            </w:r>
            <w:r>
              <w:rPr>
                <w:rtl/>
                <w:lang w:bidi="fa-IR"/>
              </w:rPr>
              <w:t xml:space="preserve"> قبرستان گذر کردم صباح</w:t>
            </w:r>
            <w:r>
              <w:rPr>
                <w:rFonts w:hint="cs"/>
                <w:rtl/>
                <w:lang w:bidi="fa-IR"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4" w:type="dxa"/>
          </w:tcPr>
          <w:p w:rsidR="00D11A27" w:rsidRDefault="00D11A27" w:rsidP="00D068EB">
            <w:pPr>
              <w:pStyle w:val="libPoem"/>
              <w:rPr>
                <w:rtl/>
              </w:rPr>
            </w:pPr>
          </w:p>
        </w:tc>
        <w:tc>
          <w:tcPr>
            <w:tcW w:w="3497" w:type="dxa"/>
          </w:tcPr>
          <w:p w:rsidR="00D11A27" w:rsidRDefault="00D11A27" w:rsidP="00D068EB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اگر</w:t>
            </w:r>
            <w:r>
              <w:rPr>
                <w:rtl/>
                <w:lang w:bidi="fa-IR"/>
              </w:rPr>
              <w:t xml:space="preserve"> ش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ر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اگر ببر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اگر گور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C5BA8" w:rsidTr="006C5BA8">
        <w:tblPrEx>
          <w:tblLook w:val="04A0"/>
        </w:tblPrEx>
        <w:trPr>
          <w:trHeight w:val="350"/>
        </w:trPr>
        <w:tc>
          <w:tcPr>
            <w:tcW w:w="3161" w:type="dxa"/>
          </w:tcPr>
          <w:p w:rsidR="006C5BA8" w:rsidRDefault="006C5BA8" w:rsidP="00D068EB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مو</w:t>
            </w:r>
            <w:r>
              <w:rPr>
                <w:rtl/>
                <w:lang w:bidi="fa-IR"/>
              </w:rPr>
              <w:t xml:space="preserve"> از « قالوا بل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» تشو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ش</w:t>
            </w:r>
            <w:r>
              <w:rPr>
                <w:rtl/>
                <w:lang w:bidi="fa-IR"/>
              </w:rPr>
              <w:t xml:space="preserve"> د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رم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4" w:type="dxa"/>
          </w:tcPr>
          <w:p w:rsidR="006C5BA8" w:rsidRDefault="006C5BA8" w:rsidP="00D068EB">
            <w:pPr>
              <w:pStyle w:val="libPoem"/>
              <w:rPr>
                <w:rtl/>
              </w:rPr>
            </w:pPr>
          </w:p>
        </w:tc>
        <w:tc>
          <w:tcPr>
            <w:tcW w:w="3497" w:type="dxa"/>
          </w:tcPr>
          <w:p w:rsidR="006C5BA8" w:rsidRDefault="006C5BA8" w:rsidP="00D068EB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چو</w:t>
            </w:r>
            <w:r>
              <w:rPr>
                <w:rtl/>
                <w:lang w:bidi="fa-IR"/>
              </w:rPr>
              <w:t xml:space="preserve"> فردا نامه خوانان نامه خوانند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C5BA8" w:rsidTr="006C5BA8">
        <w:tblPrEx>
          <w:tblLook w:val="04A0"/>
        </w:tblPrEx>
        <w:trPr>
          <w:trHeight w:val="350"/>
        </w:trPr>
        <w:tc>
          <w:tcPr>
            <w:tcW w:w="3161" w:type="dxa"/>
          </w:tcPr>
          <w:p w:rsidR="006C5BA8" w:rsidRDefault="006C5BA8" w:rsidP="00D068EB">
            <w:pPr>
              <w:pStyle w:val="libPoem"/>
            </w:pPr>
            <w:r>
              <w:rPr>
                <w:rtl/>
                <w:lang w:bidi="fa-IR"/>
              </w:rPr>
              <w:t>من شرمنده سر در پ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ش</w:t>
            </w:r>
            <w:r>
              <w:rPr>
                <w:rtl/>
                <w:lang w:bidi="fa-IR"/>
              </w:rPr>
              <w:t xml:space="preserve"> د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رم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4" w:type="dxa"/>
          </w:tcPr>
          <w:p w:rsidR="006C5BA8" w:rsidRDefault="006C5BA8" w:rsidP="00D068EB">
            <w:pPr>
              <w:pStyle w:val="libPoem"/>
              <w:rPr>
                <w:rtl/>
              </w:rPr>
            </w:pPr>
          </w:p>
        </w:tc>
        <w:tc>
          <w:tcPr>
            <w:tcW w:w="3497" w:type="dxa"/>
          </w:tcPr>
          <w:p w:rsidR="006C5BA8" w:rsidRDefault="006C5BA8" w:rsidP="00D068EB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صدا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چاوشان مردن آ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و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C5BA8" w:rsidTr="006C5BA8">
        <w:tblPrEx>
          <w:tblLook w:val="04A0"/>
        </w:tblPrEx>
        <w:trPr>
          <w:trHeight w:val="350"/>
        </w:trPr>
        <w:tc>
          <w:tcPr>
            <w:tcW w:w="3161" w:type="dxa"/>
          </w:tcPr>
          <w:p w:rsidR="006C5BA8" w:rsidRDefault="006C5BA8" w:rsidP="00D068EB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درخت</w:t>
            </w:r>
            <w:r>
              <w:rPr>
                <w:rtl/>
                <w:lang w:bidi="fa-IR"/>
              </w:rPr>
              <w:t xml:space="preserve"> غم به جانم کرده ر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شه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4" w:type="dxa"/>
          </w:tcPr>
          <w:p w:rsidR="006C5BA8" w:rsidRDefault="006C5BA8" w:rsidP="00D068EB">
            <w:pPr>
              <w:pStyle w:val="libPoem"/>
              <w:rPr>
                <w:rtl/>
              </w:rPr>
            </w:pPr>
          </w:p>
        </w:tc>
        <w:tc>
          <w:tcPr>
            <w:tcW w:w="3497" w:type="dxa"/>
          </w:tcPr>
          <w:p w:rsidR="006C5BA8" w:rsidRDefault="006C5BA8" w:rsidP="00D068EB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دلا</w:t>
            </w:r>
            <w:r>
              <w:rPr>
                <w:rtl/>
                <w:lang w:bidi="fa-IR"/>
              </w:rPr>
              <w:t xml:space="preserve"> غافل ز سبحان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چه حاصل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C5BA8" w:rsidTr="006C5BA8">
        <w:tblPrEx>
          <w:tblLook w:val="04A0"/>
        </w:tblPrEx>
        <w:trPr>
          <w:trHeight w:val="350"/>
        </w:trPr>
        <w:tc>
          <w:tcPr>
            <w:tcW w:w="3161" w:type="dxa"/>
          </w:tcPr>
          <w:p w:rsidR="006C5BA8" w:rsidRDefault="006C5BA8" w:rsidP="00D068EB">
            <w:pPr>
              <w:pStyle w:val="libPoem"/>
            </w:pPr>
            <w:r>
              <w:rPr>
                <w:rtl/>
                <w:lang w:bidi="fa-IR"/>
              </w:rPr>
              <w:t>مط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ع</w:t>
            </w:r>
            <w:r>
              <w:rPr>
                <w:rtl/>
                <w:lang w:bidi="fa-IR"/>
              </w:rPr>
              <w:t xml:space="preserve"> نفس و ش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طان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چه حاصل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4" w:type="dxa"/>
          </w:tcPr>
          <w:p w:rsidR="006C5BA8" w:rsidRDefault="006C5BA8" w:rsidP="00D068EB">
            <w:pPr>
              <w:pStyle w:val="libPoem"/>
              <w:rPr>
                <w:rtl/>
              </w:rPr>
            </w:pPr>
          </w:p>
        </w:tc>
        <w:tc>
          <w:tcPr>
            <w:tcW w:w="3497" w:type="dxa"/>
          </w:tcPr>
          <w:p w:rsidR="006C5BA8" w:rsidRDefault="006C5BA8" w:rsidP="00D068EB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بود</w:t>
            </w:r>
            <w:r>
              <w:rPr>
                <w:rtl/>
                <w:lang w:bidi="fa-IR"/>
              </w:rPr>
              <w:t xml:space="preserve"> قدر تو افزون از ملا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Fonts w:hint="eastAsia"/>
                <w:rtl/>
                <w:lang w:bidi="fa-IR"/>
              </w:rPr>
              <w:t>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C5BA8" w:rsidTr="006C5BA8">
        <w:tblPrEx>
          <w:tblLook w:val="04A0"/>
        </w:tblPrEx>
        <w:trPr>
          <w:trHeight w:val="350"/>
        </w:trPr>
        <w:tc>
          <w:tcPr>
            <w:tcW w:w="3161" w:type="dxa"/>
          </w:tcPr>
          <w:p w:rsidR="006C5BA8" w:rsidRDefault="006C5BA8" w:rsidP="00D068EB">
            <w:pPr>
              <w:pStyle w:val="libPoem"/>
            </w:pPr>
            <w:r>
              <w:rPr>
                <w:rtl/>
                <w:lang w:bidi="fa-IR"/>
              </w:rPr>
              <w:t>تو قدر خود نم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دان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چه حاصل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4" w:type="dxa"/>
          </w:tcPr>
          <w:p w:rsidR="006C5BA8" w:rsidRDefault="006C5BA8" w:rsidP="00D068EB">
            <w:pPr>
              <w:pStyle w:val="libPoem"/>
              <w:rPr>
                <w:rtl/>
              </w:rPr>
            </w:pPr>
          </w:p>
        </w:tc>
        <w:tc>
          <w:tcPr>
            <w:tcW w:w="3497" w:type="dxa"/>
          </w:tcPr>
          <w:p w:rsidR="006C5BA8" w:rsidRDefault="006C5BA8" w:rsidP="00D068EB">
            <w:pPr>
              <w:pStyle w:val="libPoem"/>
            </w:pPr>
            <w:r>
              <w:rPr>
                <w:rFonts w:hint="eastAsia"/>
                <w:rtl/>
                <w:lang w:bidi="fa-IR"/>
              </w:rPr>
              <w:t>دلا</w:t>
            </w:r>
            <w:r>
              <w:rPr>
                <w:rtl/>
                <w:lang w:bidi="fa-IR"/>
              </w:rPr>
              <w:t xml:space="preserve"> اصلاً نترس</w:t>
            </w:r>
            <w:r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از ره دور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6C5BA8" w:rsidRDefault="006C5BA8" w:rsidP="00A3017F">
      <w:pPr>
        <w:pStyle w:val="libNormal"/>
        <w:rPr>
          <w:rtl/>
          <w:lang w:bidi="fa-IR"/>
        </w:rPr>
      </w:pPr>
    </w:p>
    <w:p w:rsidR="00A3017F" w:rsidRDefault="006C5BA8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6C5BA8">
      <w:pPr>
        <w:pStyle w:val="Heading2"/>
        <w:rPr>
          <w:rtl/>
          <w:lang w:bidi="fa-IR"/>
        </w:rPr>
      </w:pPr>
      <w:bookmarkStart w:id="183" w:name="_Toc523657418"/>
      <w:r>
        <w:rPr>
          <w:rFonts w:hint="eastAsia"/>
          <w:rtl/>
          <w:lang w:bidi="fa-IR"/>
        </w:rPr>
        <w:t>عبرتها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در سع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صفا و مروه</w:t>
      </w:r>
      <w:bookmarkEnd w:id="183"/>
    </w:p>
    <w:p w:rsidR="00A3017F" w:rsidRDefault="00A3017F" w:rsidP="006C5BA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مسأله سع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صفا و مروه که از شعائر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از ارکان حج و بس</w:t>
      </w:r>
      <w:r>
        <w:rPr>
          <w:rFonts w:hint="cs"/>
          <w:rtl/>
          <w:lang w:bidi="fa-IR"/>
        </w:rPr>
        <w:t>ی</w:t>
      </w:r>
      <w:r w:rsidR="006C5BA8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عبرت</w:t>
      </w:r>
      <w:r>
        <w:rPr>
          <w:rtl/>
          <w:lang w:bidi="fa-IR"/>
        </w:rPr>
        <w:t xml:space="preserve"> آموز ، لازم است به مسائل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مهم اشاره شود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1 - امام صادق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از آنجا که حضرت آدم که از جانب حق به مقام « اصطفا »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قطعه از کوه هبوط کرد . نام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کوه به مناسبت مقام آدم ، « صفا » نام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شد و چون حوا که مقام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نت</w:t>
      </w:r>
      <w:r>
        <w:rPr>
          <w:rtl/>
          <w:lang w:bidi="fa-IR"/>
        </w:rPr>
        <w:t xml:space="preserve"> و « مرآه » بودن داشت ، به آن کوه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هبوط کرد ، نام آن کوه « مروه » گذاشته شد </w:t>
      </w:r>
      <w:r w:rsidRPr="006C5BA8">
        <w:rPr>
          <w:rStyle w:val="libFootnotenumChar"/>
          <w:rtl/>
        </w:rPr>
        <w:t xml:space="preserve">(1) </w:t>
      </w:r>
      <w:r>
        <w:rPr>
          <w:rtl/>
          <w:lang w:bidi="fa-IR"/>
        </w:rPr>
        <w:t>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چون</w:t>
      </w:r>
      <w:r>
        <w:rPr>
          <w:rtl/>
          <w:lang w:bidi="fa-IR"/>
        </w:rPr>
        <w:t xml:space="preserve">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هاجر و اسماع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را در آن واد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زرع</w:t>
      </w:r>
      <w:r>
        <w:rPr>
          <w:rtl/>
          <w:lang w:bidi="fa-IR"/>
        </w:rPr>
        <w:t xml:space="preserve"> در حول و حوش حرم و 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گاه</w:t>
      </w:r>
      <w:r>
        <w:rPr>
          <w:rtl/>
          <w:lang w:bidi="fa-IR"/>
        </w:rPr>
        <w:t xml:space="preserve"> خانه قرار داد و خود به شام بازگشت ، کودک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رخواره</w:t>
      </w:r>
      <w:r>
        <w:rPr>
          <w:rtl/>
          <w:lang w:bidi="fa-IR"/>
        </w:rPr>
        <w:t xml:space="preserve"> به تشنگ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مبتلا شد ، هاجر که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زنان زمان نمونه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اخلاص و فداکار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به حق بود ،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نجات طفل ، نه تنها به خاط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مهر مادر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بلکه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، بر کوه صفا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</w:t>
      </w:r>
      <w:r>
        <w:rPr>
          <w:rtl/>
          <w:lang w:bidi="fa-IR"/>
        </w:rPr>
        <w:t xml:space="preserve"> و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زد :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و مونس هست ؟ چون جواب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کوه مروه رفت و به همان صورت داد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نمود و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جواب ماند 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برنامه را هفت بار تکرار کرد ،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وقت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برابر او ظاهر شد و گفت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جواب</w:t>
      </w:r>
      <w:r>
        <w:rPr>
          <w:rtl/>
          <w:lang w:bidi="fa-IR"/>
        </w:rPr>
        <w:t xml:space="preserve"> داد : مادرِ فرزند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او گفت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شما</w:t>
      </w:r>
      <w:r>
        <w:rPr>
          <w:rtl/>
          <w:lang w:bidi="fa-IR"/>
        </w:rPr>
        <w:t xml:space="preserve"> را به که سپرده اند ؟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گفت</w:t>
      </w:r>
      <w:r>
        <w:rPr>
          <w:rtl/>
          <w:lang w:bidi="fa-IR"/>
        </w:rPr>
        <w:t xml:space="preserve"> 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مطلب تو را به وقت مراجعت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از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آن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بزرگوار فرمود : من شما را به خدا سپردم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گفت : به حق شما را به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سپرده که در تمام امور کفا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تتان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6C5BA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آن وقت کودک با پاش</w:t>
      </w:r>
      <w:r w:rsidR="006C5BA8">
        <w:rPr>
          <w:rFonts w:hint="cs"/>
          <w:rtl/>
          <w:lang w:bidi="fa-IR"/>
        </w:rPr>
        <w:t>ن</w:t>
      </w:r>
      <w:r>
        <w:rPr>
          <w:rtl/>
          <w:lang w:bidi="fa-IR"/>
        </w:rPr>
        <w:t>ه پا از شدت تشنگ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کاوش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که ناگهان چشمه پر آب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جار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.</w:t>
      </w:r>
    </w:p>
    <w:p w:rsidR="00A3017F" w:rsidRPr="006C5BA8" w:rsidRDefault="006C5BA8" w:rsidP="006C5BA8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</w:t>
      </w:r>
    </w:p>
    <w:p w:rsidR="00A3017F" w:rsidRDefault="00A3017F" w:rsidP="006C5BA8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بحار 233/99 .</w:t>
      </w:r>
    </w:p>
    <w:p w:rsidR="006C5BA8" w:rsidRDefault="006C5BA8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هفت بار رفت و آمد هاجر که منشأ و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اخلاص و حفظ کودک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و جلب رضا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حق نداشت ، از جانب خدا به عنوان رکن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ارکان حج و شعار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شعائر خدا قرار داده شد </w:t>
      </w:r>
      <w:r w:rsidRPr="006C5BA8">
        <w:rPr>
          <w:rStyle w:val="libFootnotenumChar"/>
          <w:rtl/>
        </w:rPr>
        <w:t>(1)</w:t>
      </w:r>
      <w:r>
        <w:rPr>
          <w:rtl/>
          <w:lang w:bidi="fa-IR"/>
        </w:rPr>
        <w:t xml:space="preserve"> تا زائران خانه محبوب ، خالص و مخلص آن واد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 نور را هفت بار رفت و آمد کنند و روح خود را همانند روح هاجر از زنگ کدورتها بشو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صفا و مروه از طرف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ارج نهادن به مقام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اخلاص آن زن با کرامت است . از جهت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اطاعت از فرمان حضرت حق است در تعظ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شعائر او و از باب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، سع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تصف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نفس و تحقق توبه ، و توسل به مقام حضرت رب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ادآور</w:t>
      </w:r>
      <w:r>
        <w:rPr>
          <w:rtl/>
          <w:lang w:bidi="fa-IR"/>
        </w:rPr>
        <w:t xml:space="preserve"> محشر کبر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عظم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تردد مردم در آن صحنه هول انگ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دست آوردن راه نجات ، و جلب شفاعت شف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عان</w:t>
      </w:r>
      <w:r>
        <w:rPr>
          <w:rtl/>
          <w:lang w:bidi="fa-IR"/>
        </w:rPr>
        <w:t xml:space="preserve"> روز جزاست .</w:t>
      </w:r>
    </w:p>
    <w:p w:rsidR="00A3017F" w:rsidRDefault="006C5BA8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6C5BA8">
      <w:pPr>
        <w:pStyle w:val="Heading2"/>
        <w:rPr>
          <w:rtl/>
          <w:lang w:bidi="fa-IR"/>
        </w:rPr>
      </w:pPr>
      <w:bookmarkStart w:id="184" w:name="_Toc523657419"/>
      <w:r>
        <w:rPr>
          <w:rFonts w:hint="eastAsia"/>
          <w:rtl/>
          <w:lang w:bidi="fa-IR"/>
        </w:rPr>
        <w:t>عذاب</w:t>
      </w:r>
      <w:r>
        <w:rPr>
          <w:rtl/>
          <w:lang w:bidi="fa-IR"/>
        </w:rPr>
        <w:t xml:space="preserve"> آزار دهنده مؤمن</w:t>
      </w:r>
      <w:bookmarkEnd w:id="184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 :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شود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 کند : روگردانان از دوستان من کجا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؟ پس گروه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صورتشان گوشت ندارد برخ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زند</w:t>
      </w:r>
      <w:r>
        <w:rPr>
          <w:rtl/>
          <w:lang w:bidi="fa-IR"/>
        </w:rPr>
        <w:t xml:space="preserve"> . در آن وقت گفته شود 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هستند که اهل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را آزردند و با آنان به دشمن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برخاستند و نسبت به آنها عناد ورز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و آنان را با درشت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سرس</w:t>
      </w:r>
      <w:r>
        <w:rPr>
          <w:rFonts w:hint="eastAsia"/>
          <w:rtl/>
          <w:lang w:bidi="fa-IR"/>
        </w:rPr>
        <w:t>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نشان</w:t>
      </w:r>
      <w:r>
        <w:rPr>
          <w:rtl/>
          <w:lang w:bidi="fa-IR"/>
        </w:rPr>
        <w:t xml:space="preserve"> سرزنش کردند . سپس فرمان رسد که آنها را به دوزخ برند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6C5BA8">
      <w:pPr>
        <w:pStyle w:val="Heading2"/>
        <w:rPr>
          <w:rtl/>
          <w:lang w:bidi="fa-IR"/>
        </w:rPr>
      </w:pPr>
      <w:bookmarkStart w:id="185" w:name="_Toc523657420"/>
      <w:r>
        <w:rPr>
          <w:rFonts w:hint="eastAsia"/>
          <w:rtl/>
          <w:lang w:bidi="fa-IR"/>
        </w:rPr>
        <w:t>عزّت</w:t>
      </w:r>
      <w:r>
        <w:rPr>
          <w:rtl/>
          <w:lang w:bidi="fa-IR"/>
        </w:rPr>
        <w:t xml:space="preserve"> نفس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دست</w:t>
      </w:r>
      <w:bookmarkEnd w:id="185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دوست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داشتم که در صبر و متانت ، جود و کرم و انجام کار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به خصوص</w:t>
      </w:r>
    </w:p>
    <w:p w:rsidR="00A3017F" w:rsidRPr="006C5BA8" w:rsidRDefault="006C5BA8" w:rsidP="006C5BA8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</w:t>
      </w:r>
    </w:p>
    <w:p w:rsidR="00A3017F" w:rsidRDefault="00A3017F" w:rsidP="006C5BA8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بحار 233/99 .</w:t>
      </w:r>
    </w:p>
    <w:p w:rsidR="00A3017F" w:rsidRDefault="006C5BA8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رس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دگ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به ته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دستان</w:t>
      </w:r>
      <w:r w:rsidR="00A3017F">
        <w:rPr>
          <w:rtl/>
          <w:lang w:bidi="fa-IR"/>
        </w:rPr>
        <w:t xml:space="preserve"> ، انسان کم نمونه 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بود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نسبت به فقرا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ازمندان</w:t>
      </w:r>
      <w:r>
        <w:rPr>
          <w:rtl/>
          <w:lang w:bidi="fa-IR"/>
        </w:rPr>
        <w:t xml:space="preserve"> و سائلان و مشکل داران محبت فوق العاده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 و جانب احترام و ادب را درباره آنان رعا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: به واسطه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دوستانم 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محلات 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قم به چند خانواده آبرومند در حدّ برطرف شدن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ازشان</w:t>
      </w:r>
      <w:r>
        <w:rPr>
          <w:rtl/>
          <w:lang w:bidi="fa-IR"/>
        </w:rPr>
        <w:t xml:space="preserve"> کمک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کردم و هر شب جمعه که به قم مشرف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شدم احوال آنان را به توسّط دوستم خبر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گرفتم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عصر</w:t>
      </w:r>
      <w:r>
        <w:rPr>
          <w:rtl/>
          <w:lang w:bidi="fa-IR"/>
        </w:rPr>
        <w:t xml:space="preserve"> پنج شنبه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گوشه مسجد معروف به مسجد طباطبا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وصل به حرم مطهر است و مخارج کاش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را قبول کرده بودم به تماشا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کار اسات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هنرمند کاش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ستاده</w:t>
      </w:r>
      <w:r>
        <w:rPr>
          <w:rtl/>
          <w:lang w:bidi="fa-IR"/>
        </w:rPr>
        <w:t xml:space="preserve"> بودم ،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باوقار و مت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سراغ مرا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خادمان حرم گرفت ، خود را به او معرف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کردم ، پول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اندک که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مت</w:t>
      </w:r>
      <w:r>
        <w:rPr>
          <w:rtl/>
          <w:lang w:bidi="fa-IR"/>
        </w:rPr>
        <w:t xml:space="preserve"> دو گرده نان بود به من داد ، گفتم :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؟ گفت : از شخص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هر هفته به من کمک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به زحمت نام شما را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، من تا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هفته مستحق بودم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تنها فرزند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مم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هفته از خدمت سرباز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آمد و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محترم او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کار به حجره اش برد و حق</w:t>
      </w:r>
      <w:r>
        <w:rPr>
          <w:rFonts w:hint="eastAsia"/>
          <w:rtl/>
          <w:lang w:bidi="fa-IR"/>
        </w:rPr>
        <w:t>وق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قرار داده کفاف هز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ما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از شب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فرزندم حقوقش را به خانه آورد من از استحقاق درآمدم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پول اندک که از کمک شما نزد من مانده بود هز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کردنش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شرع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نبود ،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خاطر به شما برگرداندم !!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6C5BA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ته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دستان</w:t>
      </w:r>
      <w:r>
        <w:rPr>
          <w:rtl/>
          <w:lang w:bidi="fa-IR"/>
        </w:rPr>
        <w:t xml:space="preserve"> و فقرا که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مهربان به همگان سفارش فرموده است به آنان محبت ورزند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بزرگ به ابوذر 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به آنان عشق بورز و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کشان</w:t>
      </w:r>
      <w:r>
        <w:rPr>
          <w:rtl/>
          <w:lang w:bidi="fa-IR"/>
        </w:rPr>
        <w:t xml:space="preserve"> رو ،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انسانها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باعزت و کرامت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.</w:t>
      </w:r>
      <w:r>
        <w:rPr>
          <w:rFonts w:hint="eastAsia"/>
          <w:rtl/>
          <w:lang w:bidi="fa-IR"/>
        </w:rPr>
        <w:t>عطا</w:t>
      </w:r>
      <w:r>
        <w:rPr>
          <w:rtl/>
          <w:lang w:bidi="fa-IR"/>
        </w:rPr>
        <w:t xml:space="preserve"> و بخشش به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تو را محروم نموده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برنامه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اخلاق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حقا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باارزش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مهربان به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بزرگوارش سفارش کرده است و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در لطف و رحمت و کرامت حضرت حق دارد . چه بسا انسان به حوادث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تلخ مبتلا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روزگار از او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تابد و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درها به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بسته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مشکلات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تنگنا قرار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و به نظر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 که اگر به فلان شخص </w:t>
      </w:r>
      <w:r>
        <w:rPr>
          <w:rFonts w:hint="eastAsia"/>
          <w:rtl/>
          <w:lang w:bidi="fa-IR"/>
        </w:rPr>
        <w:t>که</w:t>
      </w:r>
      <w:r>
        <w:rPr>
          <w:rtl/>
          <w:lang w:bidi="fa-IR"/>
        </w:rPr>
        <w:t xml:space="preserve"> از اقوام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دوستان است مراجعه کند و آبرو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بگذارد و از او درخواست کمک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او با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باز از انسان استقبال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با چهره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گشاده انسان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 با بزرگوار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کرم ، 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جهت حل مشکل در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قرار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.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او مراجعه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د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قدرت بر حلّ مشکل انسان دارد بر طبل مأ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</w:t>
      </w:r>
      <w:r>
        <w:rPr>
          <w:rtl/>
          <w:lang w:bidi="fa-IR"/>
        </w:rPr>
        <w:t xml:space="preserve"> کردن انسان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کوبد و آدم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از خود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راند و به عرصه محروم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از عطا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نشاند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زهر تلخ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دست او ،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مهربان فرمان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که اگر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شخص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چون تو دچار مشکل شود و در تنگنا قرار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تو در گشا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و وسعت 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قرار گرفته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حلّ مشکلش به تو مراجعه کند ، تو آن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در سخت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تنگدست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او مراجعه کرد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او تو را از عطا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محروم ساخت مانع عطا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به او قرار مده ، بلکه با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توجه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کامل در رابطه با حالت بخ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لانه</w:t>
      </w:r>
      <w:r>
        <w:rPr>
          <w:rtl/>
          <w:lang w:bidi="fa-IR"/>
        </w:rPr>
        <w:t xml:space="preserve"> او ، دست عطا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را به سو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بگشا واو را به </w:t>
      </w:r>
      <w:r>
        <w:rPr>
          <w:rtl/>
          <w:lang w:bidi="fa-IR"/>
        </w:rPr>
        <w:lastRenderedPageBreak/>
        <w:t>عرصه محروم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از لطف و احسانت منشان و با گشاده رو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و خوش خلق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عطا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بهره مندش ساز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گفت تلاف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 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از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حالات اخلاق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از نقاط قوّت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از 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انسان است .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</w:t>
      </w:r>
      <w:r>
        <w:rPr>
          <w:rtl/>
          <w:lang w:bidi="fa-IR"/>
        </w:rPr>
        <w:t xml:space="preserve"> به هم دوست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همه مغز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پوست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پنهان ز هم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هم را</w:t>
      </w:r>
    </w:p>
    <w:p w:rsidR="00A3017F" w:rsidRDefault="00C2059C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C2059C">
      <w:pPr>
        <w:pStyle w:val="Heading2"/>
        <w:rPr>
          <w:rtl/>
          <w:lang w:bidi="fa-IR"/>
        </w:rPr>
      </w:pPr>
      <w:bookmarkStart w:id="186" w:name="_Toc523657421"/>
      <w:r>
        <w:rPr>
          <w:rFonts w:hint="eastAsia"/>
          <w:rtl/>
          <w:lang w:bidi="fa-IR"/>
        </w:rPr>
        <w:t>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بازار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راهن</w:t>
      </w:r>
      <w:r>
        <w:rPr>
          <w:rtl/>
          <w:lang w:bidi="fa-IR"/>
        </w:rPr>
        <w:t xml:space="preserve"> فروشان</w:t>
      </w:r>
      <w:bookmarkEnd w:id="186"/>
    </w:p>
    <w:p w:rsidR="00A3017F" w:rsidRDefault="00A3017F" w:rsidP="00C2059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به بازار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راهن</w:t>
      </w:r>
      <w:r>
        <w:rPr>
          <w:rtl/>
          <w:lang w:bidi="fa-IR"/>
        </w:rPr>
        <w:t xml:space="preserve"> فروشان آمد و دو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راهن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ارزش سه درهم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ارزش دو درهم 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فرمود : قنبر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راهن</w:t>
      </w:r>
      <w:r>
        <w:rPr>
          <w:rtl/>
          <w:lang w:bidi="fa-IR"/>
        </w:rPr>
        <w:t xml:space="preserve"> سه درهم</w:t>
      </w:r>
      <w:r>
        <w:rPr>
          <w:rFonts w:hint="cs"/>
          <w:rtl/>
          <w:lang w:bidi="fa-IR"/>
        </w:rPr>
        <w:t>ی</w:t>
      </w:r>
      <w:r w:rsidR="00C2059C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بپوش . او گفت : شما که منبر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سخنران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راهن</w:t>
      </w:r>
      <w:r>
        <w:rPr>
          <w:rtl/>
          <w:lang w:bidi="fa-IR"/>
        </w:rPr>
        <w:t xml:space="preserve"> باارزش تر سزاوارتر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فرمود : تو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جان</w:t>
      </w:r>
      <w:r>
        <w:rPr>
          <w:rtl/>
          <w:lang w:bidi="fa-IR"/>
        </w:rPr>
        <w:t xml:space="preserve">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من از پروردگارم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به تو برتر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از رسول خدا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فرمود : خدمتکاران را از آنچه خو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بپوشان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از آنچه خود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بخوران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</w:t>
      </w:r>
      <w:r w:rsidRPr="00C2059C">
        <w:rPr>
          <w:rStyle w:val="libFootnotenumChar"/>
          <w:rtl/>
        </w:rPr>
        <w:t>(1)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C2059C">
      <w:pPr>
        <w:pStyle w:val="Heading2"/>
        <w:rPr>
          <w:rtl/>
          <w:lang w:bidi="fa-IR"/>
        </w:rPr>
      </w:pPr>
      <w:bookmarkStart w:id="187" w:name="_Toc523657422"/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گناهکار</w:t>
      </w:r>
      <w:bookmarkEnd w:id="187"/>
    </w:p>
    <w:p w:rsidR="00A3017F" w:rsidRDefault="00A3017F" w:rsidP="00C2059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آمده :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جمع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حوار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به 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گذشت ، ناگاه گنهکار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تباه روزگار که در آن زمان به فسق و فجور معروف و مشهور بود آنان را 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آتش حسرت در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اش افروخته شد ، آب ندامت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اش روان گشت ،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روزگار و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حال خود را معا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آه جگر سوز از دل پرخون برکش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با زبان حال گفت 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رب که منم دست ته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چشم پرآب</w:t>
      </w:r>
      <w:r w:rsidR="00C2059C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پس</w:t>
      </w:r>
      <w:r>
        <w:rPr>
          <w:rtl/>
          <w:lang w:bidi="fa-IR"/>
        </w:rPr>
        <w:t xml:space="preserve"> با خود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هر چند در همه عمر قدم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برنداشته ام و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آلودگ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ناپاک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قابل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همراه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پاکان را ندارم ، اما چون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گروه دوستان خدا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، اگر به مرافقت و موافقت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دو سه 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بروم ضا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نخواهد بود ؛ پس خود را سگ اصحاب ساخت و بدنبال آن جو</w:t>
      </w:r>
      <w:r>
        <w:rPr>
          <w:rFonts w:hint="eastAsia"/>
          <w:rtl/>
          <w:lang w:bidi="fa-IR"/>
        </w:rPr>
        <w:t>انمردان</w:t>
      </w:r>
      <w:r>
        <w:rPr>
          <w:rtl/>
          <w:lang w:bidi="fa-IR"/>
        </w:rPr>
        <w:t xml:space="preserve">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ادکنان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حوار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باز نگر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آن شخص را که به نابکار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بدکار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شهره شهر و مشهور دهر بود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به دنبال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گفت 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روح اللّه !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جان</w:t>
      </w:r>
    </w:p>
    <w:p w:rsidR="00A3017F" w:rsidRPr="00C2059C" w:rsidRDefault="00C2059C" w:rsidP="00C2059C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</w:t>
      </w:r>
    </w:p>
    <w:p w:rsidR="00A3017F" w:rsidRDefault="00A3017F" w:rsidP="00C2059C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بحار الانوار : 71 / 143 ، باب 4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19 .</w:t>
      </w:r>
    </w:p>
    <w:p w:rsidR="00A3017F" w:rsidRDefault="00C2059C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پاک</w:t>
      </w:r>
      <w:r w:rsidR="00A3017F">
        <w:rPr>
          <w:rtl/>
          <w:lang w:bidi="fa-IR"/>
        </w:rPr>
        <w:t xml:space="preserve"> ! 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مرده دل ب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باک را کجا ل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اقت</w:t>
      </w:r>
      <w:r w:rsidR="00A3017F">
        <w:rPr>
          <w:rtl/>
          <w:lang w:bidi="fa-IR"/>
        </w:rPr>
        <w:t xml:space="preserve"> همراه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با ماست و بودن 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پل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</w:t>
      </w:r>
      <w:r w:rsidR="00A3017F">
        <w:rPr>
          <w:rtl/>
          <w:lang w:bidi="fa-IR"/>
        </w:rPr>
        <w:t xml:space="preserve"> ناپاک از پ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ما در کدام مذهب رواست ؟ او را از ما بران تا ما را دنبال نکند و از همراه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ما جدا شود که مبادا شوم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گناهانش دامن زندگ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ما را بگ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رد</w:t>
      </w:r>
      <w:r w:rsidR="00A3017F">
        <w:rPr>
          <w:rtl/>
          <w:lang w:bidi="fa-IR"/>
        </w:rPr>
        <w:t xml:space="preserve"> !!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شد تا به آن شخص چه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چگونه عذر او را بخواهد ، که ناگاه 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روح اللّه ! دوست خودپسند و دچار پندار خود را بگو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تا کار از سر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، که هر عمل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تا امروز از او صادر شده به خاطر نظر حقارت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آن مفلس انداخ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</w:t>
      </w:r>
      <w:r>
        <w:rPr>
          <w:rtl/>
          <w:lang w:bidi="fa-IR"/>
        </w:rPr>
        <w:t xml:space="preserve"> و دفتر عمل او محو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آن فاسق گناهکار را بشارت ده که به آن حسرت و ندامت که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</w:t>
      </w:r>
      <w:r>
        <w:rPr>
          <w:rtl/>
          <w:lang w:bidi="fa-IR"/>
        </w:rPr>
        <w:t xml:space="preserve"> ما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آورد ،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توف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به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گشود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دل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عنا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را در راه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به حما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او فرستاد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</w:t>
      </w:r>
      <w:r w:rsidRPr="00C2059C">
        <w:rPr>
          <w:rStyle w:val="libFootnotenumChar"/>
          <w:rtl/>
        </w:rPr>
        <w:t>(1)</w:t>
      </w:r>
      <w:r>
        <w:rPr>
          <w:rtl/>
          <w:lang w:bidi="fa-IR"/>
        </w:rPr>
        <w:t xml:space="preserve"> .</w:t>
      </w:r>
    </w:p>
    <w:p w:rsidR="00A3017F" w:rsidRDefault="00C2059C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C2059C">
      <w:pPr>
        <w:pStyle w:val="Heading2"/>
        <w:rPr>
          <w:rtl/>
          <w:lang w:bidi="fa-IR"/>
        </w:rPr>
      </w:pPr>
      <w:bookmarkStart w:id="188" w:name="_Toc523657423"/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نماز</w:t>
      </w:r>
      <w:bookmarkEnd w:id="188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داستان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مادرش 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مقام عصمت و طهارت بود ، از عجا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مسائل روزگار 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مهربان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نشان دادن قدرت خود ،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عبرت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و در جهت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امّتها ، به طور مکرّر به واقعه عظ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پسر و مادرش در قرآن مج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اشاره فرموده 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عجا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سخن گفتن او در گهواره پس از ساعت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چند از ولادت است که در آن گفتار ، حقا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بازگو کرد و به خصوص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معنا اشاره فرمود که من مأمور به نمازم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C2059C" w:rsidP="00C2059C">
      <w:pPr>
        <w:pStyle w:val="libNormal"/>
        <w:rPr>
          <w:rtl/>
          <w:lang w:bidi="fa-IR"/>
        </w:rPr>
      </w:pPr>
      <w:r w:rsidRPr="00C2059C">
        <w:rPr>
          <w:rStyle w:val="libAlaemChar"/>
          <w:rFonts w:hint="cs"/>
          <w:rtl/>
        </w:rPr>
        <w:t>(</w:t>
      </w:r>
      <w:r w:rsidR="00A3017F">
        <w:rPr>
          <w:rtl/>
          <w:lang w:bidi="fa-IR"/>
        </w:rPr>
        <w:t xml:space="preserve"> </w:t>
      </w:r>
      <w:r w:rsidR="00A3017F" w:rsidRPr="00C2059C">
        <w:rPr>
          <w:rStyle w:val="libAieChar"/>
          <w:rtl/>
        </w:rPr>
        <w:t>ق</w:t>
      </w:r>
      <w:r w:rsidR="00A3017F" w:rsidRPr="00C2059C">
        <w:rPr>
          <w:rStyle w:val="libAieChar"/>
          <w:rFonts w:hint="cs"/>
          <w:rtl/>
        </w:rPr>
        <w:t>الَ إِنِّی</w:t>
      </w:r>
      <w:r w:rsidR="00A3017F" w:rsidRPr="00C2059C">
        <w:rPr>
          <w:rStyle w:val="libAieChar"/>
          <w:rtl/>
        </w:rPr>
        <w:t xml:space="preserve"> عَبْدُ اللّ</w:t>
      </w:r>
      <w:r w:rsidR="00A3017F" w:rsidRPr="00C2059C">
        <w:rPr>
          <w:rStyle w:val="libAieChar"/>
          <w:rFonts w:hint="cs"/>
          <w:rtl/>
        </w:rPr>
        <w:t>هِ آتانِیَ</w:t>
      </w:r>
      <w:r w:rsidR="00A3017F" w:rsidRPr="00C2059C">
        <w:rPr>
          <w:rStyle w:val="libAieChar"/>
          <w:rtl/>
        </w:rPr>
        <w:t xml:space="preserve"> الْکِت</w:t>
      </w:r>
      <w:r w:rsidR="00A3017F" w:rsidRPr="00C2059C">
        <w:rPr>
          <w:rStyle w:val="libAieChar"/>
          <w:rFonts w:hint="cs"/>
          <w:rtl/>
        </w:rPr>
        <w:t>ابَ وَ جَعَلَنِی</w:t>
      </w:r>
      <w:r w:rsidR="00A3017F" w:rsidRPr="00C2059C">
        <w:rPr>
          <w:rStyle w:val="libAieChar"/>
          <w:rtl/>
        </w:rPr>
        <w:t xml:space="preserve"> نَبِ</w:t>
      </w:r>
      <w:r w:rsidR="00A3017F" w:rsidRPr="00C2059C">
        <w:rPr>
          <w:rStyle w:val="libAieChar"/>
          <w:rFonts w:hint="cs"/>
          <w:rtl/>
        </w:rPr>
        <w:t>یًّ</w:t>
      </w:r>
      <w:r w:rsidR="00A3017F" w:rsidRPr="00C2059C">
        <w:rPr>
          <w:rStyle w:val="libAieChar"/>
          <w:rFonts w:hint="eastAsia"/>
          <w:rtl/>
        </w:rPr>
        <w:t>ا</w:t>
      </w:r>
      <w:r w:rsidR="00A3017F" w:rsidRPr="00C2059C">
        <w:rPr>
          <w:rStyle w:val="libAieChar"/>
          <w:rtl/>
        </w:rPr>
        <w:t xml:space="preserve"> * وَ جَعَلَنِ</w:t>
      </w:r>
      <w:r w:rsidR="00A3017F" w:rsidRPr="00C2059C">
        <w:rPr>
          <w:rStyle w:val="libAieChar"/>
          <w:rFonts w:hint="cs"/>
          <w:rtl/>
        </w:rPr>
        <w:t>ی</w:t>
      </w:r>
      <w:r w:rsidR="00A3017F" w:rsidRPr="00C2059C">
        <w:rPr>
          <w:rStyle w:val="libAieChar"/>
          <w:rtl/>
        </w:rPr>
        <w:t xml:space="preserve"> مُب</w:t>
      </w:r>
      <w:r w:rsidR="00A3017F" w:rsidRPr="00C2059C">
        <w:rPr>
          <w:rStyle w:val="libAieChar"/>
          <w:rFonts w:hint="cs"/>
          <w:rtl/>
        </w:rPr>
        <w:t>ارَکاً أَیْ</w:t>
      </w:r>
      <w:r w:rsidR="00A3017F" w:rsidRPr="00C2059C">
        <w:rPr>
          <w:rStyle w:val="libAieChar"/>
          <w:rFonts w:hint="eastAsia"/>
          <w:rtl/>
        </w:rPr>
        <w:t>نَ</w:t>
      </w:r>
      <w:r w:rsidR="00A3017F" w:rsidRPr="00C2059C">
        <w:rPr>
          <w:rStyle w:val="libAieChar"/>
          <w:rtl/>
        </w:rPr>
        <w:t xml:space="preserve"> م</w:t>
      </w:r>
      <w:r w:rsidR="00A3017F" w:rsidRPr="00C2059C">
        <w:rPr>
          <w:rStyle w:val="libAieChar"/>
          <w:rFonts w:hint="cs"/>
          <w:rtl/>
        </w:rPr>
        <w:t>ا کُنْتُ وَ أَوْصانِی</w:t>
      </w:r>
      <w:r w:rsidR="00A3017F" w:rsidRPr="00C2059C">
        <w:rPr>
          <w:rStyle w:val="libAieChar"/>
          <w:rtl/>
        </w:rPr>
        <w:t xml:space="preserve"> بِالصَّلا</w:t>
      </w:r>
      <w:r w:rsidR="00A3017F" w:rsidRPr="00C2059C">
        <w:rPr>
          <w:rStyle w:val="libAieChar"/>
          <w:rFonts w:hint="cs"/>
          <w:rtl/>
        </w:rPr>
        <w:t>هِ وَ الزَّکاهِ ما دُمْتُ حَیًّ</w:t>
      </w:r>
      <w:r w:rsidR="00A3017F" w:rsidRPr="00C2059C">
        <w:rPr>
          <w:rStyle w:val="libAieChar"/>
          <w:rFonts w:hint="eastAsia"/>
          <w:rtl/>
        </w:rPr>
        <w:t>ا</w:t>
      </w:r>
      <w:r w:rsidR="00A3017F" w:rsidRPr="00C2059C">
        <w:rPr>
          <w:rStyle w:val="libAieChar"/>
          <w:rtl/>
        </w:rPr>
        <w:t xml:space="preserve"> وَ بَرًّا بِو</w:t>
      </w:r>
      <w:r w:rsidR="00A3017F" w:rsidRPr="00C2059C">
        <w:rPr>
          <w:rStyle w:val="libAieChar"/>
          <w:rFonts w:hint="cs"/>
          <w:rtl/>
        </w:rPr>
        <w:t>الِدَتِی</w:t>
      </w:r>
      <w:r w:rsidR="00A3017F" w:rsidRPr="00C2059C">
        <w:rPr>
          <w:rStyle w:val="libAieChar"/>
          <w:rtl/>
        </w:rPr>
        <w:t xml:space="preserve"> وَ لَمْ </w:t>
      </w:r>
      <w:r w:rsidR="00A3017F" w:rsidRPr="00C2059C">
        <w:rPr>
          <w:rStyle w:val="libAieChar"/>
          <w:rFonts w:hint="cs"/>
          <w:rtl/>
        </w:rPr>
        <w:t>یَ</w:t>
      </w:r>
      <w:r w:rsidR="00A3017F" w:rsidRPr="00C2059C">
        <w:rPr>
          <w:rStyle w:val="libAieChar"/>
          <w:rFonts w:hint="eastAsia"/>
          <w:rtl/>
        </w:rPr>
        <w:t>جْعَلْنِ</w:t>
      </w:r>
      <w:r w:rsidR="00A3017F" w:rsidRPr="00C2059C">
        <w:rPr>
          <w:rStyle w:val="libAieChar"/>
          <w:rFonts w:hint="cs"/>
          <w:rtl/>
        </w:rPr>
        <w:t>ی</w:t>
      </w:r>
      <w:r w:rsidR="00A3017F" w:rsidRPr="00C2059C">
        <w:rPr>
          <w:rStyle w:val="libAieChar"/>
          <w:rtl/>
        </w:rPr>
        <w:t xml:space="preserve"> جَبّ</w:t>
      </w:r>
      <w:r w:rsidR="00A3017F" w:rsidRPr="00C2059C">
        <w:rPr>
          <w:rStyle w:val="libAieChar"/>
          <w:rFonts w:hint="cs"/>
          <w:rtl/>
        </w:rPr>
        <w:t>اراً شَقِیًّ</w:t>
      </w:r>
      <w:r w:rsidR="00A3017F" w:rsidRPr="00C2059C">
        <w:rPr>
          <w:rStyle w:val="libAieChar"/>
          <w:rFonts w:hint="eastAsia"/>
          <w:rtl/>
        </w:rPr>
        <w:t>ا</w:t>
      </w:r>
      <w:r w:rsidR="00A3017F">
        <w:rPr>
          <w:rtl/>
          <w:lang w:bidi="fa-IR"/>
        </w:rPr>
        <w:t xml:space="preserve"> </w:t>
      </w:r>
      <w:r w:rsidRPr="00C2059C">
        <w:rPr>
          <w:rStyle w:val="libAieChar"/>
          <w:rFonts w:hint="eastAsia"/>
          <w:rtl/>
        </w:rPr>
        <w:t>وَ</w:t>
      </w:r>
      <w:r w:rsidRPr="00C2059C">
        <w:rPr>
          <w:rStyle w:val="libAieChar"/>
          <w:rtl/>
        </w:rPr>
        <w:t xml:space="preserve"> السَّلا</w:t>
      </w:r>
      <w:r w:rsidRPr="00C2059C">
        <w:rPr>
          <w:rStyle w:val="libAieChar"/>
          <w:rFonts w:hint="cs"/>
          <w:rtl/>
        </w:rPr>
        <w:t>مُ عَلَیَّ</w:t>
      </w:r>
      <w:r w:rsidRPr="00C2059C">
        <w:rPr>
          <w:rStyle w:val="libAieChar"/>
          <w:rtl/>
        </w:rPr>
        <w:t xml:space="preserve"> </w:t>
      </w:r>
      <w:r w:rsidRPr="00C2059C">
        <w:rPr>
          <w:rStyle w:val="libAieChar"/>
          <w:rFonts w:hint="cs"/>
          <w:rtl/>
        </w:rPr>
        <w:t>یَ</w:t>
      </w:r>
      <w:r w:rsidRPr="00C2059C">
        <w:rPr>
          <w:rStyle w:val="libAieChar"/>
          <w:rFonts w:hint="eastAsia"/>
          <w:rtl/>
        </w:rPr>
        <w:t>وْمَ</w:t>
      </w:r>
      <w:r w:rsidRPr="00C2059C">
        <w:rPr>
          <w:rStyle w:val="libAieChar"/>
          <w:rtl/>
        </w:rPr>
        <w:t xml:space="preserve"> وُلِدْتُ وَ </w:t>
      </w:r>
      <w:r w:rsidRPr="00C2059C">
        <w:rPr>
          <w:rStyle w:val="libAieChar"/>
          <w:rFonts w:hint="cs"/>
          <w:rtl/>
        </w:rPr>
        <w:t>یَ</w:t>
      </w:r>
      <w:r w:rsidRPr="00C2059C">
        <w:rPr>
          <w:rStyle w:val="libAieChar"/>
          <w:rFonts w:hint="eastAsia"/>
          <w:rtl/>
        </w:rPr>
        <w:t>وْمَ</w:t>
      </w:r>
      <w:r w:rsidRPr="00C2059C">
        <w:rPr>
          <w:rStyle w:val="libAieChar"/>
          <w:rtl/>
        </w:rPr>
        <w:t xml:space="preserve"> أَمُوتُ وَ </w:t>
      </w:r>
      <w:r w:rsidRPr="00C2059C">
        <w:rPr>
          <w:rStyle w:val="libAieChar"/>
          <w:rFonts w:hint="cs"/>
          <w:rtl/>
        </w:rPr>
        <w:t>یَ</w:t>
      </w:r>
      <w:r w:rsidRPr="00C2059C">
        <w:rPr>
          <w:rStyle w:val="libAieChar"/>
          <w:rFonts w:hint="eastAsia"/>
          <w:rtl/>
        </w:rPr>
        <w:t>وْمَ</w:t>
      </w:r>
      <w:r w:rsidRPr="00C2059C">
        <w:rPr>
          <w:rStyle w:val="libAieChar"/>
          <w:rtl/>
        </w:rPr>
        <w:t xml:space="preserve"> أُبْعَثُ حَ</w:t>
      </w:r>
      <w:r w:rsidRPr="00C2059C">
        <w:rPr>
          <w:rStyle w:val="libAieChar"/>
          <w:rFonts w:hint="cs"/>
          <w:rtl/>
        </w:rPr>
        <w:t>یًّ</w:t>
      </w:r>
      <w:r w:rsidRPr="00C2059C">
        <w:rPr>
          <w:rStyle w:val="libAieChar"/>
          <w:rFonts w:hint="eastAsia"/>
          <w:rtl/>
        </w:rPr>
        <w:t>ا</w:t>
      </w:r>
      <w:r w:rsidRPr="00C2059C">
        <w:rPr>
          <w:rStyle w:val="libAlaemChar"/>
          <w:rFonts w:hint="cs"/>
          <w:rtl/>
        </w:rPr>
        <w:t>)</w:t>
      </w:r>
      <w:r w:rsidRPr="00C2059C">
        <w:rPr>
          <w:rtl/>
          <w:lang w:bidi="fa-IR"/>
        </w:rPr>
        <w:t xml:space="preserve"> </w:t>
      </w:r>
      <w:r w:rsidRPr="00C2059C">
        <w:rPr>
          <w:rStyle w:val="libFootnotenumChar"/>
          <w:rtl/>
        </w:rPr>
        <w:t>(1)</w:t>
      </w:r>
    </w:p>
    <w:p w:rsidR="00A3017F" w:rsidRPr="00C2059C" w:rsidRDefault="00C2059C" w:rsidP="00C2059C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</w:t>
      </w:r>
    </w:p>
    <w:p w:rsidR="00A3017F" w:rsidRDefault="00A3017F" w:rsidP="00C2059C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فاتحه الکتاب : 63 .</w:t>
      </w:r>
    </w:p>
    <w:p w:rsidR="00C2059C" w:rsidRDefault="00C2059C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گهواره گفت : همانا من بنده خدا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به من کتاب آسمان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شده و به شرف نبوّت آراسته ام و هر کجا باشم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جهان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برکت و رحمتم . من تا زنده ام دستور دارم نماز را به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دارم و زکات مال بپردازم . من مأمورم به مادر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و از شقاوت دورم . سل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حق بر من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آمدم و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</w:t>
      </w:r>
      <w:r>
        <w:rPr>
          <w:rtl/>
          <w:lang w:bidi="fa-IR"/>
        </w:rPr>
        <w:t xml:space="preserve"> و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مبعوث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شوم .</w:t>
      </w:r>
    </w:p>
    <w:p w:rsidR="00A3017F" w:rsidRDefault="00C2059C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C2059C">
      <w:pPr>
        <w:pStyle w:val="Heading1"/>
        <w:rPr>
          <w:rtl/>
          <w:lang w:bidi="fa-IR"/>
        </w:rPr>
      </w:pPr>
      <w:bookmarkStart w:id="189" w:name="_Toc523657424"/>
      <w:r>
        <w:rPr>
          <w:rFonts w:hint="eastAsia"/>
          <w:rtl/>
          <w:lang w:bidi="fa-IR"/>
        </w:rPr>
        <w:t>حرف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bookmarkEnd w:id="189"/>
    </w:p>
    <w:p w:rsidR="00C2059C" w:rsidRDefault="00C2059C" w:rsidP="00A3017F">
      <w:pPr>
        <w:pStyle w:val="libNormal"/>
        <w:rPr>
          <w:rtl/>
          <w:lang w:bidi="fa-IR"/>
        </w:rPr>
      </w:pPr>
    </w:p>
    <w:p w:rsidR="00A3017F" w:rsidRDefault="00A3017F" w:rsidP="00C2059C">
      <w:pPr>
        <w:pStyle w:val="Heading2"/>
        <w:rPr>
          <w:rtl/>
          <w:lang w:bidi="fa-IR"/>
        </w:rPr>
      </w:pPr>
      <w:bookmarkStart w:id="190" w:name="_Toc523657425"/>
      <w:r>
        <w:rPr>
          <w:rFonts w:hint="eastAsia"/>
          <w:rtl/>
          <w:lang w:bidi="fa-IR"/>
        </w:rPr>
        <w:t>غلام</w:t>
      </w:r>
      <w:r>
        <w:rPr>
          <w:rtl/>
          <w:lang w:bidi="fa-IR"/>
        </w:rPr>
        <w:t xml:space="preserve"> اهل 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bookmarkEnd w:id="190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فرمان داد غلام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خاطر خلاف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کرده بود تاز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انه</w:t>
      </w:r>
      <w:r>
        <w:rPr>
          <w:rtl/>
          <w:lang w:bidi="fa-IR"/>
        </w:rPr>
        <w:t xml:space="preserve"> بزنند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غلام</w:t>
      </w:r>
      <w:r>
        <w:rPr>
          <w:rtl/>
          <w:lang w:bidi="fa-IR"/>
        </w:rPr>
        <w:t xml:space="preserve"> گفت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پسر رسول خدا !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شف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از تو ندارد ، پس کرم و احسانت کجاست ؟ حضرت فرمود : او را رها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غلام گفت : تو مرا رها نکرد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رها کرد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سخن را در دهان من گذاشت . حضرت فرمود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سوگند</w:t>
      </w:r>
      <w:r>
        <w:rPr>
          <w:rtl/>
          <w:lang w:bidi="fa-IR"/>
        </w:rPr>
        <w:t xml:space="preserve"> به پروردگار کعبه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غلام اهل 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است با خدا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خدا را 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معامله او با اهل 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جز با فضل و احسان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نبوده و نخواهد بود .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اش شهادت دهد و تا اندازه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خواسته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حضرتش جامه عمل بپوشاند مورد لطف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کران و رحمت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قرار خواهد گرفت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غلام</w:t>
      </w:r>
      <w:r>
        <w:rPr>
          <w:rtl/>
          <w:lang w:bidi="fa-IR"/>
        </w:rPr>
        <w:t xml:space="preserve"> عبد اللّه مبارک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عطار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شابور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عبد اللّه مبارک غلام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 که با او قرارداد بسته بود اگر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مت</w:t>
      </w:r>
      <w:r>
        <w:rPr>
          <w:rtl/>
          <w:lang w:bidi="fa-IR"/>
        </w:rPr>
        <w:t xml:space="preserve"> خود را با کار کردن به من بپرداز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تو را آزاد خواهم کرد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C2059C" w:rsidRDefault="00A3017F" w:rsidP="00C2059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شخص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عبد اللّه گفت : غلام تو شبانه نبش قبر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کفن اموات را از بدن اموات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 و به فروش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رساند و از فروش کفن درهم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نار</w:t>
      </w:r>
      <w:r>
        <w:rPr>
          <w:rtl/>
          <w:lang w:bidi="fa-IR"/>
        </w:rPr>
        <w:t xml:space="preserve"> به</w:t>
      </w:r>
    </w:p>
    <w:p w:rsidR="00C2059C" w:rsidRPr="00C2059C" w:rsidRDefault="00C2059C" w:rsidP="00C2059C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___________________________________</w:t>
      </w:r>
    </w:p>
    <w:p w:rsidR="00A3017F" w:rsidRDefault="00A3017F" w:rsidP="00C2059C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: 30 - 33 .</w:t>
      </w:r>
    </w:p>
    <w:p w:rsidR="00A3017F" w:rsidRDefault="00C2059C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تو</w:t>
      </w:r>
      <w:r w:rsidR="00A3017F">
        <w:rPr>
          <w:rtl/>
          <w:lang w:bidi="fa-IR"/>
        </w:rPr>
        <w:t xml:space="preserve">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پردازد ! عبد اللّه از 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خبر بس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ار</w:t>
      </w:r>
      <w:r w:rsidR="00A3017F">
        <w:rPr>
          <w:rtl/>
          <w:lang w:bidi="fa-IR"/>
        </w:rPr>
        <w:t xml:space="preserve"> غمگ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شد . شب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بدون خبر غلام ، دنبال غلام رفت تا به گورستان رس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</w:t>
      </w:r>
      <w:r w:rsidR="00A3017F">
        <w:rPr>
          <w:rtl/>
          <w:lang w:bidi="fa-IR"/>
        </w:rPr>
        <w:t xml:space="preserve"> ، د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</w:t>
      </w:r>
      <w:r w:rsidR="00A3017F">
        <w:rPr>
          <w:rtl/>
          <w:lang w:bidi="fa-IR"/>
        </w:rPr>
        <w:t xml:space="preserve"> غلام وارد قبر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شد و با پوش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دن</w:t>
      </w:r>
      <w:r w:rsidR="00A3017F">
        <w:rPr>
          <w:rtl/>
          <w:lang w:bidi="fa-IR"/>
        </w:rPr>
        <w:t xml:space="preserve"> جامه 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بس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ار</w:t>
      </w:r>
      <w:r w:rsidR="00A3017F">
        <w:rPr>
          <w:rtl/>
          <w:lang w:bidi="fa-IR"/>
        </w:rPr>
        <w:t xml:space="preserve"> کهنه و انداختن زنج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ر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به گردن صورت بر خاک گذاشت و با ن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ازمند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هرچه تمام تر به درگاه ب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ن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از</w:t>
      </w:r>
      <w:r w:rsidR="00A3017F">
        <w:rPr>
          <w:rtl/>
          <w:lang w:bidi="fa-IR"/>
        </w:rPr>
        <w:t xml:space="preserve"> به مناج</w:t>
      </w:r>
      <w:r w:rsidR="00A3017F">
        <w:rPr>
          <w:rFonts w:hint="eastAsia"/>
          <w:rtl/>
          <w:lang w:bidi="fa-IR"/>
        </w:rPr>
        <w:t>ات</w:t>
      </w:r>
      <w:r w:rsidR="00A3017F">
        <w:rPr>
          <w:rtl/>
          <w:lang w:bidi="fa-IR"/>
        </w:rPr>
        <w:t xml:space="preserve"> و دعا و گر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ه</w:t>
      </w:r>
      <w:r w:rsidR="00A3017F">
        <w:rPr>
          <w:rtl/>
          <w:lang w:bidi="fa-IR"/>
        </w:rPr>
        <w:t xml:space="preserve"> و زار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مشغول شد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C2059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عبد</w:t>
      </w:r>
      <w:r>
        <w:rPr>
          <w:rtl/>
          <w:lang w:bidi="fa-IR"/>
        </w:rPr>
        <w:t xml:space="preserve"> اللّه ، با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آن حال به گوشه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آرام آرام مشغول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شد . غلام تا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سحر مناجات و دعا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ادامه داد ، سپس از قبر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آمد و رو به جانب شهر گذاشت و با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به شهر به 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مسجد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وارد مسجد شد و به نماز صبح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</w:t>
      </w:r>
      <w:r>
        <w:rPr>
          <w:rtl/>
          <w:lang w:bidi="fa-IR"/>
        </w:rPr>
        <w:t xml:space="preserve"> و پس از نماز گفت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! شب به روز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هم اکنون مولا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مجاز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از من درهم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. خدا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! چاره ساز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چارگان</w:t>
      </w:r>
      <w:r>
        <w:rPr>
          <w:rtl/>
          <w:lang w:bidi="fa-IR"/>
        </w:rPr>
        <w:t xml:space="preserve"> تو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و سرما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بخش به مفلسان و گدا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تو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. در آن حال نور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شد و از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نور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زر در دست غلام قرار گرفت .</w:t>
      </w:r>
      <w:r w:rsidR="00C2059C">
        <w:rPr>
          <w:rFonts w:hint="eastAsia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عبد</w:t>
      </w:r>
      <w:r>
        <w:rPr>
          <w:rtl/>
          <w:lang w:bidi="fa-IR"/>
        </w:rPr>
        <w:t xml:space="preserve"> اللّه ، با مشاهده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حال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طاقت شد ،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غلام رفت و سر غلام را به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گرفت و گفت : هزار جان چون 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غلام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باد ،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کاش تو خواجه بود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من غلام !!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غلام</w:t>
      </w:r>
      <w:r>
        <w:rPr>
          <w:rtl/>
          <w:lang w:bidi="fa-IR"/>
        </w:rPr>
        <w:t xml:space="preserve"> ، چون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وضع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گفت : خدا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! تا الآن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جز تو از راز من خبر نداشت ، اکنون که رازم فاش شد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خواهم ، مرا به نزد خود بر ؛ در زمزمه و مناجات بود که در آغوش عبد اللّه جان به جان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کرد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C2059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عبد</w:t>
      </w:r>
      <w:r>
        <w:rPr>
          <w:rtl/>
          <w:lang w:bidi="fa-IR"/>
        </w:rPr>
        <w:t xml:space="preserve"> اللّه ، او را با همان جامه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کهنه دفن کرد . همان شب رسول خدا </w:t>
      </w:r>
      <w:r w:rsidR="00AB794A" w:rsidRPr="00AB794A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>را در خواب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با حضرت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بر براق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سوارند و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، چون به عبد اللّه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فرمودند : چرا آن دوست و محبوب ما را با جامه کهنه به خاک سپرد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وجود مقدس حضرت حق در جم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احوال و در جم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امور به صورت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گوناگون به بندگانش رأفت و عطوفت دارد و آنان را به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ژه</w:t>
      </w:r>
      <w:r>
        <w:rPr>
          <w:rtl/>
          <w:lang w:bidi="fa-IR"/>
        </w:rPr>
        <w:t xml:space="preserve"> در وقت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مناجات</w:t>
      </w:r>
      <w:r>
        <w:rPr>
          <w:rtl/>
          <w:lang w:bidi="fa-IR"/>
        </w:rPr>
        <w:t xml:space="preserve"> و دعا و توبه و راز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مورد مهربان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رحمت خود قرار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. پادشاها ! جرم ما را درگذار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</w:t>
      </w:r>
      <w:r>
        <w:rPr>
          <w:rtl/>
          <w:lang w:bidi="fa-IR"/>
        </w:rPr>
        <w:t xml:space="preserve"> در آمد بنده بگر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خته</w:t>
      </w:r>
    </w:p>
    <w:p w:rsidR="00A3017F" w:rsidRDefault="00C2059C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C2059C">
      <w:pPr>
        <w:pStyle w:val="Heading1"/>
        <w:rPr>
          <w:rtl/>
          <w:lang w:bidi="fa-IR"/>
        </w:rPr>
      </w:pPr>
      <w:bookmarkStart w:id="191" w:name="_Toc523657426"/>
      <w:r>
        <w:rPr>
          <w:rFonts w:hint="eastAsia"/>
          <w:rtl/>
          <w:lang w:bidi="fa-IR"/>
        </w:rPr>
        <w:t>حرف</w:t>
      </w:r>
      <w:r>
        <w:rPr>
          <w:rtl/>
          <w:lang w:bidi="fa-IR"/>
        </w:rPr>
        <w:t xml:space="preserve"> فاء</w:t>
      </w:r>
      <w:bookmarkEnd w:id="191"/>
    </w:p>
    <w:p w:rsidR="00C2059C" w:rsidRDefault="00C2059C" w:rsidP="00A3017F">
      <w:pPr>
        <w:pStyle w:val="libNormal"/>
        <w:rPr>
          <w:rtl/>
          <w:lang w:bidi="fa-IR"/>
        </w:rPr>
      </w:pPr>
    </w:p>
    <w:p w:rsidR="00A3017F" w:rsidRDefault="00A3017F" w:rsidP="00C2059C">
      <w:pPr>
        <w:pStyle w:val="Heading2"/>
        <w:rPr>
          <w:rtl/>
          <w:lang w:bidi="fa-IR"/>
        </w:rPr>
      </w:pPr>
      <w:bookmarkStart w:id="192" w:name="_Toc523657427"/>
      <w:r>
        <w:rPr>
          <w:rFonts w:hint="eastAsia"/>
          <w:rtl/>
          <w:lang w:bidi="fa-IR"/>
        </w:rPr>
        <w:t>فرار</w:t>
      </w:r>
      <w:r>
        <w:rPr>
          <w:rtl/>
          <w:lang w:bidi="fa-IR"/>
        </w:rPr>
        <w:t xml:space="preserve"> مادر از فرزند</w:t>
      </w:r>
      <w:bookmarkEnd w:id="192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کتاب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و اهل سنت 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کرده اند که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فرزندش که هر دو بار گناه سنگ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دارند وارد عرصه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. مادر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کانون مهر و محبت و عشق ورز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فرزند است ؛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پرورش فرزندش حاضر است از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جانش به فرزند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دهد ؛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نجات فرزندش از آس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و بلا حاضر است خود را به هر آب و آتش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بزند ؛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ضرب المثل مهر و محبت است ؛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مادر در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به فرزندش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نه ماه تو را در شکم خود حمل کردم و دو سال در آغوشم به تو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دادم و چگونه در هر موقع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تو</w:t>
      </w:r>
      <w:r>
        <w:rPr>
          <w:rtl/>
          <w:lang w:bidi="fa-IR"/>
        </w:rPr>
        <w:t xml:space="preserve"> نگه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حفاظت کردم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ثمر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دنت</w:t>
      </w:r>
      <w:r>
        <w:rPr>
          <w:rtl/>
          <w:lang w:bidi="fa-IR"/>
        </w:rPr>
        <w:t xml:space="preserve"> چه رنج 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را تحمل نمودم ، اکنون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مقدار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بار گناه من را به پرونده خود منتقل کن تا مرا به دوزخ نبرند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فرزند با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شنهاد</w:t>
      </w:r>
      <w:r>
        <w:rPr>
          <w:rtl/>
          <w:lang w:bidi="fa-IR"/>
        </w:rPr>
        <w:t xml:space="preserve"> از مادر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tl/>
          <w:lang w:bidi="fa-IR"/>
        </w:rPr>
        <w:t xml:space="preserve"> و فرار را بر قرار ترج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تا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بار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شنهاد</w:t>
      </w:r>
      <w:r>
        <w:rPr>
          <w:rtl/>
          <w:lang w:bidi="fa-IR"/>
        </w:rPr>
        <w:t xml:space="preserve"> را نشنود !!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بدکاران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17639A" w:rsidP="0017639A">
      <w:pPr>
        <w:pStyle w:val="libNormal"/>
        <w:rPr>
          <w:rtl/>
          <w:lang w:bidi="fa-IR"/>
        </w:rPr>
      </w:pPr>
      <w:r w:rsidRPr="0017639A">
        <w:rPr>
          <w:rStyle w:val="libAlaemChar"/>
          <w:rFonts w:hint="cs"/>
          <w:rtl/>
        </w:rPr>
        <w:t>(</w:t>
      </w:r>
      <w:r w:rsidR="00A3017F">
        <w:rPr>
          <w:rtl/>
          <w:lang w:bidi="fa-IR"/>
        </w:rPr>
        <w:t xml:space="preserve"> </w:t>
      </w:r>
      <w:r w:rsidR="00A3017F" w:rsidRPr="0017639A">
        <w:rPr>
          <w:rStyle w:val="libAieChar"/>
          <w:rFonts w:hint="cs"/>
          <w:rtl/>
        </w:rPr>
        <w:t>یَ</w:t>
      </w:r>
      <w:r w:rsidR="00A3017F" w:rsidRPr="0017639A">
        <w:rPr>
          <w:rStyle w:val="libAieChar"/>
          <w:rFonts w:hint="eastAsia"/>
          <w:rtl/>
        </w:rPr>
        <w:t>وْمَ</w:t>
      </w:r>
      <w:r w:rsidR="00A3017F" w:rsidRPr="0017639A">
        <w:rPr>
          <w:rStyle w:val="libAieChar"/>
          <w:rtl/>
        </w:rPr>
        <w:t xml:space="preserve"> </w:t>
      </w:r>
      <w:r w:rsidR="00A3017F" w:rsidRPr="0017639A">
        <w:rPr>
          <w:rStyle w:val="libAieChar"/>
          <w:rFonts w:hint="cs"/>
          <w:rtl/>
        </w:rPr>
        <w:t>یَ</w:t>
      </w:r>
      <w:r w:rsidR="00A3017F" w:rsidRPr="0017639A">
        <w:rPr>
          <w:rStyle w:val="libAieChar"/>
          <w:rFonts w:hint="eastAsia"/>
          <w:rtl/>
        </w:rPr>
        <w:t>فِرُّ</w:t>
      </w:r>
      <w:r w:rsidR="00A3017F" w:rsidRPr="0017639A">
        <w:rPr>
          <w:rStyle w:val="libAieChar"/>
          <w:rtl/>
        </w:rPr>
        <w:t xml:space="preserve"> الْمَرْءُ مِنْ أَخِ</w:t>
      </w:r>
      <w:r w:rsidR="00A3017F" w:rsidRPr="0017639A">
        <w:rPr>
          <w:rStyle w:val="libAieChar"/>
          <w:rFonts w:hint="cs"/>
          <w:rtl/>
        </w:rPr>
        <w:t>ی</w:t>
      </w:r>
      <w:r w:rsidR="00A3017F" w:rsidRPr="0017639A">
        <w:rPr>
          <w:rStyle w:val="libAieChar"/>
          <w:rFonts w:hint="eastAsia"/>
          <w:rtl/>
        </w:rPr>
        <w:t>هِ</w:t>
      </w:r>
      <w:r w:rsidR="00A3017F" w:rsidRPr="0017639A">
        <w:rPr>
          <w:rStyle w:val="libAieChar"/>
          <w:rtl/>
        </w:rPr>
        <w:t xml:space="preserve"> * وَ أُمِّهِ وَ أَبِ</w:t>
      </w:r>
      <w:r w:rsidR="00A3017F" w:rsidRPr="0017639A">
        <w:rPr>
          <w:rStyle w:val="libAieChar"/>
          <w:rFonts w:hint="cs"/>
          <w:rtl/>
        </w:rPr>
        <w:t>ی</w:t>
      </w:r>
      <w:r w:rsidR="00A3017F" w:rsidRPr="0017639A">
        <w:rPr>
          <w:rStyle w:val="libAieChar"/>
          <w:rFonts w:hint="eastAsia"/>
          <w:rtl/>
        </w:rPr>
        <w:t>هِ</w:t>
      </w:r>
      <w:r w:rsidR="00A3017F" w:rsidRPr="0017639A">
        <w:rPr>
          <w:rStyle w:val="libAieChar"/>
          <w:rtl/>
        </w:rPr>
        <w:t xml:space="preserve"> * وَ ص</w:t>
      </w:r>
      <w:r w:rsidR="00A3017F" w:rsidRPr="0017639A">
        <w:rPr>
          <w:rStyle w:val="libAieChar"/>
          <w:rFonts w:hint="cs"/>
          <w:rtl/>
        </w:rPr>
        <w:t>احِبَتِهِ وَ بَنِی</w:t>
      </w:r>
      <w:r w:rsidR="00A3017F" w:rsidRPr="0017639A">
        <w:rPr>
          <w:rStyle w:val="libAieChar"/>
          <w:rFonts w:hint="eastAsia"/>
          <w:rtl/>
        </w:rPr>
        <w:t>هِ</w:t>
      </w:r>
      <w:r w:rsidR="00A3017F">
        <w:rPr>
          <w:rtl/>
          <w:lang w:bidi="fa-IR"/>
        </w:rPr>
        <w:t xml:space="preserve"> </w:t>
      </w:r>
      <w:r w:rsidRPr="0017639A">
        <w:rPr>
          <w:rStyle w:val="libAlaemChar"/>
          <w:rFonts w:hint="cs"/>
          <w:rtl/>
        </w:rPr>
        <w:t>)</w:t>
      </w:r>
      <w:r w:rsidR="00A3017F" w:rsidRPr="0017639A">
        <w:rPr>
          <w:rStyle w:val="libFootnotenumChar"/>
          <w:rtl/>
        </w:rPr>
        <w:t xml:space="preserve"> (1)</w:t>
      </w:r>
      <w:r w:rsidR="00A3017F">
        <w:rPr>
          <w:rtl/>
          <w:lang w:bidi="fa-IR"/>
        </w:rPr>
        <w:t>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[ در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] انسان از برادر و پدر و مادر و همسر و فرزندش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tl/>
          <w:lang w:bidi="fa-IR"/>
        </w:rPr>
        <w:t xml:space="preserve"> .</w:t>
      </w:r>
    </w:p>
    <w:p w:rsidR="00A3017F" w:rsidRDefault="0017639A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17639A">
      <w:pPr>
        <w:pStyle w:val="Heading2"/>
        <w:rPr>
          <w:rtl/>
          <w:lang w:bidi="fa-IR"/>
        </w:rPr>
      </w:pPr>
      <w:bookmarkStart w:id="193" w:name="_Toc523657428"/>
      <w:r>
        <w:rPr>
          <w:rFonts w:hint="eastAsia"/>
          <w:rtl/>
          <w:lang w:bidi="fa-IR"/>
        </w:rPr>
        <w:t>فرشتگان</w:t>
      </w:r>
      <w:r>
        <w:rPr>
          <w:rtl/>
          <w:lang w:bidi="fa-IR"/>
        </w:rPr>
        <w:t xml:space="preserve"> و گناهان تائب</w:t>
      </w:r>
      <w:bookmarkEnd w:id="193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توبه آمده : فرشتگان ، گناهان گنهکار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عرضه به لوح محفوظ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برند ، آنجا به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گناهان حسنات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نند</w:t>
      </w:r>
      <w:r>
        <w:rPr>
          <w:rtl/>
          <w:lang w:bidi="fa-IR"/>
        </w:rPr>
        <w:t xml:space="preserve"> ، به سجده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افتند و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</w:t>
      </w:r>
      <w:r>
        <w:rPr>
          <w:rtl/>
          <w:lang w:bidi="fa-IR"/>
        </w:rPr>
        <w:t xml:space="preserve"> حق عرضه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دارند : آنچه انجام داده بود نوشت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آن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! پاسخ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شنوند : راست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بنده گنهکار من پش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شد و با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زار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اشک و آه به در خانه من آمد ، من از گناهانش گذشتم و او را بخش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و کرمم را به او هد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کردم ، من اکرم الاکرم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نم</w:t>
      </w:r>
      <w:r w:rsidRPr="0017639A">
        <w:rPr>
          <w:rStyle w:val="libFootnotenumChar"/>
          <w:rtl/>
        </w:rPr>
        <w:t xml:space="preserve"> (2) </w:t>
      </w:r>
      <w:r>
        <w:rPr>
          <w:rtl/>
          <w:lang w:bidi="fa-IR"/>
        </w:rPr>
        <w:t>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17639A">
      <w:pPr>
        <w:pStyle w:val="Heading2"/>
        <w:rPr>
          <w:rtl/>
          <w:lang w:bidi="fa-IR"/>
        </w:rPr>
      </w:pPr>
      <w:bookmarkStart w:id="194" w:name="_Toc523657429"/>
      <w:r>
        <w:rPr>
          <w:rFonts w:hint="eastAsia"/>
          <w:rtl/>
          <w:lang w:bidi="fa-IR"/>
        </w:rPr>
        <w:t>فلسفه</w:t>
      </w:r>
      <w:r>
        <w:rPr>
          <w:rtl/>
          <w:lang w:bidi="fa-IR"/>
        </w:rPr>
        <w:t xml:space="preserve"> نماز</w:t>
      </w:r>
      <w:bookmarkEnd w:id="194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محمد</w:t>
      </w:r>
      <w:r>
        <w:rPr>
          <w:rtl/>
          <w:lang w:bidi="fa-IR"/>
        </w:rPr>
        <w:t xml:space="preserve"> بن سنان از علل و فلسفه مسائل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حضرت رضا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در ضمن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نامه سؤال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، امام هشتم در پاسخ به مسأله نماز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سد</w:t>
      </w:r>
      <w:r>
        <w:rPr>
          <w:rtl/>
          <w:lang w:bidi="fa-IR"/>
        </w:rPr>
        <w:t xml:space="preserve"> :</w:t>
      </w:r>
    </w:p>
    <w:p w:rsidR="00A3017F" w:rsidRPr="0017639A" w:rsidRDefault="0017639A" w:rsidP="0017639A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</w:t>
      </w:r>
    </w:p>
    <w:p w:rsidR="00A3017F" w:rsidRDefault="00A3017F" w:rsidP="0017639A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عبس : 34 - 36 .</w:t>
      </w:r>
    </w:p>
    <w:p w:rsidR="00A3017F" w:rsidRDefault="00A3017F" w:rsidP="0017639A">
      <w:pPr>
        <w:pStyle w:val="libFootnote0"/>
        <w:rPr>
          <w:rtl/>
          <w:lang w:bidi="fa-IR"/>
        </w:rPr>
      </w:pPr>
      <w:r>
        <w:rPr>
          <w:rtl/>
          <w:lang w:bidi="fa-IR"/>
        </w:rPr>
        <w:t>2- 2) - روح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: 2 / 179 .</w:t>
      </w:r>
    </w:p>
    <w:p w:rsidR="00A3017F" w:rsidRDefault="0017639A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نماز</w:t>
      </w:r>
      <w:r w:rsidR="00A3017F">
        <w:rPr>
          <w:rtl/>
          <w:lang w:bidi="fa-IR"/>
        </w:rPr>
        <w:t xml:space="preserve"> اقرار به ربوب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ت</w:t>
      </w:r>
      <w:r w:rsidR="00A3017F">
        <w:rPr>
          <w:rtl/>
          <w:lang w:bidi="fa-IR"/>
        </w:rPr>
        <w:t xml:space="preserve"> حضرت حق عزّ و جلّ ، و نف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شر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ک</w:t>
      </w:r>
      <w:r w:rsidR="00A3017F">
        <w:rPr>
          <w:rtl/>
          <w:lang w:bidi="fa-IR"/>
        </w:rPr>
        <w:t xml:space="preserve"> از وجود مقدس او ، و 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ستادن</w:t>
      </w:r>
      <w:r w:rsidR="00A3017F">
        <w:rPr>
          <w:rtl/>
          <w:lang w:bidi="fa-IR"/>
        </w:rPr>
        <w:t xml:space="preserve"> در پ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شگاه</w:t>
      </w:r>
      <w:r w:rsidR="00A3017F">
        <w:rPr>
          <w:rtl/>
          <w:lang w:bidi="fa-IR"/>
        </w:rPr>
        <w:t xml:space="preserve"> عظمت بن جناب با ذلت و مسکنت و خضوع و اعتراف ، و طلب آمرزش نسبت به گناهان گذشته ، و صورت به خاک نهادن در هر روز برا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تعظ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م</w:t>
      </w:r>
      <w:r w:rsidR="00A3017F">
        <w:rPr>
          <w:rtl/>
          <w:lang w:bidi="fa-IR"/>
        </w:rPr>
        <w:t xml:space="preserve"> در برابر عظمت آن وجود مبارک و 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نکه</w:t>
      </w:r>
      <w:r w:rsidR="00A3017F">
        <w:rPr>
          <w:rtl/>
          <w:lang w:bidi="fa-IR"/>
        </w:rPr>
        <w:t xml:space="preserve"> عبد به 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>اد حق و جدا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از تجاوز به حقوق اله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و خاضع و خاکسار و راغب به رحمت واسعه و خواهان ز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اد</w:t>
      </w:r>
      <w:r w:rsidR="00A3017F">
        <w:rPr>
          <w:rtl/>
          <w:lang w:bidi="fa-IR"/>
        </w:rPr>
        <w:t xml:space="preserve"> شدن 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مان</w:t>
      </w:r>
      <w:r w:rsidR="00A3017F">
        <w:rPr>
          <w:rtl/>
          <w:lang w:bidi="fa-IR"/>
        </w:rPr>
        <w:t xml:space="preserve"> و وسعت رزق و مداومت بر ذکر خدا در شب و روز است ، و ن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ز</w:t>
      </w:r>
      <w:r w:rsidR="00A3017F">
        <w:rPr>
          <w:rtl/>
          <w:lang w:bidi="fa-IR"/>
        </w:rPr>
        <w:t xml:space="preserve"> عبد س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</w:t>
      </w:r>
      <w:r w:rsidR="00A3017F">
        <w:rPr>
          <w:rtl/>
          <w:lang w:bidi="fa-IR"/>
        </w:rPr>
        <w:t xml:space="preserve"> و مولا و مدبر و خالقش را فراموش نکند تا دچار شر و طغ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ان</w:t>
      </w:r>
      <w:r w:rsidR="00A3017F">
        <w:rPr>
          <w:rtl/>
          <w:lang w:bidi="fa-IR"/>
        </w:rPr>
        <w:t xml:space="preserve"> نگردد ، و ن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ز</w:t>
      </w:r>
      <w:r w:rsidR="00A3017F">
        <w:rPr>
          <w:rtl/>
          <w:lang w:bidi="fa-IR"/>
        </w:rPr>
        <w:t xml:space="preserve"> به وس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له</w:t>
      </w:r>
      <w:r w:rsidR="00A3017F">
        <w:rPr>
          <w:rtl/>
          <w:lang w:bidi="fa-IR"/>
        </w:rPr>
        <w:t xml:space="preserve"> نماز از انواع معاص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حفظ گردد و از افتادن در در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فساد مصون بماند </w:t>
      </w:r>
      <w:r w:rsidR="00A3017F" w:rsidRPr="0017639A">
        <w:rPr>
          <w:rStyle w:val="libFootnotenumChar"/>
          <w:rtl/>
        </w:rPr>
        <w:t xml:space="preserve">(1) </w:t>
      </w:r>
      <w:r w:rsidR="00A3017F">
        <w:rPr>
          <w:rtl/>
          <w:lang w:bidi="fa-IR"/>
        </w:rPr>
        <w:t>.</w:t>
      </w:r>
    </w:p>
    <w:p w:rsidR="00A3017F" w:rsidRDefault="0017639A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17639A">
      <w:pPr>
        <w:pStyle w:val="Heading1"/>
        <w:rPr>
          <w:rtl/>
          <w:lang w:bidi="fa-IR"/>
        </w:rPr>
      </w:pPr>
      <w:bookmarkStart w:id="195" w:name="_Toc523657430"/>
      <w:r>
        <w:rPr>
          <w:rFonts w:hint="eastAsia"/>
          <w:rtl/>
          <w:lang w:bidi="fa-IR"/>
        </w:rPr>
        <w:t>حرف</w:t>
      </w:r>
      <w:r>
        <w:rPr>
          <w:rtl/>
          <w:lang w:bidi="fa-IR"/>
        </w:rPr>
        <w:t xml:space="preserve"> قاف</w:t>
      </w:r>
      <w:bookmarkEnd w:id="195"/>
    </w:p>
    <w:p w:rsidR="0017639A" w:rsidRDefault="0017639A" w:rsidP="00A3017F">
      <w:pPr>
        <w:pStyle w:val="libNormal"/>
        <w:rPr>
          <w:rtl/>
          <w:lang w:bidi="fa-IR"/>
        </w:rPr>
      </w:pPr>
    </w:p>
    <w:p w:rsidR="00A3017F" w:rsidRDefault="00A3017F" w:rsidP="0017639A">
      <w:pPr>
        <w:pStyle w:val="Heading2"/>
        <w:rPr>
          <w:rtl/>
          <w:lang w:bidi="fa-IR"/>
        </w:rPr>
      </w:pPr>
      <w:bookmarkStart w:id="196" w:name="_Toc523657431"/>
      <w:r>
        <w:rPr>
          <w:rFonts w:hint="eastAsia"/>
          <w:rtl/>
          <w:lang w:bidi="fa-IR"/>
        </w:rPr>
        <w:t>قرآن</w:t>
      </w:r>
      <w:r>
        <w:rPr>
          <w:rtl/>
          <w:lang w:bidi="fa-IR"/>
        </w:rPr>
        <w:t xml:space="preserve"> ده گفتار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پسندد</w:t>
      </w:r>
      <w:bookmarkEnd w:id="196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نعمت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بزرگ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حضرت حق به انسان عطا کرده زبان است ؛ آن هم زبان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تواند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آن سخن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آنچه را در ضم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دارد آشکار کند و اهداف و مقاصدش را به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اعلام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زبان</w:t>
      </w:r>
      <w:r>
        <w:rPr>
          <w:rtl/>
          <w:lang w:bidi="fa-IR"/>
        </w:rPr>
        <w:t xml:space="preserve"> ، به همان صورت که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 و حسناتش عظ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است زشت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 و 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بزرگ و سنگ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، تا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حکما درباره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عضو گفته اند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اللِسانُ</w:t>
      </w:r>
      <w:r>
        <w:rPr>
          <w:rtl/>
          <w:lang w:bidi="fa-IR"/>
        </w:rPr>
        <w:t xml:space="preserve"> جِرمُه صَغ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وَ جُرمُه عَظ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 « زبان وزنش اندک و گناهش بزرگ است »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17639A" w:rsidRDefault="00A3017F" w:rsidP="0017639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زبان</w:t>
      </w:r>
      <w:r>
        <w:rPr>
          <w:rtl/>
          <w:lang w:bidi="fa-IR"/>
        </w:rPr>
        <w:t xml:space="preserve"> ، چنان که محدث بزرگ ،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لسوف</w:t>
      </w:r>
      <w:r>
        <w:rPr>
          <w:rtl/>
          <w:lang w:bidi="fa-IR"/>
        </w:rPr>
        <w:t xml:space="preserve"> خب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، عارف عاشق ، ملا محسن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</w:t>
      </w:r>
      <w:r>
        <w:rPr>
          <w:rtl/>
          <w:lang w:bidi="fa-IR"/>
        </w:rPr>
        <w:t xml:space="preserve"> کاشان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« محجه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ضاء</w:t>
      </w:r>
      <w:r>
        <w:rPr>
          <w:rtl/>
          <w:lang w:bidi="fa-IR"/>
        </w:rPr>
        <w:t xml:space="preserve"> » فرموده : قدرت ارتکاب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گناه بزرگ را چون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، تهمت ، سخن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استهزاء به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،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پراکن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</w:t>
      </w:r>
      <w:r w:rsidR="0017639A" w:rsidRPr="0017639A">
        <w:rPr>
          <w:rFonts w:hint="eastAsia"/>
          <w:rtl/>
          <w:lang w:bidi="fa-IR"/>
        </w:rPr>
        <w:t xml:space="preserve"> </w:t>
      </w:r>
      <w:r w:rsidR="0017639A">
        <w:rPr>
          <w:rFonts w:hint="eastAsia"/>
          <w:rtl/>
          <w:lang w:bidi="fa-IR"/>
        </w:rPr>
        <w:t>دروغ</w:t>
      </w:r>
      <w:r w:rsidR="0017639A">
        <w:rPr>
          <w:rtl/>
          <w:lang w:bidi="fa-IR"/>
        </w:rPr>
        <w:t xml:space="preserve"> ، فحش ، تحق</w:t>
      </w:r>
      <w:r w:rsidR="0017639A">
        <w:rPr>
          <w:rFonts w:hint="cs"/>
          <w:rtl/>
          <w:lang w:bidi="fa-IR"/>
        </w:rPr>
        <w:t>ی</w:t>
      </w:r>
      <w:r w:rsidR="0017639A">
        <w:rPr>
          <w:rFonts w:hint="eastAsia"/>
          <w:rtl/>
          <w:lang w:bidi="fa-IR"/>
        </w:rPr>
        <w:t>ر</w:t>
      </w:r>
      <w:r w:rsidR="0017639A">
        <w:rPr>
          <w:rtl/>
          <w:lang w:bidi="fa-IR"/>
        </w:rPr>
        <w:t xml:space="preserve"> مردم و . . . دارد </w:t>
      </w:r>
      <w:r w:rsidR="0017639A" w:rsidRPr="0017639A">
        <w:rPr>
          <w:rStyle w:val="libFootnotenumChar"/>
          <w:rtl/>
        </w:rPr>
        <w:t xml:space="preserve">(1) </w:t>
      </w:r>
      <w:r w:rsidR="0017639A">
        <w:rPr>
          <w:rtl/>
          <w:lang w:bidi="fa-IR"/>
        </w:rPr>
        <w:t>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Pr="0017639A" w:rsidRDefault="0017639A" w:rsidP="0017639A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</w:t>
      </w:r>
    </w:p>
    <w:p w:rsidR="00A3017F" w:rsidRPr="0017639A" w:rsidRDefault="00A3017F" w:rsidP="0017639A">
      <w:pPr>
        <w:pStyle w:val="libFootnote0"/>
        <w:rPr>
          <w:rtl/>
        </w:rPr>
      </w:pPr>
      <w:r>
        <w:rPr>
          <w:rtl/>
          <w:lang w:bidi="fa-IR"/>
        </w:rPr>
        <w:t>1</w:t>
      </w:r>
      <w:r w:rsidRPr="0017639A">
        <w:rPr>
          <w:rFonts w:eastAsia="B Badr"/>
          <w:rtl/>
        </w:rPr>
        <w:t>- 1) - علل الشرا</w:t>
      </w:r>
      <w:r w:rsidRPr="0017639A">
        <w:rPr>
          <w:rFonts w:eastAsia="B Badr" w:hint="cs"/>
          <w:rtl/>
        </w:rPr>
        <w:t>ی</w:t>
      </w:r>
      <w:r w:rsidRPr="0017639A">
        <w:rPr>
          <w:rFonts w:eastAsia="B Badr" w:hint="eastAsia"/>
          <w:rtl/>
        </w:rPr>
        <w:t>ع</w:t>
      </w:r>
      <w:r w:rsidRPr="0017639A">
        <w:rPr>
          <w:rFonts w:eastAsia="B Badr"/>
          <w:rtl/>
        </w:rPr>
        <w:t xml:space="preserve"> :</w:t>
      </w:r>
      <w:r w:rsidRPr="0017639A">
        <w:rPr>
          <w:rtl/>
        </w:rPr>
        <w:t xml:space="preserve"> 114 .</w:t>
      </w:r>
    </w:p>
    <w:p w:rsidR="00A3017F" w:rsidRDefault="0017639A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قرآن</w:t>
      </w:r>
      <w:r>
        <w:rPr>
          <w:rtl/>
          <w:lang w:bidi="fa-IR"/>
        </w:rPr>
        <w:t xml:space="preserve"> جز ده نوع گفتار را به زبان اجازه نداده است . انسان اگر زبانش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آن ده نوع گفتار باشد ، خدا را با آن بندگ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کرده ، و اگر گفتار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جز آن ده گفتار را داشته باشد آن را به گناه آلوده و در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را بندگ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کرده 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1 - قول حسن . 2 - قول احسن . 3 - قول عدل . 4 - قول صدق . 5 - قول 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 6 - قول ل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. 7 - قول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. 8 - قول سد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9 - قول معروف . 10 - قول بل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 حسن ، خوش زبان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مردم است</w:t>
      </w:r>
      <w:r w:rsidRPr="0017639A">
        <w:rPr>
          <w:rStyle w:val="libFootnotenumChar"/>
          <w:rtl/>
        </w:rPr>
        <w:t xml:space="preserve"> (2) </w:t>
      </w:r>
      <w:r>
        <w:rPr>
          <w:rtl/>
          <w:lang w:bidi="fa-IR"/>
        </w:rPr>
        <w:t>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 احسن ، دعوت مردم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خداست </w:t>
      </w:r>
      <w:r w:rsidRPr="0017639A">
        <w:rPr>
          <w:rStyle w:val="libFootnotenumChar"/>
          <w:rtl/>
        </w:rPr>
        <w:t>(3)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 عدل ، شهادت و گواه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دادگاه است </w:t>
      </w:r>
      <w:r w:rsidRPr="0017639A">
        <w:rPr>
          <w:rStyle w:val="libFootnotenumChar"/>
          <w:rtl/>
        </w:rPr>
        <w:t xml:space="preserve">(4) </w:t>
      </w:r>
      <w:r>
        <w:rPr>
          <w:rtl/>
          <w:lang w:bidi="fa-IR"/>
        </w:rPr>
        <w:t>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 صدق ، سخن راست و ذکر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گذشتگان مؤمن در جامعه موجود است </w:t>
      </w:r>
      <w:r w:rsidRPr="0017639A">
        <w:rPr>
          <w:rStyle w:val="libFootnotenumChar"/>
          <w:rtl/>
        </w:rPr>
        <w:t xml:space="preserve">(5) </w:t>
      </w:r>
      <w:r>
        <w:rPr>
          <w:rtl/>
          <w:lang w:bidi="fa-IR"/>
        </w:rPr>
        <w:t>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 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سخن گفتن با پدر و مادر است </w:t>
      </w:r>
      <w:r w:rsidRPr="0017639A">
        <w:rPr>
          <w:rStyle w:val="libFootnotenumChar"/>
          <w:rtl/>
        </w:rPr>
        <w:t>(6)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، سخن به وقت امر بمعروف و 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منکر است </w:t>
      </w:r>
      <w:r w:rsidRPr="0017639A">
        <w:rPr>
          <w:rStyle w:val="libFootnotenumChar"/>
          <w:rtl/>
        </w:rPr>
        <w:t>(7)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، اقرار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و رسالت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است </w:t>
      </w:r>
      <w:r w:rsidRPr="0017639A">
        <w:rPr>
          <w:rStyle w:val="libFootnotenumChar"/>
          <w:rtl/>
        </w:rPr>
        <w:t>(8)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 سد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سخن به صواب گفتن در هر جوّ و شرا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</w:t>
      </w:r>
      <w:r w:rsidRPr="0017639A">
        <w:rPr>
          <w:rStyle w:val="libFootnotenumChar"/>
          <w:rtl/>
        </w:rPr>
        <w:t xml:space="preserve">(9) </w:t>
      </w:r>
      <w:r>
        <w:rPr>
          <w:rtl/>
          <w:lang w:bidi="fa-IR"/>
        </w:rPr>
        <w:t>.</w:t>
      </w:r>
    </w:p>
    <w:p w:rsidR="00A3017F" w:rsidRPr="0017639A" w:rsidRDefault="0017639A" w:rsidP="0017639A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</w:t>
      </w:r>
    </w:p>
    <w:p w:rsidR="00A3017F" w:rsidRDefault="00A3017F" w:rsidP="0017639A">
      <w:pPr>
        <w:pStyle w:val="libFootnote0"/>
        <w:rPr>
          <w:rtl/>
          <w:lang w:bidi="fa-IR"/>
        </w:rPr>
      </w:pPr>
      <w:r>
        <w:rPr>
          <w:rtl/>
          <w:lang w:bidi="fa-IR"/>
        </w:rPr>
        <w:t>1- 1) محجه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ضاء</w:t>
      </w:r>
      <w:r>
        <w:rPr>
          <w:rtl/>
          <w:lang w:bidi="fa-IR"/>
        </w:rPr>
        <w:t xml:space="preserve"> : 6 / 190 ، کتاب آفات اللسان .</w:t>
      </w:r>
    </w:p>
    <w:p w:rsidR="00A3017F" w:rsidRDefault="00A3017F" w:rsidP="0017639A">
      <w:pPr>
        <w:pStyle w:val="libFootnote0"/>
        <w:rPr>
          <w:rtl/>
          <w:lang w:bidi="fa-IR"/>
        </w:rPr>
      </w:pPr>
      <w:r>
        <w:rPr>
          <w:rtl/>
          <w:lang w:bidi="fa-IR"/>
        </w:rPr>
        <w:t>2- 2) بقره : 83 .</w:t>
      </w:r>
    </w:p>
    <w:p w:rsidR="00A3017F" w:rsidRDefault="00A3017F" w:rsidP="0017639A">
      <w:pPr>
        <w:pStyle w:val="libFootnote0"/>
        <w:rPr>
          <w:rtl/>
          <w:lang w:bidi="fa-IR"/>
        </w:rPr>
      </w:pPr>
      <w:r>
        <w:rPr>
          <w:rtl/>
          <w:lang w:bidi="fa-IR"/>
        </w:rPr>
        <w:t>3- 3) فصّلت : 33 .</w:t>
      </w:r>
    </w:p>
    <w:p w:rsidR="00A3017F" w:rsidRDefault="00A3017F" w:rsidP="0017639A">
      <w:pPr>
        <w:pStyle w:val="libFootnote0"/>
        <w:rPr>
          <w:rtl/>
          <w:lang w:bidi="fa-IR"/>
        </w:rPr>
      </w:pPr>
      <w:r>
        <w:rPr>
          <w:rtl/>
          <w:lang w:bidi="fa-IR"/>
        </w:rPr>
        <w:t>4- 4) - انعام : 152 .</w:t>
      </w:r>
    </w:p>
    <w:p w:rsidR="00A3017F" w:rsidRDefault="00A3017F" w:rsidP="0017639A">
      <w:pPr>
        <w:pStyle w:val="libFootnote0"/>
        <w:rPr>
          <w:rtl/>
          <w:lang w:bidi="fa-IR"/>
        </w:rPr>
      </w:pPr>
      <w:r>
        <w:rPr>
          <w:rtl/>
          <w:lang w:bidi="fa-IR"/>
        </w:rPr>
        <w:t>5- 5) شعراء : 84 .</w:t>
      </w:r>
    </w:p>
    <w:p w:rsidR="00A3017F" w:rsidRDefault="00A3017F" w:rsidP="0017639A">
      <w:pPr>
        <w:pStyle w:val="libFootnote0"/>
        <w:rPr>
          <w:rtl/>
          <w:lang w:bidi="fa-IR"/>
        </w:rPr>
      </w:pPr>
      <w:r>
        <w:rPr>
          <w:rtl/>
          <w:lang w:bidi="fa-IR"/>
        </w:rPr>
        <w:t>6- 6) اسراء : 23 .</w:t>
      </w:r>
    </w:p>
    <w:p w:rsidR="00A3017F" w:rsidRDefault="00A3017F" w:rsidP="0017639A">
      <w:pPr>
        <w:pStyle w:val="libFootnote0"/>
        <w:rPr>
          <w:rtl/>
          <w:lang w:bidi="fa-IR"/>
        </w:rPr>
      </w:pPr>
      <w:r>
        <w:rPr>
          <w:rtl/>
          <w:lang w:bidi="fa-IR"/>
        </w:rPr>
        <w:t>7- 7) طه : 43 .</w:t>
      </w:r>
    </w:p>
    <w:p w:rsidR="00A3017F" w:rsidRDefault="00A3017F" w:rsidP="0017639A">
      <w:pPr>
        <w:pStyle w:val="libFootnote0"/>
        <w:rPr>
          <w:rtl/>
          <w:lang w:bidi="fa-IR"/>
        </w:rPr>
      </w:pPr>
      <w:r>
        <w:rPr>
          <w:rtl/>
          <w:lang w:bidi="fa-IR"/>
        </w:rPr>
        <w:t>8- 8) بقره : 136 .</w:t>
      </w:r>
    </w:p>
    <w:p w:rsidR="00A3017F" w:rsidRDefault="00A3017F" w:rsidP="0017639A">
      <w:pPr>
        <w:pStyle w:val="libFootnote0"/>
        <w:rPr>
          <w:rtl/>
          <w:lang w:bidi="fa-IR"/>
        </w:rPr>
      </w:pPr>
      <w:r>
        <w:rPr>
          <w:rtl/>
          <w:lang w:bidi="fa-IR"/>
        </w:rPr>
        <w:t>9- 9) نساء : 9 .</w:t>
      </w:r>
    </w:p>
    <w:p w:rsidR="00A3017F" w:rsidRDefault="0017639A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قول</w:t>
      </w:r>
      <w:r w:rsidR="00A3017F">
        <w:rPr>
          <w:rtl/>
          <w:lang w:bidi="fa-IR"/>
        </w:rPr>
        <w:t xml:space="preserve"> معروف ، سخن گفتن با 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تام</w:t>
      </w:r>
      <w:r w:rsidR="00A3017F">
        <w:rPr>
          <w:rtl/>
          <w:lang w:bidi="fa-IR"/>
        </w:rPr>
        <w:t xml:space="preserve"> و خانواده است</w:t>
      </w:r>
      <w:r w:rsidR="00A3017F" w:rsidRPr="0017639A">
        <w:rPr>
          <w:rStyle w:val="libFootnotenumChar"/>
          <w:rtl/>
        </w:rPr>
        <w:t xml:space="preserve"> (1)</w:t>
      </w:r>
      <w:r w:rsidR="00A3017F"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 بل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</w:t>
      </w:r>
      <w:r>
        <w:rPr>
          <w:rtl/>
          <w:lang w:bidi="fa-IR"/>
        </w:rPr>
        <w:t xml:space="preserve"> ، سخن رسا و مؤثر و 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خته</w:t>
      </w:r>
      <w:r>
        <w:rPr>
          <w:rtl/>
          <w:lang w:bidi="fa-IR"/>
        </w:rPr>
        <w:t xml:space="preserve"> به موعظه و حکمت و برهان است </w:t>
      </w:r>
      <w:r w:rsidRPr="0017639A">
        <w:rPr>
          <w:rStyle w:val="libFootnotenumChar"/>
          <w:rtl/>
        </w:rPr>
        <w:t>(2)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انسان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تواند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ده نوع گفتار به تجارت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وارد شود که سودش را جز خدا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قسمت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مشکل با ارا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توبه برطرف شد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جابر</w:t>
      </w:r>
      <w:r>
        <w:rPr>
          <w:rtl/>
          <w:lang w:bidi="fa-IR"/>
        </w:rPr>
        <w:t xml:space="preserve"> جُعف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معتبرتر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مکتب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است ، از رسول باکرامت اسلام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مسافر به کوه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که غار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آن کوه قرار داشت ، به داخل غار رفتند و به عبادت حق نشستند ، سنگ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بزرگ از بالا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کوه سراز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شد و در دهانه غار قرار گرفت به صورت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راه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آمدن آنان را بست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گفتند</w:t>
      </w:r>
      <w:r>
        <w:rPr>
          <w:rtl/>
          <w:lang w:bidi="fa-IR"/>
        </w:rPr>
        <w:t xml:space="preserve"> : و اللّ</w:t>
      </w:r>
      <w:r>
        <w:rPr>
          <w:rFonts w:hint="cs"/>
          <w:rtl/>
          <w:lang w:bidi="fa-IR"/>
        </w:rPr>
        <w:t>ه راه نجات به روی</w:t>
      </w:r>
      <w:r>
        <w:rPr>
          <w:rtl/>
          <w:lang w:bidi="fa-IR"/>
        </w:rPr>
        <w:t xml:space="preserve"> ما بسته شد و ما را از ماندن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غار چاره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جز ارا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صدق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</w:t>
      </w:r>
      <w:r>
        <w:rPr>
          <w:rtl/>
          <w:lang w:bidi="fa-IR"/>
        </w:rPr>
        <w:t xml:space="preserve"> حق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عرضه عمل خالص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به سلامت ماندن از گناه در گذشته عمر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آنها گفت : خداوندا ! تو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دنبال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صاحب جمال رفتم ، مال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او گذاشتم تا خود را در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من گذاشت ،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شهوتران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کنار او نشستم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عذاب جهنم کردم و بلافاصله از او جدا شدم . به </w:t>
      </w:r>
      <w:r>
        <w:rPr>
          <w:rtl/>
          <w:lang w:bidi="fa-IR"/>
        </w:rPr>
        <w:lastRenderedPageBreak/>
        <w:t>خاطر بازگشت آن روزم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</w:t>
      </w:r>
      <w:r>
        <w:rPr>
          <w:rtl/>
          <w:lang w:bidi="fa-IR"/>
        </w:rPr>
        <w:t xml:space="preserve"> تو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بلا را دور کن 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قسمت از سنگ کنار رفت .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: خداوندا ! تعداد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کارگر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زراعت آوردم هر کدام به نصف درهم ، غروب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آنان گفت : من به اندازه دو نفر کار کردم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درهم بده ، ندادم ، او هم قهر کرد و رفت . من به اندازه نصف درهم او در</w:t>
      </w:r>
    </w:p>
    <w:p w:rsidR="00A3017F" w:rsidRPr="0017639A" w:rsidRDefault="0017639A" w:rsidP="0017639A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</w:t>
      </w:r>
    </w:p>
    <w:p w:rsidR="00A3017F" w:rsidRDefault="00A3017F" w:rsidP="0017639A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نساء : 9 .</w:t>
      </w:r>
    </w:p>
    <w:p w:rsidR="00A3017F" w:rsidRDefault="00A3017F" w:rsidP="0017639A">
      <w:pPr>
        <w:pStyle w:val="libFootnote0"/>
        <w:rPr>
          <w:rtl/>
          <w:lang w:bidi="fa-IR"/>
        </w:rPr>
      </w:pPr>
      <w:r>
        <w:rPr>
          <w:rtl/>
          <w:lang w:bidi="fa-IR"/>
        </w:rPr>
        <w:t>2- 2) - نساء : 5 .</w:t>
      </w:r>
    </w:p>
    <w:p w:rsidR="0017639A" w:rsidRDefault="0017639A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گوشه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بذر پاش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، محصول فراوان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بار آورد .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کارگر به نزد من آمد و طلب خود را از من خواست ، من هجده هزار درهم از بابت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مت</w:t>
      </w:r>
      <w:r>
        <w:rPr>
          <w:rtl/>
          <w:lang w:bidi="fa-IR"/>
        </w:rPr>
        <w:t xml:space="preserve"> آن محصول به او دادم . آن عمل را محض تو انجام دادم به خاطر آن ، مشکل ما را برطرف کن . قسمت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از سنگ از دهانه غار کنار </w:t>
      </w:r>
      <w:r>
        <w:rPr>
          <w:rFonts w:hint="eastAsia"/>
          <w:rtl/>
          <w:lang w:bidi="fa-IR"/>
        </w:rPr>
        <w:t>رفت</w:t>
      </w:r>
      <w:r>
        <w:rPr>
          <w:rtl/>
          <w:lang w:bidi="fa-IR"/>
        </w:rPr>
        <w:t xml:space="preserve"> . سوم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: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!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پدر و مادرم ظرف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بردم ، خواب بودند ، ترس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ظرف را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بگذارم از خواب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شوند ، از طرف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دلم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امد</w:t>
      </w:r>
      <w:r>
        <w:rPr>
          <w:rtl/>
          <w:lang w:bidi="fa-IR"/>
        </w:rPr>
        <w:t xml:space="preserve"> آنان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کنم ، ظرف را در دستم نگاه داشتم تا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شدند . تو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عمل را از من خبر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در آن حال تمام سنگ از دهانه </w:t>
      </w:r>
      <w:r>
        <w:rPr>
          <w:rFonts w:hint="eastAsia"/>
          <w:rtl/>
          <w:lang w:bidi="fa-IR"/>
        </w:rPr>
        <w:t>غار</w:t>
      </w:r>
      <w:r>
        <w:rPr>
          <w:rtl/>
          <w:lang w:bidi="fa-IR"/>
        </w:rPr>
        <w:t xml:space="preserve"> به طرف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افتاد و هر سه نجات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کردند </w:t>
      </w:r>
      <w:r w:rsidRPr="0017639A">
        <w:rPr>
          <w:rStyle w:val="libFootnotenumChar"/>
          <w:rtl/>
        </w:rPr>
        <w:t xml:space="preserve">(1) </w:t>
      </w:r>
      <w:r>
        <w:rPr>
          <w:rtl/>
          <w:lang w:bidi="fa-IR"/>
        </w:rPr>
        <w:t>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خارکش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دلق درشت</w:t>
      </w:r>
    </w:p>
    <w:p w:rsidR="00A3017F" w:rsidRPr="0017639A" w:rsidRDefault="0017639A" w:rsidP="0017639A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__________________________________</w:t>
      </w:r>
    </w:p>
    <w:p w:rsidR="00A3017F" w:rsidRDefault="00A3017F" w:rsidP="0017639A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نور الثقل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: 3 / 249 .</w:t>
      </w:r>
    </w:p>
    <w:p w:rsidR="0017639A" w:rsidRDefault="0017639A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17639A">
      <w:pPr>
        <w:pStyle w:val="Heading2"/>
        <w:rPr>
          <w:rtl/>
          <w:lang w:bidi="fa-IR"/>
        </w:rPr>
      </w:pPr>
      <w:bookmarkStart w:id="197" w:name="_Toc523657432"/>
      <w:r>
        <w:rPr>
          <w:rFonts w:hint="eastAsia"/>
          <w:rtl/>
          <w:lang w:bidi="fa-IR"/>
        </w:rPr>
        <w:t>قناعت</w:t>
      </w:r>
      <w:r>
        <w:rPr>
          <w:rtl/>
          <w:lang w:bidi="fa-IR"/>
        </w:rPr>
        <w:t xml:space="preserve"> عالم ربّان</w:t>
      </w:r>
      <w:r>
        <w:rPr>
          <w:rFonts w:hint="cs"/>
          <w:rtl/>
          <w:lang w:bidi="fa-IR"/>
        </w:rPr>
        <w:t>ی</w:t>
      </w:r>
      <w:bookmarkEnd w:id="197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چهره</w:t>
      </w:r>
      <w:r>
        <w:rPr>
          <w:rtl/>
          <w:lang w:bidi="fa-IR"/>
        </w:rPr>
        <w:t xml:space="preserve"> والا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پدرش در زمان مرجع بزرگ ، مؤسّس حوزه قم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حق حاج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عبد الکر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حائر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شغل نجّار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اشتغال داشت ،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حکا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کم نظ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را از پدرش نقل کرد که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زمان مرحوم حائر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به نجّار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اصلاح درب و پنجره و تخت چوب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 ، پدرم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نجار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دعوت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پدرم از محترم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مقدّس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متد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بود ، و سحرها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 شب به تهجّد و عبادت برم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خاست ، و آن مرجع بزرگ علاقه داشت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نجّار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خانه اش با آن دست </w:t>
      </w:r>
      <w:r>
        <w:rPr>
          <w:rFonts w:hint="eastAsia"/>
          <w:rtl/>
          <w:lang w:bidi="fa-IR"/>
        </w:rPr>
        <w:t>پاک</w:t>
      </w:r>
      <w:r>
        <w:rPr>
          <w:rtl/>
          <w:lang w:bidi="fa-IR"/>
        </w:rPr>
        <w:t xml:space="preserve"> صورت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هر دست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انسان کار انجام دهد ، هر دست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 نان بپزد ، خانه بسازد ،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، زراعت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دست موسو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دم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لازم است که از هر دو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انسان نور ببارد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قصاب</w:t>
      </w:r>
      <w:r>
        <w:rPr>
          <w:rtl/>
          <w:lang w:bidi="fa-IR"/>
        </w:rPr>
        <w:t xml:space="preserve"> محل از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درخواست کرد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خانه گوشت ببرد ، حضرت نپذ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</w:t>
      </w:r>
      <w:r>
        <w:rPr>
          <w:rtl/>
          <w:lang w:bidi="fa-IR"/>
        </w:rPr>
        <w:t xml:space="preserve"> 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سراغ هر گوشت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هر مرغ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هر نان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هر عسل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هر مقام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هر شخص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هر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هر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هر صندل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هر دسته و گروه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17639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او</w:t>
      </w:r>
      <w:r>
        <w:rPr>
          <w:rtl/>
          <w:lang w:bidi="fa-IR"/>
        </w:rPr>
        <w:t xml:space="preserve"> گفت : مرحوم حائر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دنبال پدرم فرستاد که چون شبها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گرم تابستان قم ، در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اط</w:t>
      </w:r>
      <w:r>
        <w:rPr>
          <w:rtl/>
          <w:lang w:bidi="fa-IR"/>
        </w:rPr>
        <w:t xml:space="preserve"> منزل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تخت چوب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استراحت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و اکنون تخت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به اصلاح دارد ،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تخت را اصلاح کن . پدرم آمد و پس از بررس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تخت به</w:t>
      </w:r>
      <w:r w:rsidR="0017639A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آن</w:t>
      </w:r>
      <w:r>
        <w:rPr>
          <w:rtl/>
          <w:lang w:bidi="fa-IR"/>
        </w:rPr>
        <w:t xml:space="preserve"> عالم ربان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: من با شاگردم بارها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تخت را اصلاح کرده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اکنون قابل اصلاح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. آن مرحوم گفت : در هر صورت تدب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اصلاح آن به کار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. پدرم گفت : تنها راه اصلاحش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آن را به نانوا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محل جهت سوختن در تنور ببخش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! سپس گفت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مرج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بزرگ ! شما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من همه ساله خمس مالم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پردازم ، و آنچه دارم از هر جهت شرع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حلال است ؛ اگر خود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مال خود تخت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بساز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من اجازه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با پول خودم دو تخت سالم و نو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اورم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</w:t>
      </w:r>
      <w:r>
        <w:rPr>
          <w:rtl/>
          <w:lang w:bidi="fa-IR"/>
        </w:rPr>
        <w:t xml:space="preserve"> عالم ربّان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محاسنش را نشان داد و گفت : جناب نجار ! مو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صورتم نشان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که مرگم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است ، دو تخت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به من هد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عمر هر دو تخت از عمر من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است ، ممکن است سال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دراز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خانه من بماند ، من توان و طاقت پاسخ 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به ح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را در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در مورد آن دو تخت سالم و نو ندارم ،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اصلاح تخت کهنه خودم چه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شنهاد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پدرم گفت : 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ندارد مگر آن که چهار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اش را با آجر و گِل به هم ببندم . آن بزرگ مرد قانع گفت :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 را انجام بده ، تا به اندازه کم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عمرم باق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از </w:t>
      </w:r>
      <w:r>
        <w:rPr>
          <w:rFonts w:hint="eastAsia"/>
          <w:rtl/>
          <w:lang w:bidi="fa-IR"/>
        </w:rPr>
        <w:t>آن</w:t>
      </w:r>
      <w:r>
        <w:rPr>
          <w:rtl/>
          <w:lang w:bidi="fa-IR"/>
        </w:rPr>
        <w:t xml:space="preserve"> استفاده کنم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به نو کردن تخت نداشته باشم .</w:t>
      </w:r>
    </w:p>
    <w:p w:rsidR="00A3017F" w:rsidRDefault="00BD735C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0D3A40">
      <w:pPr>
        <w:pStyle w:val="Heading1"/>
        <w:rPr>
          <w:rtl/>
          <w:lang w:bidi="fa-IR"/>
        </w:rPr>
      </w:pPr>
      <w:bookmarkStart w:id="198" w:name="_Toc523657433"/>
      <w:r>
        <w:rPr>
          <w:rFonts w:hint="eastAsia"/>
          <w:rtl/>
          <w:lang w:bidi="fa-IR"/>
        </w:rPr>
        <w:t>حرف</w:t>
      </w:r>
      <w:r>
        <w:rPr>
          <w:rtl/>
          <w:lang w:bidi="fa-IR"/>
        </w:rPr>
        <w:t xml:space="preserve"> کاف</w:t>
      </w:r>
      <w:bookmarkEnd w:id="198"/>
    </w:p>
    <w:p w:rsidR="00BD735C" w:rsidRDefault="00BD735C" w:rsidP="00A3017F">
      <w:pPr>
        <w:pStyle w:val="libNormal"/>
        <w:rPr>
          <w:rtl/>
          <w:lang w:bidi="fa-IR"/>
        </w:rPr>
      </w:pPr>
    </w:p>
    <w:p w:rsidR="00A3017F" w:rsidRDefault="00A3017F" w:rsidP="00BD735C">
      <w:pPr>
        <w:pStyle w:val="Heading2"/>
        <w:rPr>
          <w:rtl/>
          <w:lang w:bidi="fa-IR"/>
        </w:rPr>
      </w:pPr>
      <w:bookmarkStart w:id="199" w:name="_Toc523657434"/>
      <w:r>
        <w:rPr>
          <w:rFonts w:hint="eastAsia"/>
          <w:rtl/>
          <w:lang w:bidi="fa-IR"/>
        </w:rPr>
        <w:t>کدام</w:t>
      </w:r>
      <w:r>
        <w:rPr>
          <w:rtl/>
          <w:lang w:bidi="fa-IR"/>
        </w:rPr>
        <w:t xml:space="preserve"> دردمند را درمان نکرده ام</w:t>
      </w:r>
      <w:bookmarkEnd w:id="199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ملا</w:t>
      </w:r>
      <w:r>
        <w:rPr>
          <w:rtl/>
          <w:lang w:bidi="fa-IR"/>
        </w:rPr>
        <w:t xml:space="preserve"> فتح اللّه کاشان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« منهج الصادق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» ، و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اللّه کلباس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کتاب « 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الل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» نقل کرده اند : در زمان مالک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نار</w:t>
      </w:r>
      <w:r>
        <w:rPr>
          <w:rtl/>
          <w:lang w:bidi="fa-IR"/>
        </w:rPr>
        <w:t xml:space="preserve">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زمره اهل معص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طغ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از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رفت ؛ مردم به خاطر آلودگ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جنازه اش را تجه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نکردند ، بلکه در مکان پست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محلّ پر از زبا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انداختند و رفتند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شبانه</w:t>
      </w:r>
      <w:r>
        <w:rPr>
          <w:rtl/>
          <w:lang w:bidi="fa-IR"/>
        </w:rPr>
        <w:t xml:space="preserve"> در عالم رؤ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از جانب حق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مالک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نار</w:t>
      </w:r>
      <w:r>
        <w:rPr>
          <w:rtl/>
          <w:lang w:bidi="fa-IR"/>
        </w:rPr>
        <w:t xml:space="preserve"> گفتند : بدن بنده ما را بردار و پس از غسل و کفن در گورستان صالحان و پاکان دفن کن . عرضه داشت :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از گروه فاسقان و بدکاران است ، چگونه و با چه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مقرّب درگاه احد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شد ؟ جواب آمد : در وقت جان دادن با چشم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گفت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مَنْ لَهُ الدُّن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وَ الآخِرَهُ إرْحَمْ مَن 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سَ</w:t>
      </w:r>
      <w:r>
        <w:rPr>
          <w:rtl/>
          <w:lang w:bidi="fa-IR"/>
        </w:rPr>
        <w:t xml:space="preserve"> لَهُ الدُّن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وَ الآخرَهُ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آخرت از اوست ، رحم کن به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دارد نه آخرت »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مالک</w:t>
      </w:r>
      <w:r>
        <w:rPr>
          <w:rtl/>
          <w:lang w:bidi="fa-IR"/>
        </w:rPr>
        <w:t xml:space="preserve"> ! کدام دردمند به درگاه ما آمد که دردش را درمان نکرد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؟ و کدام حاجتمند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</w:t>
      </w:r>
      <w:r>
        <w:rPr>
          <w:rtl/>
          <w:lang w:bidi="fa-IR"/>
        </w:rPr>
        <w:t xml:space="preserve"> ما نال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حاجتش را برن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؟ </w:t>
      </w:r>
      <w:r w:rsidRPr="0080353C">
        <w:rPr>
          <w:rStyle w:val="libFootnotenumChar"/>
          <w:rtl/>
        </w:rPr>
        <w:t>(1)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80353C">
      <w:pPr>
        <w:pStyle w:val="Heading2"/>
        <w:rPr>
          <w:rtl/>
          <w:lang w:bidi="fa-IR"/>
        </w:rPr>
      </w:pPr>
      <w:bookmarkStart w:id="200" w:name="_Toc523657435"/>
      <w:r>
        <w:rPr>
          <w:rFonts w:hint="eastAsia"/>
          <w:rtl/>
          <w:lang w:bidi="fa-IR"/>
        </w:rPr>
        <w:t>کرامت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حاج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قاض</w:t>
      </w:r>
      <w:r>
        <w:rPr>
          <w:rFonts w:hint="cs"/>
          <w:rtl/>
          <w:lang w:bidi="fa-IR"/>
        </w:rPr>
        <w:t>ی</w:t>
      </w:r>
      <w:bookmarkEnd w:id="200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استاد</w:t>
      </w:r>
      <w:r>
        <w:rPr>
          <w:rtl/>
          <w:lang w:bidi="fa-IR"/>
        </w:rPr>
        <w:t xml:space="preserve"> بزرگوارم مرحوم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اللّه حاج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ابو الفضل نجف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خوانسار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که سال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فقه و اصول استدلال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از محضر پرف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ضش</w:t>
      </w:r>
      <w:r>
        <w:rPr>
          <w:rtl/>
          <w:lang w:bidi="fa-IR"/>
        </w:rPr>
        <w:t xml:space="preserve"> استفاده کردم ، در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چند ماه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رحلتشان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داشتم و در آن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ادت</w:t>
      </w:r>
      <w:r>
        <w:rPr>
          <w:rtl/>
          <w:lang w:bidi="fa-IR"/>
        </w:rPr>
        <w:t xml:space="preserve"> از حضرتش درخواست کردم اگر کرامت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استادش عارف باللّه مرحوم ح</w:t>
      </w:r>
      <w:r>
        <w:rPr>
          <w:rFonts w:hint="eastAsia"/>
          <w:rtl/>
          <w:lang w:bidi="fa-IR"/>
        </w:rPr>
        <w:t>اج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دارند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بازگو کنند فرمودند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همراه با چند تن از ترب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شدگان استاد ، در 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استاد ، به مسجد کوفه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عبادت و مناجات و راز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رفت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 در کنار استاد به عبادت مشغول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با حضرت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به راز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پرداخت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 پس از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کار چون آماده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رفتن از مسجد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ناگهان مار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خطرناک و وحشت زا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جمع ما حاضر شد . جمع دوستان به جز استاد که در آرامش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قرار داشت به وحشت افتادند و در ترس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سخت فرو رفتند ؛ استاد ، با همان آرامش و طمأن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مخصوص به خود رو به مار کردند و گفتند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مار بم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. مار چون چوب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خشک ،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جان و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حرک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برجا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ماند و ما هم با آرامش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دست آورد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به طرف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مسجد حرکت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</w:t>
      </w:r>
    </w:p>
    <w:p w:rsidR="00A3017F" w:rsidRPr="0080353C" w:rsidRDefault="0080353C" w:rsidP="0080353C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</w:t>
      </w:r>
    </w:p>
    <w:p w:rsidR="00A3017F" w:rsidRDefault="00A3017F" w:rsidP="0080353C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الل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: 45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چون</w:t>
      </w:r>
      <w:r>
        <w:rPr>
          <w:rtl/>
          <w:lang w:bidi="fa-IR"/>
        </w:rPr>
        <w:t xml:space="preserve"> چند قدم دور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دوستان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اطم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افتن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واقعه که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مار در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با خطاب استاد مرده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نه به عقب برگشت و با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به </w:t>
      </w:r>
      <w:r>
        <w:rPr>
          <w:rtl/>
          <w:lang w:bidi="fa-IR"/>
        </w:rPr>
        <w:lastRenderedPageBreak/>
        <w:t>مار زد و مار را در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مرده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 xml:space="preserve"> ، سپس به جمع ما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وست</w:t>
      </w:r>
      <w:r>
        <w:rPr>
          <w:rtl/>
          <w:lang w:bidi="fa-IR"/>
        </w:rPr>
        <w:t xml:space="preserve"> و همه راه خود را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نجف ادامه داد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ناگهان استاد رو </w:t>
      </w: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آن شخص کرد و فرمود : مار با خطاب من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جان شد ، لازم نبود شما به عقب برگرد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واقعه تفحص و تحق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مرا امتحان نما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خطابم مؤثر افتاد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نه !!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80353C">
      <w:pPr>
        <w:pStyle w:val="Heading2"/>
        <w:rPr>
          <w:rtl/>
          <w:lang w:bidi="fa-IR"/>
        </w:rPr>
      </w:pPr>
      <w:bookmarkStart w:id="201" w:name="_Toc523657436"/>
      <w:r>
        <w:rPr>
          <w:rFonts w:hint="eastAsia"/>
          <w:rtl/>
          <w:lang w:bidi="fa-IR"/>
        </w:rPr>
        <w:t>کرامت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شگفت از سالک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کم نظ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bookmarkEnd w:id="201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مرحوم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اللّ</w:t>
      </w:r>
      <w:r>
        <w:rPr>
          <w:rFonts w:hint="cs"/>
          <w:rtl/>
          <w:lang w:bidi="fa-IR"/>
        </w:rPr>
        <w:t>ه العظمی</w:t>
      </w:r>
      <w:r>
        <w:rPr>
          <w:rtl/>
          <w:lang w:bidi="fa-IR"/>
        </w:rPr>
        <w:t xml:space="preserve"> حاج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احمد خوانسار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مرجع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بزرگ و عالم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ژرف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بود ،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واد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سلوک و عرفان گام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بلند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برداشته بود ،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اللّ</w:t>
      </w:r>
      <w:r>
        <w:rPr>
          <w:rFonts w:hint="cs"/>
          <w:rtl/>
          <w:lang w:bidi="fa-IR"/>
        </w:rPr>
        <w:t>ه حاج شی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مرتض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حائر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فرزند بزرگوار مؤسس حوزه علم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قم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داستان را که خود از زبان مرحوم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اللّ</w:t>
      </w:r>
      <w:r>
        <w:rPr>
          <w:rFonts w:hint="cs"/>
          <w:rtl/>
          <w:lang w:bidi="fa-IR"/>
        </w:rPr>
        <w:t>ه خوانساری</w:t>
      </w:r>
      <w:r>
        <w:rPr>
          <w:rtl/>
          <w:lang w:bidi="fa-IR"/>
        </w:rPr>
        <w:t xml:space="preserve">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بود نقل فرمود که :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پدر سالخورده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داشتم ، در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سفرها با مرکب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انجام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 او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حضرت رضا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به مشهد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بردم ، رسم کاروان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بود که در منزل آخر استحمام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ورود به مشهد آماده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، من در استحمام به پدرم کمک دادم و لباس ه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را هم خود شستم ، هنگام شب چون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خسته بودم با همان خستگ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خواب سنگ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فرو رفتم ، کاروان بدون توجه به من همان وقت شب حرکت کرد و پدر سالخورده ام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با خود برد ،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طلوع آفتاب از خواب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شدم ،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قضا شدن نماز نمانده بود ، به سرعت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مم</w:t>
      </w:r>
      <w:r>
        <w:rPr>
          <w:rtl/>
          <w:lang w:bidi="fa-IR"/>
        </w:rPr>
        <w:t xml:space="preserve"> کردم و نماز خواندم ، پس از نماز همه وجودم را در تنها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ابان</w:t>
      </w:r>
      <w:r>
        <w:rPr>
          <w:rtl/>
          <w:lang w:bidi="fa-IR"/>
        </w:rPr>
        <w:t xml:space="preserve"> ترس گرفت ، فکر پدرم که اکنون با کاروان رفته و چه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او مواظبت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چه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اده</w:t>
      </w:r>
      <w:r>
        <w:rPr>
          <w:rtl/>
          <w:lang w:bidi="fa-IR"/>
        </w:rPr>
        <w:t xml:space="preserve"> و سوار شدن و وضو گرفتن به او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مرا آزار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در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فکر بودم که به ذهنم آمد آقا و مولا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حضرت حجه بن الحسن را بخوانم . بلافاصله گفتم 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ابا صالح 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ادرکن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 تا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استغاثه را نمودم ، ناگهان در برابر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دگانم</w:t>
      </w:r>
      <w:r>
        <w:rPr>
          <w:rtl/>
          <w:lang w:bidi="fa-IR"/>
        </w:rPr>
        <w:t xml:space="preserve"> سرور مهربانم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که فرمود 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راه را 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برو . عظمت او به من مهلت ندا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با جنابش سخن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همان 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فرموده بودند 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کردم ، چند دق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نرفته بودم که منظره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بهت انگ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شد ، قهوه خانه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باغ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و درختان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شاداب و حوض آب و فواره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روح انگ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اده</w:t>
      </w:r>
      <w:r>
        <w:rPr>
          <w:rtl/>
          <w:lang w:bidi="fa-IR"/>
        </w:rPr>
        <w:t xml:space="preserve"> شده 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درختان نشستم ،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چا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آوردند ، طعمش با چا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تفاوت داشت ، دو سه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</w:t>
      </w:r>
      <w:r>
        <w:rPr>
          <w:rtl/>
          <w:lang w:bidi="fa-IR"/>
        </w:rPr>
        <w:t xml:space="preserve"> چا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خوردم که ناگهان متوجه شدم پول ندارم . به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چا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آورده بود گفتم : آقا من پول ندارم . گفت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تو پول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چا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خلق شده است !!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خستگ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 برطرف شد از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برخاستم و به راه افتادم ، چند دق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راه نرفته بودم که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به قافله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. قافله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اول شب تا صبح راه رفته و اکنون قصد دارند اطراق کنند ، سراغ پدر رفتم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منتظر است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اده</w:t>
      </w:r>
      <w:r>
        <w:rPr>
          <w:rtl/>
          <w:lang w:bidi="fa-IR"/>
        </w:rPr>
        <w:t xml:space="preserve"> اش کنم . از من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کجا بود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گفتم : </w:t>
      </w:r>
      <w:r>
        <w:rPr>
          <w:rFonts w:hint="eastAsia"/>
          <w:rtl/>
          <w:lang w:bidi="fa-IR"/>
        </w:rPr>
        <w:t>عقب</w:t>
      </w:r>
      <w:r>
        <w:rPr>
          <w:rtl/>
          <w:lang w:bidi="fa-IR"/>
        </w:rPr>
        <w:t xml:space="preserve"> ماندم ، خوابم برد ، سپس او را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اده</w:t>
      </w:r>
      <w:r>
        <w:rPr>
          <w:rtl/>
          <w:lang w:bidi="fa-IR"/>
        </w:rPr>
        <w:t xml:space="preserve"> کرده و مشغول خدمت او شدم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امام زمان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تواند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اشاره آن قهوه خانه را با آن امکانات خلق کند و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اشاره مرحوم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اللّ</w:t>
      </w:r>
      <w:r>
        <w:rPr>
          <w:rFonts w:hint="cs"/>
          <w:rtl/>
          <w:lang w:bidi="fa-IR"/>
        </w:rPr>
        <w:t>ه خوانساری</w:t>
      </w:r>
      <w:r>
        <w:rPr>
          <w:rtl/>
          <w:lang w:bidi="fa-IR"/>
        </w:rPr>
        <w:t xml:space="preserve"> را ط</w:t>
      </w:r>
      <w:r>
        <w:rPr>
          <w:rFonts w:hint="cs"/>
          <w:rtl/>
          <w:lang w:bidi="fa-IR"/>
        </w:rPr>
        <w:t>یّ</w:t>
      </w:r>
      <w:r>
        <w:rPr>
          <w:rtl/>
          <w:lang w:bidi="fa-IR"/>
        </w:rPr>
        <w:t xml:space="preserve"> الارض دهد و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چشم به هم زدن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قافله برساند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80353C">
      <w:pPr>
        <w:pStyle w:val="Heading2"/>
        <w:rPr>
          <w:rtl/>
          <w:lang w:bidi="fa-IR"/>
        </w:rPr>
      </w:pPr>
      <w:bookmarkStart w:id="202" w:name="_Toc523657437"/>
      <w:r>
        <w:rPr>
          <w:rFonts w:hint="eastAsia"/>
          <w:rtl/>
          <w:lang w:bidi="fa-IR"/>
        </w:rPr>
        <w:t>کشت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تقوا قرار بده</w:t>
      </w:r>
      <w:bookmarkEnd w:id="202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لقمان</w:t>
      </w:r>
      <w:r>
        <w:rPr>
          <w:rtl/>
          <w:lang w:bidi="fa-IR"/>
        </w:rPr>
        <w:t xml:space="preserve"> در سخنان حک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مانه</w:t>
      </w:r>
      <w:r>
        <w:rPr>
          <w:rtl/>
          <w:lang w:bidi="fa-IR"/>
        </w:rPr>
        <w:t xml:space="preserve"> اش به فرزندش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عم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است و خلق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آن غرق شده اند کشت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تقوا قرار داده تا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را از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امواج خطر و طوفان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خانمان برانداز هوا و هوس سالم به ساحل نجات برساند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80353C">
      <w:pPr>
        <w:pStyle w:val="Heading2"/>
        <w:rPr>
          <w:rtl/>
          <w:lang w:bidi="fa-IR"/>
        </w:rPr>
      </w:pPr>
      <w:bookmarkStart w:id="203" w:name="_Toc523657438"/>
      <w:r>
        <w:rPr>
          <w:rFonts w:hint="eastAsia"/>
          <w:rtl/>
          <w:lang w:bidi="fa-IR"/>
        </w:rPr>
        <w:t>کمال</w:t>
      </w:r>
      <w:r>
        <w:rPr>
          <w:rtl/>
          <w:lang w:bidi="fa-IR"/>
        </w:rPr>
        <w:t xml:space="preserve"> خوش رفاقت</w:t>
      </w:r>
      <w:r>
        <w:rPr>
          <w:rFonts w:hint="cs"/>
          <w:rtl/>
          <w:lang w:bidi="fa-IR"/>
        </w:rPr>
        <w:t>ی</w:t>
      </w:r>
      <w:bookmarkEnd w:id="203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صادق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از پدر بزرگوارش امام باقر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: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با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اهل ذمّه همراه شد . مرد ذمّ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او گفت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بنده خدا ! قصد کجا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حضرت فرمود : کوفه .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 سر دوراه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راه ذمّ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تغ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کرد حضرت هم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رش</w:t>
      </w:r>
      <w:r>
        <w:rPr>
          <w:rtl/>
          <w:lang w:bidi="fa-IR"/>
        </w:rPr>
        <w:t xml:space="preserve"> را از کو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به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ذمّ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تغ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داد . ذمّ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: تو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</w:t>
      </w:r>
      <w:r>
        <w:rPr>
          <w:rtl/>
          <w:lang w:bidi="fa-IR"/>
        </w:rPr>
        <w:t xml:space="preserve"> کوفه نداشت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فرمود : 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</w:t>
      </w:r>
      <w:r>
        <w:rPr>
          <w:rtl/>
          <w:lang w:bidi="fa-IR"/>
        </w:rPr>
        <w:t xml:space="preserve"> کوفه داشتم . ذمّ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: راه را رها کرد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فرمود : دانستم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گفت</w:t>
      </w:r>
      <w:r>
        <w:rPr>
          <w:rtl/>
          <w:lang w:bidi="fa-IR"/>
        </w:rPr>
        <w:t xml:space="preserve"> :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دانست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چرا همراه من شد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فرمود 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از کمال خوش رفاقت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مرد دوستش را هنگام جدا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مشا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</w:t>
      </w:r>
      <w:r>
        <w:rPr>
          <w:rtl/>
          <w:lang w:bidi="fa-IR"/>
        </w:rPr>
        <w:t xml:space="preserve"> کند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ما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گونه به ما فرمان داده است . ذمّ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: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گفته است ؟ حضرت فرمود : 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 ذمّ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: تنها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tl/>
          <w:lang w:bidi="fa-IR"/>
        </w:rPr>
        <w:t xml:space="preserve"> واقع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</w:t>
      </w:r>
      <w:r>
        <w:rPr>
          <w:rFonts w:hint="eastAsia"/>
          <w:rtl/>
          <w:lang w:bidi="fa-IR"/>
        </w:rPr>
        <w:t>که</w:t>
      </w:r>
      <w:r>
        <w:rPr>
          <w:rtl/>
          <w:lang w:bidi="fa-IR"/>
        </w:rPr>
        <w:t xml:space="preserve"> از او در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باارزش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کرده است و من نزد تو شهادت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دهم که من هم بر طر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قه</w:t>
      </w:r>
      <w:r>
        <w:rPr>
          <w:rtl/>
          <w:lang w:bidi="fa-IR"/>
        </w:rPr>
        <w:t xml:space="preserve"> و روش تو </w:t>
      </w:r>
      <w:r>
        <w:rPr>
          <w:rtl/>
          <w:lang w:bidi="fa-IR"/>
        </w:rPr>
        <w:lastRenderedPageBreak/>
        <w:t>هستم . پس ذمّ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بازگشت و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حضرت را شناخت مسلمان شد </w:t>
      </w:r>
      <w:r w:rsidRPr="0080353C">
        <w:rPr>
          <w:rStyle w:val="libFootnotenumChar"/>
          <w:rtl/>
        </w:rPr>
        <w:t>(1)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80353C">
      <w:pPr>
        <w:pStyle w:val="Heading2"/>
        <w:rPr>
          <w:rtl/>
          <w:lang w:bidi="fa-IR"/>
        </w:rPr>
      </w:pPr>
      <w:bookmarkStart w:id="204" w:name="_Toc523657439"/>
      <w:r>
        <w:rPr>
          <w:rFonts w:hint="eastAsia"/>
          <w:rtl/>
          <w:lang w:bidi="fa-IR"/>
        </w:rPr>
        <w:t>کم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بن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نخع</w:t>
      </w:r>
      <w:r>
        <w:rPr>
          <w:rFonts w:hint="cs"/>
          <w:rtl/>
          <w:lang w:bidi="fa-IR"/>
        </w:rPr>
        <w:t>ی</w:t>
      </w:r>
      <w:bookmarkEnd w:id="204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دانشمندان</w:t>
      </w:r>
      <w:r>
        <w:rPr>
          <w:rtl/>
          <w:lang w:bidi="fa-IR"/>
        </w:rPr>
        <w:t xml:space="preserve"> و علما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بزرگ چه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مسلک و چه سن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مذهب ، کم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را به قوت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قدرت روح و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پاک و خلوص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متخلق به اخلاق حم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و آراسته به اعمال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ستوده اند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بزرگان</w:t>
      </w:r>
      <w:r>
        <w:rPr>
          <w:rtl/>
          <w:lang w:bidi="fa-IR"/>
        </w:rPr>
        <w:t xml:space="preserve"> هر دو مسلک بر عدالت و جلالت و عظمت و کرامت او اتفاق نظر دارند .</w:t>
      </w:r>
    </w:p>
    <w:p w:rsidR="00A3017F" w:rsidRPr="0080353C" w:rsidRDefault="0080353C" w:rsidP="0080353C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</w:t>
      </w:r>
    </w:p>
    <w:p w:rsidR="00A3017F" w:rsidRDefault="00A3017F" w:rsidP="0080353C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2 / 670 ، باب حسن الصحابه و حق الصاحب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السفر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5 ؛ وسائل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: 12 / 134 ، باب 92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15863 .</w:t>
      </w:r>
    </w:p>
    <w:p w:rsidR="00A3017F" w:rsidRDefault="0080353C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کم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ل</w:t>
      </w:r>
      <w:r w:rsidR="00A3017F">
        <w:rPr>
          <w:rtl/>
          <w:lang w:bidi="fa-IR"/>
        </w:rPr>
        <w:t xml:space="preserve"> از خواصّ و بزرگان اصحاب ام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ر</w:t>
      </w:r>
      <w:r w:rsidR="00A3017F">
        <w:rPr>
          <w:rtl/>
          <w:lang w:bidi="fa-IR"/>
        </w:rPr>
        <w:t xml:space="preserve"> المؤمن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و حضرت مجتب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</w:t>
      </w:r>
      <w:r w:rsidR="00E06505" w:rsidRPr="00E06505">
        <w:rPr>
          <w:rStyle w:val="libAlaemChar"/>
          <w:rtl/>
        </w:rPr>
        <w:t xml:space="preserve">عليهما‌السلام </w:t>
      </w:r>
      <w:r w:rsidR="00A3017F">
        <w:rPr>
          <w:rtl/>
          <w:lang w:bidi="fa-IR"/>
        </w:rPr>
        <w:t xml:space="preserve">است </w:t>
      </w:r>
      <w:r w:rsidR="00A3017F" w:rsidRPr="0080353C">
        <w:rPr>
          <w:rStyle w:val="libFootnotenumChar"/>
          <w:rtl/>
        </w:rPr>
        <w:t>(1)</w:t>
      </w:r>
      <w:r w:rsidR="00A3017F"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کم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ده نفر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</w:t>
      </w:r>
      <w:r>
        <w:rPr>
          <w:rtl/>
          <w:lang w:bidi="fa-IR"/>
        </w:rPr>
        <w:t xml:space="preserve"> مورد اطم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نانش</w:t>
      </w:r>
      <w:r>
        <w:rPr>
          <w:rtl/>
          <w:lang w:bidi="fa-IR"/>
        </w:rPr>
        <w:t xml:space="preserve"> به حساب آورده است </w:t>
      </w:r>
      <w:r w:rsidRPr="0080353C">
        <w:rPr>
          <w:rStyle w:val="libFootnotenumChar"/>
          <w:rtl/>
        </w:rPr>
        <w:t xml:space="preserve">(2) </w:t>
      </w:r>
      <w:r>
        <w:rPr>
          <w:rtl/>
          <w:lang w:bidi="fa-IR"/>
        </w:rPr>
        <w:t>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از 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عاشقان و محبّان و علاقه مندان به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بوده است </w:t>
      </w:r>
      <w:r w:rsidRPr="0080353C">
        <w:rPr>
          <w:rStyle w:val="libFootnotenumChar"/>
          <w:rtl/>
        </w:rPr>
        <w:t>(3)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مسائل</w:t>
      </w:r>
      <w:r>
        <w:rPr>
          <w:rtl/>
          <w:lang w:bidi="fa-IR"/>
        </w:rPr>
        <w:t xml:space="preserve"> و سفارشات و وصا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به کم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داشته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عظ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معرفت فوق العاده کم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حکا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دارد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EC7EA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اهل</w:t>
      </w:r>
      <w:r>
        <w:rPr>
          <w:rtl/>
          <w:lang w:bidi="fa-IR"/>
        </w:rPr>
        <w:t xml:space="preserve"> سنت که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گاه به خاطر دور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حق و عدالت و انصاف و مروّت نظر مثبت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نسبت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روان</w:t>
      </w:r>
      <w:r>
        <w:rPr>
          <w:rtl/>
          <w:lang w:bidi="fa-IR"/>
        </w:rPr>
        <w:t xml:space="preserve">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عصمت و طهارت </w:t>
      </w:r>
      <w:r w:rsidR="004673E5" w:rsidRPr="004673E5">
        <w:rPr>
          <w:rStyle w:val="libAlaemChar"/>
          <w:rtl/>
        </w:rPr>
        <w:t xml:space="preserve">عليهم‌السلام </w:t>
      </w:r>
      <w:r>
        <w:rPr>
          <w:rtl/>
          <w:lang w:bidi="fa-IR"/>
        </w:rPr>
        <w:t>نداشتند ، کم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را در همه امور مورد اطم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معرف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کرده اند </w:t>
      </w:r>
      <w:r w:rsidRPr="00EC7EA9">
        <w:rPr>
          <w:rStyle w:val="libFootnotenumChar"/>
          <w:rtl/>
        </w:rPr>
        <w:t xml:space="preserve">(4) </w:t>
      </w:r>
      <w:r>
        <w:rPr>
          <w:rtl/>
          <w:lang w:bidi="fa-IR"/>
        </w:rPr>
        <w:t>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عرفا</w:t>
      </w:r>
      <w:r>
        <w:rPr>
          <w:rtl/>
          <w:lang w:bidi="fa-IR"/>
        </w:rPr>
        <w:t xml:space="preserve"> و صاحب دلان و اهل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سلوک و مشتاقان لقا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محبوب ، کم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را صاحب سرّ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و خزانه معارف معنو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الموحد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شناسند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EC7EA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، هجده سال روزگار نوران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عصر بابرکت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بزرگ اسلام </w:t>
      </w:r>
      <w:r w:rsidR="00AB794A" w:rsidRPr="00AB794A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را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 xml:space="preserve"> و از انوار ملکوت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مقام نبوّت بهره مند شد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، انسان بزرگوار ، و موجود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و پاک است ، که به خاطر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اقتش</w:t>
      </w:r>
      <w:r>
        <w:rPr>
          <w:rtl/>
          <w:lang w:bidi="fa-IR"/>
        </w:rPr>
        <w:t xml:space="preserve"> به دست حجاج بن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وسف</w:t>
      </w:r>
      <w:r>
        <w:rPr>
          <w:rtl/>
          <w:lang w:bidi="fa-IR"/>
        </w:rPr>
        <w:t xml:space="preserve"> ثقف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شرف شهادت 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آمد ، شهادت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محبوبش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از وقوعش به او خبر داد .</w:t>
      </w:r>
    </w:p>
    <w:p w:rsidR="00A3017F" w:rsidRPr="00EC7EA9" w:rsidRDefault="00EC7EA9" w:rsidP="00EC7EA9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__________________________________</w:t>
      </w:r>
    </w:p>
    <w:p w:rsidR="00A3017F" w:rsidRDefault="00A3017F" w:rsidP="00EC7EA9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مستدرکات علم الرجال : 6 / 314 .</w:t>
      </w:r>
    </w:p>
    <w:p w:rsidR="00A3017F" w:rsidRDefault="00A3017F" w:rsidP="00EC7EA9">
      <w:pPr>
        <w:pStyle w:val="libFootnote0"/>
        <w:rPr>
          <w:rtl/>
          <w:lang w:bidi="fa-IR"/>
        </w:rPr>
      </w:pPr>
      <w:r>
        <w:rPr>
          <w:rtl/>
          <w:lang w:bidi="fa-IR"/>
        </w:rPr>
        <w:t>2- 2) - رسائل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مرتض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</w:t>
      </w:r>
    </w:p>
    <w:p w:rsidR="00A3017F" w:rsidRDefault="00A3017F" w:rsidP="00EC7EA9">
      <w:pPr>
        <w:pStyle w:val="libFootnote0"/>
        <w:rPr>
          <w:rtl/>
          <w:lang w:bidi="fa-IR"/>
        </w:rPr>
      </w:pPr>
      <w:r>
        <w:rPr>
          <w:rtl/>
          <w:lang w:bidi="fa-IR"/>
        </w:rPr>
        <w:t>3- 3) - بحار الانوار : 33 / 399 ، باب 23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620 .</w:t>
      </w:r>
    </w:p>
    <w:p w:rsidR="00A3017F" w:rsidRDefault="00A3017F" w:rsidP="00EC7EA9">
      <w:pPr>
        <w:pStyle w:val="libFootnote0"/>
        <w:rPr>
          <w:rtl/>
          <w:lang w:bidi="fa-IR"/>
        </w:rPr>
      </w:pPr>
      <w:r>
        <w:rPr>
          <w:rtl/>
          <w:lang w:bidi="fa-IR"/>
        </w:rPr>
        <w:t>4- 4) - مستدرکات علم الرجال : 6 / 314 .</w:t>
      </w:r>
    </w:p>
    <w:p w:rsidR="00A3017F" w:rsidRDefault="00EC7EA9" w:rsidP="00EC7EA9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حجاج</w:t>
      </w:r>
      <w:r w:rsidR="00A3017F">
        <w:rPr>
          <w:rtl/>
          <w:lang w:bidi="fa-IR"/>
        </w:rPr>
        <w:t xml:space="preserve"> بن 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وسف</w:t>
      </w:r>
      <w:r w:rsidR="00A3017F">
        <w:rPr>
          <w:rtl/>
          <w:lang w:bidi="fa-IR"/>
        </w:rPr>
        <w:t xml:space="preserve"> خونخوار ، زمان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که از جانب حاکم ستمگر امو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وال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عراق شد به جستجو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کم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ل</w:t>
      </w:r>
      <w:r w:rsidR="00A3017F">
        <w:rPr>
          <w:rtl/>
          <w:lang w:bidi="fa-IR"/>
        </w:rPr>
        <w:t xml:space="preserve"> برخاست تا او را به جرم محبت اهل ب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ت</w:t>
      </w:r>
      <w:r w:rsidR="00A3017F"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عليهم‌السلام </w:t>
      </w:r>
      <w:r w:rsidR="00A3017F">
        <w:rPr>
          <w:rtl/>
          <w:lang w:bidi="fa-IR"/>
        </w:rPr>
        <w:t>و به گناه ش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عه</w:t>
      </w:r>
      <w:r w:rsidR="00A3017F">
        <w:rPr>
          <w:rtl/>
          <w:lang w:bidi="fa-IR"/>
        </w:rPr>
        <w:t xml:space="preserve"> بودن که در فرهنگ بن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ام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ه</w:t>
      </w:r>
      <w:r w:rsidR="00A3017F">
        <w:rPr>
          <w:rtl/>
          <w:lang w:bidi="fa-IR"/>
        </w:rPr>
        <w:t xml:space="preserve"> بالاتر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گناه بود به قتل برساند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خود را از حجاج پنهان داشت ، حجاج حقوق منسوبان و اقوام کم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را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المال قطع کرد ،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کم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از قطع حقوق اقوامش آگاه شد گفت : از عمر من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نمانده ،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وجود من سبب قطع رزق و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. از محلّ و مرکز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پنهان بود درآمد و به نزد </w:t>
      </w:r>
      <w:r>
        <w:rPr>
          <w:rFonts w:hint="eastAsia"/>
          <w:rtl/>
          <w:lang w:bidi="fa-IR"/>
        </w:rPr>
        <w:t>حجاج</w:t>
      </w:r>
      <w:r>
        <w:rPr>
          <w:rtl/>
          <w:lang w:bidi="fa-IR"/>
        </w:rPr>
        <w:t xml:space="preserve"> رفت ، حجاج گفت :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فر</w:t>
      </w:r>
      <w:r>
        <w:rPr>
          <w:rtl/>
          <w:lang w:bidi="fa-IR"/>
        </w:rPr>
        <w:t xml:space="preserve"> رساندنت در جستجو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بودم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گفت : آنچه از دستت برآ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انجام ده ، از عمر من جز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اندک نمانده ، بازگشت من و تو به زود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خداست ، مولا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به من خبر داده قاتل من تو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. آنگاه حجاج فرمان داد تا سر مقدس آن مرد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چهره ملکوت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سن نود سالگ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قرار داشت از بدن </w:t>
      </w:r>
      <w:r>
        <w:rPr>
          <w:rFonts w:hint="eastAsia"/>
          <w:rtl/>
          <w:lang w:bidi="fa-IR"/>
        </w:rPr>
        <w:t>جدا</w:t>
      </w:r>
      <w:r>
        <w:rPr>
          <w:rtl/>
          <w:lang w:bidi="fa-IR"/>
        </w:rPr>
        <w:t xml:space="preserve"> کردند . مرقد مطهر او در منطقه ثو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نجف و کوفه معروف خاص و عام 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ارتگاه</w:t>
      </w:r>
      <w:r>
        <w:rPr>
          <w:rtl/>
          <w:lang w:bidi="fa-IR"/>
        </w:rPr>
        <w:t xml:space="preserve"> اهل دل است .</w:t>
      </w:r>
    </w:p>
    <w:p w:rsidR="00A3017F" w:rsidRDefault="00EC7EA9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0D3A40">
      <w:pPr>
        <w:pStyle w:val="Heading1"/>
        <w:rPr>
          <w:rtl/>
          <w:lang w:bidi="fa-IR"/>
        </w:rPr>
      </w:pPr>
      <w:bookmarkStart w:id="205" w:name="_Toc523657440"/>
      <w:r>
        <w:rPr>
          <w:rFonts w:hint="eastAsia"/>
          <w:rtl/>
          <w:lang w:bidi="fa-IR"/>
        </w:rPr>
        <w:t>حرف</w:t>
      </w:r>
      <w:r>
        <w:rPr>
          <w:rtl/>
          <w:lang w:bidi="fa-IR"/>
        </w:rPr>
        <w:t xml:space="preserve"> گاف</w:t>
      </w:r>
      <w:bookmarkEnd w:id="205"/>
    </w:p>
    <w:p w:rsidR="000D3A40" w:rsidRDefault="000D3A40" w:rsidP="00A3017F">
      <w:pPr>
        <w:pStyle w:val="libNormal"/>
        <w:rPr>
          <w:lang w:bidi="fa-IR"/>
        </w:rPr>
      </w:pPr>
    </w:p>
    <w:p w:rsidR="00A3017F" w:rsidRDefault="00A3017F" w:rsidP="000D3A40">
      <w:pPr>
        <w:pStyle w:val="Heading2"/>
        <w:rPr>
          <w:rtl/>
          <w:lang w:bidi="fa-IR"/>
        </w:rPr>
      </w:pPr>
      <w:bookmarkStart w:id="206" w:name="_Toc523657441"/>
      <w:r>
        <w:rPr>
          <w:rFonts w:hint="eastAsia"/>
          <w:rtl/>
          <w:lang w:bidi="fa-IR"/>
        </w:rPr>
        <w:t>گذشت</w:t>
      </w:r>
      <w:r>
        <w:rPr>
          <w:rtl/>
          <w:lang w:bidi="fa-IR"/>
        </w:rPr>
        <w:t xml:space="preserve"> امام سجّاد </w:t>
      </w:r>
      <w:r w:rsidR="00AB794A" w:rsidRPr="00AB794A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از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خطاکار</w:t>
      </w:r>
      <w:bookmarkEnd w:id="206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از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زش</w:t>
      </w:r>
      <w:r>
        <w:rPr>
          <w:rtl/>
          <w:lang w:bidi="fa-IR"/>
        </w:rPr>
        <w:t xml:space="preserve"> خواست آب به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دستش 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tl/>
          <w:lang w:bidi="fa-IR"/>
        </w:rPr>
        <w:t xml:space="preserve"> تا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نماز آماده شود ، ناگاه آفتابه پرآب از دست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رها شد و با سر حضرت سجاد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برخورد کرد و سر آن حضرت را شکست . امام به جانب او سر برداشت .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گفت : خدا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خشم خود را فرو خور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امام فرمود : خش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را فرو خوردم .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گفت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از مردم گذشت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حضرت فرمود : خدا از تو بگذرد .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گفت : خدا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کوکاران</w:t>
      </w:r>
      <w:r>
        <w:rPr>
          <w:rtl/>
          <w:lang w:bidi="fa-IR"/>
        </w:rPr>
        <w:t xml:space="preserve"> را دوست دارد . حضرت فرمود : برو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آزاد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Pr="00EC7EA9">
        <w:rPr>
          <w:rStyle w:val="libFootnotenumChar"/>
          <w:rtl/>
        </w:rPr>
        <w:t>(1)</w:t>
      </w:r>
      <w:r>
        <w:rPr>
          <w:rtl/>
          <w:lang w:bidi="fa-IR"/>
        </w:rPr>
        <w:t xml:space="preserve"> .</w:t>
      </w:r>
    </w:p>
    <w:p w:rsidR="00A3017F" w:rsidRPr="00EC7EA9" w:rsidRDefault="00EC7EA9" w:rsidP="00EC7EA9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</w:t>
      </w:r>
    </w:p>
    <w:p w:rsidR="00A3017F" w:rsidRDefault="00A3017F" w:rsidP="00EC7EA9">
      <w:pPr>
        <w:pStyle w:val="libNormal"/>
        <w:rPr>
          <w:rtl/>
          <w:lang w:bidi="fa-IR"/>
        </w:rPr>
      </w:pPr>
      <w:r>
        <w:rPr>
          <w:rtl/>
          <w:lang w:bidi="fa-IR"/>
        </w:rPr>
        <w:t>1- 1) - بحار الانوار : 68 / 398 ، باب 93 .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قرآن را خواند </w:t>
      </w:r>
      <w:r w:rsidR="00EC7EA9" w:rsidRPr="00EC7EA9">
        <w:rPr>
          <w:rStyle w:val="libAlaemChar"/>
          <w:rFonts w:hint="cs"/>
          <w:rtl/>
        </w:rPr>
        <w:t>(</w:t>
      </w:r>
      <w:r w:rsidRPr="00EC7EA9">
        <w:rPr>
          <w:rStyle w:val="libFootnoteAieChar"/>
          <w:rtl/>
        </w:rPr>
        <w:t>وَ الْکَاظِمِ</w:t>
      </w:r>
      <w:r w:rsidRPr="00EC7EA9">
        <w:rPr>
          <w:rStyle w:val="libFootnoteAieChar"/>
          <w:rFonts w:hint="cs"/>
          <w:rtl/>
        </w:rPr>
        <w:t>ی</w:t>
      </w:r>
      <w:r w:rsidRPr="00EC7EA9">
        <w:rPr>
          <w:rStyle w:val="libFootnoteAieChar"/>
          <w:rFonts w:hint="eastAsia"/>
          <w:rtl/>
        </w:rPr>
        <w:t>نَ</w:t>
      </w:r>
      <w:r w:rsidRPr="00EC7EA9">
        <w:rPr>
          <w:rStyle w:val="libFootnoteAieChar"/>
          <w:rtl/>
        </w:rPr>
        <w:t xml:space="preserve"> الْغَ</w:t>
      </w:r>
      <w:r w:rsidRPr="00EC7EA9">
        <w:rPr>
          <w:rStyle w:val="libFootnoteAieChar"/>
          <w:rFonts w:hint="cs"/>
          <w:rtl/>
        </w:rPr>
        <w:t>یْ</w:t>
      </w:r>
      <w:r w:rsidRPr="00EC7EA9">
        <w:rPr>
          <w:rStyle w:val="libFootnoteAieChar"/>
          <w:rFonts w:hint="eastAsia"/>
          <w:rtl/>
        </w:rPr>
        <w:t>ظَ</w:t>
      </w:r>
      <w:r w:rsidRPr="00EC7EA9">
        <w:rPr>
          <w:rStyle w:val="libFootnoteAieChar"/>
          <w:rtl/>
        </w:rPr>
        <w:t xml:space="preserve"> وَ الْعَافِ</w:t>
      </w:r>
      <w:r w:rsidRPr="00EC7EA9">
        <w:rPr>
          <w:rStyle w:val="libFootnoteAieChar"/>
          <w:rFonts w:hint="cs"/>
          <w:rtl/>
        </w:rPr>
        <w:t>ی</w:t>
      </w:r>
      <w:r w:rsidRPr="00EC7EA9">
        <w:rPr>
          <w:rStyle w:val="libFootnoteAieChar"/>
          <w:rFonts w:hint="eastAsia"/>
          <w:rtl/>
        </w:rPr>
        <w:t>نَ</w:t>
      </w:r>
      <w:r w:rsidRPr="00EC7EA9">
        <w:rPr>
          <w:rStyle w:val="libFootnoteAieChar"/>
          <w:rtl/>
        </w:rPr>
        <w:t xml:space="preserve"> عَنِ النَّاسِ وَ اللّهُ </w:t>
      </w:r>
      <w:r w:rsidRPr="00EC7EA9">
        <w:rPr>
          <w:rStyle w:val="libFootnoteAieChar"/>
          <w:rFonts w:hint="cs"/>
          <w:rtl/>
        </w:rPr>
        <w:t>یُ</w:t>
      </w:r>
      <w:r w:rsidRPr="00EC7EA9">
        <w:rPr>
          <w:rStyle w:val="libFootnoteAieChar"/>
          <w:rFonts w:hint="eastAsia"/>
          <w:rtl/>
        </w:rPr>
        <w:t>حِبُّ</w:t>
      </w:r>
      <w:r w:rsidRPr="00EC7EA9">
        <w:rPr>
          <w:rStyle w:val="libFootnoteAieChar"/>
          <w:rtl/>
        </w:rPr>
        <w:t xml:space="preserve"> الُمحْسِنِ</w:t>
      </w:r>
      <w:r w:rsidRPr="00EC7EA9">
        <w:rPr>
          <w:rStyle w:val="libFootnoteAieChar"/>
          <w:rFonts w:hint="cs"/>
          <w:rtl/>
        </w:rPr>
        <w:t>ی</w:t>
      </w:r>
      <w:r w:rsidRPr="00EC7EA9">
        <w:rPr>
          <w:rStyle w:val="libFootnoteAieChar"/>
          <w:rFonts w:hint="eastAsia"/>
          <w:rtl/>
        </w:rPr>
        <w:t>نِ</w:t>
      </w:r>
      <w:r>
        <w:rPr>
          <w:rtl/>
          <w:lang w:bidi="fa-IR"/>
        </w:rPr>
        <w:t xml:space="preserve"> َ </w:t>
      </w:r>
      <w:r w:rsidR="00EC7EA9" w:rsidRPr="00EC7EA9">
        <w:rPr>
          <w:rStyle w:val="libAlaemChar"/>
          <w:rFonts w:hint="cs"/>
          <w:rtl/>
        </w:rPr>
        <w:t>)</w:t>
      </w:r>
      <w:r>
        <w:rPr>
          <w:rtl/>
          <w:lang w:bidi="fa-IR"/>
        </w:rPr>
        <w:t>، آل عمران : 134 .</w:t>
      </w:r>
    </w:p>
    <w:p w:rsidR="00EC7EA9" w:rsidRDefault="00EC7EA9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EC7EA9">
      <w:pPr>
        <w:pStyle w:val="Heading2"/>
        <w:rPr>
          <w:rtl/>
          <w:lang w:bidi="fa-IR"/>
        </w:rPr>
      </w:pPr>
      <w:bookmarkStart w:id="207" w:name="_Toc523657442"/>
      <w:r>
        <w:rPr>
          <w:rFonts w:hint="eastAsia"/>
          <w:rtl/>
          <w:lang w:bidi="fa-IR"/>
        </w:rPr>
        <w:t>گذشت</w:t>
      </w:r>
      <w:r>
        <w:rPr>
          <w:rtl/>
          <w:lang w:bidi="fa-IR"/>
        </w:rPr>
        <w:t xml:space="preserve"> حضرت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وسف</w:t>
      </w:r>
      <w:r>
        <w:rPr>
          <w:rtl/>
          <w:lang w:bidi="fa-IR"/>
        </w:rPr>
        <w:t xml:space="preserve"> از برادران</w:t>
      </w:r>
      <w:bookmarkEnd w:id="207"/>
    </w:p>
    <w:p w:rsidR="00A3017F" w:rsidRDefault="00A3017F" w:rsidP="00EC7EA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برادران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وسف</w:t>
      </w:r>
      <w:r>
        <w:rPr>
          <w:rtl/>
          <w:lang w:bidi="fa-IR"/>
        </w:rPr>
        <w:t xml:space="preserve"> به خاطر حسدورز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وسف</w:t>
      </w:r>
      <w:r>
        <w:rPr>
          <w:rtl/>
          <w:lang w:bidi="fa-IR"/>
        </w:rPr>
        <w:t xml:space="preserve"> ، او را با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و تزو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از دامن پرمهر پدر و آغوش محبت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جدا کردند و در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ابان</w:t>
      </w:r>
      <w:r>
        <w:rPr>
          <w:rtl/>
          <w:lang w:bidi="fa-IR"/>
        </w:rPr>
        <w:t xml:space="preserve"> کنعان پس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او را به شدت مورد ضرب و شتم قرار دادند 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راهن</w:t>
      </w:r>
      <w:r>
        <w:rPr>
          <w:rtl/>
          <w:lang w:bidi="fa-IR"/>
        </w:rPr>
        <w:t xml:space="preserve"> از بدنش درآوردند و او را به چاه انداختند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سفر سوم مصر ا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را شناختند و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اوج قدرت و عظمت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در برابر آن همه ستم جز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جواب را  که قرآن مج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داشته  نشن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EC7EA9" w:rsidP="00EC7EA9">
      <w:pPr>
        <w:pStyle w:val="libNormal"/>
        <w:rPr>
          <w:rtl/>
          <w:lang w:bidi="fa-IR"/>
        </w:rPr>
      </w:pPr>
      <w:r w:rsidRPr="00EC7EA9">
        <w:rPr>
          <w:rStyle w:val="libAlaemChar"/>
          <w:rFonts w:hint="cs"/>
          <w:rtl/>
        </w:rPr>
        <w:t>(</w:t>
      </w:r>
      <w:r w:rsidRPr="00EC7EA9">
        <w:rPr>
          <w:rStyle w:val="libAieChar"/>
          <w:rFonts w:hint="cs"/>
          <w:rtl/>
        </w:rPr>
        <w:t xml:space="preserve">    </w:t>
      </w:r>
      <w:r w:rsidR="00A3017F" w:rsidRPr="00EC7EA9">
        <w:rPr>
          <w:rStyle w:val="libAieChar"/>
          <w:rtl/>
        </w:rPr>
        <w:t xml:space="preserve"> لا</w:t>
      </w:r>
      <w:r w:rsidR="00A3017F" w:rsidRPr="00EC7EA9">
        <w:rPr>
          <w:rStyle w:val="libAieChar"/>
          <w:rFonts w:hint="cs"/>
          <w:rtl/>
        </w:rPr>
        <w:t xml:space="preserve"> تَثْرِی</w:t>
      </w:r>
      <w:r w:rsidR="00A3017F" w:rsidRPr="00EC7EA9">
        <w:rPr>
          <w:rStyle w:val="libAieChar"/>
          <w:rFonts w:hint="eastAsia"/>
          <w:rtl/>
        </w:rPr>
        <w:t>بَ</w:t>
      </w:r>
      <w:r w:rsidR="00A3017F" w:rsidRPr="00EC7EA9">
        <w:rPr>
          <w:rStyle w:val="libAieChar"/>
          <w:rtl/>
        </w:rPr>
        <w:t xml:space="preserve"> عَلَ</w:t>
      </w:r>
      <w:r w:rsidR="00A3017F" w:rsidRPr="00EC7EA9">
        <w:rPr>
          <w:rStyle w:val="libAieChar"/>
          <w:rFonts w:hint="cs"/>
          <w:rtl/>
        </w:rPr>
        <w:t>یْ</w:t>
      </w:r>
      <w:r w:rsidR="00A3017F" w:rsidRPr="00EC7EA9">
        <w:rPr>
          <w:rStyle w:val="libAieChar"/>
          <w:rFonts w:hint="eastAsia"/>
          <w:rtl/>
        </w:rPr>
        <w:t>کُمُ</w:t>
      </w:r>
      <w:r w:rsidR="00A3017F" w:rsidRPr="00EC7EA9">
        <w:rPr>
          <w:rStyle w:val="libAieChar"/>
          <w:rtl/>
        </w:rPr>
        <w:t xml:space="preserve"> الْ</w:t>
      </w:r>
      <w:r w:rsidR="00A3017F" w:rsidRPr="00EC7EA9">
        <w:rPr>
          <w:rStyle w:val="libAieChar"/>
          <w:rFonts w:hint="cs"/>
          <w:rtl/>
        </w:rPr>
        <w:t>یَ</w:t>
      </w:r>
      <w:r w:rsidR="00A3017F" w:rsidRPr="00EC7EA9">
        <w:rPr>
          <w:rStyle w:val="libAieChar"/>
          <w:rFonts w:hint="eastAsia"/>
          <w:rtl/>
        </w:rPr>
        <w:t>وْمَ</w:t>
      </w:r>
      <w:r w:rsidR="00A3017F" w:rsidRPr="00EC7EA9">
        <w:rPr>
          <w:rStyle w:val="libAieChar"/>
          <w:rtl/>
        </w:rPr>
        <w:t xml:space="preserve"> </w:t>
      </w:r>
      <w:r w:rsidR="00A3017F" w:rsidRPr="00EC7EA9">
        <w:rPr>
          <w:rStyle w:val="libAieChar"/>
          <w:rFonts w:hint="cs"/>
          <w:rtl/>
        </w:rPr>
        <w:t>یَ</w:t>
      </w:r>
      <w:r w:rsidR="00A3017F" w:rsidRPr="00EC7EA9">
        <w:rPr>
          <w:rStyle w:val="libAieChar"/>
          <w:rFonts w:hint="eastAsia"/>
          <w:rtl/>
        </w:rPr>
        <w:t>غْفِرُ</w:t>
      </w:r>
      <w:r w:rsidR="00A3017F" w:rsidRPr="00EC7EA9">
        <w:rPr>
          <w:rStyle w:val="libAieChar"/>
          <w:rtl/>
        </w:rPr>
        <w:t xml:space="preserve"> اللّ</w:t>
      </w:r>
      <w:r w:rsidR="00A3017F" w:rsidRPr="00EC7EA9">
        <w:rPr>
          <w:rStyle w:val="libAieChar"/>
          <w:rFonts w:hint="cs"/>
          <w:rtl/>
        </w:rPr>
        <w:t>هُ لَکُمْ وَ هُوَ أَرْحَمُ الرّاحِمِی</w:t>
      </w:r>
      <w:r w:rsidR="00A3017F" w:rsidRPr="00EC7EA9">
        <w:rPr>
          <w:rStyle w:val="libAieChar"/>
          <w:rFonts w:hint="eastAsia"/>
          <w:rtl/>
        </w:rPr>
        <w:t>نَ</w:t>
      </w:r>
      <w:r w:rsidR="00A3017F">
        <w:rPr>
          <w:rtl/>
          <w:lang w:bidi="fa-IR"/>
        </w:rPr>
        <w:t xml:space="preserve"> </w:t>
      </w:r>
      <w:r w:rsidRPr="00EC7EA9">
        <w:rPr>
          <w:rStyle w:val="libAlaemChar"/>
          <w:rFonts w:hint="cs"/>
          <w:rtl/>
        </w:rPr>
        <w:t>)</w:t>
      </w:r>
      <w:r w:rsidR="00A3017F">
        <w:rPr>
          <w:rtl/>
          <w:lang w:bidi="fa-IR"/>
        </w:rPr>
        <w:t xml:space="preserve"> </w:t>
      </w:r>
      <w:r w:rsidR="00A3017F" w:rsidRPr="00EC7EA9">
        <w:rPr>
          <w:rStyle w:val="libFootnotenumChar"/>
          <w:rtl/>
        </w:rPr>
        <w:t>(1)</w:t>
      </w:r>
      <w:r w:rsidR="00A3017F">
        <w:rPr>
          <w:rtl/>
          <w:lang w:bidi="fa-IR"/>
        </w:rPr>
        <w:t>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امروز</w:t>
      </w:r>
      <w:r>
        <w:rPr>
          <w:rtl/>
          <w:lang w:bidi="fa-IR"/>
        </w:rPr>
        <w:t xml:space="preserve"> بر شما ملامت و سرزنش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، خدا شما را مورد مغفرت قرار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و او مهربان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مهربانان 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EC7EA9">
      <w:pPr>
        <w:pStyle w:val="Heading2"/>
        <w:rPr>
          <w:rtl/>
          <w:lang w:bidi="fa-IR"/>
        </w:rPr>
      </w:pPr>
      <w:bookmarkStart w:id="208" w:name="_Toc523657443"/>
      <w:r>
        <w:rPr>
          <w:rFonts w:hint="eastAsia"/>
          <w:rtl/>
          <w:lang w:bidi="fa-IR"/>
        </w:rPr>
        <w:t>گذشت</w:t>
      </w:r>
      <w:r>
        <w:rPr>
          <w:rtl/>
          <w:lang w:bidi="fa-IR"/>
        </w:rPr>
        <w:t xml:space="preserve"> شگفت انگ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AB794A" w:rsidRPr="00AB794A">
        <w:rPr>
          <w:rStyle w:val="libAlaemChar"/>
          <w:rtl/>
        </w:rPr>
        <w:t>صلى‌الله‌عليه‌وآله</w:t>
      </w:r>
      <w:bookmarkEnd w:id="208"/>
      <w:r w:rsidR="00AB794A" w:rsidRPr="00AB794A">
        <w:rPr>
          <w:rStyle w:val="libAlaemChar"/>
          <w:rtl/>
        </w:rPr>
        <w:t xml:space="preserve"> 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فرمود : زن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هود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گوشت گوسفند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زهر 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خته</w:t>
      </w:r>
      <w:r>
        <w:rPr>
          <w:rtl/>
          <w:lang w:bidi="fa-IR"/>
        </w:rPr>
        <w:t xml:space="preserve"> و به عنوان هد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خدمت رسول خدا آورده و آن جناب از آن تناول فرموده بود ، دستگ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کردند و به محضر رسول خدا </w:t>
      </w:r>
      <w:r w:rsidR="00AB794A" w:rsidRPr="00AB794A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آوردند . حضرت به او فرمود : چه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را به انجام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واداشت ؟ گفت : نزد خود فکر کردم اگر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است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گوشت زهرآلود به او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رساند و اگر پادشاه است مردم از او راحت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.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AB794A" w:rsidRPr="00AB794A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او را بخش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!! </w:t>
      </w:r>
      <w:r w:rsidRPr="00EC7EA9">
        <w:rPr>
          <w:rStyle w:val="libFootnotenumChar"/>
          <w:rtl/>
        </w:rPr>
        <w:t>(2)</w:t>
      </w:r>
    </w:p>
    <w:p w:rsidR="00A3017F" w:rsidRPr="00EC7EA9" w:rsidRDefault="00EC7EA9" w:rsidP="00EC7EA9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</w:t>
      </w:r>
    </w:p>
    <w:p w:rsidR="00A3017F" w:rsidRDefault="00A3017F" w:rsidP="00EC7EA9">
      <w:pPr>
        <w:pStyle w:val="libFootnote0"/>
        <w:rPr>
          <w:rtl/>
          <w:lang w:bidi="fa-IR"/>
        </w:rPr>
      </w:pPr>
      <w:r>
        <w:rPr>
          <w:rtl/>
          <w:lang w:bidi="fa-IR"/>
        </w:rPr>
        <w:lastRenderedPageBreak/>
        <w:t xml:space="preserve">1- 1) -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وسف</w:t>
      </w:r>
      <w:r>
        <w:rPr>
          <w:rtl/>
          <w:lang w:bidi="fa-IR"/>
        </w:rPr>
        <w:t xml:space="preserve"> : 92 .</w:t>
      </w:r>
    </w:p>
    <w:p w:rsidR="00A3017F" w:rsidRDefault="00A3017F" w:rsidP="00EC7EA9">
      <w:pPr>
        <w:pStyle w:val="libFootnote0"/>
        <w:rPr>
          <w:rtl/>
          <w:lang w:bidi="fa-IR"/>
        </w:rPr>
      </w:pPr>
      <w:r>
        <w:rPr>
          <w:rtl/>
          <w:lang w:bidi="fa-IR"/>
        </w:rPr>
        <w:t>2- 2) - اصول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2 / 108 ، باب العفو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9 ؛ بحار الانوار : 68 / 402 ، باب 93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9 .</w:t>
      </w:r>
    </w:p>
    <w:p w:rsidR="00EC7EA9" w:rsidRDefault="00EC7EA9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EC7EA9">
      <w:pPr>
        <w:pStyle w:val="Heading2"/>
        <w:rPr>
          <w:rtl/>
          <w:lang w:bidi="fa-IR"/>
        </w:rPr>
      </w:pPr>
      <w:bookmarkStart w:id="209" w:name="_Toc523657444"/>
      <w:r>
        <w:rPr>
          <w:rFonts w:hint="eastAsia"/>
          <w:rtl/>
          <w:lang w:bidi="fa-IR"/>
        </w:rPr>
        <w:t>گذشت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بن عاصم</w:t>
      </w:r>
      <w:bookmarkEnd w:id="209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احنف بن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گفتند : تو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عرب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چرا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اندازه بردبار و آسان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باگذشت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تندخو و خشن و تلخ باش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! گفت : من درس گذشت و عفو را از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بن عاصم آموختم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بار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همانش</w:t>
      </w:r>
      <w:r>
        <w:rPr>
          <w:rtl/>
          <w:lang w:bidi="fa-IR"/>
        </w:rPr>
        <w:t xml:space="preserve"> بودم به خدمتکارش گفت : غذا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</w:t>
      </w:r>
      <w:r>
        <w:rPr>
          <w:rtl/>
          <w:lang w:bidi="fa-IR"/>
        </w:rPr>
        <w:t xml:space="preserve"> . او غذا را در ظرف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وزن</w:t>
      </w:r>
      <w:r>
        <w:rPr>
          <w:rtl/>
          <w:lang w:bidi="fa-IR"/>
        </w:rPr>
        <w:t xml:space="preserve"> حمل کرد ، در راه ظرف غذا که در حال جوش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بود از دستش رها شد و بر سر فرزند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افتاد و او را کشت . خدمتکار لرزه بر اندامش افتاد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لب گفت :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حلّ مشکل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خدمتکار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ابم</w:t>
      </w:r>
      <w:r>
        <w:rPr>
          <w:rtl/>
          <w:lang w:bidi="fa-IR"/>
        </w:rPr>
        <w:t xml:space="preserve"> جز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او را آزاد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؛ به او گفت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تو</w:t>
      </w:r>
      <w:r>
        <w:rPr>
          <w:rtl/>
          <w:lang w:bidi="fa-IR"/>
        </w:rPr>
        <w:t xml:space="preserve"> در راه خدا آزاد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هرجا که خواست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 سپس گفت : اگر او را نزد خود نگاه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داشتم تا چشمش در چشم من بود خجالت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بنابرا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او را آزاد کردم تا هم در اضطراب نباشد و هم در حال شرمندگ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سر نبرد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تو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پسند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تغ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ده قضا را</w:t>
      </w:r>
    </w:p>
    <w:p w:rsidR="00A3017F" w:rsidRDefault="00A3017F" w:rsidP="00EC7EA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علامه</w:t>
      </w:r>
      <w:r>
        <w:rPr>
          <w:rtl/>
          <w:lang w:bidi="fa-IR"/>
        </w:rPr>
        <w:t xml:space="preserve"> محمد تق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مجلس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امر به معروف و 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منکر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گناه دلسوز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بود ، در محله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تعداد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قلدر و داش صفت بودند که از گناهان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چون قمار ، شراب ، و مجالس لهو و لعب امتناع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نداشتند </w:t>
      </w:r>
      <w:r>
        <w:rPr>
          <w:rFonts w:hint="eastAsia"/>
          <w:rtl/>
          <w:lang w:bidi="fa-IR"/>
        </w:rPr>
        <w:t>اغلب</w:t>
      </w:r>
      <w:r>
        <w:rPr>
          <w:rtl/>
          <w:lang w:bidi="fa-IR"/>
        </w:rPr>
        <w:t xml:space="preserve"> در برخورد با آنان ، امر به معروف و 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منکر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، و آنان را به ترک گناه و عبادت حق دعوت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نمود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قلدرها و نوچه 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مجلس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ناراحت بودند ، دنبال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گشتند که از دست او خلاص شوند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دان</w:t>
      </w:r>
      <w:r>
        <w:rPr>
          <w:rtl/>
          <w:lang w:bidi="fa-IR"/>
        </w:rPr>
        <w:t xml:space="preserve"> صاف دل ، پاک 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نت</w:t>
      </w:r>
      <w:r>
        <w:rPr>
          <w:rtl/>
          <w:lang w:bidi="fa-IR"/>
        </w:rPr>
        <w:t xml:space="preserve"> ، ساده و آرام آن عالم بزرگ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و به او گفتند : خانه خود را شب جمعه از زن و فرزند خال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 ،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ته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شام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، از مجلس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 به آن مجلس دعوت کن و تمام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برنامه ها را نزد خود حفظ کرده احد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خبر نکن وگرنه به زحمت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افتاد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برنامه</w:t>
      </w:r>
      <w:r>
        <w:rPr>
          <w:rtl/>
          <w:lang w:bidi="fa-IR"/>
        </w:rPr>
        <w:t xml:space="preserve"> ها به طور طب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رفت ، مجلس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تصور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مهمان 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مسجد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دعوت را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قلدرها</w:t>
      </w:r>
      <w:r>
        <w:rPr>
          <w:rtl/>
          <w:lang w:bidi="fa-IR"/>
        </w:rPr>
        <w:t xml:space="preserve"> با هم قرار گذاشتند اول شب در خانه آن مرد اجتماع کنند ، در ضمن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رقاصه را دعوت کردند که پس از آمدن مجلس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آراسته شدن مجلس ، با سر برهنه وارد جلسه شود و با در دست داشتن طنبور و تنبک مشغول رقاص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آنگاه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قلدرها همسا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 را خبر کند تا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نند</w:t>
      </w:r>
      <w:r>
        <w:rPr>
          <w:rtl/>
          <w:lang w:bidi="fa-IR"/>
        </w:rPr>
        <w:t xml:space="preserve"> : واعظان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جلوه در محراب و منبر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چون به خلوت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روند آن کار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منظره آبرو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مجلس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برود و با به خاک نشستن او ، از دستش خلاص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.</w:t>
      </w:r>
    </w:p>
    <w:p w:rsidR="00A3017F" w:rsidRDefault="00A3017F" w:rsidP="0092037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مجلس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وارد مجلس شد صاحبخانه را 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در عوض مشاهده کرد جمع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قلدران محل ، با چهره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گرفته دور تا دور اطاق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نشسته اند ، مجلس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کنار آنان قرار گرفت و به فراست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 xml:space="preserve"> که نقشه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کار است !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نگذشت که زن رقاصه پرده را کنار زد و با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آراسته به وسا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آرا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با طنبور و تنبک وارد مجلس شد و با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مخصوص به خود ، به صورت تصن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شروع به خواندن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شعر کرد و همراه با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تم</w:t>
      </w:r>
      <w:r>
        <w:rPr>
          <w:rtl/>
          <w:lang w:bidi="fa-IR"/>
        </w:rPr>
        <w:t xml:space="preserve"> صدا مشغول رقص شد : در کو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کنامان</w:t>
      </w:r>
      <w:r>
        <w:rPr>
          <w:rtl/>
          <w:lang w:bidi="fa-IR"/>
        </w:rPr>
        <w:t xml:space="preserve"> ما را گذر نباشد گر تو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پسند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تغ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ده قضا را</w:t>
      </w:r>
      <w:r w:rsidR="0092037D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مجلس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مرد حق ، عارف سالک و دلباخته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، همراه با سوز دل و اشک چشم به حضرت حق توجه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خالص کرد و به پروردگار عرضه داشت :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</w:t>
      </w:r>
      <w:r>
        <w:rPr>
          <w:rtl/>
          <w:lang w:bidi="fa-IR"/>
        </w:rPr>
        <w:t xml:space="preserve"> گر تو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پسند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تغ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ده قضا را »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ناگهان</w:t>
      </w:r>
      <w:r>
        <w:rPr>
          <w:rtl/>
          <w:lang w:bidi="fa-IR"/>
        </w:rPr>
        <w:t xml:space="preserve"> زن رقاصه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پوشاند ، و طنبور و تنبک را به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زد و به سجده افتاد و با سوز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جانکاه مشغول ذکر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رب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رب و توبه و انابه شد ،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هم از غفلت به در آمدند ، با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آن منظره به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افتادند و به دست آن مرد بزرگ توبه کرده ، دست از تما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گناهان شستند </w:t>
      </w:r>
      <w:r w:rsidRPr="0092037D">
        <w:rPr>
          <w:rStyle w:val="libFootnotenumChar"/>
          <w:rtl/>
        </w:rPr>
        <w:t>(1)</w:t>
      </w:r>
      <w:r>
        <w:rPr>
          <w:rtl/>
          <w:lang w:bidi="fa-IR"/>
        </w:rPr>
        <w:t xml:space="preserve"> !</w:t>
      </w:r>
    </w:p>
    <w:p w:rsidR="0092037D" w:rsidRDefault="0092037D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92037D">
      <w:pPr>
        <w:pStyle w:val="Heading2"/>
        <w:rPr>
          <w:rtl/>
          <w:lang w:bidi="fa-IR"/>
        </w:rPr>
      </w:pPr>
      <w:bookmarkStart w:id="210" w:name="_Toc523657445"/>
      <w:r>
        <w:rPr>
          <w:rFonts w:hint="eastAsia"/>
          <w:rtl/>
          <w:lang w:bidi="fa-IR"/>
        </w:rPr>
        <w:t>گفت</w:t>
      </w:r>
      <w:r>
        <w:rPr>
          <w:rtl/>
          <w:lang w:bidi="fa-IR"/>
        </w:rPr>
        <w:t xml:space="preserve"> خدا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من آمده ام</w:t>
      </w:r>
      <w:bookmarkEnd w:id="210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برادر</w:t>
      </w:r>
      <w:r>
        <w:rPr>
          <w:rtl/>
          <w:lang w:bidi="fa-IR"/>
        </w:rPr>
        <w:t xml:space="preserve">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داشتم که از</w:t>
      </w:r>
      <w:r w:rsidR="0092037D">
        <w:rPr>
          <w:rFonts w:hint="cs"/>
          <w:rtl/>
          <w:lang w:bidi="fa-IR"/>
        </w:rPr>
        <w:t xml:space="preserve"> هر</w:t>
      </w:r>
      <w:r>
        <w:rPr>
          <w:rtl/>
          <w:lang w:bidi="fa-IR"/>
        </w:rPr>
        <w:t xml:space="preserve"> جهت مورد اعتماد بود از 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اخلاص و عشق به محمد و آل محمد ، نص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فراوان داشت .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به 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سال با عشق و علاقه خدمت زائران خانه حق را با جان و دل به عهده گرفته بود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کان</w:t>
      </w:r>
      <w:r>
        <w:rPr>
          <w:rtl/>
          <w:lang w:bidi="fa-IR"/>
        </w:rPr>
        <w:t xml:space="preserve"> و پاکان و اهل تقوا به خاطر کمال معنو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سع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داشتند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راه را در 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او باشند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قبل</w:t>
      </w:r>
      <w:r>
        <w:rPr>
          <w:rtl/>
          <w:lang w:bidi="fa-IR"/>
        </w:rPr>
        <w:t xml:space="preserve"> 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انقلاب اسلام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طاغوت امور حج را به عهده گرفت ، او از برنامه دست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تحمل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رش</w:t>
      </w:r>
      <w:r>
        <w:rPr>
          <w:rtl/>
          <w:lang w:bidi="fa-IR"/>
        </w:rPr>
        <w:t xml:space="preserve"> و اجرا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طاغوت در برنامه حج را نداشت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محضرش از مقوله حج سخن به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آمد که با </w:t>
      </w:r>
      <w:r w:rsidR="0092037D">
        <w:rPr>
          <w:rFonts w:hint="cs"/>
          <w:rtl/>
          <w:lang w:bidi="fa-IR"/>
        </w:rPr>
        <w:t>ا</w:t>
      </w:r>
      <w:r>
        <w:rPr>
          <w:rtl/>
          <w:lang w:bidi="fa-IR"/>
        </w:rPr>
        <w:t>حوال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خوش و حالت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واقعه را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تعر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کرد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92037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تعداد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زائر حدود 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نفر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رفتن به حج از طر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عراق و عتبات عال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، همراه من شدند همه در اتوبوس قرار گرفتند تا عازم سفر شوند .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، زن و شوهر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چهره آنان آثار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، وقار ، ادب و نور عبود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درخش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توجهم را جلب کرد 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بدرقه ک</w:t>
      </w:r>
      <w:r>
        <w:rPr>
          <w:rFonts w:hint="eastAsia"/>
          <w:rtl/>
          <w:lang w:bidi="fa-IR"/>
        </w:rPr>
        <w:t>نندگان</w:t>
      </w:r>
      <w:r>
        <w:rPr>
          <w:rtl/>
          <w:lang w:bidi="fa-IR"/>
        </w:rPr>
        <w:t xml:space="preserve"> ، سفارش هر دو را با</w:t>
      </w:r>
    </w:p>
    <w:p w:rsidR="00A3017F" w:rsidRDefault="00D068EB" w:rsidP="00D068EB">
      <w:pPr>
        <w:pStyle w:val="libLine"/>
        <w:rPr>
          <w:rtl/>
          <w:lang w:bidi="fa-IR"/>
        </w:rPr>
      </w:pPr>
      <w:r>
        <w:rPr>
          <w:lang w:bidi="fa-IR"/>
        </w:rPr>
        <w:t>________________________________</w:t>
      </w:r>
    </w:p>
    <w:p w:rsidR="00A3017F" w:rsidRDefault="00A3017F" w:rsidP="00D068EB">
      <w:pPr>
        <w:pStyle w:val="libFootnote0"/>
        <w:rPr>
          <w:rtl/>
          <w:lang w:bidi="fa-IR"/>
        </w:rPr>
      </w:pPr>
      <w:r>
        <w:rPr>
          <w:rtl/>
          <w:lang w:bidi="fa-IR"/>
        </w:rPr>
        <w:lastRenderedPageBreak/>
        <w:t>1- 1) -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داستان را در سفر تبل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 به همدان در سال 1350 شمس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حضرت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اللّ</w:t>
      </w:r>
      <w:r>
        <w:rPr>
          <w:rFonts w:hint="cs"/>
          <w:rtl/>
          <w:lang w:bidi="fa-IR"/>
        </w:rPr>
        <w:t>ه مرحوم آخوند همدانی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نقل کرد .</w:t>
      </w:r>
    </w:p>
    <w:p w:rsidR="00A3017F" w:rsidRDefault="00D068EB" w:rsidP="00D068EB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لحن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خاص به من نمود . ز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ارت</w:t>
      </w:r>
      <w:r w:rsidR="00A3017F">
        <w:rPr>
          <w:rtl/>
          <w:lang w:bidi="fa-IR"/>
        </w:rPr>
        <w:t xml:space="preserve"> عتبات ط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شد و به مد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نه</w:t>
      </w:r>
      <w:r w:rsidR="00A3017F">
        <w:rPr>
          <w:rtl/>
          <w:lang w:bidi="fa-IR"/>
        </w:rPr>
        <w:t xml:space="preserve"> رفتم . پس از مدت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آماده رفتن به م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قات</w:t>
      </w:r>
      <w:r w:rsidR="00A3017F">
        <w:rPr>
          <w:rtl/>
          <w:lang w:bidi="fa-IR"/>
        </w:rPr>
        <w:t xml:space="preserve"> شد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م</w:t>
      </w:r>
      <w:r w:rsidR="00A3017F">
        <w:rPr>
          <w:rtl/>
          <w:lang w:bidi="fa-IR"/>
        </w:rPr>
        <w:t xml:space="preserve"> . آن مرد و زن در ب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مسافران حال د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گر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داشتند ، انقلاب حال و اشک چشم به آنان مهلت نم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داد . به مسجد شجره که رس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م</w:t>
      </w:r>
      <w:r w:rsidR="00A3017F">
        <w:rPr>
          <w:rtl/>
          <w:lang w:bidi="fa-IR"/>
        </w:rPr>
        <w:t xml:space="preserve"> جمع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ت</w:t>
      </w:r>
      <w:r w:rsidR="00A3017F">
        <w:rPr>
          <w:rtl/>
          <w:lang w:bidi="fa-IR"/>
        </w:rPr>
        <w:t xml:space="preserve"> موج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زد . همه آماده محرم شدن و تلب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ه</w:t>
      </w:r>
      <w:r w:rsidR="00A3017F">
        <w:rPr>
          <w:rtl/>
          <w:lang w:bidi="fa-IR"/>
        </w:rPr>
        <w:t xml:space="preserve"> گف</w:t>
      </w:r>
      <w:r w:rsidR="00A3017F">
        <w:rPr>
          <w:rFonts w:hint="eastAsia"/>
          <w:rtl/>
          <w:lang w:bidi="fa-IR"/>
        </w:rPr>
        <w:t>تن</w:t>
      </w:r>
      <w:r w:rsidR="00A3017F">
        <w:rPr>
          <w:rtl/>
          <w:lang w:bidi="fa-IR"/>
        </w:rPr>
        <w:t xml:space="preserve"> بودند آن مرد بزرگوار از من مهلت غسل خواست ، وسائل غسل را  با تمام سخت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که داشت  برا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ش</w:t>
      </w:r>
      <w:r w:rsidR="00A3017F">
        <w:rPr>
          <w:rtl/>
          <w:lang w:bidi="fa-IR"/>
        </w:rPr>
        <w:t xml:space="preserve"> فراهم کردم . غسل نمود و دو پارچه سپ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</w:t>
      </w:r>
      <w:r w:rsidR="00A3017F">
        <w:rPr>
          <w:rtl/>
          <w:lang w:bidi="fa-IR"/>
        </w:rPr>
        <w:t xml:space="preserve"> را بر خود بست . او را برا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تلب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ه</w:t>
      </w:r>
      <w:r w:rsidR="00A3017F">
        <w:rPr>
          <w:rtl/>
          <w:lang w:bidi="fa-IR"/>
        </w:rPr>
        <w:t xml:space="preserve"> در وسط مسجد شجره آماده کردم ، به من گفت : معنا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« تلب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ه</w:t>
      </w:r>
      <w:r w:rsidR="00A3017F">
        <w:rPr>
          <w:rtl/>
          <w:lang w:bidi="fa-IR"/>
        </w:rPr>
        <w:t xml:space="preserve"> » چ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ست</w:t>
      </w:r>
      <w:r w:rsidR="00A3017F">
        <w:rPr>
          <w:rtl/>
          <w:lang w:bidi="fa-IR"/>
        </w:rPr>
        <w:t xml:space="preserve"> ؟ گفتم : 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عن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خدا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مهربان ، </w:t>
      </w:r>
      <w:r w:rsidR="00A3017F">
        <w:rPr>
          <w:rFonts w:hint="eastAsia"/>
          <w:rtl/>
          <w:lang w:bidi="fa-IR"/>
        </w:rPr>
        <w:t>مرا</w:t>
      </w:r>
      <w:r w:rsidR="00A3017F">
        <w:rPr>
          <w:rtl/>
          <w:lang w:bidi="fa-IR"/>
        </w:rPr>
        <w:t xml:space="preserve"> دعوت کرد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و فرمود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ب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</w:t>
      </w:r>
      <w:r w:rsidR="00A3017F">
        <w:rPr>
          <w:rtl/>
          <w:lang w:bidi="fa-IR"/>
        </w:rPr>
        <w:t xml:space="preserve"> ، بنگر که 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نک</w:t>
      </w:r>
      <w:r w:rsidR="00A3017F">
        <w:rPr>
          <w:rtl/>
          <w:lang w:bidi="fa-IR"/>
        </w:rPr>
        <w:t xml:space="preserve"> آمدم ! دو بار در شدّت انقلاب حال و ر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ختن</w:t>
      </w:r>
      <w:r w:rsidR="00A3017F">
        <w:rPr>
          <w:rtl/>
          <w:lang w:bidi="fa-IR"/>
        </w:rPr>
        <w:t xml:space="preserve"> اشک چشم گفت : خدا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</w:t>
      </w:r>
      <w:r w:rsidR="00A3017F">
        <w:rPr>
          <w:rtl/>
          <w:lang w:bidi="fa-IR"/>
        </w:rPr>
        <w:t xml:space="preserve"> ! آمدم ، خدا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</w:t>
      </w:r>
      <w:r w:rsidR="00A3017F">
        <w:rPr>
          <w:rtl/>
          <w:lang w:bidi="fa-IR"/>
        </w:rPr>
        <w:t xml:space="preserve"> ! آمدم و ناگهان نقش زم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شد ! با کمال ح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رت</w:t>
      </w:r>
      <w:r w:rsidR="00A3017F">
        <w:rPr>
          <w:rtl/>
          <w:lang w:bidi="fa-IR"/>
        </w:rPr>
        <w:t xml:space="preserve"> د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دم</w:t>
      </w:r>
      <w:r w:rsidR="00A3017F">
        <w:rPr>
          <w:rtl/>
          <w:lang w:bidi="fa-IR"/>
        </w:rPr>
        <w:t xml:space="preserve"> که از دن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</w:t>
      </w:r>
      <w:r w:rsidR="00A3017F">
        <w:rPr>
          <w:rtl/>
          <w:lang w:bidi="fa-IR"/>
        </w:rPr>
        <w:t xml:space="preserve"> رفته است . همانجا همراه با همسفران ، تلب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ه</w:t>
      </w:r>
      <w:r w:rsidR="00A3017F">
        <w:rPr>
          <w:rtl/>
          <w:lang w:bidi="fa-IR"/>
        </w:rPr>
        <w:t xml:space="preserve"> گو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ان</w:t>
      </w:r>
      <w:r w:rsidR="00A3017F">
        <w:rPr>
          <w:rtl/>
          <w:lang w:bidi="fa-IR"/>
        </w:rPr>
        <w:t xml:space="preserve"> در ب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رون</w:t>
      </w:r>
      <w:r w:rsidR="00A3017F">
        <w:rPr>
          <w:rtl/>
          <w:lang w:bidi="fa-IR"/>
        </w:rPr>
        <w:t xml:space="preserve"> مسجد شجره دفنش کرد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م</w:t>
      </w:r>
      <w:r w:rsidR="00A3017F">
        <w:rPr>
          <w:rtl/>
          <w:lang w:bidi="fa-IR"/>
        </w:rPr>
        <w:t xml:space="preserve"> </w:t>
      </w:r>
      <w:r w:rsidR="00A3017F">
        <w:rPr>
          <w:rFonts w:hint="eastAsia"/>
          <w:rtl/>
          <w:lang w:bidi="fa-IR"/>
        </w:rPr>
        <w:t>،</w:t>
      </w:r>
      <w:r w:rsidR="00A3017F">
        <w:rPr>
          <w:rtl/>
          <w:lang w:bidi="fa-IR"/>
        </w:rPr>
        <w:t xml:space="preserve"> و با دل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غمناک به سو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کعبه به حرکت درآمد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م</w:t>
      </w:r>
      <w:r w:rsidR="00A3017F">
        <w:rPr>
          <w:rtl/>
          <w:lang w:bidi="fa-IR"/>
        </w:rPr>
        <w:t xml:space="preserve"> !</w:t>
      </w:r>
    </w:p>
    <w:p w:rsidR="00A3017F" w:rsidRDefault="00D068EB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D068EB">
      <w:pPr>
        <w:pStyle w:val="Heading2"/>
        <w:rPr>
          <w:rtl/>
          <w:lang w:bidi="fa-IR"/>
        </w:rPr>
      </w:pPr>
      <w:bookmarkStart w:id="211" w:name="_Toc523657446"/>
      <w:r>
        <w:rPr>
          <w:rFonts w:hint="eastAsia"/>
          <w:rtl/>
          <w:lang w:bidi="fa-IR"/>
        </w:rPr>
        <w:t>گفتگوئ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او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قرن</w:t>
      </w:r>
      <w:bookmarkEnd w:id="211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عطار</w:t>
      </w:r>
      <w:r>
        <w:rPr>
          <w:rtl/>
          <w:lang w:bidi="fa-IR"/>
        </w:rPr>
        <w:t xml:space="preserve"> در « تذکره الاول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» از هرم بن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: هرم گفت :</w:t>
      </w:r>
    </w:p>
    <w:p w:rsidR="00D068EB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مقام شفاعت او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قرن را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آرزو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او بر من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شد ، به کوفه آمدم و در جستجو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شدم تا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افتم</w:t>
      </w:r>
      <w:r>
        <w:rPr>
          <w:rtl/>
          <w:lang w:bidi="fa-IR"/>
        </w:rPr>
        <w:t xml:space="preserve"> که در حال وضو گرفتن بود ، گفت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پسر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چه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سبب آوردن تو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مکان شد ؟ گفتم : عشق انس گرفتن با تو . گفت : هرگز گمان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که</w:t>
      </w:r>
      <w:r>
        <w:rPr>
          <w:rtl/>
          <w:lang w:bidi="fa-IR"/>
        </w:rPr>
        <w:t xml:space="preserve"> خدا را شناخت با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او انس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. گفتم : مرا 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 . گفت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پسر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! چون به خواب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مرگ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بالش خود دان ، چون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شد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مرگ را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.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پسر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! در کوچک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کم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گناه نظر مکن ، بلکه نسبت به بزرگ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نگران باشد که در برابر چه خدا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عاص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چه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هرگاه گناه را کوچک شمار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را کوچک شمرده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!!</w:t>
      </w:r>
    </w:p>
    <w:p w:rsidR="00A3017F" w:rsidRDefault="00D068EB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D068EB">
      <w:pPr>
        <w:pStyle w:val="Heading2"/>
        <w:rPr>
          <w:rtl/>
          <w:lang w:bidi="fa-IR"/>
        </w:rPr>
      </w:pPr>
      <w:bookmarkStart w:id="212" w:name="_Toc523657447"/>
      <w:r>
        <w:rPr>
          <w:rFonts w:hint="eastAsia"/>
          <w:rtl/>
          <w:lang w:bidi="fa-IR"/>
        </w:rPr>
        <w:t>گناهان</w:t>
      </w:r>
      <w:r>
        <w:rPr>
          <w:rtl/>
          <w:lang w:bidi="fa-IR"/>
        </w:rPr>
        <w:t xml:space="preserve"> کب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دگاه</w:t>
      </w:r>
      <w:r>
        <w:rPr>
          <w:rtl/>
          <w:lang w:bidi="fa-IR"/>
        </w:rPr>
        <w:t xml:space="preserve"> امام هشتم </w:t>
      </w:r>
      <w:r w:rsidR="00D068EB" w:rsidRPr="00D068EB">
        <w:rPr>
          <w:rStyle w:val="libAlaemChar"/>
          <w:rFonts w:eastAsiaTheme="minorHAnsi"/>
          <w:rtl/>
        </w:rPr>
        <w:t>عليه‌السلام</w:t>
      </w:r>
      <w:bookmarkEnd w:id="212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کتاب پرق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مت</w:t>
      </w:r>
      <w:r>
        <w:rPr>
          <w:rtl/>
          <w:lang w:bidi="fa-IR"/>
        </w:rPr>
        <w:t xml:space="preserve"> «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اخبار الرضا » از امام هشتم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شده که گناهان کب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عبارت است از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1 - به قتل رساندن انسان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ختن</w:t>
      </w:r>
      <w:r>
        <w:rPr>
          <w:rtl/>
          <w:lang w:bidi="fa-IR"/>
        </w:rPr>
        <w:t xml:space="preserve"> خونش را حرام کرده . 2 - زنا . 3 - سرقت . 4 - خوردن مست کننده . 5 - عاق شدن از جانب پدر و مادر . 6 - فرار از جنگ . 7 - خوردن مال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به ستم . 8 - خوردن گوشت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</w:t>
      </w:r>
      <w:r>
        <w:rPr>
          <w:rtl/>
          <w:lang w:bidi="fa-IR"/>
        </w:rPr>
        <w:t xml:space="preserve"> و خون و گوشت خوک و آنچه به نام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خدا کشته شده . 9 - رب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. 10 - خوردن مال حرام . 11 - قمار . 12 - کم گذاشتن 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مانه</w:t>
      </w:r>
      <w:r>
        <w:rPr>
          <w:rtl/>
          <w:lang w:bidi="fa-IR"/>
        </w:rPr>
        <w:t xml:space="preserve"> و ترازو . 13 - تهمت به پاکدامن . 14 - لواط . 15 - ناام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رحمت خدا . 16 -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دانستن خود از عذاب خدا . 17 - کمک دادن به ستمکاران . 18 -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قلب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ستمگران . 19 - سوگند دروغ . 20 - حبس کردن حقوق مردم بدون تنگدست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 21 - دروغ . 22 - کبر . 23 - اسراف . 24 - تبذ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. 25 -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انت</w:t>
      </w:r>
      <w:r>
        <w:rPr>
          <w:rtl/>
          <w:lang w:bidi="fa-IR"/>
        </w:rPr>
        <w:t xml:space="preserve"> . 26 - سبک شمردن حج . 27 - جنگ با دوستان خدا . 28 - اشتغال به سرگرم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هوده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منفعت . 29 - پافشار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گناه </w:t>
      </w:r>
      <w:r w:rsidRPr="00D068EB">
        <w:rPr>
          <w:rStyle w:val="libFootnotenumChar"/>
          <w:rtl/>
        </w:rPr>
        <w:t>(1)</w:t>
      </w:r>
      <w:r>
        <w:rPr>
          <w:rtl/>
          <w:lang w:bidi="fa-IR"/>
        </w:rPr>
        <w:t xml:space="preserve"> .</w:t>
      </w:r>
    </w:p>
    <w:p w:rsidR="00A3017F" w:rsidRDefault="00D068EB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D068EB">
      <w:pPr>
        <w:pStyle w:val="Heading2"/>
        <w:rPr>
          <w:rtl/>
          <w:lang w:bidi="fa-IR"/>
        </w:rPr>
      </w:pPr>
      <w:bookmarkStart w:id="213" w:name="_Toc523657448"/>
      <w:r>
        <w:rPr>
          <w:rFonts w:hint="eastAsia"/>
          <w:rtl/>
          <w:lang w:bidi="fa-IR"/>
        </w:rPr>
        <w:t>گن</w:t>
      </w:r>
      <w:r w:rsidR="00D068EB">
        <w:rPr>
          <w:rFonts w:hint="eastAsia"/>
          <w:rtl/>
          <w:lang w:bidi="fa-IR"/>
        </w:rPr>
        <w:t>ه</w:t>
      </w:r>
      <w:r>
        <w:rPr>
          <w:rFonts w:hint="eastAsia"/>
          <w:rtl/>
          <w:lang w:bidi="fa-IR"/>
        </w:rPr>
        <w:t>کار</w:t>
      </w:r>
      <w:r>
        <w:rPr>
          <w:rtl/>
          <w:lang w:bidi="fa-IR"/>
        </w:rPr>
        <w:t xml:space="preserve">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جمله پر مغز توبه کرد</w:t>
      </w:r>
      <w:bookmarkEnd w:id="213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دان</w:t>
      </w:r>
      <w:r>
        <w:rPr>
          <w:rtl/>
          <w:lang w:bidi="fa-IR"/>
        </w:rPr>
        <w:t xml:space="preserve"> مرحوم علامه محمد تق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مجلس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عرضه داشت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دارم آلوده به گناه ، اغلب شبها با نوچه 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مجلس لهو و لعب دارد و به شدت مزاحم من و همسا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است ،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قلدر و داش مسلک ، و من از امر به معروف و 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منکر نسبت به او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ترسم ، 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خانه ام به خانه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ندارم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علامه</w:t>
      </w:r>
      <w:r>
        <w:rPr>
          <w:rtl/>
          <w:lang w:bidi="fa-IR"/>
        </w:rPr>
        <w:t xml:space="preserve"> محمد تق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مجلس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او فرمود : اگر او را شب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مهمان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دعوت کن</w:t>
      </w:r>
      <w:r>
        <w:rPr>
          <w:rFonts w:hint="cs"/>
          <w:rtl/>
          <w:lang w:bidi="fa-IR"/>
        </w:rPr>
        <w:t>ی</w:t>
      </w:r>
    </w:p>
    <w:p w:rsidR="00A3017F" w:rsidRDefault="00D068EB" w:rsidP="00D068EB">
      <w:pPr>
        <w:pStyle w:val="libLine"/>
        <w:rPr>
          <w:rtl/>
          <w:lang w:bidi="fa-IR"/>
        </w:rPr>
      </w:pPr>
      <w:r>
        <w:rPr>
          <w:lang w:bidi="fa-IR"/>
        </w:rPr>
        <w:t>___________________________</w:t>
      </w:r>
    </w:p>
    <w:p w:rsidR="00A3017F" w:rsidRDefault="00A3017F" w:rsidP="00D068EB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اخبار الرضا : 2 / 125 ، باب 35 ( ما کتبه الرضا للمأمون . . . )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1 .</w:t>
      </w:r>
    </w:p>
    <w:p w:rsidR="00A3017F" w:rsidRDefault="00D068EB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من</w:t>
      </w:r>
      <w:r w:rsidR="00A3017F">
        <w:rPr>
          <w:rtl/>
          <w:lang w:bidi="fa-IR"/>
        </w:rPr>
        <w:t xml:space="preserve"> حاضرم در مجلس مهمان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شرکت کنم و با او سخن بگو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م</w:t>
      </w:r>
      <w:r w:rsidR="00A3017F">
        <w:rPr>
          <w:rtl/>
          <w:lang w:bidi="fa-IR"/>
        </w:rPr>
        <w:t xml:space="preserve"> ، شا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</w:t>
      </w:r>
      <w:r w:rsidR="00A3017F">
        <w:rPr>
          <w:rtl/>
          <w:lang w:bidi="fa-IR"/>
        </w:rPr>
        <w:t xml:space="preserve"> به لطف حضرت حق از اعمال خلافش دست بردارد و به پ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شگاه</w:t>
      </w:r>
      <w:r w:rsidR="00A3017F">
        <w:rPr>
          <w:rtl/>
          <w:lang w:bidi="fa-IR"/>
        </w:rPr>
        <w:t xml:space="preserve"> خداوند توبه نما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</w:t>
      </w:r>
      <w:r w:rsidR="00A3017F">
        <w:rPr>
          <w:rtl/>
          <w:lang w:bidi="fa-IR"/>
        </w:rPr>
        <w:t xml:space="preserve"> .</w:t>
      </w:r>
    </w:p>
    <w:p w:rsidR="00A3017F" w:rsidRDefault="00A3017F" w:rsidP="00D068E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مرد</w:t>
      </w:r>
      <w:r>
        <w:rPr>
          <w:rtl/>
          <w:lang w:bidi="fa-IR"/>
        </w:rPr>
        <w:t xml:space="preserve"> قلدر به توسط مرد مؤمن دعوت به مهمان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، دعوت را اجابت کرد ، علامه مجلس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آن مجلس شرکت کرد ، لحظات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سکوت گذشت ، ناگهان مرد قلدر که از آمدن مجلس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جلسه مهمان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تعجب کرده بود به مجلس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:</w:t>
      </w:r>
      <w:r w:rsidR="00D068EB">
        <w:rPr>
          <w:rFonts w:hint="eastAsia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حرف</w:t>
      </w:r>
      <w:r>
        <w:rPr>
          <w:rtl/>
          <w:lang w:bidi="fa-IR"/>
        </w:rPr>
        <w:t xml:space="preserve"> شما روحان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؟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مجلس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فرمود : اگر لطف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بفرما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حرف شما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؟ مرد قلدر گفت :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امثال</w:t>
      </w:r>
      <w:r>
        <w:rPr>
          <w:rtl/>
          <w:lang w:bidi="fa-IR"/>
        </w:rPr>
        <w:t xml:space="preserve"> ما در فرهنگ قلدر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حرف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از جمله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اگر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نمک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خورد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حقّ نمک را رعا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کند و با او در صفا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محض باشد ، مجلس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او فرمود : چند سال از عمر شما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گذرد ؟ پاسخ داد : شصت سال ، فرمود :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شصت سال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نمک خدا را خورده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ح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او را رعا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کرده و نسبت به او صفا داشت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مرد قلدر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سخت خورد ، سر به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انداخت ، اشکش جار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، مجلس را ترک کرد ، شب را نخواب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صبح زود به در خانه همسا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آمد ، سؤال کرد : روحان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عالم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شب گذشته در خانه تو بود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؟ همسا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گفت : علامه محمد ت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مجلس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، آدرس آن مرد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گرفت ، به محضرش آمد و به دست او توبه کرد و از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کان</w:t>
      </w:r>
      <w:r>
        <w:rPr>
          <w:rtl/>
          <w:lang w:bidi="fa-IR"/>
        </w:rPr>
        <w:t xml:space="preserve"> روزگار شد !</w:t>
      </w:r>
    </w:p>
    <w:p w:rsidR="00A3017F" w:rsidRDefault="00D068EB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D068EB">
      <w:pPr>
        <w:pStyle w:val="Heading2"/>
        <w:rPr>
          <w:rtl/>
          <w:lang w:bidi="fa-IR"/>
        </w:rPr>
      </w:pPr>
      <w:bookmarkStart w:id="214" w:name="_Toc523657449"/>
      <w:r>
        <w:rPr>
          <w:rFonts w:hint="eastAsia"/>
          <w:rtl/>
          <w:lang w:bidi="fa-IR"/>
        </w:rPr>
        <w:t>گنهکار</w:t>
      </w:r>
      <w:r>
        <w:rPr>
          <w:rtl/>
          <w:lang w:bidi="fa-IR"/>
        </w:rPr>
        <w:t xml:space="preserve"> و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توبه</w:t>
      </w:r>
      <w:bookmarkEnd w:id="214"/>
    </w:p>
    <w:p w:rsidR="00A3017F" w:rsidRDefault="00A3017F" w:rsidP="00D068EB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کان</w:t>
      </w:r>
      <w:r>
        <w:rPr>
          <w:rtl/>
          <w:lang w:bidi="fa-IR"/>
        </w:rPr>
        <w:t xml:space="preserve">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که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فراوان اشک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tl/>
          <w:lang w:bidi="fa-IR"/>
        </w:rPr>
        <w:t xml:space="preserve"> ، گفتند :</w:t>
      </w:r>
      <w:r w:rsidR="00D068EB">
        <w:rPr>
          <w:rFonts w:hint="eastAsia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سبب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همه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ناله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؟ گفت : اگر خداوند به من بفرما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خاطر گناهانت ،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تو را در حمّام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گرم حبس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، سزاوار است اشک چشمم تمام نشود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چه کنم که تهد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کرده گنهکار اهل عذاب و مستحق جهنم است ، جهنم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آتشش را هزار سال ملکوت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راندند</w:t>
      </w:r>
      <w:r>
        <w:rPr>
          <w:rtl/>
          <w:lang w:bidi="fa-IR"/>
        </w:rPr>
        <w:t xml:space="preserve"> قرمز شد ، هزار</w:t>
      </w:r>
      <w:r w:rsidR="00D068EB">
        <w:rPr>
          <w:lang w:bidi="fa-IR"/>
        </w:rPr>
        <w:t xml:space="preserve"> </w:t>
      </w:r>
      <w:r>
        <w:rPr>
          <w:rFonts w:hint="eastAsia"/>
          <w:rtl/>
          <w:lang w:bidi="fa-IR"/>
        </w:rPr>
        <w:t>سال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کار کردند سپ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شد ، و هزار سال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بر آن دم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tl/>
          <w:lang w:bidi="fa-IR"/>
        </w:rPr>
        <w:t xml:space="preserve"> شد ، من با آن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اهچال</w:t>
      </w:r>
      <w:r>
        <w:rPr>
          <w:rtl/>
          <w:lang w:bidi="fa-IR"/>
        </w:rPr>
        <w:t xml:space="preserve"> چه کنم ؟ تنها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نجات از آن عذاب سخت ، توبه و انابه و عذرخواه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خداوند است </w:t>
      </w:r>
      <w:r w:rsidRPr="00D068EB">
        <w:rPr>
          <w:rStyle w:val="libFootnotenumChar"/>
          <w:rtl/>
        </w:rPr>
        <w:t>(1)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D068EB">
      <w:pPr>
        <w:pStyle w:val="Heading2"/>
        <w:rPr>
          <w:rtl/>
          <w:lang w:bidi="fa-IR"/>
        </w:rPr>
      </w:pPr>
      <w:bookmarkStart w:id="215" w:name="_Toc523657450"/>
      <w:r>
        <w:rPr>
          <w:rFonts w:hint="eastAsia"/>
          <w:rtl/>
          <w:lang w:bidi="fa-IR"/>
        </w:rPr>
        <w:t>گنهکار</w:t>
      </w:r>
      <w:r>
        <w:rPr>
          <w:rtl/>
          <w:lang w:bidi="fa-IR"/>
        </w:rPr>
        <w:t xml:space="preserve"> و عفو پروردگار</w:t>
      </w:r>
      <w:bookmarkEnd w:id="215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بهائ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از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مورد اطم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، گنهکار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رفت ؛ همسرش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انجام مراسم تغس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تکف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تدف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از مردم درخواست کمک کرد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شدت نفرت مردم نسبت به آن گنهکار به اندازه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که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انجام مراسم حاضر نشد ، به ناچار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کرد ک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جنازه را به مصلا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شهر ببرد ،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اهل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به انجام مراسم اقدام کنند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نفر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حضور در مراسم حاضر نشد ! پس جنازه را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اج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به صحرا برد تا آن را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غسل و کفن و نماز دفن کند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آن صحرا کوه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که در آن کوه زاهد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همه عمر به عبادت گذرانده بود و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مردم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آن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ستند</w:t>
      </w:r>
      <w:r>
        <w:rPr>
          <w:rtl/>
          <w:lang w:bidi="fa-IR"/>
        </w:rPr>
        <w:t xml:space="preserve"> مشهور به زهد </w:t>
      </w:r>
      <w:r>
        <w:rPr>
          <w:rtl/>
          <w:lang w:bidi="fa-IR"/>
        </w:rPr>
        <w:lastRenderedPageBreak/>
        <w:t>و تقوا بود .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جنازه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صومعه خود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جنازه رفت تا در مراسم او شرکت کند ، اهل آن اطراف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مطلب را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به سرعت خود را به آنجا رساندند تا همراه عابد در مراسم مربوط به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حاضر شوند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مردم</w:t>
      </w:r>
      <w:r>
        <w:rPr>
          <w:rtl/>
          <w:lang w:bidi="fa-IR"/>
        </w:rPr>
        <w:t xml:space="preserve"> سبب شرکت کردن عابد را در مراسم آن گنهکار از شخص عابد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، گفت : در عالم رؤ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به من گفتند فردا از محل عبادت خود به فلان موضع از صحرا برو ، در آنجا جنازه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جز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زن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همراه او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، پس بر او نماز گذار که او مورد آمرزش و عفو قرار گرفته اس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مردم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واقعه تعجب کردند و در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از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</w:t>
      </w:r>
      <w:r>
        <w:rPr>
          <w:rtl/>
          <w:lang w:bidi="fa-IR"/>
        </w:rPr>
        <w:t xml:space="preserve"> فرو رفتند . عابد همسر</w:t>
      </w:r>
    </w:p>
    <w:p w:rsidR="00A3017F" w:rsidRDefault="00D068EB" w:rsidP="00D068EB">
      <w:pPr>
        <w:pStyle w:val="libLine"/>
        <w:rPr>
          <w:rtl/>
          <w:lang w:bidi="fa-IR"/>
        </w:rPr>
      </w:pPr>
      <w:r>
        <w:rPr>
          <w:lang w:bidi="fa-IR"/>
        </w:rPr>
        <w:t>________________________________</w:t>
      </w:r>
    </w:p>
    <w:p w:rsidR="00A3017F" w:rsidRDefault="00A3017F" w:rsidP="00D068EB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روح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: 2 / 225 .</w:t>
      </w:r>
    </w:p>
    <w:p w:rsidR="00A3017F" w:rsidRDefault="00D068EB" w:rsidP="00D068EB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م</w:t>
      </w:r>
      <w:r w:rsidR="00A3017F">
        <w:rPr>
          <w:rFonts w:hint="cs"/>
          <w:rtl/>
          <w:lang w:bidi="fa-IR"/>
        </w:rPr>
        <w:t>یّ</w:t>
      </w:r>
      <w:r w:rsidR="00A3017F">
        <w:rPr>
          <w:rFonts w:hint="eastAsia"/>
          <w:rtl/>
          <w:lang w:bidi="fa-IR"/>
        </w:rPr>
        <w:t>ت</w:t>
      </w:r>
      <w:r w:rsidR="00A3017F">
        <w:rPr>
          <w:rtl/>
          <w:lang w:bidi="fa-IR"/>
        </w:rPr>
        <w:t xml:space="preserve"> را خواست و از احوالات م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ت</w:t>
      </w:r>
      <w:r w:rsidR="00A3017F">
        <w:rPr>
          <w:rtl/>
          <w:lang w:bidi="fa-IR"/>
        </w:rPr>
        <w:t xml:space="preserve"> پرس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</w:t>
      </w:r>
      <w:r w:rsidR="00A3017F">
        <w:rPr>
          <w:rtl/>
          <w:lang w:bidi="fa-IR"/>
        </w:rPr>
        <w:t xml:space="preserve"> ، همسر م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ت</w:t>
      </w:r>
      <w:r w:rsidR="00A3017F">
        <w:rPr>
          <w:rtl/>
          <w:lang w:bidi="fa-IR"/>
        </w:rPr>
        <w:t xml:space="preserve"> گفت : ب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شتر</w:t>
      </w:r>
      <w:r w:rsidR="00A3017F">
        <w:rPr>
          <w:rtl/>
          <w:lang w:bidi="fa-IR"/>
        </w:rPr>
        <w:t xml:space="preserve"> روزها دچار 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ک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از گناهان بود . عابد گفت : آ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</w:t>
      </w:r>
      <w:r w:rsidR="00A3017F">
        <w:rPr>
          <w:rtl/>
          <w:lang w:bidi="fa-IR"/>
        </w:rPr>
        <w:t xml:space="preserve"> عمل خ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ر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از او سراغ دار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؟ گفت :</w:t>
      </w:r>
      <w:r>
        <w:rPr>
          <w:rFonts w:hint="eastAsia"/>
          <w:rtl/>
          <w:lang w:bidi="fa-IR"/>
        </w:rPr>
        <w:t xml:space="preserve"> </w:t>
      </w:r>
      <w:r w:rsidR="00A3017F">
        <w:rPr>
          <w:rFonts w:hint="eastAsia"/>
          <w:rtl/>
          <w:lang w:bidi="fa-IR"/>
        </w:rPr>
        <w:t>آر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سه عمل خ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ر</w:t>
      </w:r>
      <w:r w:rsidR="00A3017F">
        <w:rPr>
          <w:rtl/>
          <w:lang w:bidi="fa-IR"/>
        </w:rPr>
        <w:t xml:space="preserve"> از او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د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دم</w:t>
      </w:r>
      <w:r w:rsidR="00A3017F">
        <w:rPr>
          <w:rtl/>
          <w:lang w:bidi="fa-IR"/>
        </w:rPr>
        <w:t xml:space="preserve">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1 - هر روز پس از ارتکاب گناه ، جامه 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عوض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و وضو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 و خاشعانه به نماز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2 -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گاه خانه اش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خال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نبود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مقدار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فرزندان خود احسان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احسان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نمود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3 - هر ساعت از شب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: پروردگارا ! کدام زاو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از زوا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دوزخ را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گنهکار پُر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؟!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D068EB">
      <w:pPr>
        <w:pStyle w:val="Heading2"/>
        <w:rPr>
          <w:rtl/>
          <w:lang w:bidi="fa-IR"/>
        </w:rPr>
      </w:pPr>
      <w:bookmarkStart w:id="216" w:name="_Toc523657451"/>
      <w:r>
        <w:rPr>
          <w:rFonts w:hint="eastAsia"/>
          <w:rtl/>
          <w:lang w:bidi="fa-IR"/>
        </w:rPr>
        <w:t>گنهکار</w:t>
      </w:r>
      <w:r>
        <w:rPr>
          <w:rtl/>
          <w:lang w:bidi="fa-IR"/>
        </w:rPr>
        <w:t xml:space="preserve"> و مهلت توبه</w:t>
      </w:r>
      <w:bookmarkEnd w:id="216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ابل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دچار لعنت خدا شد ، از خداوند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بقا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تا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مهلت خواست ، به او مهلت دادند ، از او سؤال شد 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مهلت گسترده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جواب داد : خداوندا ! به عزّتت از کنار بنده ات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روم ، تا جان از بدنش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رود ، خطاب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به عزّت و جلالم قسم ، درِ توبه را به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بنده ام تا فرا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مرگش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بندم </w:t>
      </w:r>
      <w:r w:rsidRPr="00346A31">
        <w:rPr>
          <w:rStyle w:val="libFootnotenumChar"/>
          <w:rtl/>
        </w:rPr>
        <w:t xml:space="preserve">(1) </w:t>
      </w:r>
      <w:r>
        <w:rPr>
          <w:rtl/>
          <w:lang w:bidi="fa-IR"/>
        </w:rPr>
        <w:t>.</w:t>
      </w:r>
    </w:p>
    <w:p w:rsidR="00A3017F" w:rsidRDefault="00346A31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346A31">
      <w:pPr>
        <w:pStyle w:val="Heading2"/>
        <w:rPr>
          <w:rtl/>
          <w:lang w:bidi="fa-IR"/>
        </w:rPr>
      </w:pPr>
      <w:bookmarkStart w:id="217" w:name="_Toc523657452"/>
      <w:r>
        <w:rPr>
          <w:rFonts w:hint="eastAsia"/>
          <w:rtl/>
          <w:lang w:bidi="fa-IR"/>
        </w:rPr>
        <w:t>گور</w:t>
      </w:r>
      <w:r>
        <w:rPr>
          <w:rtl/>
          <w:lang w:bidi="fa-IR"/>
        </w:rPr>
        <w:t xml:space="preserve"> من را نشکاف</w:t>
      </w:r>
      <w:bookmarkEnd w:id="217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العابد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حکا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: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اسرائ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قبور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شکافت و کفن مردگان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</w:t>
      </w:r>
      <w:r>
        <w:rPr>
          <w:rtl/>
          <w:lang w:bidi="fa-IR"/>
        </w:rPr>
        <w:t xml:space="preserve"> شد و بر مرگ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و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نبش قبر شود و کفنش را بدزدند ترس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کفن دزد را خواست و گفت : من چگونه همسا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</w:p>
    <w:p w:rsidR="00A3017F" w:rsidRDefault="00346A31" w:rsidP="00346A31">
      <w:pPr>
        <w:pStyle w:val="libLine"/>
        <w:rPr>
          <w:rtl/>
          <w:lang w:bidi="fa-IR"/>
        </w:rPr>
      </w:pPr>
      <w:r>
        <w:rPr>
          <w:lang w:bidi="fa-IR"/>
        </w:rPr>
        <w:t>______________________________</w:t>
      </w:r>
    </w:p>
    <w:p w:rsidR="00A3017F" w:rsidRDefault="00A3017F" w:rsidP="00346A31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روح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: 2 / 181 .</w:t>
      </w:r>
    </w:p>
    <w:p w:rsidR="00A3017F" w:rsidRDefault="00346A31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برا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تو بودم ؟ گفت : بهتر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همسا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ه</w:t>
      </w:r>
      <w:r w:rsidR="00A3017F">
        <w:rPr>
          <w:rtl/>
          <w:lang w:bidi="fa-IR"/>
        </w:rPr>
        <w:t xml:space="preserve"> . گفت : به تو حاجت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دارم . کفن دزد گفت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حاجتت</w:t>
      </w:r>
      <w:r>
        <w:rPr>
          <w:rtl/>
          <w:lang w:bidi="fa-IR"/>
        </w:rPr>
        <w:t xml:space="preserve"> را برآورده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. همسا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دو کفن نزد او گذاشت و گفت : دوست دارم 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را بردار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من دفن شدم گورم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بردن کفنم نشکاف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کفن</w:t>
      </w:r>
      <w:r>
        <w:rPr>
          <w:rtl/>
          <w:lang w:bidi="fa-IR"/>
        </w:rPr>
        <w:t xml:space="preserve"> دزد از برداشتن کفن خوددار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بر اصرارش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افزود تا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</w:t>
      </w:r>
      <w:r>
        <w:rPr>
          <w:rtl/>
          <w:lang w:bidi="fa-IR"/>
        </w:rPr>
        <w:t xml:space="preserve"> . همسا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از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رفت .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دفن شد نبّاش گفت 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دفن شد ، چه علم و بص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اوست که بفهمد من کفن او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دزدم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دزدم ، هر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روم و قبرش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شکافم و کفن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برم !!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چون</w:t>
      </w:r>
      <w:r>
        <w:rPr>
          <w:rtl/>
          <w:lang w:bidi="fa-IR"/>
        </w:rPr>
        <w:t xml:space="preserve"> قبرش را شکافت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ندا دهنده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 زشت را انجام مده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نبّاش</w:t>
      </w:r>
      <w:r>
        <w:rPr>
          <w:rtl/>
          <w:lang w:bidi="fa-IR"/>
        </w:rPr>
        <w:t xml:space="preserve"> خاک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قبر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</w:t>
      </w:r>
      <w:r>
        <w:rPr>
          <w:rtl/>
          <w:lang w:bidi="fa-IR"/>
        </w:rPr>
        <w:t xml:space="preserve"> و به خانه بازگشت و از گذشته اش توبه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، سپس به فرزندانش گفت : من چگونه پدر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بودم ؟ گفتند : پدر 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 گفت : مرا به شما حاجت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. گفتند : هر حاجت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بگو ان شاء اللّ</w:t>
      </w:r>
      <w:r>
        <w:rPr>
          <w:rFonts w:hint="cs"/>
          <w:rtl/>
          <w:lang w:bidi="fa-IR"/>
        </w:rPr>
        <w:t>ه به انجامش اقدام می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 گفت :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من از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رفتم مرا به آتش بسوزان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چون خاکستر شدم در برابر تندباد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نصف خاکسترم را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نصف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را به جانب خشک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باد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فرزندان</w:t>
      </w:r>
      <w:r>
        <w:rPr>
          <w:rtl/>
          <w:lang w:bidi="fa-IR"/>
        </w:rPr>
        <w:t xml:space="preserve"> به پدر تعهد دادند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 را انجام دهند . پس از مرگش و انجام 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تش</w:t>
      </w:r>
      <w:r>
        <w:rPr>
          <w:rtl/>
          <w:lang w:bidi="fa-IR"/>
        </w:rPr>
        <w:t xml:space="preserve">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توانا خاکسترش را جمع کرد و به او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بخش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گفت : چه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تو را واداشت که چنان 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فرزندانت بنما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؟ گفت : به عزتت سوگند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از تو .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بزرگ فرمود : من طلبکارانت را </w:t>
      </w:r>
      <w:r>
        <w:rPr>
          <w:rFonts w:hint="eastAsia"/>
          <w:rtl/>
          <w:lang w:bidi="fa-IR"/>
        </w:rPr>
        <w:t>راض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، و تو را از خوفم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بخشم ، و گناهانت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آمرزم </w:t>
      </w:r>
      <w:r w:rsidRPr="00346A31">
        <w:rPr>
          <w:rStyle w:val="libFootnotenumChar"/>
          <w:rtl/>
        </w:rPr>
        <w:t>(1)</w:t>
      </w:r>
      <w:r>
        <w:rPr>
          <w:rtl/>
          <w:lang w:bidi="fa-IR"/>
        </w:rPr>
        <w:t xml:space="preserve"> .</w:t>
      </w:r>
    </w:p>
    <w:p w:rsidR="00A3017F" w:rsidRDefault="00346A31" w:rsidP="00346A31">
      <w:pPr>
        <w:pStyle w:val="libLine"/>
        <w:rPr>
          <w:rtl/>
          <w:lang w:bidi="fa-IR"/>
        </w:rPr>
      </w:pPr>
      <w:r>
        <w:rPr>
          <w:lang w:bidi="fa-IR"/>
        </w:rPr>
        <w:t>_________________________________-</w:t>
      </w:r>
    </w:p>
    <w:p w:rsidR="00A3017F" w:rsidRDefault="00A3017F" w:rsidP="00346A31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امال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صدوق : 327 ، المجلس الثالث و الخمسون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3 ؛ بحار الانوار : 67 / 377 ، باب 59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22 .</w:t>
      </w:r>
    </w:p>
    <w:p w:rsidR="00346A31" w:rsidRDefault="00346A31" w:rsidP="00A3017F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346A31">
      <w:pPr>
        <w:pStyle w:val="Heading1"/>
        <w:rPr>
          <w:rtl/>
          <w:lang w:bidi="fa-IR"/>
        </w:rPr>
      </w:pPr>
      <w:bookmarkStart w:id="218" w:name="_Toc523657453"/>
      <w:r>
        <w:rPr>
          <w:rFonts w:hint="eastAsia"/>
          <w:rtl/>
          <w:lang w:bidi="fa-IR"/>
        </w:rPr>
        <w:t>حرف</w:t>
      </w:r>
      <w:r>
        <w:rPr>
          <w:rtl/>
          <w:lang w:bidi="fa-IR"/>
        </w:rPr>
        <w:t xml:space="preserve"> لام</w:t>
      </w:r>
      <w:bookmarkEnd w:id="218"/>
    </w:p>
    <w:p w:rsidR="00346A31" w:rsidRDefault="00346A31" w:rsidP="00A3017F">
      <w:pPr>
        <w:pStyle w:val="libNormal"/>
        <w:rPr>
          <w:lang w:bidi="fa-IR"/>
        </w:rPr>
      </w:pPr>
    </w:p>
    <w:p w:rsidR="00A3017F" w:rsidRDefault="00A3017F" w:rsidP="00346A31">
      <w:pPr>
        <w:pStyle w:val="Heading2"/>
        <w:rPr>
          <w:rtl/>
          <w:lang w:bidi="fa-IR"/>
        </w:rPr>
      </w:pPr>
      <w:bookmarkStart w:id="219" w:name="_Toc523657454"/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اله الا اللّ</w:t>
      </w:r>
      <w:r>
        <w:rPr>
          <w:rFonts w:hint="cs"/>
          <w:rtl/>
          <w:lang w:bidi="fa-IR"/>
        </w:rPr>
        <w:t>ه شروطی</w:t>
      </w:r>
      <w:r>
        <w:rPr>
          <w:rtl/>
          <w:lang w:bidi="fa-IR"/>
        </w:rPr>
        <w:t xml:space="preserve"> دارد</w:t>
      </w:r>
      <w:bookmarkEnd w:id="219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محضر حضرت باقر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آمد و از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رسول خدا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شده که : هرکس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« لا إله إلّا اللّه » وارد بهشت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،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حضرت فرمود :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حق است . آن مرد از محضر حضرت باقر بازگشت ،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خانه خارج شد ، حضرت فرمود : او را برگردان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</w:t>
      </w:r>
      <w:r>
        <w:rPr>
          <w:rFonts w:hint="eastAsia"/>
          <w:rtl/>
          <w:lang w:bidi="fa-IR"/>
        </w:rPr>
        <w:t>سپس</w:t>
      </w:r>
      <w:r>
        <w:rPr>
          <w:rtl/>
          <w:lang w:bidi="fa-IR"/>
        </w:rPr>
        <w:t xml:space="preserve"> فرمود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« لا إله إلّا اللّه » شروط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من ( که امام معصومم و از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به امامت انتخاب شده ام و اطاعت از من در همه امور واجب است ) از شروط آن هستم</w:t>
      </w:r>
      <w:r w:rsidRPr="00346A31">
        <w:rPr>
          <w:rStyle w:val="libFootnotenumChar"/>
          <w:rtl/>
        </w:rPr>
        <w:t xml:space="preserve"> (1) </w:t>
      </w:r>
      <w:r>
        <w:rPr>
          <w:rtl/>
          <w:lang w:bidi="fa-IR"/>
        </w:rPr>
        <w:t>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346A31">
      <w:pPr>
        <w:pStyle w:val="Heading2"/>
        <w:rPr>
          <w:rtl/>
          <w:lang w:bidi="fa-IR"/>
        </w:rPr>
      </w:pPr>
      <w:bookmarkStart w:id="220" w:name="_Toc523657455"/>
      <w:r>
        <w:rPr>
          <w:rFonts w:hint="eastAsia"/>
          <w:rtl/>
          <w:lang w:bidi="fa-IR"/>
        </w:rPr>
        <w:t>لطف</w:t>
      </w:r>
      <w:r>
        <w:rPr>
          <w:rtl/>
          <w:lang w:bidi="fa-IR"/>
        </w:rPr>
        <w:t xml:space="preserve"> و کرامت 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bookmarkEnd w:id="220"/>
    </w:p>
    <w:p w:rsidR="00346A31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منطقه صف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معاو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از هر طرف راه آب را بسته بود تا لشکر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امام در تنگنا قرار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 xml:space="preserve"> و نتوانند آن گونه که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بجنگند . امام فرمان داد تا گروه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سرپرست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حضرت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راه آب را باز کنند . حضرت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 آن گروه به م</w:t>
      </w:r>
      <w:r>
        <w:rPr>
          <w:rFonts w:hint="eastAsia"/>
          <w:rtl/>
          <w:lang w:bidi="fa-IR"/>
        </w:rPr>
        <w:t>حل</w:t>
      </w:r>
      <w:r>
        <w:rPr>
          <w:rtl/>
          <w:lang w:bidi="fa-IR"/>
        </w:rPr>
        <w:t xml:space="preserve"> آب حمله کرد . گماشتگان معاو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فرار کردند . آب در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ارتش اسلام قرار گرفت . عده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شنهاد</w:t>
      </w:r>
      <w:r>
        <w:rPr>
          <w:rtl/>
          <w:lang w:bidi="fa-IR"/>
        </w:rPr>
        <w:t xml:space="preserve"> کردند که آب را به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معاو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ببندد . حضرت فرمود : و اللّه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 را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. سپس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نزد معاو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فرستاد که به سقّا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لشکر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بگو آنچه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خواهند آب بردارند آزادند !!</w:t>
      </w:r>
    </w:p>
    <w:p w:rsidR="00A3017F" w:rsidRDefault="00346A31" w:rsidP="00346A3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346A31">
      <w:pPr>
        <w:pStyle w:val="Heading2"/>
        <w:rPr>
          <w:rtl/>
          <w:lang w:bidi="fa-IR"/>
        </w:rPr>
      </w:pPr>
      <w:bookmarkStart w:id="221" w:name="_Toc523657456"/>
      <w:r>
        <w:rPr>
          <w:rFonts w:hint="eastAsia"/>
          <w:rtl/>
          <w:lang w:bidi="fa-IR"/>
        </w:rPr>
        <w:t>لط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یی</w:t>
      </w:r>
      <w:bookmarkEnd w:id="221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آنجا که عرب در مسابقه اسب دوان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برنده اوّل را سابق و پس از آن را مصلّ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نامد ،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جالب در تأو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به مناسبت کلمه مصلّ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</w:t>
      </w:r>
    </w:p>
    <w:p w:rsidR="00A3017F" w:rsidRDefault="00346A31" w:rsidP="00346A31">
      <w:pPr>
        <w:pStyle w:val="libLine"/>
        <w:rPr>
          <w:rtl/>
          <w:lang w:bidi="fa-IR"/>
        </w:rPr>
      </w:pPr>
      <w:r>
        <w:rPr>
          <w:lang w:bidi="fa-IR"/>
        </w:rPr>
        <w:t>______________________________</w:t>
      </w:r>
    </w:p>
    <w:p w:rsidR="00A3017F" w:rsidRDefault="00A3017F" w:rsidP="00346A31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بحار الانوار : 3 / 13 ، باب 1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28 ؛ مستدرک الوسائل : 5 / 359 ، باب 36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6083 .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صادق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 کتاب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نقل شده است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بن عبد اللّ</w:t>
      </w:r>
      <w:r>
        <w:rPr>
          <w:rFonts w:hint="cs"/>
          <w:rtl/>
          <w:lang w:bidi="fa-IR"/>
        </w:rPr>
        <w:t>ه می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از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«لَمْ نَکُ مِنَ الْمُصَلِّ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» از حضرت صادق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، حضرت فرمود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منظور</w:t>
      </w:r>
      <w:r>
        <w:rPr>
          <w:rtl/>
          <w:lang w:bidi="fa-IR"/>
        </w:rPr>
        <w:t xml:space="preserve"> مجرمان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در زمره مصل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نبود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روان</w:t>
      </w:r>
      <w:r>
        <w:rPr>
          <w:rtl/>
          <w:lang w:bidi="fa-IR"/>
        </w:rPr>
        <w:t xml:space="preserve"> امامان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 در قرآن از آنان به عنوان سابق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کرده نبود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بن عبد اللّ</w:t>
      </w:r>
      <w:r>
        <w:rPr>
          <w:rFonts w:hint="cs"/>
          <w:rtl/>
          <w:lang w:bidi="fa-IR"/>
        </w:rPr>
        <w:t>ه ! آی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مردم در مسابقه اسب دوان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اسب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دنبال سابق درآ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تعب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به مصلّ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؟ </w:t>
      </w:r>
      <w:r w:rsidRPr="00346A31">
        <w:rPr>
          <w:rStyle w:val="libFootnotenumChar"/>
          <w:rtl/>
        </w:rPr>
        <w:t>(1)</w:t>
      </w:r>
    </w:p>
    <w:p w:rsidR="00A3017F" w:rsidRDefault="00346A31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346A31">
      <w:pPr>
        <w:pStyle w:val="Heading2"/>
        <w:rPr>
          <w:rtl/>
          <w:lang w:bidi="fa-IR"/>
        </w:rPr>
      </w:pPr>
      <w:bookmarkStart w:id="222" w:name="_Toc523657457"/>
      <w:r>
        <w:rPr>
          <w:rFonts w:hint="eastAsia"/>
          <w:rtl/>
          <w:lang w:bidi="fa-IR"/>
        </w:rPr>
        <w:t>لقمان</w:t>
      </w:r>
      <w:r>
        <w:rPr>
          <w:rtl/>
          <w:lang w:bidi="fa-IR"/>
        </w:rPr>
        <w:t xml:space="preserve"> و نماز</w:t>
      </w:r>
      <w:bookmarkEnd w:id="222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</w:t>
      </w:r>
      <w:r>
        <w:rPr>
          <w:rtl/>
          <w:lang w:bidi="fa-IR"/>
        </w:rPr>
        <w:t xml:space="preserve"> بزرگمرد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 اثر تزک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نفس و جهاد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اللّ</w:t>
      </w:r>
      <w:r>
        <w:rPr>
          <w:rFonts w:hint="cs"/>
          <w:rtl/>
          <w:lang w:bidi="fa-IR"/>
        </w:rPr>
        <w:t>ه ، از جانب حق وجود بابرکتش چشمه جوشان حکمت الهی</w:t>
      </w:r>
      <w:r>
        <w:rPr>
          <w:rtl/>
          <w:lang w:bidi="fa-IR"/>
        </w:rPr>
        <w:t xml:space="preserve"> شد ، در سفارشاتش به فرزند خود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346A31" w:rsidP="00346A31">
      <w:pPr>
        <w:pStyle w:val="libNormal"/>
        <w:rPr>
          <w:rtl/>
          <w:lang w:bidi="fa-IR"/>
        </w:rPr>
      </w:pPr>
      <w:r w:rsidRPr="00346A31">
        <w:rPr>
          <w:rStyle w:val="libAlaemChar"/>
        </w:rPr>
        <w:t>)</w:t>
      </w:r>
      <w:r w:rsidR="00A3017F">
        <w:rPr>
          <w:rtl/>
          <w:lang w:bidi="fa-IR"/>
        </w:rPr>
        <w:t xml:space="preserve"> </w:t>
      </w:r>
      <w:r w:rsidR="00A3017F" w:rsidRPr="00346A31">
        <w:rPr>
          <w:rStyle w:val="libAieChar"/>
          <w:rFonts w:hint="cs"/>
          <w:rtl/>
        </w:rPr>
        <w:t>ی</w:t>
      </w:r>
      <w:r w:rsidR="00A3017F" w:rsidRPr="00346A31">
        <w:rPr>
          <w:rStyle w:val="libAieChar"/>
          <w:rFonts w:hint="eastAsia"/>
          <w:rtl/>
        </w:rPr>
        <w:t>ا</w:t>
      </w:r>
      <w:r w:rsidR="00A3017F" w:rsidRPr="00346A31">
        <w:rPr>
          <w:rStyle w:val="libAieChar"/>
          <w:rtl/>
        </w:rPr>
        <w:t xml:space="preserve"> بُنَ</w:t>
      </w:r>
      <w:r w:rsidR="00A3017F" w:rsidRPr="00346A31">
        <w:rPr>
          <w:rStyle w:val="libAieChar"/>
          <w:rFonts w:hint="cs"/>
          <w:rtl/>
        </w:rPr>
        <w:t>یَّ</w:t>
      </w:r>
      <w:r w:rsidR="00A3017F" w:rsidRPr="00346A31">
        <w:rPr>
          <w:rStyle w:val="libAieChar"/>
          <w:rtl/>
        </w:rPr>
        <w:t xml:space="preserve"> أَقِمِ الصَّلا</w:t>
      </w:r>
      <w:r w:rsidR="00A3017F" w:rsidRPr="00346A31">
        <w:rPr>
          <w:rStyle w:val="libAieChar"/>
          <w:rFonts w:hint="cs"/>
          <w:rtl/>
        </w:rPr>
        <w:t>هَ وَ أْمُرْ بِالْمَعْرُوفِ وَ انْهَ عَنِ الْمُنْکَرِ وَ اصْبِرْ عَلی</w:t>
      </w:r>
      <w:r w:rsidR="00A3017F" w:rsidRPr="00346A31">
        <w:rPr>
          <w:rStyle w:val="libAieChar"/>
          <w:rtl/>
        </w:rPr>
        <w:t xml:space="preserve"> م</w:t>
      </w:r>
      <w:r w:rsidR="00A3017F" w:rsidRPr="00346A31">
        <w:rPr>
          <w:rStyle w:val="libAieChar"/>
          <w:rFonts w:hint="cs"/>
          <w:rtl/>
        </w:rPr>
        <w:t>ا أَصابَکَ إِنَّ ذلِکَ مِنْ عَزْمِ الْأُمُورِ</w:t>
      </w:r>
      <w:r w:rsidR="00A3017F">
        <w:rPr>
          <w:rFonts w:hint="cs"/>
          <w:rtl/>
          <w:lang w:bidi="fa-IR"/>
        </w:rPr>
        <w:t xml:space="preserve"> </w:t>
      </w:r>
      <w:r w:rsidRPr="00346A31">
        <w:rPr>
          <w:rStyle w:val="libAlaemChar"/>
        </w:rPr>
        <w:t>(</w:t>
      </w:r>
      <w:r w:rsidR="00A3017F">
        <w:rPr>
          <w:rFonts w:hint="cs"/>
          <w:rtl/>
          <w:lang w:bidi="fa-IR"/>
        </w:rPr>
        <w:t xml:space="preserve"> </w:t>
      </w:r>
      <w:r w:rsidR="00A3017F" w:rsidRPr="00346A31">
        <w:rPr>
          <w:rStyle w:val="libFootnotenumChar"/>
          <w:rFonts w:hint="cs"/>
          <w:rtl/>
        </w:rPr>
        <w:t>(2)</w:t>
      </w:r>
      <w:r w:rsidR="00A3017F">
        <w:rPr>
          <w:rFonts w:hint="cs"/>
          <w:rtl/>
          <w:lang w:bidi="fa-IR"/>
        </w:rPr>
        <w:t>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پسرم ! نماز را به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 و در جامعه اقدام به امر به معروف و 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منکر کن و در برابر حوادث بردبار و صبور باش ، که تحمّل و صبر در راه ارشاد مردم نشانه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عزم ثابت مردم بلند همّت است .</w:t>
      </w:r>
    </w:p>
    <w:p w:rsidR="00A3017F" w:rsidRDefault="00346A31" w:rsidP="00346A31">
      <w:pPr>
        <w:pStyle w:val="libLine"/>
        <w:rPr>
          <w:rtl/>
          <w:lang w:bidi="fa-IR"/>
        </w:rPr>
      </w:pPr>
      <w:r>
        <w:rPr>
          <w:lang w:bidi="fa-IR"/>
        </w:rPr>
        <w:t>_________________________________</w:t>
      </w:r>
    </w:p>
    <w:p w:rsidR="00A3017F" w:rsidRDefault="00A3017F" w:rsidP="00346A31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عن ادر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بن عبد اللّ</w:t>
      </w:r>
      <w:r>
        <w:rPr>
          <w:rFonts w:hint="cs"/>
          <w:rtl/>
          <w:lang w:bidi="fa-IR"/>
        </w:rPr>
        <w:t>ه عن ابی</w:t>
      </w:r>
      <w:r>
        <w:rPr>
          <w:rtl/>
          <w:lang w:bidi="fa-IR"/>
        </w:rPr>
        <w:t xml:space="preserve"> عبد اللّ</w:t>
      </w:r>
      <w:r>
        <w:rPr>
          <w:rFonts w:hint="cs"/>
          <w:rtl/>
          <w:lang w:bidi="fa-IR"/>
        </w:rPr>
        <w:t xml:space="preserve">ه </w:t>
      </w:r>
      <w:r w:rsidR="004673E5" w:rsidRPr="004673E5">
        <w:rPr>
          <w:rStyle w:val="libAlaemChar"/>
          <w:rFonts w:hint="cs"/>
          <w:rtl/>
        </w:rPr>
        <w:t xml:space="preserve">عليه‌السلام </w:t>
      </w:r>
      <w:r>
        <w:rPr>
          <w:rtl/>
          <w:lang w:bidi="fa-IR"/>
        </w:rPr>
        <w:t>قال سالته عن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هذه الآ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«مَا سَلَکَکُمْ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سَقَر قَالُوا لُمْ نَکُ مِنَ الْمُصَلِّ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»، قال 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بها لم نک من أتباع الأئمه الذ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قال اللّ</w:t>
      </w:r>
      <w:r>
        <w:rPr>
          <w:rFonts w:hint="cs"/>
          <w:rtl/>
          <w:lang w:bidi="fa-IR"/>
        </w:rPr>
        <w:t>ه تبارک و تعالی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«وَ السَّابِقُونَ السّ</w:t>
      </w:r>
      <w:r>
        <w:rPr>
          <w:rFonts w:hint="cs"/>
          <w:rtl/>
          <w:lang w:bidi="fa-IR"/>
        </w:rPr>
        <w:t>ابِقُون</w:t>
      </w:r>
      <w:r>
        <w:rPr>
          <w:rFonts w:hint="eastAsia"/>
          <w:rtl/>
          <w:lang w:bidi="fa-IR"/>
        </w:rPr>
        <w:t>َ</w:t>
      </w:r>
      <w:r>
        <w:rPr>
          <w:rtl/>
          <w:lang w:bidi="fa-IR"/>
        </w:rPr>
        <w:t xml:space="preserve"> أُول</w:t>
      </w:r>
      <w:r>
        <w:rPr>
          <w:rFonts w:hint="cs"/>
          <w:rtl/>
          <w:lang w:bidi="fa-IR"/>
        </w:rPr>
        <w:t>ئِکَ الْمُقَرَّبُونَ »اما تری</w:t>
      </w:r>
      <w:r>
        <w:rPr>
          <w:rtl/>
          <w:lang w:bidi="fa-IR"/>
        </w:rPr>
        <w:t xml:space="preserve"> الناس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سمون</w:t>
      </w:r>
      <w:r>
        <w:rPr>
          <w:rtl/>
          <w:lang w:bidi="fa-IR"/>
        </w:rPr>
        <w:t xml:space="preserve"> الذ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السابق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الحلبه مصل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فذلک الذ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قال لم نک من المصل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لم نک من اتباع السابق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.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1 / 419 ، باب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نکت و نتف من التنز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38 ؛ بحار الانوار : 24 / 7 ، باب 23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19 .</w:t>
      </w:r>
    </w:p>
    <w:p w:rsidR="00A3017F" w:rsidRDefault="00A3017F" w:rsidP="00346A31">
      <w:pPr>
        <w:pStyle w:val="libFootnote0"/>
        <w:rPr>
          <w:rtl/>
          <w:lang w:bidi="fa-IR"/>
        </w:rPr>
      </w:pPr>
      <w:r>
        <w:rPr>
          <w:rtl/>
          <w:lang w:bidi="fa-IR"/>
        </w:rPr>
        <w:t>2- 2) - لقمان : 17 .</w:t>
      </w:r>
    </w:p>
    <w:p w:rsidR="00346A31" w:rsidRDefault="00346A31" w:rsidP="00A3017F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346A31">
      <w:pPr>
        <w:pStyle w:val="Heading2"/>
        <w:rPr>
          <w:rtl/>
          <w:lang w:bidi="fa-IR"/>
        </w:rPr>
      </w:pPr>
      <w:bookmarkStart w:id="223" w:name="_Toc523657458"/>
      <w:r>
        <w:rPr>
          <w:rFonts w:hint="eastAsia"/>
          <w:rtl/>
          <w:lang w:bidi="fa-IR"/>
        </w:rPr>
        <w:t>حرف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bookmarkEnd w:id="223"/>
    </w:p>
    <w:p w:rsidR="00346A31" w:rsidRDefault="00346A31" w:rsidP="00A3017F">
      <w:pPr>
        <w:pStyle w:val="libNormal"/>
        <w:rPr>
          <w:lang w:bidi="fa-IR"/>
        </w:rPr>
      </w:pPr>
    </w:p>
    <w:p w:rsidR="00A3017F" w:rsidRDefault="00A3017F" w:rsidP="00346A31">
      <w:pPr>
        <w:pStyle w:val="Heading2"/>
        <w:rPr>
          <w:rtl/>
          <w:lang w:bidi="fa-IR"/>
        </w:rPr>
      </w:pPr>
      <w:bookmarkStart w:id="224" w:name="_Toc523657459"/>
      <w:r>
        <w:rPr>
          <w:rFonts w:hint="eastAsia"/>
          <w:rtl/>
          <w:lang w:bidi="fa-IR"/>
        </w:rPr>
        <w:t>محاسبه</w:t>
      </w:r>
      <w:r>
        <w:rPr>
          <w:rtl/>
          <w:lang w:bidi="fa-IR"/>
        </w:rPr>
        <w:t xml:space="preserve"> دق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bookmarkEnd w:id="224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،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مانند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نامش توبه بود و به قول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بهائ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غالباً به محاسبه نفس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پرداخت ، ما هم هر روز و هر شب از خود حساب بکش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شصت ساله بود ، مجموعه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آن را حساب کرد ، 21500 روز شد ، گفت : 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من اگر در برابر هر روز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گناه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نکرده باشم ، اگر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باشد 21500 گناه مرتکب شده ام ،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خواهم خدا را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همه گناه ملاقات کنم ؟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هنگام نعره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زد و به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افتاد و جان به جان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کرد !! </w:t>
      </w:r>
      <w:r w:rsidRPr="009914C1">
        <w:rPr>
          <w:rStyle w:val="libFootnotenumChar"/>
          <w:rtl/>
        </w:rPr>
        <w:t>(1)</w:t>
      </w:r>
    </w:p>
    <w:p w:rsidR="00A3017F" w:rsidRDefault="009914C1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8C39BD">
      <w:pPr>
        <w:pStyle w:val="Heading2"/>
        <w:rPr>
          <w:rtl/>
          <w:lang w:bidi="fa-IR"/>
        </w:rPr>
      </w:pPr>
      <w:bookmarkStart w:id="225" w:name="_Toc523657460"/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AB794A" w:rsidRPr="00AB794A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و نماز</w:t>
      </w:r>
      <w:bookmarkEnd w:id="225"/>
    </w:p>
    <w:p w:rsidR="00A3017F" w:rsidRDefault="00A3017F" w:rsidP="008C39B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مسائل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باب نماز در آ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رسول خدا </w:t>
      </w:r>
      <w:r w:rsidR="00AB794A" w:rsidRPr="00AB794A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>مطرح است در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فرهنگ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مطرح نبوده 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نماز</w:t>
      </w:r>
      <w:r>
        <w:rPr>
          <w:rtl/>
          <w:lang w:bidi="fa-IR"/>
        </w:rPr>
        <w:t xml:space="preserve"> در اسلام محمّد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جامع و واقع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کامل است که در پرتو آن ، انسان به آداب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مؤدّب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طر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رشد و کمال و عرفان و طر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و عشق و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8C39B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نماز</w:t>
      </w:r>
      <w:r>
        <w:rPr>
          <w:rtl/>
          <w:lang w:bidi="fa-IR"/>
        </w:rPr>
        <w:t xml:space="preserve"> در آ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محمّد </w:t>
      </w:r>
      <w:r w:rsidR="00AB794A" w:rsidRPr="00AB794A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>بال پر قدرت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اگر با شرا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</w:t>
      </w:r>
      <w:r>
        <w:rPr>
          <w:rtl/>
          <w:lang w:bidi="fa-IR"/>
        </w:rPr>
        <w:t xml:space="preserve"> مخصوص به خودش انجام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، انسان را تا مقام قرب و وصال محبوب ابد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معشوق سرمد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پرواز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عارفان</w:t>
      </w:r>
      <w:r>
        <w:rPr>
          <w:rtl/>
          <w:lang w:bidi="fa-IR"/>
        </w:rPr>
        <w:t xml:space="preserve"> عاشق و واصلان کامل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 نماز معجون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حضرت شارع حک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آن را ترت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فرموده و به لطف عم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خود ترک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نموده 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مشخّص</w:t>
      </w:r>
      <w:r>
        <w:rPr>
          <w:rtl/>
          <w:lang w:bidi="fa-IR"/>
        </w:rPr>
        <w:t xml:space="preserve"> است که هر جزء آن مبتن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حکمت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و مقتض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مصلحت</w:t>
      </w:r>
      <w:r>
        <w:rPr>
          <w:rFonts w:hint="cs"/>
          <w:rtl/>
          <w:lang w:bidi="fa-IR"/>
        </w:rPr>
        <w:t>ی</w:t>
      </w:r>
    </w:p>
    <w:p w:rsidR="00A3017F" w:rsidRDefault="008C39BD" w:rsidP="008C39BD">
      <w:pPr>
        <w:pStyle w:val="libLine"/>
        <w:rPr>
          <w:rtl/>
          <w:lang w:bidi="fa-IR"/>
        </w:rPr>
      </w:pPr>
      <w:r>
        <w:rPr>
          <w:lang w:bidi="fa-IR"/>
        </w:rPr>
        <w:t>___________________________</w:t>
      </w:r>
    </w:p>
    <w:p w:rsidR="00A3017F" w:rsidRDefault="00A3017F" w:rsidP="008C39BD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نمونه : 24 / 465 .</w:t>
      </w:r>
    </w:p>
    <w:p w:rsidR="00A3017F" w:rsidRDefault="008C39BD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است</w:t>
      </w:r>
      <w:r w:rsidR="00A3017F">
        <w:rPr>
          <w:rtl/>
          <w:lang w:bidi="fa-IR"/>
        </w:rPr>
        <w:t xml:space="preserve"> ، و هو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دا</w:t>
      </w:r>
      <w:r w:rsidR="00A3017F">
        <w:rPr>
          <w:rtl/>
          <w:lang w:bidi="fa-IR"/>
        </w:rPr>
        <w:t xml:space="preserve"> و مبرهن که افضل اعمال بن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آدم سجده کردن است . چنانکه صر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ح</w:t>
      </w:r>
      <w:r w:rsidR="00A3017F">
        <w:rPr>
          <w:rtl/>
          <w:lang w:bidi="fa-IR"/>
        </w:rPr>
        <w:t xml:space="preserve"> اخبار و صح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ح</w:t>
      </w:r>
      <w:r w:rsidR="00A3017F">
        <w:rPr>
          <w:rtl/>
          <w:lang w:bidi="fa-IR"/>
        </w:rPr>
        <w:t xml:space="preserve"> اعتبار بر آن ناطق و شاهد است ، صادق از آنکه اعضا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سبعه را در آن حال مصلّ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بر خاک گذارد و مجمع النّور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که اشرف جوارح است بر زم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مالد و به زبان ن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از</w:t>
      </w:r>
      <w:r w:rsidR="00A3017F">
        <w:rPr>
          <w:rtl/>
          <w:lang w:bidi="fa-IR"/>
        </w:rPr>
        <w:t xml:space="preserve"> به درگاه کر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م</w:t>
      </w:r>
      <w:r w:rsidR="00A3017F">
        <w:rPr>
          <w:rtl/>
          <w:lang w:bidi="fa-IR"/>
        </w:rPr>
        <w:t xml:space="preserve"> کارساز ب</w:t>
      </w:r>
      <w:r w:rsidR="00A3017F">
        <w:rPr>
          <w:rFonts w:hint="eastAsia"/>
          <w:rtl/>
          <w:lang w:bidi="fa-IR"/>
        </w:rPr>
        <w:t>نده</w:t>
      </w:r>
      <w:r w:rsidR="00A3017F">
        <w:rPr>
          <w:rtl/>
          <w:lang w:bidi="fa-IR"/>
        </w:rPr>
        <w:t xml:space="preserve"> نواز نالد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مهم از قول رسول خدا </w:t>
      </w:r>
      <w:r w:rsidR="00AB794A" w:rsidRPr="00AB794A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آمده است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اِنَّمَا</w:t>
      </w:r>
      <w:r>
        <w:rPr>
          <w:rtl/>
          <w:lang w:bidi="fa-IR"/>
        </w:rPr>
        <w:t xml:space="preserve"> الْعِلْمُ ثَل</w:t>
      </w:r>
      <w:r>
        <w:rPr>
          <w:rFonts w:hint="cs"/>
          <w:rtl/>
          <w:lang w:bidi="fa-IR"/>
        </w:rPr>
        <w:t>اثَهٌ آیَ</w:t>
      </w:r>
      <w:r>
        <w:rPr>
          <w:rFonts w:hint="eastAsia"/>
          <w:rtl/>
          <w:lang w:bidi="fa-IR"/>
        </w:rPr>
        <w:t>هٌ</w:t>
      </w:r>
      <w:r>
        <w:rPr>
          <w:rtl/>
          <w:lang w:bidi="fa-IR"/>
        </w:rPr>
        <w:t xml:space="preserve"> مُحْکَمَهٌ ، اوْ فَر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ضَهٌ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 xml:space="preserve">ادِلَهٌ ، اوْ سُنَّهٌ قائِمَهٌ . . </w:t>
      </w:r>
      <w:r w:rsidRPr="008C39BD">
        <w:rPr>
          <w:rStyle w:val="libFootnotenumChar"/>
          <w:rFonts w:hint="cs"/>
          <w:rtl/>
        </w:rPr>
        <w:t>(1)</w:t>
      </w:r>
      <w:r>
        <w:rPr>
          <w:rFonts w:hint="cs"/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محکم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به 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معرفه اللّ</w:t>
      </w:r>
      <w:r>
        <w:rPr>
          <w:rFonts w:hint="cs"/>
          <w:rtl/>
          <w:lang w:bidi="fa-IR"/>
        </w:rPr>
        <w:t>ه شده ، و فری</w:t>
      </w:r>
      <w:r>
        <w:rPr>
          <w:rFonts w:hint="eastAsia"/>
          <w:rtl/>
          <w:lang w:bidi="fa-IR"/>
        </w:rPr>
        <w:t>ضه</w:t>
      </w:r>
      <w:r>
        <w:rPr>
          <w:rtl/>
          <w:lang w:bidi="fa-IR"/>
        </w:rPr>
        <w:t xml:space="preserve"> عادله به اخلاق و تزک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نفس معنا گشته ، و سنّت قائمه به فروع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</w:t>
      </w:r>
      <w:r>
        <w:rPr>
          <w:rtl/>
          <w:lang w:bidi="fa-IR"/>
        </w:rPr>
        <w:t xml:space="preserve"> محمّد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تب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شده است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نماز</w:t>
      </w:r>
      <w:r>
        <w:rPr>
          <w:rtl/>
          <w:lang w:bidi="fa-IR"/>
        </w:rPr>
        <w:t xml:space="preserve"> معجون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اجزاء آن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سه علم ترک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گشته و جامه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سه رشته دوخته شده و حقّه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در آن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سه گوهر نف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اندوخته گشته و صدف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سه لؤلؤ 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tl/>
          <w:lang w:bidi="fa-IR"/>
        </w:rPr>
        <w:t xml:space="preserve"> را دربردارد و منبع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سه چشمه از آن منفجر گردد ،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همه در رابطه با نماز اسلام محمّد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امّا</w:t>
      </w:r>
      <w:r>
        <w:rPr>
          <w:rtl/>
          <w:lang w:bidi="fa-IR"/>
        </w:rPr>
        <w:t xml:space="preserve"> اشتمال نماز بر 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از آن است که افتتاح نماز با تکب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رهالاحرام</w:t>
      </w:r>
      <w:r>
        <w:rPr>
          <w:rtl/>
          <w:lang w:bidi="fa-IR"/>
        </w:rPr>
        <w:t xml:space="preserve"> است و مفهوم تکب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، 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ذات و نف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صفات است ، و بلند کردن انگشتان دهگانه که هر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دل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نشانه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صفات جلال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جمال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است ، که انسان به هنگام راه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افتن</w:t>
      </w:r>
      <w:r>
        <w:rPr>
          <w:rtl/>
          <w:lang w:bidi="fa-IR"/>
        </w:rPr>
        <w:t xml:space="preserve"> به نماز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متوجّه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معا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بلند آسمان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مفاه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جانانه ملکوت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</w:t>
      </w:r>
      <w:r>
        <w:rPr>
          <w:rtl/>
          <w:lang w:bidi="fa-IR"/>
        </w:rPr>
        <w:t xml:space="preserve"> اشتمال نماز بر تزک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اخلاق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طهارت بر دو نوع است :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طهارت</w:t>
      </w:r>
      <w:r>
        <w:rPr>
          <w:rtl/>
          <w:lang w:bidi="fa-IR"/>
        </w:rPr>
        <w:t xml:space="preserve"> ظاهر از خبائث و احداث ، و طهارت باطن از ذما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اخلاق . و چنانکه تطه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ظاهر ، شرط صحّت نماز است ، همچنان تطه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باطن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شرط قبول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عبادت اله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اشتمال نماز بر سنّت قائمه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جهت است که نماز اشرف عبادات</w:t>
      </w:r>
    </w:p>
    <w:p w:rsidR="00A3017F" w:rsidRDefault="008C39BD" w:rsidP="008C39BD">
      <w:pPr>
        <w:pStyle w:val="libLine"/>
        <w:rPr>
          <w:rtl/>
          <w:lang w:bidi="fa-IR"/>
        </w:rPr>
      </w:pPr>
      <w:r>
        <w:rPr>
          <w:lang w:bidi="fa-IR"/>
        </w:rPr>
        <w:t>______________________________</w:t>
      </w:r>
    </w:p>
    <w:p w:rsidR="00A3017F" w:rsidRDefault="00A3017F" w:rsidP="008C39BD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:24/1 .</w:t>
      </w:r>
    </w:p>
    <w:p w:rsidR="008C39BD" w:rsidRDefault="008C39BD" w:rsidP="00A3017F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افضل طاعات است و در فروع ،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عمل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آن برابر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نماز اسلام محمّد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سراپا آداب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مسائل ترب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حقا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ملکوت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واقع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آسمان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نماز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انسان به معراج مربوط به خودش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رسد و به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نور سرمد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متّصل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8C39BD">
      <w:pPr>
        <w:pStyle w:val="Heading2"/>
        <w:rPr>
          <w:rtl/>
          <w:lang w:bidi="fa-IR"/>
        </w:rPr>
      </w:pPr>
      <w:bookmarkStart w:id="226" w:name="_Toc523657461"/>
      <w:r>
        <w:rPr>
          <w:rFonts w:hint="eastAsia"/>
          <w:rtl/>
          <w:lang w:bidi="fa-IR"/>
        </w:rPr>
        <w:t>مراقب</w:t>
      </w:r>
      <w:r>
        <w:rPr>
          <w:rtl/>
          <w:lang w:bidi="fa-IR"/>
        </w:rPr>
        <w:t xml:space="preserve"> باش</w:t>
      </w:r>
      <w:bookmarkEnd w:id="226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ارانش</w:t>
      </w:r>
      <w:r>
        <w:rPr>
          <w:rtl/>
          <w:lang w:bidi="fa-IR"/>
        </w:rPr>
        <w:t xml:space="preserve"> به نام اسحاق بن عمار فرمود :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اسحاق ! از خدا بترس چنان که 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او را با دو چشم سر در برابر خود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و اگر تو او را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او تو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؛ و اگر اعتقادت 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باشد که او تو را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ناً</w:t>
      </w:r>
      <w:r>
        <w:rPr>
          <w:rtl/>
          <w:lang w:bidi="fa-IR"/>
        </w:rPr>
        <w:t xml:space="preserve"> کافر شده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؛ و اگر معتقد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تو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آن گاه در برابر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او دست ب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گناه بزن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مسلماً او را از پست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نندگان</w:t>
      </w:r>
      <w:r>
        <w:rPr>
          <w:rtl/>
          <w:lang w:bidi="fa-IR"/>
        </w:rPr>
        <w:t xml:space="preserve"> قرار داده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!! </w:t>
      </w:r>
      <w:r w:rsidRPr="008C39BD">
        <w:rPr>
          <w:rStyle w:val="libFootnotenumChar"/>
          <w:rtl/>
        </w:rPr>
        <w:t>(1)</w:t>
      </w:r>
    </w:p>
    <w:p w:rsidR="00A3017F" w:rsidRDefault="008C39BD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8C39BD">
      <w:pPr>
        <w:pStyle w:val="Heading2"/>
        <w:rPr>
          <w:rtl/>
          <w:lang w:bidi="fa-IR"/>
        </w:rPr>
      </w:pPr>
      <w:bookmarkStart w:id="227" w:name="_Toc523657462"/>
      <w:r>
        <w:rPr>
          <w:rFonts w:hint="eastAsia"/>
          <w:rtl/>
          <w:lang w:bidi="fa-IR"/>
        </w:rPr>
        <w:t>مردگان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گونه محشور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</w:t>
      </w:r>
      <w:bookmarkEnd w:id="227"/>
    </w:p>
    <w:p w:rsidR="00A3017F" w:rsidRDefault="00A3017F" w:rsidP="008C39B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 جبر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به محضر رسول خدا </w:t>
      </w:r>
      <w:r w:rsidR="00AB794A" w:rsidRPr="00AB794A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>آمد و آن حضرت را به قبرستان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برد ، او را کنار قبر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 و مرده آن قبر را صدا زد که به اذن حق برخ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!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 و صورتش سپ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بود از قبر درآمد ، از صورتش خاک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زدود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: الحمد للّه و اللّه اکبر ، جبر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به او خطاب</w:t>
      </w:r>
    </w:p>
    <w:p w:rsidR="00A3017F" w:rsidRDefault="008C39BD" w:rsidP="008C39BD">
      <w:pPr>
        <w:pStyle w:val="libLine"/>
        <w:rPr>
          <w:rtl/>
          <w:lang w:bidi="fa-IR"/>
        </w:rPr>
      </w:pPr>
      <w:r>
        <w:rPr>
          <w:lang w:bidi="fa-IR"/>
        </w:rPr>
        <w:t>______________________________</w:t>
      </w:r>
    </w:p>
    <w:p w:rsidR="00A3017F" w:rsidRDefault="00A3017F" w:rsidP="008C39BD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عن إسحاق بن عمار ، قال : قال أبو عبد اللّ</w:t>
      </w:r>
      <w:r>
        <w:rPr>
          <w:rFonts w:hint="cs"/>
          <w:rtl/>
          <w:lang w:bidi="fa-IR"/>
        </w:rPr>
        <w:t xml:space="preserve">ه </w:t>
      </w:r>
      <w:r w:rsidR="004673E5" w:rsidRPr="004673E5">
        <w:rPr>
          <w:rStyle w:val="libAlaemChar"/>
          <w:rFonts w:hint="cs"/>
          <w:rtl/>
        </w:rPr>
        <w:t xml:space="preserve">عليه‌السلام </w:t>
      </w:r>
      <w:r>
        <w:rPr>
          <w:rtl/>
          <w:lang w:bidi="fa-IR"/>
        </w:rPr>
        <w:t xml:space="preserve">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إسحاق ! خف اللّ</w:t>
      </w:r>
      <w:r>
        <w:rPr>
          <w:rFonts w:hint="cs"/>
          <w:rtl/>
          <w:lang w:bidi="fa-IR"/>
        </w:rPr>
        <w:t>ه کأنک تراه ، و إن کنت لا تراه فإنه ی</w:t>
      </w:r>
      <w:r>
        <w:rPr>
          <w:rFonts w:hint="eastAsia"/>
          <w:rtl/>
          <w:lang w:bidi="fa-IR"/>
        </w:rPr>
        <w:t>راک</w:t>
      </w:r>
      <w:r>
        <w:rPr>
          <w:rtl/>
          <w:lang w:bidi="fa-IR"/>
        </w:rPr>
        <w:t xml:space="preserve"> ، و إن کنت 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أنه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راک</w:t>
      </w:r>
      <w:r>
        <w:rPr>
          <w:rtl/>
          <w:lang w:bidi="fa-IR"/>
        </w:rPr>
        <w:t xml:space="preserve"> ، فقد کفرت ، و إن کنت تعلم أنه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راک</w:t>
      </w:r>
      <w:r>
        <w:rPr>
          <w:rtl/>
          <w:lang w:bidi="fa-IR"/>
        </w:rPr>
        <w:t xml:space="preserve"> ثم برزت له بالمعص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فقد جعلته من أهون الناظر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. اصول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2 / 67 ، باب الخوف و الرجاء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2 ؛ بحار الانوار : 67 / 355 ، باب 59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2 .</w:t>
      </w:r>
    </w:p>
    <w:p w:rsidR="008C39BD" w:rsidRDefault="008C39BD" w:rsidP="00A3017F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کرد</w:t>
      </w:r>
      <w:r>
        <w:rPr>
          <w:rtl/>
          <w:lang w:bidi="fa-IR"/>
        </w:rPr>
        <w:t xml:space="preserve"> : به اذن خدا باز گرد ، سپس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را کنار قبر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آورد و به مرده قبر خطاب کرد : به اجازه خدا برخ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،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برخاست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وا</w:t>
      </w:r>
      <w:r>
        <w:rPr>
          <w:rtl/>
          <w:lang w:bidi="fa-IR"/>
        </w:rPr>
        <w:t xml:space="preserve"> حسرتا ، 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هلاکت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چارگ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! جبر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به او گفت : به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بود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اذن خدا باز گرد ، سپس گفت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محمد ! تمام اموات 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صورت در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محشور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</w:t>
      </w:r>
      <w:r w:rsidRPr="008C39BD">
        <w:rPr>
          <w:rStyle w:val="libFootnotenumChar"/>
          <w:rtl/>
        </w:rPr>
        <w:t>(1)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8C39BD">
      <w:pPr>
        <w:pStyle w:val="Heading2"/>
        <w:rPr>
          <w:rtl/>
          <w:lang w:bidi="fa-IR"/>
        </w:rPr>
      </w:pPr>
      <w:bookmarkStart w:id="228" w:name="_Toc523657463"/>
      <w:r>
        <w:rPr>
          <w:rFonts w:hint="eastAsia"/>
          <w:rtl/>
          <w:lang w:bidi="fa-IR"/>
        </w:rPr>
        <w:t>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وسف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باتر</w:t>
      </w:r>
      <w:r>
        <w:rPr>
          <w:rtl/>
          <w:lang w:bidi="fa-IR"/>
        </w:rPr>
        <w:t xml:space="preserve"> بودند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تو ؟</w:t>
      </w:r>
      <w:bookmarkEnd w:id="228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عبد</w:t>
      </w:r>
      <w:r>
        <w:rPr>
          <w:rtl/>
          <w:lang w:bidi="fa-IR"/>
        </w:rPr>
        <w:t xml:space="preserve"> الاعل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آل سام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حضرت صادق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،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فرمودند :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چهره را که به خاطر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دچار فتنه شد به دادگاه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آورند ،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پروردگارا ! مرا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تا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به خاطر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برخورد کردم به آنچه که برخورد کردم ، در آن هنگام حضرت 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</w:t>
      </w:r>
      <w:r w:rsidR="00736DFA" w:rsidRPr="00736DFA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>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آورند و در جواب آن زن گفته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: تو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؟ ما 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tl/>
          <w:lang w:bidi="fa-IR"/>
        </w:rPr>
        <w:t xml:space="preserve">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از فتنه حفظ کرد !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tl/>
          <w:lang w:bidi="fa-IR"/>
        </w:rPr>
        <w:t xml:space="preserve"> صورت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آورند که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محض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چهره و اندامش دچار فتنه شد ، عرضه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: خداوندا ! به من چهره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داد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تا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از زنان آنچه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. در </w:t>
      </w:r>
      <w:r>
        <w:rPr>
          <w:rFonts w:hint="eastAsia"/>
          <w:rtl/>
          <w:lang w:bidi="fa-IR"/>
        </w:rPr>
        <w:t>آن</w:t>
      </w:r>
      <w:r>
        <w:rPr>
          <w:rtl/>
          <w:lang w:bidi="fa-IR"/>
        </w:rPr>
        <w:t xml:space="preserve"> وقت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وسف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آورند و در پاسخ آن جوان گفته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: تو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وسف</w:t>
      </w:r>
      <w:r>
        <w:rPr>
          <w:rtl/>
          <w:lang w:bidi="fa-IR"/>
        </w:rPr>
        <w:t xml:space="preserve"> ؟ 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وسف</w:t>
      </w:r>
      <w:r>
        <w:rPr>
          <w:rtl/>
          <w:lang w:bidi="fa-IR"/>
        </w:rPr>
        <w:t xml:space="preserve">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به خاطر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دچار فتنه نشد . مبتلا به بلا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آورند که به خاطر بلا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و صبر نکردنش گرفتار </w:t>
      </w:r>
      <w:r>
        <w:rPr>
          <w:rtl/>
          <w:lang w:bidi="fa-IR"/>
        </w:rPr>
        <w:lastRenderedPageBreak/>
        <w:t>فتنه شد ،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خداوندا ! بلا را بر من سخت گرفت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من هم تاب و طاقتم را از دست دادم و دچار فتنه شدم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وب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آورند و به شخص بلا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 بلا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دتر</w:t>
      </w:r>
      <w:r>
        <w:rPr>
          <w:rtl/>
          <w:lang w:bidi="fa-IR"/>
        </w:rPr>
        <w:t xml:space="preserve"> بود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وب</w:t>
      </w:r>
      <w:r>
        <w:rPr>
          <w:rtl/>
          <w:lang w:bidi="fa-IR"/>
        </w:rPr>
        <w:t xml:space="preserve"> ؟ او به بلا دچار شد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گرفتار فتنه نشد </w:t>
      </w:r>
      <w:r w:rsidRPr="008C39BD">
        <w:rPr>
          <w:rStyle w:val="libFootnotenumChar"/>
          <w:rtl/>
        </w:rPr>
        <w:t>(2)</w:t>
      </w:r>
      <w:r>
        <w:rPr>
          <w:rtl/>
          <w:lang w:bidi="fa-IR"/>
        </w:rPr>
        <w:t xml:space="preserve"> !</w:t>
      </w:r>
    </w:p>
    <w:p w:rsidR="00A3017F" w:rsidRDefault="008C39BD" w:rsidP="008C39BD">
      <w:pPr>
        <w:pStyle w:val="libLine"/>
        <w:rPr>
          <w:rtl/>
          <w:lang w:bidi="fa-IR"/>
        </w:rPr>
      </w:pPr>
      <w:r>
        <w:rPr>
          <w:lang w:bidi="fa-IR"/>
        </w:rPr>
        <w:t>___________________________</w:t>
      </w:r>
    </w:p>
    <w:p w:rsidR="00A3017F" w:rsidRDefault="00A3017F" w:rsidP="008C39BD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قم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2 / 253 ،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نفخ الصور ؛ بحار الأنوار : 7 / 39 ، باب 3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8 .</w:t>
      </w:r>
    </w:p>
    <w:p w:rsidR="00A3017F" w:rsidRDefault="00A3017F" w:rsidP="008C39BD">
      <w:pPr>
        <w:pStyle w:val="libFootnote0"/>
        <w:rPr>
          <w:rtl/>
          <w:lang w:bidi="fa-IR"/>
        </w:rPr>
      </w:pPr>
      <w:r>
        <w:rPr>
          <w:rtl/>
          <w:lang w:bidi="fa-IR"/>
        </w:rPr>
        <w:t>2- 2) -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: 8 / 228،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أجوج</w:t>
      </w:r>
      <w:r>
        <w:rPr>
          <w:rtl/>
          <w:lang w:bidi="fa-IR"/>
        </w:rPr>
        <w:t xml:space="preserve"> و مأجوج،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291؛ بحار الأنوار: 12 / 341، باب 10،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2.</w:t>
      </w:r>
    </w:p>
    <w:p w:rsidR="008C39BD" w:rsidRDefault="008C39BD" w:rsidP="00A3017F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8C39BD">
      <w:pPr>
        <w:pStyle w:val="Heading2"/>
        <w:rPr>
          <w:rtl/>
          <w:lang w:bidi="fa-IR"/>
        </w:rPr>
      </w:pPr>
      <w:bookmarkStart w:id="229" w:name="_Toc523657464"/>
      <w:r>
        <w:rPr>
          <w:rFonts w:hint="eastAsia"/>
          <w:rtl/>
          <w:lang w:bidi="fa-IR"/>
        </w:rPr>
        <w:t>مشروب</w:t>
      </w:r>
      <w:r w:rsidR="008C39BD">
        <w:rPr>
          <w:lang w:bidi="fa-IR"/>
        </w:rPr>
        <w:t xml:space="preserve"> </w:t>
      </w:r>
      <w:r>
        <w:rPr>
          <w:rFonts w:hint="eastAsia"/>
          <w:rtl/>
          <w:lang w:bidi="fa-IR"/>
        </w:rPr>
        <w:t>خوار</w:t>
      </w:r>
      <w:r>
        <w:rPr>
          <w:rtl/>
          <w:lang w:bidi="fa-IR"/>
        </w:rPr>
        <w:t xml:space="preserve"> و توبه</w:t>
      </w:r>
      <w:bookmarkEnd w:id="229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</w:t>
      </w:r>
      <w:r>
        <w:rPr>
          <w:rtl/>
          <w:lang w:bidi="fa-IR"/>
        </w:rPr>
        <w:t xml:space="preserve"> کاشان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چشمه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</w:t>
      </w:r>
      <w:r>
        <w:rPr>
          <w:rtl/>
          <w:lang w:bidi="fa-IR"/>
        </w:rPr>
        <w:t xml:space="preserve"> و دانش ، و منبع بص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در کتاب پرق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مت</w:t>
      </w:r>
      <w:r>
        <w:rPr>
          <w:rtl/>
          <w:lang w:bidi="fa-IR"/>
        </w:rPr>
        <w:t xml:space="preserve"> « محجه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ضاء</w:t>
      </w:r>
      <w:r>
        <w:rPr>
          <w:rtl/>
          <w:lang w:bidi="fa-IR"/>
        </w:rPr>
        <w:t xml:space="preserve"> » نقل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: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شرابخوار ، خانه اش مرکز اجتماع اهل فسق و فجور بود .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دوستانش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شرابخوار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لهو و لعب دعوت کرد ، چهار درهم به غلامش داد تا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همانان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وه</w:t>
      </w:r>
      <w:r>
        <w:rPr>
          <w:rtl/>
          <w:lang w:bidi="fa-IR"/>
        </w:rPr>
        <w:t xml:space="preserve"> ته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کند ، غلام از کنار خانه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به نام منصور بن عمّار عبور کرد ،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آن مرد خدا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ازمند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طلب کمک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هر کس چهار درهم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حل مشکل محتاج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کمک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من به او چهار دعا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غلام</w:t>
      </w:r>
      <w:r>
        <w:rPr>
          <w:rtl/>
          <w:lang w:bidi="fa-IR"/>
        </w:rPr>
        <w:t xml:space="preserve"> چهار درهم را به آن مرد خدا تقد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کرد ، او به غلام گفت :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از خدا چه بخواهم ؟ گفت : چهار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از خداوند مهربان بطلب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1 - آزاد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بردگ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2 - خروج از ته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فقر 3 - بازگشت و توبه اربابم به حق 4 - آمرزش خداوند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و اربابم و خودت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غلام</w:t>
      </w:r>
      <w:r>
        <w:rPr>
          <w:rtl/>
          <w:lang w:bidi="fa-IR"/>
        </w:rPr>
        <w:t xml:space="preserve"> با دست خال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خانه برگشت ، ارباب گفت : چرا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آمد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چرا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وه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داستان چهار درهم و چهار دعا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ارباب گفت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ارباب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خوشحال شد ، برق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دلش افتاد ، چهار هزار درهم به غلام داد و گفت : برو تو را در راه خدا آزاد کردم و خود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به عرصه توبه و انابه درآمدم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خودم را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مغفرت و آمرزش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نم</w:t>
      </w:r>
      <w:r>
        <w:rPr>
          <w:rtl/>
          <w:lang w:bidi="fa-IR"/>
        </w:rPr>
        <w:t xml:space="preserve">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شب</w:t>
      </w:r>
      <w:r>
        <w:rPr>
          <w:rtl/>
          <w:lang w:bidi="fa-IR"/>
        </w:rPr>
        <w:t xml:space="preserve"> در عالم رؤ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به او گفته شد : آنچه وظ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تو بود انجام داد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آنچه وظ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من نسبت به گنهکار تائب است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گمان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انجام 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؟ من ، تو و غلام و منصور بن عمّار و آنان را که حاضر بودند آمرز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</w:t>
      </w:r>
      <w:r w:rsidRPr="008C39BD">
        <w:rPr>
          <w:rStyle w:val="libFootnotenumChar"/>
          <w:rtl/>
        </w:rPr>
        <w:t>(1)</w:t>
      </w:r>
      <w:r>
        <w:rPr>
          <w:rtl/>
          <w:lang w:bidi="fa-IR"/>
        </w:rPr>
        <w:t xml:space="preserve"> !</w:t>
      </w:r>
    </w:p>
    <w:p w:rsidR="00A3017F" w:rsidRDefault="008C39BD" w:rsidP="008C39BD">
      <w:pPr>
        <w:pStyle w:val="libLine"/>
        <w:rPr>
          <w:rtl/>
          <w:lang w:bidi="fa-IR"/>
        </w:rPr>
      </w:pPr>
      <w:r>
        <w:rPr>
          <w:lang w:bidi="fa-IR"/>
        </w:rPr>
        <w:t>______________________________</w:t>
      </w:r>
    </w:p>
    <w:p w:rsidR="00A3017F" w:rsidRDefault="00A3017F" w:rsidP="008C39BD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محجه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ضاء</w:t>
      </w:r>
      <w:r>
        <w:rPr>
          <w:rtl/>
          <w:lang w:bidi="fa-IR"/>
        </w:rPr>
        <w:t xml:space="preserve"> : 7 / 267 ، کتاب الخوف و الرجاء .</w:t>
      </w:r>
    </w:p>
    <w:p w:rsidR="008C39BD" w:rsidRDefault="008C39BD" w:rsidP="00A3017F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8C39BD">
      <w:pPr>
        <w:pStyle w:val="Heading2"/>
        <w:rPr>
          <w:rtl/>
          <w:lang w:bidi="fa-IR"/>
        </w:rPr>
      </w:pPr>
      <w:bookmarkStart w:id="230" w:name="_Toc523657465"/>
      <w:r>
        <w:rPr>
          <w:rFonts w:hint="eastAsia"/>
          <w:rtl/>
          <w:lang w:bidi="fa-IR"/>
        </w:rPr>
        <w:t>مکاشفه</w:t>
      </w:r>
      <w:r>
        <w:rPr>
          <w:rtl/>
          <w:lang w:bidi="fa-IR"/>
        </w:rPr>
        <w:t xml:space="preserve"> حضرت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8C39BD" w:rsidRPr="008C39BD">
        <w:rPr>
          <w:rStyle w:val="libAlaemChar"/>
          <w:rFonts w:eastAsiaTheme="minorHAnsi"/>
          <w:rtl/>
        </w:rPr>
        <w:t>عليه‌السلام</w:t>
      </w:r>
      <w:bookmarkEnd w:id="230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حقّ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حضرت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 مکاشفه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سحرگاه شب عاشورا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 گروه متضاد را مشاهده کرد ، و بر اساس مکاشفه آن حضرت از گروه حقّ ، تعب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به گروه آسمان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عرش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ملکوت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و از گروه باطل به عنوان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شده است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را در سحرگاه شب عاشورا خواب فرا گرفت ، چون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شد فرمود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</w:t>
      </w:r>
      <w:r>
        <w:rPr>
          <w:rtl/>
          <w:lang w:bidi="fa-IR"/>
        </w:rPr>
        <w:t xml:space="preserve"> سگ 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که بر من حمله ورند ،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آن ها سگ چند رنگ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که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دتر</w:t>
      </w:r>
      <w:r>
        <w:rPr>
          <w:rtl/>
          <w:lang w:bidi="fa-IR"/>
        </w:rPr>
        <w:t xml:space="preserve"> بر من تاخت . گمانم آن است که آن که مرا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کشد و خونم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tl/>
          <w:lang w:bidi="fa-IR"/>
        </w:rPr>
        <w:t xml:space="preserve"> 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کرش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باشد ! !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کر</w:t>
      </w:r>
      <w:r>
        <w:rPr>
          <w:rtl/>
          <w:lang w:bidi="fa-IR"/>
        </w:rPr>
        <w:t xml:space="preserve"> شمر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بود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سپس</w:t>
      </w:r>
      <w:r>
        <w:rPr>
          <w:rtl/>
          <w:lang w:bidi="fa-IR"/>
        </w:rPr>
        <w:t xml:space="preserve"> جدّم رسول خدا را در خواب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که به من فرمود :</w:t>
      </w:r>
    </w:p>
    <w:p w:rsidR="00A3017F" w:rsidRDefault="00A3017F" w:rsidP="00A3017F">
      <w:pPr>
        <w:pStyle w:val="libNormal"/>
        <w:rPr>
          <w:lang w:bidi="fa-IR"/>
        </w:rPr>
      </w:pPr>
      <w:r>
        <w:rPr>
          <w:rFonts w:hint="eastAsia"/>
          <w:rtl/>
          <w:lang w:bidi="fa-IR"/>
        </w:rPr>
        <w:t>فرزندم</w:t>
      </w:r>
      <w:r>
        <w:rPr>
          <w:rtl/>
          <w:lang w:bidi="fa-IR"/>
        </w:rPr>
        <w:t xml:space="preserve"> ! تو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آل محمّد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 سماوات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آسمان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ترا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مژده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 ، فردا افطارِ تو نزد من خواهد بود ، شتاب کن و زود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، درنگ روا مدار . . . » </w:t>
      </w:r>
      <w:r w:rsidRPr="008C39BD">
        <w:rPr>
          <w:rStyle w:val="libFootnotenumChar"/>
          <w:rtl/>
        </w:rPr>
        <w:t>(1)</w:t>
      </w:r>
      <w:r w:rsidR="008C39BD" w:rsidRPr="008C39BD">
        <w:rPr>
          <w:rStyle w:val="libFootnotenumChar"/>
        </w:rPr>
        <w:t xml:space="preserve"> </w:t>
      </w:r>
      <w:r>
        <w:rPr>
          <w:rtl/>
          <w:lang w:bidi="fa-IR"/>
        </w:rPr>
        <w:t>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فرمان جدّش را اطاعت کرد ، درنگ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نکرد و شب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نگذشت که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بزرگوا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شتافت .</w:t>
      </w:r>
    </w:p>
    <w:p w:rsidR="008C39BD" w:rsidRDefault="008C39BD" w:rsidP="008C39BD">
      <w:pPr>
        <w:pStyle w:val="libLine"/>
        <w:rPr>
          <w:rtl/>
          <w:lang w:bidi="fa-IR"/>
        </w:rPr>
      </w:pPr>
      <w:r>
        <w:rPr>
          <w:lang w:bidi="fa-IR"/>
        </w:rPr>
        <w:t>________________________________</w:t>
      </w:r>
    </w:p>
    <w:p w:rsidR="00A3017F" w:rsidRDefault="00A3017F" w:rsidP="008C39BD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فلما کان وقت السحر خفق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برأسه خفقه ثم است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قظ</w:t>
      </w:r>
      <w:r>
        <w:rPr>
          <w:rtl/>
          <w:lang w:bidi="fa-IR"/>
        </w:rPr>
        <w:t xml:space="preserve"> فقال : أ تعلمون ما رأ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الساعه ؟ فقالوا : و ما الذ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رأ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ابن رسول اللّه ؟ فقال : رأ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کأن کلابا قد شدت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tl/>
          <w:lang w:bidi="fa-IR"/>
        </w:rPr>
        <w:lastRenderedPageBreak/>
        <w:t>لتنهشن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کلب أبقع رأ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</w:t>
      </w:r>
      <w:r>
        <w:rPr>
          <w:rtl/>
          <w:lang w:bidi="fa-IR"/>
        </w:rPr>
        <w:t xml:space="preserve"> أشدها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أظن أن الذ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قتل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رجل أبرص من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هؤلاء القوم . ثم إن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رأ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بعد ذلک جد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رسول اللّه </w:t>
      </w:r>
      <w:r w:rsidR="00AB794A" w:rsidRPr="00AB794A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و معه جماعه من أصحابه و هو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! أنت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آل محمد و قد استبشر بک أهل السماوات و أهل الصف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الأعل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</w:t>
      </w:r>
      <w:r>
        <w:rPr>
          <w:rtl/>
          <w:lang w:bidi="fa-IR"/>
        </w:rPr>
        <w:t xml:space="preserve"> إفطارک عند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، عجّل . مقتل خوارزم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1 / 251 ؛ بحار الأنوار : 45 / 3 ، باب 37 .</w:t>
      </w:r>
    </w:p>
    <w:p w:rsidR="008C39BD" w:rsidRDefault="008C39BD" w:rsidP="00A3017F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دو</w:t>
      </w:r>
      <w:r>
        <w:rPr>
          <w:rtl/>
          <w:lang w:bidi="fa-IR"/>
        </w:rPr>
        <w:t xml:space="preserve"> مکاشفه بود و دو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مکاشفه</w:t>
      </w:r>
      <w:r>
        <w:rPr>
          <w:rtl/>
          <w:lang w:bidi="fa-IR"/>
        </w:rPr>
        <w:t xml:space="preserve"> نخست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، پرده را برداشت و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دشمنان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برملا کرد ، سگان درّنده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شرو</w:t>
      </w:r>
      <w:r>
        <w:rPr>
          <w:rtl/>
          <w:lang w:bidi="fa-IR"/>
        </w:rPr>
        <w:t xml:space="preserve"> آن ها سگ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متعفّن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بود ، سگ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درونش بر برونش اثر گذارده و او را مجموعه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لکّه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ننگ نشان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سگ</w:t>
      </w:r>
      <w:r>
        <w:rPr>
          <w:rtl/>
          <w:lang w:bidi="fa-IR"/>
        </w:rPr>
        <w:t xml:space="preserve"> درّنده ، سمبل ظلم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دادگر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، سمبل تعدّ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تجاوز و ستمگر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سگ</w:t>
      </w:r>
      <w:r>
        <w:rPr>
          <w:rtl/>
          <w:lang w:bidi="fa-IR"/>
        </w:rPr>
        <w:t xml:space="preserve"> درّنده ، بجز آکنده کردن شکم از گوشت و پوست و استخوان ضع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فان</w:t>
      </w:r>
      <w:r>
        <w:rPr>
          <w:rtl/>
          <w:lang w:bidi="fa-IR"/>
        </w:rPr>
        <w:t xml:space="preserve"> ،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از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ساخته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بخواهند مجسّمه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ظلم بسازند ،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تر از سگ درّنده نمونه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بهتر و برتر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؛ به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ژه</w:t>
      </w:r>
      <w:r>
        <w:rPr>
          <w:rtl/>
          <w:lang w:bidi="fa-IR"/>
        </w:rPr>
        <w:t xml:space="preserve"> اگر مجموعه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لکّه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چرک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ننگ باشد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دوّم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مکاشفه ،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دوستان حضرت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و نشان دهنده راه او و تقد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رنامه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مقام مقدّس حضرت حقّ است ، که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امبرش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فرستاده شده است .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است که آسمان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، سماوات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ملکوت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اشت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اق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ارتش</w:t>
      </w:r>
      <w:r>
        <w:rPr>
          <w:rtl/>
          <w:lang w:bidi="fa-IR"/>
        </w:rPr>
        <w:t xml:space="preserve"> را داشته باشند .</w:t>
      </w:r>
    </w:p>
    <w:p w:rsidR="00A3017F" w:rsidRDefault="00A3017F" w:rsidP="003867F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سطح</w:t>
      </w:r>
      <w:r>
        <w:rPr>
          <w:rtl/>
          <w:lang w:bidi="fa-IR"/>
        </w:rPr>
        <w:t xml:space="preserve"> فکر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 ، پا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تر از آن است که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بشناسند ،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به قتل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رساند ، آسمان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بالا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 جا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.</w:t>
      </w:r>
      <w:r>
        <w:rPr>
          <w:rFonts w:hint="eastAsia"/>
          <w:rtl/>
          <w:lang w:bidi="fa-IR"/>
        </w:rPr>
        <w:t>هنگامه</w:t>
      </w:r>
      <w:r>
        <w:rPr>
          <w:rtl/>
          <w:lang w:bidi="fa-IR"/>
        </w:rPr>
        <w:t xml:space="preserve"> کربلا ، نبرد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آسمان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،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رهبر آسمان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! سپاه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همه آسمان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پرواز آن ها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آسمان ها بود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کربلا</w:t>
      </w:r>
      <w:r>
        <w:rPr>
          <w:rtl/>
          <w:lang w:bidi="fa-IR"/>
        </w:rPr>
        <w:t xml:space="preserve"> ، دروازه و راه بهشت شد ، و کاروان کربلا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به رهبر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بهشت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رهبر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 بود ، همه را با خود به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برد و به درون دوزخ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 ، و کربلا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ها دروازه جهنم و بدبخت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دو جهان بود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قرآن</w:t>
      </w:r>
      <w:r>
        <w:rPr>
          <w:rtl/>
          <w:lang w:bidi="fa-IR"/>
        </w:rPr>
        <w:t xml:space="preserve"> ،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شفا است و رحمت ،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ظالم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دمار و خسارت ، و کربلا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مظاهر قرآن 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، رهبر آسمان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بوده و هست ،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راه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بپ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آسمان خواهد رفت ، به بالاتر و بالاتر ، تا برسد به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در وَهم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قتش</w:t>
      </w:r>
      <w:r>
        <w:rPr>
          <w:rtl/>
          <w:lang w:bidi="fa-IR"/>
        </w:rPr>
        <w:t xml:space="preserve"> از تصوّرش برتر باشد 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باتر</w:t>
      </w:r>
      <w:r>
        <w:rPr>
          <w:rtl/>
          <w:lang w:bidi="fa-IR"/>
        </w:rPr>
        <w:t xml:space="preserve"> باشد ،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تر باشد </w:t>
      </w:r>
      <w:r w:rsidRPr="003867FA">
        <w:rPr>
          <w:rStyle w:val="libFootnotenumChar"/>
          <w:rtl/>
        </w:rPr>
        <w:t>(1)</w:t>
      </w:r>
      <w:r>
        <w:rPr>
          <w:rtl/>
          <w:lang w:bidi="fa-IR"/>
        </w:rPr>
        <w:t xml:space="preserve"> .</w:t>
      </w:r>
    </w:p>
    <w:p w:rsidR="00A3017F" w:rsidRDefault="003867FA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3867FA">
      <w:pPr>
        <w:pStyle w:val="Heading2"/>
        <w:rPr>
          <w:rtl/>
          <w:lang w:bidi="fa-IR"/>
        </w:rPr>
      </w:pPr>
      <w:bookmarkStart w:id="231" w:name="_Toc523657466"/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هم مانند تو اشتباه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</w:t>
      </w:r>
      <w:bookmarkEnd w:id="231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عوف</w:t>
      </w:r>
      <w:r>
        <w:rPr>
          <w:rtl/>
          <w:lang w:bidi="fa-IR"/>
        </w:rPr>
        <w:t xml:space="preserve"> بن عبد اللّ</w:t>
      </w:r>
      <w:r>
        <w:rPr>
          <w:rFonts w:hint="cs"/>
          <w:rtl/>
          <w:lang w:bidi="fa-IR"/>
        </w:rPr>
        <w:t>ه خدمتکاری</w:t>
      </w:r>
      <w:r>
        <w:rPr>
          <w:rtl/>
          <w:lang w:bidi="fa-IR"/>
        </w:rPr>
        <w:t xml:space="preserve"> داشت که هرگاه اشتباه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به او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: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قاً</w:t>
      </w:r>
      <w:r>
        <w:rPr>
          <w:rtl/>
          <w:lang w:bidi="fa-IR"/>
        </w:rPr>
        <w:t xml:space="preserve"> تو هم مانند آقا و مولا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عوف بن عبد اللّ</w:t>
      </w:r>
      <w:r>
        <w:rPr>
          <w:rFonts w:hint="cs"/>
          <w:rtl/>
          <w:lang w:bidi="fa-IR"/>
        </w:rPr>
        <w:t>ه هستی</w:t>
      </w:r>
      <w:r>
        <w:rPr>
          <w:rtl/>
          <w:lang w:bidi="fa-IR"/>
        </w:rPr>
        <w:t xml:space="preserve"> ، به همان صورت که تو نسبت به مولا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که من هستم اشتباه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هم شبانه روز چند بار نسبت به مولا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اشتباه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. دو نفر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خدمتکار مرتکب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که عوف بن عبد اللّ</w:t>
      </w:r>
      <w:r>
        <w:rPr>
          <w:rFonts w:hint="cs"/>
          <w:rtl/>
          <w:lang w:bidi="fa-IR"/>
        </w:rPr>
        <w:t>ه به شدت خشمگی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شد ،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صدا زد و گفت : امروز چنان مرا به خشم آورد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خواستم تو را به عقوبت سخت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دچار کنم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تو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در راه خدا آزاد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حق زدن از من سلب شود ، برو که خدا تو را به من سفارش کرده ک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از تو گذشت کنم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7352D4">
      <w:pPr>
        <w:pStyle w:val="Heading2"/>
        <w:rPr>
          <w:rtl/>
          <w:lang w:bidi="fa-IR"/>
        </w:rPr>
      </w:pPr>
      <w:bookmarkStart w:id="232" w:name="_Toc523657467"/>
      <w:r>
        <w:rPr>
          <w:rFonts w:hint="eastAsia"/>
          <w:rtl/>
          <w:lang w:bidi="fa-IR"/>
        </w:rPr>
        <w:t>موانع</w:t>
      </w:r>
      <w:r>
        <w:rPr>
          <w:rtl/>
          <w:lang w:bidi="fa-IR"/>
        </w:rPr>
        <w:t xml:space="preserve"> استجابت دعا</w:t>
      </w:r>
      <w:bookmarkEnd w:id="232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سجاد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هفت گناه را از موانع استجابت دعا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1 -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بد . 2 - صفات پنهان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زشت . 3 - دو رو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و نفاق با برادران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 4 - باور نداشتن و از دست رفتن اوقات آنها . 5 - به تأخ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انداختن نمازها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واجب تا گذشتن و از دست رفتن اوقات آنها . 6 - ترک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صدقه که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تقرب به خداست . 7 - به کار بردن کلمات زشت 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رک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در گفتار با مردم</w:t>
      </w:r>
      <w:r w:rsidR="007352D4" w:rsidRPr="007352D4">
        <w:rPr>
          <w:rFonts w:hint="eastAsia"/>
          <w:rtl/>
          <w:lang w:bidi="fa-IR"/>
        </w:rPr>
        <w:t xml:space="preserve"> </w:t>
      </w:r>
      <w:r w:rsidR="007352D4">
        <w:rPr>
          <w:rFonts w:hint="eastAsia"/>
          <w:rtl/>
          <w:lang w:bidi="fa-IR"/>
        </w:rPr>
        <w:t>و</w:t>
      </w:r>
      <w:r w:rsidR="007352D4">
        <w:rPr>
          <w:rtl/>
          <w:lang w:bidi="fa-IR"/>
        </w:rPr>
        <w:t xml:space="preserve"> آلوده بودن زبان به فحش و ناسزا </w:t>
      </w:r>
      <w:r w:rsidR="007352D4" w:rsidRPr="007352D4">
        <w:rPr>
          <w:rStyle w:val="libFootnotenumChar"/>
          <w:rtl/>
        </w:rPr>
        <w:t>(1)</w:t>
      </w:r>
    </w:p>
    <w:p w:rsidR="00A3017F" w:rsidRPr="007352D4" w:rsidRDefault="007352D4" w:rsidP="007352D4">
      <w:pPr>
        <w:pStyle w:val="libLine"/>
        <w:rPr>
          <w:szCs w:val="32"/>
          <w:rtl/>
        </w:rPr>
      </w:pPr>
      <w:r>
        <w:rPr>
          <w:lang w:bidi="fa-IR"/>
        </w:rPr>
        <w:t>________________________________</w:t>
      </w:r>
    </w:p>
    <w:p w:rsidR="007352D4" w:rsidRDefault="00A3017F" w:rsidP="007352D4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دان</w:t>
      </w:r>
      <w:r>
        <w:rPr>
          <w:rtl/>
          <w:lang w:bidi="fa-IR"/>
        </w:rPr>
        <w:t xml:space="preserve"> مرحوم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اللّه صدر : 195 ، با کم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تغ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.</w:t>
      </w:r>
    </w:p>
    <w:p w:rsidR="00A3017F" w:rsidRDefault="007352D4" w:rsidP="007352D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7352D4">
      <w:pPr>
        <w:pStyle w:val="Heading2"/>
        <w:rPr>
          <w:rtl/>
          <w:lang w:bidi="fa-IR"/>
        </w:rPr>
      </w:pPr>
      <w:bookmarkStart w:id="233" w:name="_Toc523657468"/>
      <w:r>
        <w:rPr>
          <w:rFonts w:hint="eastAsia"/>
          <w:rtl/>
          <w:lang w:bidi="fa-IR"/>
        </w:rPr>
        <w:t>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قارون</w:t>
      </w:r>
      <w:bookmarkEnd w:id="233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علامه</w:t>
      </w:r>
      <w:r>
        <w:rPr>
          <w:rtl/>
          <w:lang w:bidi="fa-IR"/>
        </w:rPr>
        <w:t xml:space="preserve"> مجلس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قم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: چون قارون به انکار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تکذ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نبوتش برخاست و از پرداخت زکات مال امتناع ورز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به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تهمت زد ،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حضرت حق شکا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کرد ، حق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فرمود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آسمان</w:t>
      </w:r>
      <w:r>
        <w:rPr>
          <w:rtl/>
          <w:lang w:bidi="fa-IR"/>
        </w:rPr>
        <w:t xml:space="preserve"> ها و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فرمان دادم تو را اطاعت کنند ، هر فرمان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آنان بده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خانه قارون روان شد ،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قارون به کارمندانش امر کرده بود درها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قصرش را به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ببندند .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قصر قارون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درها را به 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بسته اند ، اشاره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درها کرد ، پس همه درها باز شدند . چون قارون نگاهش به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افتاد ، د</w:t>
      </w:r>
      <w:r>
        <w:rPr>
          <w:rFonts w:hint="eastAsia"/>
          <w:rtl/>
          <w:lang w:bidi="fa-IR"/>
        </w:rPr>
        <w:t>انست</w:t>
      </w:r>
      <w:r>
        <w:rPr>
          <w:rtl/>
          <w:lang w:bidi="fa-IR"/>
        </w:rPr>
        <w:t xml:space="preserve"> که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عذاب آمده ، عرضه داشت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! از تو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خواهم به حق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شاوند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قرابت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من و توست به من رحم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فرزند لاو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! با من سخن مگو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سود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ندارد . پس به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خطاب کرد : قارون را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. پس قصر با آن چه در آن بود به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فرو رفت . قارون در آن حال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باز به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حق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شاوند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قرابت سوگند داد .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پاسخ گفت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فرزند لاو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! با من سخن مگو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 قارون گرچه استغاثه کرد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حرکات ناهنجار او دلش سوخته بود به استغاثه او جواب نداد ،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پس از هلاکت ق</w:t>
      </w:r>
      <w:r>
        <w:rPr>
          <w:rFonts w:hint="eastAsia"/>
          <w:rtl/>
          <w:lang w:bidi="fa-IR"/>
        </w:rPr>
        <w:t>ارون</w:t>
      </w:r>
      <w:r>
        <w:rPr>
          <w:rtl/>
          <w:lang w:bidi="fa-IR"/>
        </w:rPr>
        <w:t xml:space="preserve"> به محل مناجات خود رفت . . . حق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او فرمود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! قارون و قومش به تو استغاثه نمودند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به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آنان </w:t>
      </w:r>
      <w:r>
        <w:rPr>
          <w:rtl/>
          <w:lang w:bidi="fa-IR"/>
        </w:rPr>
        <w:lastRenderedPageBreak/>
        <w:t>نرس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به عزّت و جلالم سوگند اگر به من رو آورده بود به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چون تو را</w:t>
      </w:r>
    </w:p>
    <w:p w:rsidR="00A3017F" w:rsidRDefault="007352D4" w:rsidP="007352D4">
      <w:pPr>
        <w:pStyle w:val="libLine"/>
        <w:rPr>
          <w:rtl/>
          <w:lang w:bidi="fa-IR"/>
        </w:rPr>
      </w:pPr>
      <w:r>
        <w:rPr>
          <w:lang w:bidi="fa-IR"/>
        </w:rPr>
        <w:t>__________________________________</w:t>
      </w:r>
    </w:p>
    <w:p w:rsidR="00A3017F" w:rsidRDefault="00A3017F" w:rsidP="007352D4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معان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الاخبار : 269 .</w:t>
      </w:r>
    </w:p>
    <w:p w:rsidR="00A3017F" w:rsidRDefault="007352D4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خواند</w:t>
      </w:r>
      <w:r w:rsidR="00A3017F">
        <w:rPr>
          <w:rtl/>
          <w:lang w:bidi="fa-IR"/>
        </w:rPr>
        <w:t xml:space="preserve"> و به تو متوسّل شد او را به تو واگذاشتم !! حق تعال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گفت : قارون زار زار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7352D4">
      <w:pPr>
        <w:pStyle w:val="Heading2"/>
        <w:rPr>
          <w:rtl/>
          <w:lang w:bidi="fa-IR"/>
        </w:rPr>
      </w:pPr>
      <w:bookmarkStart w:id="234" w:name="_Toc523657469"/>
      <w:r>
        <w:rPr>
          <w:rFonts w:hint="eastAsia"/>
          <w:rtl/>
          <w:lang w:bidi="fa-IR"/>
        </w:rPr>
        <w:t>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نماز</w:t>
      </w:r>
      <w:bookmarkEnd w:id="234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کل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اللّ</w:t>
      </w:r>
      <w:r>
        <w:rPr>
          <w:rFonts w:hint="cs"/>
          <w:rtl/>
          <w:lang w:bidi="fa-IR"/>
        </w:rPr>
        <w:t>ه که از انبی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اولواالعزم است ، مورد عنا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خاصّ حضرت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محبوب</w:t>
      </w:r>
      <w:r>
        <w:rPr>
          <w:rtl/>
          <w:lang w:bidi="fa-IR"/>
        </w:rPr>
        <w:t xml:space="preserve"> بود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آن حضرت و اوصاف حم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او در قرآن مج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آمده است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حضرت حق ، در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مصر به واد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و منطقه طور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اوّل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بار طن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دلربا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معشوق را 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گونه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7352D4" w:rsidP="007352D4">
      <w:pPr>
        <w:pStyle w:val="libNormal"/>
        <w:rPr>
          <w:rtl/>
          <w:lang w:bidi="fa-IR"/>
        </w:rPr>
      </w:pPr>
      <w:r>
        <w:rPr>
          <w:rStyle w:val="libAlaemChar"/>
          <w:rFonts w:hint="cs"/>
          <w:rtl/>
        </w:rPr>
        <w:t>(</w:t>
      </w:r>
      <w:r w:rsidR="00A3017F">
        <w:rPr>
          <w:rtl/>
          <w:lang w:bidi="fa-IR"/>
        </w:rPr>
        <w:t xml:space="preserve"> </w:t>
      </w:r>
      <w:r w:rsidR="00A3017F" w:rsidRPr="007352D4">
        <w:rPr>
          <w:rStyle w:val="libAieChar"/>
          <w:rFonts w:hint="cs"/>
          <w:rtl/>
        </w:rPr>
        <w:t>ی</w:t>
      </w:r>
      <w:r w:rsidR="00A3017F" w:rsidRPr="007352D4">
        <w:rPr>
          <w:rStyle w:val="libAieChar"/>
          <w:rFonts w:hint="eastAsia"/>
          <w:rtl/>
        </w:rPr>
        <w:t>ا</w:t>
      </w:r>
      <w:r w:rsidR="00A3017F" w:rsidRPr="007352D4">
        <w:rPr>
          <w:rStyle w:val="libAieChar"/>
          <w:rtl/>
        </w:rPr>
        <w:t xml:space="preserve"> مُوس</w:t>
      </w:r>
      <w:r w:rsidR="00A3017F" w:rsidRPr="007352D4">
        <w:rPr>
          <w:rStyle w:val="libAieChar"/>
          <w:rFonts w:hint="cs"/>
          <w:rtl/>
        </w:rPr>
        <w:t>ی</w:t>
      </w:r>
      <w:r w:rsidR="00A3017F" w:rsidRPr="007352D4">
        <w:rPr>
          <w:rStyle w:val="libAieChar"/>
          <w:rtl/>
        </w:rPr>
        <w:t xml:space="preserve"> * إِنِّ</w:t>
      </w:r>
      <w:r w:rsidR="00A3017F" w:rsidRPr="007352D4">
        <w:rPr>
          <w:rStyle w:val="libAieChar"/>
          <w:rFonts w:hint="cs"/>
          <w:rtl/>
        </w:rPr>
        <w:t>ی</w:t>
      </w:r>
      <w:r w:rsidR="00A3017F" w:rsidRPr="007352D4">
        <w:rPr>
          <w:rStyle w:val="libAieChar"/>
          <w:rtl/>
        </w:rPr>
        <w:t xml:space="preserve"> أَنَا رَبُّکَ فَاخْلَعْ نَعْلَ</w:t>
      </w:r>
      <w:r w:rsidR="00A3017F" w:rsidRPr="007352D4">
        <w:rPr>
          <w:rStyle w:val="libAieChar"/>
          <w:rFonts w:hint="cs"/>
          <w:rtl/>
        </w:rPr>
        <w:t>یْ</w:t>
      </w:r>
      <w:r w:rsidR="00A3017F" w:rsidRPr="007352D4">
        <w:rPr>
          <w:rStyle w:val="libAieChar"/>
          <w:rFonts w:hint="eastAsia"/>
          <w:rtl/>
        </w:rPr>
        <w:t>کَ</w:t>
      </w:r>
      <w:r w:rsidR="00A3017F" w:rsidRPr="007352D4">
        <w:rPr>
          <w:rStyle w:val="libAieChar"/>
          <w:rtl/>
        </w:rPr>
        <w:t xml:space="preserve"> إِنَّکَ بِالْو</w:t>
      </w:r>
      <w:r w:rsidR="00A3017F" w:rsidRPr="007352D4">
        <w:rPr>
          <w:rStyle w:val="libAieChar"/>
          <w:rFonts w:hint="cs"/>
          <w:rtl/>
        </w:rPr>
        <w:t>ادِ الْمُقَدَّسِ طُویً</w:t>
      </w:r>
      <w:r w:rsidR="00A3017F" w:rsidRPr="007352D4">
        <w:rPr>
          <w:rStyle w:val="libAieChar"/>
          <w:rtl/>
        </w:rPr>
        <w:t xml:space="preserve"> وَ أَنَا اخْتَرْتُکَ فَاسْتَمِعْ لِم</w:t>
      </w:r>
      <w:r w:rsidR="00A3017F" w:rsidRPr="007352D4">
        <w:rPr>
          <w:rStyle w:val="libAieChar"/>
          <w:rFonts w:hint="cs"/>
          <w:rtl/>
        </w:rPr>
        <w:t>ا یُ</w:t>
      </w:r>
      <w:r w:rsidR="00A3017F" w:rsidRPr="007352D4">
        <w:rPr>
          <w:rStyle w:val="libAieChar"/>
          <w:rFonts w:hint="eastAsia"/>
          <w:rtl/>
        </w:rPr>
        <w:t>وح</w:t>
      </w:r>
      <w:r w:rsidR="00A3017F" w:rsidRPr="007352D4">
        <w:rPr>
          <w:rStyle w:val="libAieChar"/>
          <w:rFonts w:hint="cs"/>
          <w:rtl/>
        </w:rPr>
        <w:t>ی</w:t>
      </w:r>
      <w:r w:rsidR="00A3017F" w:rsidRPr="007352D4">
        <w:rPr>
          <w:rStyle w:val="libAieChar"/>
          <w:rtl/>
        </w:rPr>
        <w:t xml:space="preserve"> * إِنَّنِ</w:t>
      </w:r>
      <w:r w:rsidR="00A3017F" w:rsidRPr="007352D4">
        <w:rPr>
          <w:rStyle w:val="libAieChar"/>
          <w:rFonts w:hint="cs"/>
          <w:rtl/>
        </w:rPr>
        <w:t>ی</w:t>
      </w:r>
      <w:r w:rsidR="00A3017F" w:rsidRPr="007352D4">
        <w:rPr>
          <w:rStyle w:val="libAieChar"/>
          <w:rtl/>
        </w:rPr>
        <w:t xml:space="preserve"> أَنَا اللّ</w:t>
      </w:r>
      <w:r w:rsidR="00A3017F" w:rsidRPr="007352D4">
        <w:rPr>
          <w:rStyle w:val="libAieChar"/>
          <w:rFonts w:hint="cs"/>
          <w:rtl/>
        </w:rPr>
        <w:t>هُ لا إِلهَ إِلاّ أَنَا ف</w:t>
      </w:r>
      <w:r w:rsidR="00A3017F" w:rsidRPr="007352D4">
        <w:rPr>
          <w:rStyle w:val="libAieChar"/>
          <w:rtl/>
        </w:rPr>
        <w:t>َاعْبُدْنِ</w:t>
      </w:r>
      <w:r w:rsidR="00A3017F" w:rsidRPr="007352D4">
        <w:rPr>
          <w:rStyle w:val="libAieChar"/>
          <w:rFonts w:hint="cs"/>
          <w:rtl/>
        </w:rPr>
        <w:t>ی</w:t>
      </w:r>
      <w:r w:rsidR="00A3017F" w:rsidRPr="007352D4">
        <w:rPr>
          <w:rStyle w:val="libAieChar"/>
          <w:rtl/>
        </w:rPr>
        <w:t xml:space="preserve"> وَ أَقِمِ الصَّلا</w:t>
      </w:r>
      <w:r w:rsidR="00A3017F" w:rsidRPr="007352D4">
        <w:rPr>
          <w:rStyle w:val="libAieChar"/>
          <w:rFonts w:hint="cs"/>
          <w:rtl/>
        </w:rPr>
        <w:t>هَ لِذِکْرِی</w:t>
      </w:r>
      <w:r w:rsidR="00A3017F">
        <w:rPr>
          <w:rtl/>
          <w:lang w:bidi="fa-IR"/>
        </w:rPr>
        <w:t xml:space="preserve"> </w:t>
      </w:r>
      <w:r w:rsidRPr="007352D4">
        <w:rPr>
          <w:rStyle w:val="libAlaemChar"/>
          <w:rFonts w:hint="cs"/>
          <w:rtl/>
        </w:rPr>
        <w:t>)</w:t>
      </w:r>
      <w:r w:rsidR="00A3017F">
        <w:rPr>
          <w:rtl/>
          <w:lang w:bidi="fa-IR"/>
        </w:rPr>
        <w:t xml:space="preserve"> </w:t>
      </w:r>
      <w:r w:rsidR="00A3017F" w:rsidRPr="007352D4">
        <w:rPr>
          <w:rStyle w:val="libFootnotenumChar"/>
          <w:rtl/>
        </w:rPr>
        <w:t>(1)</w:t>
      </w:r>
      <w:r w:rsidR="00A3017F">
        <w:rPr>
          <w:rtl/>
          <w:lang w:bidi="fa-IR"/>
        </w:rPr>
        <w:t>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! من پروردگار تو هستم ، کفش از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کن ( : از همه جز من قطع علاقه نما ) ، چون هم اکنون در واد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مقدّس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تو را به مقام شامخ رسالت برگز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ام ، بنابرا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به آنچه به تو 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گوش فرا ده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منم</w:t>
      </w:r>
      <w:r>
        <w:rPr>
          <w:rtl/>
          <w:lang w:bidi="fa-IR"/>
        </w:rPr>
        <w:t xml:space="preserve">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کتا</w:t>
      </w:r>
      <w:r>
        <w:rPr>
          <w:rtl/>
          <w:lang w:bidi="fa-IR"/>
        </w:rPr>
        <w:t xml:space="preserve"> ، خدا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جز من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، پس مرا اطاعت کن و در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عبادت من قرار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نماز را به خاطر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من به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نماز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همراه با شرا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</w:t>
      </w:r>
      <w:r>
        <w:rPr>
          <w:rtl/>
          <w:lang w:bidi="fa-IR"/>
        </w:rPr>
        <w:t xml:space="preserve"> ظاهر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باطن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اقامه شود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حضرت محبوب را در دل زنده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سازد و حاکم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آن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را در اعمال و اخلاق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گستراند و امن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همه جانبه در قلب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به طور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انسان از شرّ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 مصون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رود و از برکت آن امن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، س</w:t>
      </w:r>
      <w:r>
        <w:rPr>
          <w:rFonts w:hint="eastAsia"/>
          <w:rtl/>
          <w:lang w:bidi="fa-IR"/>
        </w:rPr>
        <w:t>عادت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آخرت آدم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تضم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7352D4" w:rsidP="007352D4">
      <w:pPr>
        <w:pStyle w:val="libNormal"/>
        <w:rPr>
          <w:rtl/>
          <w:lang w:bidi="fa-IR"/>
        </w:rPr>
      </w:pPr>
      <w:r w:rsidRPr="007352D4">
        <w:rPr>
          <w:rStyle w:val="libAlaemChar"/>
          <w:rFonts w:hint="cs"/>
          <w:rtl/>
        </w:rPr>
        <w:t>(</w:t>
      </w:r>
      <w:r w:rsidR="00A3017F">
        <w:rPr>
          <w:rtl/>
          <w:lang w:bidi="fa-IR"/>
        </w:rPr>
        <w:t xml:space="preserve"> </w:t>
      </w:r>
      <w:r w:rsidR="00A3017F" w:rsidRPr="007352D4">
        <w:rPr>
          <w:rStyle w:val="libAieChar"/>
          <w:rtl/>
        </w:rPr>
        <w:t>أَلا</w:t>
      </w:r>
      <w:r w:rsidR="00A3017F" w:rsidRPr="007352D4">
        <w:rPr>
          <w:rStyle w:val="libAieChar"/>
          <w:rFonts w:hint="cs"/>
          <w:rtl/>
        </w:rPr>
        <w:t xml:space="preserve"> بِذِکْرِ اللّهِ تَطْمَئِنُّ الْقُلُوبُ</w:t>
      </w:r>
      <w:r w:rsidR="00A3017F">
        <w:rPr>
          <w:rFonts w:hint="cs"/>
          <w:rtl/>
          <w:lang w:bidi="fa-IR"/>
        </w:rPr>
        <w:t xml:space="preserve"> </w:t>
      </w:r>
      <w:r w:rsidRPr="007352D4">
        <w:rPr>
          <w:rStyle w:val="libAlaemChar"/>
          <w:rFonts w:hint="cs"/>
          <w:rtl/>
        </w:rPr>
        <w:t>)</w:t>
      </w:r>
      <w:r w:rsidR="00A3017F">
        <w:rPr>
          <w:rFonts w:hint="cs"/>
          <w:rtl/>
          <w:lang w:bidi="fa-IR"/>
        </w:rPr>
        <w:t xml:space="preserve"> </w:t>
      </w:r>
      <w:r w:rsidR="00A3017F" w:rsidRPr="007352D4">
        <w:rPr>
          <w:rStyle w:val="libFootnotenumChar"/>
          <w:rFonts w:hint="cs"/>
          <w:rtl/>
        </w:rPr>
        <w:t>(2).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آگاه</w:t>
      </w:r>
      <w:r>
        <w:rPr>
          <w:rtl/>
          <w:lang w:bidi="fa-IR"/>
        </w:rPr>
        <w:t xml:space="preserve">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خدا دلها آرامش و امن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ابد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چون</w:t>
      </w:r>
      <w:r>
        <w:rPr>
          <w:rtl/>
          <w:lang w:bidi="fa-IR"/>
        </w:rPr>
        <w:t xml:space="preserve"> امن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نماز با شرا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</w:t>
      </w:r>
      <w:r>
        <w:rPr>
          <w:rtl/>
          <w:lang w:bidi="fa-IR"/>
        </w:rPr>
        <w:t xml:space="preserve"> و عبادت با حال ، حکومتش را در عرش</w:t>
      </w:r>
    </w:p>
    <w:p w:rsidR="00A3017F" w:rsidRPr="007352D4" w:rsidRDefault="007352D4" w:rsidP="007352D4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</w:t>
      </w:r>
    </w:p>
    <w:p w:rsidR="00A3017F" w:rsidRDefault="00A3017F" w:rsidP="007352D4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طه : 11 - 14 .</w:t>
      </w:r>
    </w:p>
    <w:p w:rsidR="00A3017F" w:rsidRDefault="00A3017F" w:rsidP="007352D4">
      <w:pPr>
        <w:pStyle w:val="libFootnote0"/>
        <w:rPr>
          <w:rtl/>
          <w:lang w:bidi="fa-IR"/>
        </w:rPr>
      </w:pPr>
      <w:r>
        <w:rPr>
          <w:rtl/>
          <w:lang w:bidi="fa-IR"/>
        </w:rPr>
        <w:t>2- 2) - رعد : 28 .</w:t>
      </w:r>
    </w:p>
    <w:p w:rsidR="00A3017F" w:rsidRDefault="007352D4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قلب</w:t>
      </w:r>
      <w:r w:rsidR="00A3017F">
        <w:rPr>
          <w:rtl/>
          <w:lang w:bidi="fa-IR"/>
        </w:rPr>
        <w:t xml:space="preserve"> برقرار کرد ، به هنگام مرگ و سفر به آخرت ، دارنده قلب مطمئن مخاطب به خطاب حضرت حق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شود و آن وقت ، مردن برا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انسان از عسل ش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ر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تر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گردد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7352D4" w:rsidP="007352D4">
      <w:pPr>
        <w:pStyle w:val="libNormal"/>
        <w:rPr>
          <w:rtl/>
          <w:lang w:bidi="fa-IR"/>
        </w:rPr>
      </w:pPr>
      <w:r w:rsidRPr="007352D4">
        <w:rPr>
          <w:rStyle w:val="libAlaemChar"/>
          <w:rFonts w:hint="cs"/>
          <w:rtl/>
        </w:rPr>
        <w:t>(</w:t>
      </w:r>
      <w:r w:rsidR="00A3017F">
        <w:rPr>
          <w:rtl/>
          <w:lang w:bidi="fa-IR"/>
        </w:rPr>
        <w:t xml:space="preserve"> </w:t>
      </w:r>
      <w:r w:rsidR="00A3017F" w:rsidRPr="007352D4">
        <w:rPr>
          <w:rStyle w:val="libAieChar"/>
          <w:rFonts w:hint="cs"/>
          <w:rtl/>
        </w:rPr>
        <w:t>ی</w:t>
      </w:r>
      <w:r w:rsidR="00A3017F" w:rsidRPr="007352D4">
        <w:rPr>
          <w:rStyle w:val="libAieChar"/>
          <w:rFonts w:hint="eastAsia"/>
          <w:rtl/>
        </w:rPr>
        <w:t>ا</w:t>
      </w:r>
      <w:r w:rsidR="00A3017F" w:rsidRPr="007352D4">
        <w:rPr>
          <w:rStyle w:val="libAieChar"/>
          <w:rtl/>
        </w:rPr>
        <w:t xml:space="preserve"> أَ</w:t>
      </w:r>
      <w:r w:rsidR="00A3017F" w:rsidRPr="007352D4">
        <w:rPr>
          <w:rStyle w:val="libAieChar"/>
          <w:rFonts w:hint="cs"/>
          <w:rtl/>
        </w:rPr>
        <w:t>یَّ</w:t>
      </w:r>
      <w:r w:rsidR="00A3017F" w:rsidRPr="007352D4">
        <w:rPr>
          <w:rStyle w:val="libAieChar"/>
          <w:rFonts w:hint="eastAsia"/>
          <w:rtl/>
        </w:rPr>
        <w:t>تُهَا</w:t>
      </w:r>
      <w:r w:rsidR="00A3017F" w:rsidRPr="007352D4">
        <w:rPr>
          <w:rStyle w:val="libAieChar"/>
          <w:rtl/>
        </w:rPr>
        <w:t xml:space="preserve"> النَّفْسُ الْمُطْمَئِنَّهُ * اِرْجِعِ</w:t>
      </w:r>
      <w:r w:rsidR="00A3017F" w:rsidRPr="007352D4">
        <w:rPr>
          <w:rStyle w:val="libAieChar"/>
          <w:rFonts w:hint="cs"/>
          <w:rtl/>
        </w:rPr>
        <w:t>ی</w:t>
      </w:r>
      <w:r w:rsidR="00A3017F" w:rsidRPr="007352D4">
        <w:rPr>
          <w:rStyle w:val="libAieChar"/>
          <w:rtl/>
        </w:rPr>
        <w:t xml:space="preserve"> إِل</w:t>
      </w:r>
      <w:r w:rsidR="00A3017F" w:rsidRPr="007352D4">
        <w:rPr>
          <w:rStyle w:val="libAieChar"/>
          <w:rFonts w:hint="cs"/>
          <w:rtl/>
        </w:rPr>
        <w:t>ی</w:t>
      </w:r>
      <w:r w:rsidR="00A3017F" w:rsidRPr="007352D4">
        <w:rPr>
          <w:rStyle w:val="libAieChar"/>
          <w:rtl/>
        </w:rPr>
        <w:t xml:space="preserve"> رَبِّکِ ر</w:t>
      </w:r>
      <w:r w:rsidR="00A3017F" w:rsidRPr="007352D4">
        <w:rPr>
          <w:rStyle w:val="libAieChar"/>
          <w:rFonts w:hint="cs"/>
          <w:rtl/>
        </w:rPr>
        <w:t>اضِیَ</w:t>
      </w:r>
      <w:r w:rsidR="00A3017F" w:rsidRPr="007352D4">
        <w:rPr>
          <w:rStyle w:val="libAieChar"/>
          <w:rFonts w:hint="eastAsia"/>
          <w:rtl/>
        </w:rPr>
        <w:t>هً</w:t>
      </w:r>
      <w:r w:rsidR="00A3017F" w:rsidRPr="007352D4">
        <w:rPr>
          <w:rStyle w:val="libAieChar"/>
          <w:rtl/>
        </w:rPr>
        <w:t xml:space="preserve"> مَرْضِ</w:t>
      </w:r>
      <w:r w:rsidR="00A3017F" w:rsidRPr="007352D4">
        <w:rPr>
          <w:rStyle w:val="libAieChar"/>
          <w:rFonts w:hint="cs"/>
          <w:rtl/>
        </w:rPr>
        <w:t>یَّ</w:t>
      </w:r>
      <w:r w:rsidR="00A3017F" w:rsidRPr="007352D4">
        <w:rPr>
          <w:rStyle w:val="libAieChar"/>
          <w:rFonts w:hint="eastAsia"/>
          <w:rtl/>
        </w:rPr>
        <w:t>هً</w:t>
      </w:r>
      <w:r w:rsidR="00A3017F" w:rsidRPr="007352D4">
        <w:rPr>
          <w:rStyle w:val="libAieChar"/>
          <w:rtl/>
        </w:rPr>
        <w:t xml:space="preserve"> * فَادْخُلِ</w:t>
      </w:r>
      <w:r w:rsidR="00A3017F" w:rsidRPr="007352D4">
        <w:rPr>
          <w:rStyle w:val="libAieChar"/>
          <w:rFonts w:hint="cs"/>
          <w:rtl/>
        </w:rPr>
        <w:t>ی</w:t>
      </w:r>
      <w:r w:rsidR="00A3017F" w:rsidRPr="007352D4">
        <w:rPr>
          <w:rStyle w:val="libAieChar"/>
          <w:rtl/>
        </w:rPr>
        <w:t xml:space="preserve"> فِ</w:t>
      </w:r>
      <w:r w:rsidR="00A3017F" w:rsidRPr="007352D4">
        <w:rPr>
          <w:rStyle w:val="libAieChar"/>
          <w:rFonts w:hint="cs"/>
          <w:rtl/>
        </w:rPr>
        <w:t>ی</w:t>
      </w:r>
      <w:r w:rsidR="00A3017F" w:rsidRPr="007352D4">
        <w:rPr>
          <w:rStyle w:val="libAieChar"/>
          <w:rtl/>
        </w:rPr>
        <w:t xml:space="preserve"> عِب</w:t>
      </w:r>
      <w:r w:rsidR="00A3017F" w:rsidRPr="007352D4">
        <w:rPr>
          <w:rStyle w:val="libAieChar"/>
          <w:rFonts w:hint="cs"/>
          <w:rtl/>
        </w:rPr>
        <w:t>ادِی</w:t>
      </w:r>
      <w:r w:rsidR="00A3017F" w:rsidRPr="007352D4">
        <w:rPr>
          <w:rStyle w:val="libAieChar"/>
          <w:rtl/>
        </w:rPr>
        <w:t xml:space="preserve"> * وَ ادْخُلِ</w:t>
      </w:r>
      <w:r w:rsidR="00A3017F" w:rsidRPr="007352D4">
        <w:rPr>
          <w:rStyle w:val="libAieChar"/>
          <w:rFonts w:hint="cs"/>
          <w:rtl/>
        </w:rPr>
        <w:t>ی</w:t>
      </w:r>
      <w:r w:rsidR="00A3017F" w:rsidRPr="007352D4">
        <w:rPr>
          <w:rStyle w:val="libAieChar"/>
          <w:rtl/>
        </w:rPr>
        <w:t xml:space="preserve"> جَنَّتِ</w:t>
      </w:r>
      <w:r w:rsidR="00A3017F" w:rsidRPr="007352D4">
        <w:rPr>
          <w:rStyle w:val="libAieChar"/>
          <w:rFonts w:hint="cs"/>
          <w:rtl/>
        </w:rPr>
        <w:t>ی</w:t>
      </w:r>
      <w:r w:rsidR="00A3017F">
        <w:rPr>
          <w:rtl/>
          <w:lang w:bidi="fa-IR"/>
        </w:rPr>
        <w:t xml:space="preserve"> </w:t>
      </w:r>
      <w:r w:rsidRPr="007352D4">
        <w:rPr>
          <w:rStyle w:val="libAlaemChar"/>
          <w:rFonts w:hint="cs"/>
          <w:rtl/>
        </w:rPr>
        <w:t>)</w:t>
      </w:r>
      <w:r w:rsidR="00A3017F">
        <w:rPr>
          <w:rtl/>
          <w:lang w:bidi="fa-IR"/>
        </w:rPr>
        <w:t xml:space="preserve"> </w:t>
      </w:r>
      <w:r w:rsidR="00A3017F" w:rsidRPr="007352D4">
        <w:rPr>
          <w:rStyle w:val="libFootnotenumChar"/>
          <w:rtl/>
        </w:rPr>
        <w:t>(1).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صاحب نفس با آرامش ! به پروردگارت برگرد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راض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از تو خشنودند ، پس در عباد من وارد شو و به بهشتم درآ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7352D4">
      <w:pPr>
        <w:pStyle w:val="Heading2"/>
        <w:rPr>
          <w:rtl/>
          <w:lang w:bidi="fa-IR"/>
        </w:rPr>
      </w:pPr>
      <w:bookmarkStart w:id="235" w:name="_Toc523657470"/>
      <w:r>
        <w:rPr>
          <w:rFonts w:hint="eastAsia"/>
          <w:rtl/>
          <w:lang w:bidi="fa-IR"/>
        </w:rPr>
        <w:t>مهلت</w:t>
      </w:r>
      <w:r>
        <w:rPr>
          <w:rtl/>
          <w:lang w:bidi="fa-IR"/>
        </w:rPr>
        <w:t xml:space="preserve"> به تنگ دستان باعث نجات است</w:t>
      </w:r>
      <w:bookmarkEnd w:id="235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فرمود : در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بر اثر گناه ، اسراف بر وجود خود داشته حسابرس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حسنه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سبب نجاتش شود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ابند</w:t>
      </w:r>
      <w:r>
        <w:rPr>
          <w:rtl/>
          <w:lang w:bidi="fa-IR"/>
        </w:rPr>
        <w:t xml:space="preserve"> ، به او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 هرگز کار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انجام داده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نه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بودم که از ثروتم به مردم قرض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دادم و به جوانا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رامونم</w:t>
      </w:r>
      <w:r>
        <w:rPr>
          <w:rtl/>
          <w:lang w:bidi="fa-IR"/>
        </w:rPr>
        <w:t xml:space="preserve"> بودند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گفتم : با ثروتمندان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آنان طلبکارم نرم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مدارا داشته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تنگدستان را مهلت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(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از آنها بگذر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) . خدا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من به آسان گرفتن بر او و نرم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او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ترم . پس خدا از او بگذرد و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امرزد</w:t>
      </w:r>
      <w:r>
        <w:rPr>
          <w:rtl/>
          <w:lang w:bidi="fa-IR"/>
        </w:rPr>
        <w:t xml:space="preserve"> </w:t>
      </w:r>
      <w:r w:rsidRPr="007352D4">
        <w:rPr>
          <w:rStyle w:val="libFootnotenumChar"/>
          <w:rtl/>
        </w:rPr>
        <w:t>(2)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با چه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شناخته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؟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همسران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از رسول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بِمَ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عْرَفُ</w:t>
      </w:r>
      <w:r>
        <w:rPr>
          <w:rtl/>
          <w:lang w:bidi="fa-IR"/>
        </w:rPr>
        <w:t xml:space="preserve"> المُؤْمِنُ ؟ ق</w:t>
      </w:r>
      <w:r>
        <w:rPr>
          <w:rFonts w:hint="cs"/>
          <w:rtl/>
          <w:lang w:bidi="fa-IR"/>
        </w:rPr>
        <w:t>الَ : بِوَقارِهِ وَ لی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کَلامِهِ وَ صِدْقِ حَدِ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ثِهِ</w:t>
      </w:r>
      <w:r>
        <w:rPr>
          <w:rtl/>
          <w:lang w:bidi="fa-IR"/>
        </w:rPr>
        <w:t xml:space="preserve"> (3) .</w:t>
      </w:r>
    </w:p>
    <w:p w:rsidR="00A3017F" w:rsidRPr="007352D4" w:rsidRDefault="007352D4" w:rsidP="007352D4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</w:t>
      </w:r>
    </w:p>
    <w:p w:rsidR="00A3017F" w:rsidRDefault="00A3017F" w:rsidP="007352D4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فجر : 27 - 30 .</w:t>
      </w:r>
    </w:p>
    <w:p w:rsidR="00A3017F" w:rsidRDefault="00A3017F" w:rsidP="007352D4">
      <w:pPr>
        <w:pStyle w:val="libFootnote0"/>
        <w:rPr>
          <w:rtl/>
          <w:lang w:bidi="fa-IR"/>
        </w:rPr>
      </w:pPr>
      <w:r>
        <w:rPr>
          <w:rtl/>
          <w:lang w:bidi="fa-IR"/>
        </w:rPr>
        <w:t>2- 2) 3 - محجّه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ضاء</w:t>
      </w:r>
      <w:r>
        <w:rPr>
          <w:rtl/>
          <w:lang w:bidi="fa-IR"/>
        </w:rPr>
        <w:t xml:space="preserve"> : 3 / 186 ، کتاب آداب الکسب و المعاش .</w:t>
      </w:r>
    </w:p>
    <w:p w:rsidR="00A3017F" w:rsidRDefault="00A3017F" w:rsidP="007352D4">
      <w:pPr>
        <w:pStyle w:val="libFootnote0"/>
        <w:rPr>
          <w:rtl/>
          <w:lang w:bidi="fa-IR"/>
        </w:rPr>
      </w:pPr>
      <w:r>
        <w:rPr>
          <w:rtl/>
          <w:lang w:bidi="fa-IR"/>
        </w:rPr>
        <w:t>3- 3) - مجموعه ورّام : 1 / 43 ، باب ما جاء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الصدق و الغضب للّه ، مستدرک الوسائل : 8 / 455 ، باب 91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9985 .</w:t>
      </w:r>
    </w:p>
    <w:p w:rsidR="00A3017F" w:rsidRDefault="007352D4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مؤمن</w:t>
      </w:r>
      <w:r w:rsidR="00A3017F">
        <w:rPr>
          <w:rtl/>
          <w:lang w:bidi="fa-IR"/>
        </w:rPr>
        <w:t xml:space="preserve"> با چه برنامه 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شناخته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شود ؟ فرمودند : با مت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بودن و نرم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کلام و راست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در گفتار .</w:t>
      </w:r>
    </w:p>
    <w:p w:rsidR="00A3017F" w:rsidRDefault="007352D4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7352D4">
      <w:pPr>
        <w:pStyle w:val="Heading1"/>
        <w:rPr>
          <w:rtl/>
          <w:lang w:bidi="fa-IR"/>
        </w:rPr>
      </w:pPr>
      <w:bookmarkStart w:id="236" w:name="_Toc523657471"/>
      <w:r>
        <w:rPr>
          <w:rFonts w:hint="eastAsia"/>
          <w:rtl/>
          <w:lang w:bidi="fa-IR"/>
        </w:rPr>
        <w:t>حرف</w:t>
      </w:r>
      <w:r>
        <w:rPr>
          <w:rtl/>
          <w:lang w:bidi="fa-IR"/>
        </w:rPr>
        <w:t xml:space="preserve"> نون</w:t>
      </w:r>
      <w:bookmarkEnd w:id="236"/>
    </w:p>
    <w:p w:rsidR="007352D4" w:rsidRDefault="007352D4" w:rsidP="00A3017F">
      <w:pPr>
        <w:pStyle w:val="libNormal"/>
        <w:rPr>
          <w:rtl/>
          <w:lang w:bidi="fa-IR"/>
        </w:rPr>
      </w:pPr>
    </w:p>
    <w:p w:rsidR="00A3017F" w:rsidRDefault="00A3017F" w:rsidP="007352D4">
      <w:pPr>
        <w:pStyle w:val="Heading2"/>
        <w:rPr>
          <w:rtl/>
          <w:lang w:bidi="fa-IR"/>
        </w:rPr>
      </w:pPr>
      <w:bookmarkStart w:id="237" w:name="_Toc523657472"/>
      <w:r>
        <w:rPr>
          <w:rFonts w:hint="eastAsia"/>
          <w:rtl/>
          <w:lang w:bidi="fa-IR"/>
        </w:rPr>
        <w:t>نامه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مهم از حضرت رضا به حضرت جواد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هما</w:t>
      </w:r>
      <w:r>
        <w:rPr>
          <w:rtl/>
          <w:lang w:bidi="fa-IR"/>
        </w:rPr>
        <w:t xml:space="preserve"> السلام</w:t>
      </w:r>
      <w:bookmarkEnd w:id="237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بزنط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بزرگان اهل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و انسان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کرامت است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نامه حضرت رضا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را به حضرت جواد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که از مرو به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نوشته بودند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مضمون خواندم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من خبر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که غلامان و خادمان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هرگاه سوار بر مرکب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تا از خانه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برو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را از درب کوچک خانه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برند 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عمل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در بخل آنان دارد تا از جانب تو به احد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نرسد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تو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خواهم به حق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عنوان پدر و امام بر تو دارم ، رفت و آمدت جز از درب بزرگ خانه نباشد ،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سوار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درهم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نار</w:t>
      </w:r>
      <w:r>
        <w:rPr>
          <w:rtl/>
          <w:lang w:bidi="fa-IR"/>
        </w:rPr>
        <w:t xml:space="preserve"> همراهت باشد ، احد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تو عرض حاجت نکند جز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به او عطا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عموها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از تو درخواست کردند به آنان ببخش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کمتر از پنجاه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نار</w:t>
      </w:r>
      <w:r>
        <w:rPr>
          <w:rtl/>
          <w:lang w:bidi="fa-IR"/>
        </w:rPr>
        <w:t xml:space="preserve"> مده ، اگر خواست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بپرداز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ارش</w:t>
      </w:r>
      <w:r>
        <w:rPr>
          <w:rtl/>
          <w:lang w:bidi="fa-IR"/>
        </w:rPr>
        <w:t xml:space="preserve"> با توست ، و اگر عمه 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از تو درخواست نمودند کمتر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پنج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نار</w:t>
      </w:r>
      <w:r>
        <w:rPr>
          <w:rtl/>
          <w:lang w:bidi="fa-IR"/>
        </w:rPr>
        <w:t xml:space="preserve"> نپرداز ،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خواست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بپرداز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حق با توست ، من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خواهم خداوند به تو مقام و مرتبت دهد . انفاق کن و </w:t>
      </w:r>
      <w:r>
        <w:rPr>
          <w:rtl/>
          <w:lang w:bidi="fa-IR"/>
        </w:rPr>
        <w:lastRenderedPageBreak/>
        <w:t>وحشت از تنگدست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ندار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نداشته باش که عنا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کننده به تو صاحب عرش است </w:t>
      </w:r>
      <w:r w:rsidRPr="007352D4">
        <w:rPr>
          <w:rStyle w:val="libFootnotenumChar"/>
          <w:rtl/>
        </w:rPr>
        <w:t xml:space="preserve">(1) </w:t>
      </w:r>
      <w:r>
        <w:rPr>
          <w:rtl/>
          <w:lang w:bidi="fa-IR"/>
        </w:rPr>
        <w:t>.</w:t>
      </w:r>
    </w:p>
    <w:p w:rsidR="00A3017F" w:rsidRPr="007352D4" w:rsidRDefault="007352D4" w:rsidP="007352D4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</w:t>
      </w:r>
    </w:p>
    <w:p w:rsidR="00A3017F" w:rsidRDefault="00A3017F" w:rsidP="007352D4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4 / 43 ، باب الإنفاق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5 ؛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اخبار الرضا : 2 / 8 ، باب 30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20 ؛ بحار الأنوار : 93 / 121 ، باب 14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24 .</w:t>
      </w:r>
    </w:p>
    <w:p w:rsidR="007352D4" w:rsidRDefault="007352D4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7352D4">
      <w:pPr>
        <w:pStyle w:val="Heading2"/>
        <w:rPr>
          <w:rtl/>
          <w:lang w:bidi="fa-IR"/>
        </w:rPr>
      </w:pPr>
      <w:bookmarkStart w:id="238" w:name="_Toc523657473"/>
      <w:r>
        <w:rPr>
          <w:rFonts w:hint="eastAsia"/>
          <w:rtl/>
          <w:lang w:bidi="fa-IR"/>
        </w:rPr>
        <w:t>نجات</w:t>
      </w:r>
      <w:r>
        <w:rPr>
          <w:rtl/>
          <w:lang w:bidi="fa-IR"/>
        </w:rPr>
        <w:t xml:space="preserve"> از اعدام به سبب حسنات اخلاق</w:t>
      </w:r>
      <w:r>
        <w:rPr>
          <w:rFonts w:hint="cs"/>
          <w:rtl/>
          <w:lang w:bidi="fa-IR"/>
        </w:rPr>
        <w:t>ی</w:t>
      </w:r>
      <w:bookmarkEnd w:id="238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وجود</w:t>
      </w:r>
      <w:r>
        <w:rPr>
          <w:rtl/>
          <w:lang w:bidi="fa-IR"/>
        </w:rPr>
        <w:t xml:space="preserve"> مبارک حضرت صادق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اس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به محضر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اسلام آوردند حضرت به کشتن همه آنان جز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فرمان داد . اس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به حضرت گفت : پدر و مادرم فدا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، از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چه شد مرا آزاد کرد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حضرت فرمود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از جانب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 عزّ و جلّ ) به من خبر داد که تو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پنج خصلت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 و رسولش آنها را دوست دارد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1 - نسبت به ناموست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</w:t>
      </w:r>
      <w:r>
        <w:rPr>
          <w:rtl/>
          <w:lang w:bidi="fa-IR"/>
        </w:rPr>
        <w:t xml:space="preserve">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2 - اهل جود و سخا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3 - آراسته به حسن خلق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4 - زبان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راستگو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5 - و اهل شجاعت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محکوم 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حقا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را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مسلمان شد ، و اسلامش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tl/>
          <w:lang w:bidi="fa-IR"/>
        </w:rPr>
        <w:t xml:space="preserve"> گشت و در جهاد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رکاب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به جهاد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سخت برخاست و به شرف شهادت 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آمد </w:t>
      </w:r>
      <w:r w:rsidRPr="007352D4">
        <w:rPr>
          <w:rStyle w:val="libFootnotenumChar"/>
          <w:rtl/>
        </w:rPr>
        <w:t xml:space="preserve">(1) </w:t>
      </w:r>
      <w:r>
        <w:rPr>
          <w:rtl/>
          <w:lang w:bidi="fa-IR"/>
        </w:rPr>
        <w:t>.</w:t>
      </w:r>
    </w:p>
    <w:p w:rsidR="00A3017F" w:rsidRPr="007352D4" w:rsidRDefault="007352D4" w:rsidP="007352D4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</w:t>
      </w:r>
    </w:p>
    <w:p w:rsidR="00A3017F" w:rsidRDefault="00A3017F" w:rsidP="007352D4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عن أب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عبد اللّ</w:t>
      </w:r>
      <w:r>
        <w:rPr>
          <w:rFonts w:hint="cs"/>
          <w:rtl/>
          <w:lang w:bidi="fa-IR"/>
        </w:rPr>
        <w:t xml:space="preserve">ه </w:t>
      </w:r>
      <w:r w:rsidR="004673E5" w:rsidRPr="004673E5">
        <w:rPr>
          <w:rStyle w:val="libAlaemChar"/>
          <w:rFonts w:hint="cs"/>
          <w:rtl/>
        </w:rPr>
        <w:t xml:space="preserve">عليه‌السلام </w:t>
      </w:r>
      <w:r>
        <w:rPr>
          <w:rtl/>
          <w:lang w:bidi="fa-IR"/>
        </w:rPr>
        <w:t>قال : أت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AB794A" w:rsidRPr="00AB794A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بأسار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فأمر بقتلهم خلا رجلا من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نهم</w:t>
      </w:r>
      <w:r>
        <w:rPr>
          <w:rtl/>
          <w:lang w:bidi="fa-IR"/>
        </w:rPr>
        <w:t xml:space="preserve"> ، فقال الرجل : بأب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أنت و أم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محمد !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أطلقت 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نهم</w:t>
      </w:r>
      <w:r>
        <w:rPr>
          <w:rtl/>
          <w:lang w:bidi="fa-IR"/>
        </w:rPr>
        <w:t xml:space="preserve"> ، فقال : أخبرن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عن اللّ</w:t>
      </w:r>
      <w:r>
        <w:rPr>
          <w:rFonts w:hint="cs"/>
          <w:rtl/>
          <w:lang w:bidi="fa-IR"/>
        </w:rPr>
        <w:t>ه عز و جل أن فی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خمس خصال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حبها</w:t>
      </w:r>
      <w:r>
        <w:rPr>
          <w:rtl/>
          <w:lang w:bidi="fa-IR"/>
        </w:rPr>
        <w:t xml:space="preserve"> اللّ</w:t>
      </w:r>
      <w:r>
        <w:rPr>
          <w:rFonts w:hint="cs"/>
          <w:rtl/>
          <w:lang w:bidi="fa-IR"/>
        </w:rPr>
        <w:t>ه عزّ و جل و ر</w:t>
      </w:r>
      <w:r>
        <w:rPr>
          <w:rFonts w:hint="eastAsia"/>
          <w:rtl/>
          <w:lang w:bidi="fa-IR"/>
        </w:rPr>
        <w:t>سوله</w:t>
      </w:r>
      <w:r>
        <w:rPr>
          <w:rtl/>
          <w:lang w:bidi="fa-IR"/>
        </w:rPr>
        <w:t xml:space="preserve"> : الغ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الشد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حرمک ، و السخاء ، و حسن الخلق ، و صدق اللسان ، و الشجاعه ، فلما سمعها الرجل أسلم و حسن إسلامه و قاتل مع رسول اللّ</w:t>
      </w:r>
      <w:r>
        <w:rPr>
          <w:rFonts w:hint="cs"/>
          <w:rtl/>
          <w:lang w:bidi="fa-IR"/>
        </w:rPr>
        <w:t xml:space="preserve">ه </w:t>
      </w:r>
      <w:r w:rsidR="00AB794A" w:rsidRPr="00AB794A">
        <w:rPr>
          <w:rStyle w:val="libAlaemChar"/>
          <w:rFonts w:hint="cs"/>
          <w:rtl/>
        </w:rPr>
        <w:t xml:space="preserve">صلى‌الله‌عليه‌وآله </w:t>
      </w:r>
      <w:r>
        <w:rPr>
          <w:rtl/>
          <w:lang w:bidi="fa-IR"/>
        </w:rPr>
        <w:t xml:space="preserve"> قتالا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استشهد . امال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صدوق : 271 ، المجلس السادس و الاربعون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7 ؛ بحار الانوار : 384/68 ، باب 92 ، 25 .</w:t>
      </w:r>
    </w:p>
    <w:p w:rsidR="007352D4" w:rsidRDefault="007352D4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7352D4">
      <w:pPr>
        <w:pStyle w:val="Heading2"/>
        <w:rPr>
          <w:rtl/>
          <w:lang w:bidi="fa-IR"/>
        </w:rPr>
      </w:pPr>
      <w:bookmarkStart w:id="239" w:name="_Toc523657474"/>
      <w:r>
        <w:rPr>
          <w:rFonts w:hint="eastAsia"/>
          <w:rtl/>
          <w:lang w:bidi="fa-IR"/>
        </w:rPr>
        <w:t>نجات</w:t>
      </w:r>
      <w:r>
        <w:rPr>
          <w:rtl/>
          <w:lang w:bidi="fa-IR"/>
        </w:rPr>
        <w:t xml:space="preserve"> در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؟</w:t>
      </w:r>
      <w:bookmarkEnd w:id="239"/>
    </w:p>
    <w:p w:rsidR="00A3017F" w:rsidRDefault="00A3017F" w:rsidP="007352D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شخص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رسول خدا </w:t>
      </w:r>
      <w:r w:rsidR="00AB794A" w:rsidRPr="00AB794A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نجات در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؟ فرمود : انسان به خاطر جلب نظر مردم به عبادت برنخ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 w:rsidRPr="007352D4">
        <w:rPr>
          <w:rStyle w:val="libFootnotenumChar"/>
          <w:rtl/>
        </w:rPr>
        <w:t xml:space="preserve"> (1)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7352D4">
      <w:pPr>
        <w:pStyle w:val="Heading2"/>
        <w:rPr>
          <w:rtl/>
          <w:lang w:bidi="fa-IR"/>
        </w:rPr>
      </w:pPr>
      <w:bookmarkStart w:id="240" w:name="_Toc523657475"/>
      <w:r>
        <w:rPr>
          <w:rFonts w:hint="eastAsia"/>
          <w:rtl/>
          <w:lang w:bidi="fa-IR"/>
        </w:rPr>
        <w:t>نص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حت</w:t>
      </w:r>
      <w:r>
        <w:rPr>
          <w:rtl/>
          <w:lang w:bidi="fa-IR"/>
        </w:rPr>
        <w:t xml:space="preserve"> امام سجاد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به دلقک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کار</w:t>
      </w:r>
      <w:bookmarkEnd w:id="240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: دلقک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کار</w:t>
      </w:r>
      <w:r>
        <w:rPr>
          <w:rtl/>
          <w:lang w:bidi="fa-IR"/>
        </w:rPr>
        <w:t xml:space="preserve"> در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بود که اهل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از دلقک باز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سخنانش به خنده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آمدند .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مردم گفت 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 مرا خسته و درمانده کرد ( منظورش حضرت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بود )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</w:t>
      </w:r>
      <w:r>
        <w:rPr>
          <w:rtl/>
          <w:lang w:bidi="fa-IR"/>
        </w:rPr>
        <w:t xml:space="preserve"> گاه به مردم خطاب کرد که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او را به خنده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اورده</w:t>
      </w:r>
      <w:r>
        <w:rPr>
          <w:rtl/>
          <w:lang w:bidi="fa-IR"/>
        </w:rPr>
        <w:t xml:space="preserve"> و به ناچار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ترفند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کار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</w:t>
      </w:r>
      <w:r>
        <w:rPr>
          <w:rtl/>
          <w:lang w:bidi="fa-IR"/>
        </w:rPr>
        <w:t xml:space="preserve"> تا او را بخندانم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ششم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E06505" w:rsidRPr="00E06505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>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دو نفر از غلامانش او را همراه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 از منطقه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 ، آن دلقک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حضرت آمد و ردا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مبارکش را از پشت سرش ربود ، دو خدمتکار حضرت او را دنبال کردند و ردا را از دستش گ</w:t>
      </w:r>
      <w:r>
        <w:rPr>
          <w:rFonts w:hint="eastAsia"/>
          <w:rtl/>
          <w:lang w:bidi="fa-IR"/>
        </w:rPr>
        <w:t>رفته</w:t>
      </w:r>
      <w:r>
        <w:rPr>
          <w:rtl/>
          <w:lang w:bidi="fa-IR"/>
        </w:rPr>
        <w:t xml:space="preserve"> به جانب حضرت آوردند و به دوش مبارکش انداختند . حضرت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خود را از چشم انداز آن دلقک پنهان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از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گرفتند به دو خدمتکارش فرمودند 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چه اتفاق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که رخ داد ؟ گفتند :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دلقک است که مردم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خنداند و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راه نان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خورد ! امام فرمود : به او بگو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tl/>
          <w:lang w:bidi="fa-IR"/>
        </w:rPr>
        <w:lastRenderedPageBreak/>
        <w:t>بر تو !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در آن روز ،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کاران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عاران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</w:t>
      </w:r>
      <w:r w:rsidRPr="007352D4">
        <w:rPr>
          <w:rStyle w:val="libFootnotenumChar"/>
          <w:rtl/>
        </w:rPr>
        <w:t xml:space="preserve">(2) </w:t>
      </w:r>
      <w:r>
        <w:rPr>
          <w:rtl/>
          <w:lang w:bidi="fa-IR"/>
        </w:rPr>
        <w:t>.</w:t>
      </w:r>
    </w:p>
    <w:p w:rsidR="00A3017F" w:rsidRPr="007352D4" w:rsidRDefault="007352D4" w:rsidP="007352D4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</w:t>
      </w:r>
    </w:p>
    <w:p w:rsidR="00A3017F" w:rsidRDefault="00A3017F" w:rsidP="007352D4">
      <w:pPr>
        <w:pStyle w:val="libFootnote0"/>
        <w:rPr>
          <w:rtl/>
          <w:lang w:bidi="fa-IR"/>
        </w:rPr>
      </w:pPr>
      <w:r>
        <w:rPr>
          <w:rtl/>
          <w:lang w:bidi="fa-IR"/>
        </w:rPr>
        <w:t>1- 1) 2 - 6 - محجه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ضاء</w:t>
      </w:r>
      <w:r>
        <w:rPr>
          <w:rtl/>
          <w:lang w:bidi="fa-IR"/>
        </w:rPr>
        <w:t xml:space="preserve"> : 6 / 139 - 141 ، کتاب ذمّ الجاه و الر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. .</w:t>
      </w:r>
    </w:p>
    <w:p w:rsidR="00A3017F" w:rsidRDefault="00A3017F" w:rsidP="007352D4">
      <w:pPr>
        <w:pStyle w:val="libFootnote0"/>
        <w:rPr>
          <w:rtl/>
          <w:lang w:bidi="fa-IR"/>
        </w:rPr>
      </w:pPr>
      <w:r>
        <w:rPr>
          <w:rtl/>
          <w:lang w:bidi="fa-IR"/>
        </w:rPr>
        <w:t>2- 2) - امال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صدوق: 220، المجلس التاسع و الثلاثون،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6؛ بحار الانوار: 68 / 424، باب 93،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66.</w:t>
      </w:r>
    </w:p>
    <w:p w:rsidR="007352D4" w:rsidRDefault="007352D4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7352D4">
      <w:pPr>
        <w:pStyle w:val="Heading2"/>
        <w:rPr>
          <w:rtl/>
          <w:lang w:bidi="fa-IR"/>
        </w:rPr>
      </w:pPr>
      <w:bookmarkStart w:id="241" w:name="_Toc523657476"/>
      <w:r>
        <w:rPr>
          <w:rFonts w:hint="eastAsia"/>
          <w:rtl/>
          <w:lang w:bidi="fa-IR"/>
        </w:rPr>
        <w:t>نص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حت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به نوح</w:t>
      </w:r>
      <w:bookmarkEnd w:id="241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 :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نوح از کشت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اده</w:t>
      </w:r>
      <w:r>
        <w:rPr>
          <w:rtl/>
          <w:lang w:bidi="fa-IR"/>
        </w:rPr>
        <w:t xml:space="preserve"> شد ، ابل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نزد او آمد و گفت : در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انسان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من منّت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بزرگتر از تو ندارد ، از خدا بر ضدّ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بدکاران عذاب خواست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در نت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جه</w:t>
      </w:r>
      <w:r>
        <w:rPr>
          <w:rtl/>
          <w:lang w:bidi="fa-IR"/>
        </w:rPr>
        <w:t xml:space="preserve"> سبب راحت من شد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تو را به دو خصلت آگاه نکنم ؟ از حسد بپره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که بر سر من آورد آنچه را آورد ، و از حرص دور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 که بر سر آدم آورد آنچه آورد ! </w:t>
      </w:r>
      <w:r w:rsidRPr="007352D4">
        <w:rPr>
          <w:rStyle w:val="libFootnotenumChar"/>
          <w:rtl/>
        </w:rPr>
        <w:t>(1)</w:t>
      </w:r>
      <w:r>
        <w:rPr>
          <w:rtl/>
          <w:lang w:bidi="fa-IR"/>
        </w:rPr>
        <w:t xml:space="preserve">رسول خدا </w:t>
      </w:r>
      <w:r w:rsidR="00AB794A" w:rsidRPr="00AB794A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فرمود : حر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هفت بلا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دشوار است : فکر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بدنش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 و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سود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، غصه و اندوه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ندارد ، رنج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جز با مرگ از آن راح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، هنگام راحت دچار رنج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سخت است ، ترس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عاقبت در آن افتد ، حزن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بر او تلخ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، حساب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عذاب خدا به خاطر آن رها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ابد</w:t>
      </w:r>
      <w:r>
        <w:rPr>
          <w:rtl/>
          <w:lang w:bidi="fa-IR"/>
        </w:rPr>
        <w:t xml:space="preserve">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خدا او را عفو کند ، عذاب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آن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زگاه</w:t>
      </w:r>
      <w:r>
        <w:rPr>
          <w:rtl/>
          <w:lang w:bidi="fa-IR"/>
        </w:rPr>
        <w:t xml:space="preserve"> و چاره بدست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اورد</w:t>
      </w:r>
      <w:r>
        <w:rPr>
          <w:rtl/>
          <w:lang w:bidi="fa-IR"/>
        </w:rPr>
        <w:t xml:space="preserve"> (2) .</w:t>
      </w:r>
    </w:p>
    <w:p w:rsidR="00A3017F" w:rsidRDefault="007D5D04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7D5D04">
      <w:pPr>
        <w:pStyle w:val="Heading2"/>
        <w:rPr>
          <w:rtl/>
          <w:lang w:bidi="fa-IR"/>
        </w:rPr>
      </w:pPr>
      <w:bookmarkStart w:id="242" w:name="_Toc523657477"/>
      <w:r>
        <w:rPr>
          <w:rFonts w:hint="eastAsia"/>
          <w:rtl/>
          <w:lang w:bidi="fa-IR"/>
        </w:rPr>
        <w:t>نظر</w:t>
      </w:r>
      <w:r>
        <w:rPr>
          <w:rtl/>
          <w:lang w:bidi="fa-IR"/>
        </w:rPr>
        <w:t xml:space="preserve"> چاره ساز</w:t>
      </w:r>
      <w:bookmarkEnd w:id="242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شرح حال محمود غزنو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چند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تخت حکومت تک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داشت نوشته اند :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عبورش به لب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افتاد ،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کمال حزن و اندوه آنجا نشسته و دام خود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انداخته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سلطان</w:t>
      </w:r>
      <w:r>
        <w:rPr>
          <w:rtl/>
          <w:lang w:bidi="fa-IR"/>
        </w:rPr>
        <w:t xml:space="preserve"> ، از علّت حزن و اندوه او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جوان گفت : پادشاها ! چرا غمگ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محزون نباشم ، من و برادرانم هفت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سال خورده ، من که پس از پدر عهده دار مخارج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عائله سنگ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شده ام ، برا</w:t>
      </w:r>
      <w:r>
        <w:rPr>
          <w:rFonts w:hint="cs"/>
          <w:rtl/>
          <w:lang w:bidi="fa-IR"/>
        </w:rPr>
        <w:t>ی</w:t>
      </w:r>
    </w:p>
    <w:p w:rsidR="00A3017F" w:rsidRPr="007D5D04" w:rsidRDefault="007D5D04" w:rsidP="007D5D04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</w:t>
      </w:r>
    </w:p>
    <w:p w:rsidR="00A3017F" w:rsidRDefault="00A3017F" w:rsidP="007D5D04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بحار الانوار : 70 / 163 ، باب 128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17 .</w:t>
      </w:r>
    </w:p>
    <w:p w:rsidR="00A3017F" w:rsidRDefault="00A3017F" w:rsidP="007D5D04">
      <w:pPr>
        <w:pStyle w:val="libFootnote0"/>
        <w:rPr>
          <w:rtl/>
          <w:lang w:bidi="fa-IR"/>
        </w:rPr>
      </w:pPr>
      <w:r>
        <w:rPr>
          <w:rtl/>
          <w:lang w:bidi="fa-IR"/>
        </w:rPr>
        <w:t>2- 2) - مصباح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: 22 .</w:t>
      </w:r>
    </w:p>
    <w:p w:rsidR="00A3017F" w:rsidRDefault="007D5D04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تأم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مخارج ، هر روز لب در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</w:t>
      </w:r>
      <w:r w:rsidR="00A3017F">
        <w:rPr>
          <w:rtl/>
          <w:lang w:bidi="fa-IR"/>
        </w:rPr>
        <w:t xml:space="preserve">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آ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م</w:t>
      </w:r>
      <w:r w:rsidR="00A3017F">
        <w:rPr>
          <w:rtl/>
          <w:lang w:bidi="fa-IR"/>
        </w:rPr>
        <w:t xml:space="preserve"> ، گاه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ک</w:t>
      </w:r>
      <w:r w:rsidR="00A3017F">
        <w:rPr>
          <w:rtl/>
          <w:lang w:bidi="fa-IR"/>
        </w:rPr>
        <w:t xml:space="preserve"> ماه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و زمان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دو ماه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ص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</w:t>
      </w:r>
      <w:r w:rsidR="00A3017F">
        <w:rPr>
          <w:rtl/>
          <w:lang w:bidi="fa-IR"/>
        </w:rPr>
        <w:t xml:space="preserve">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کنم و با زحمت و دشوار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مخارج سنگ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خانواده 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ت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م</w:t>
      </w:r>
      <w:r w:rsidR="00A3017F">
        <w:rPr>
          <w:rtl/>
          <w:lang w:bidi="fa-IR"/>
        </w:rPr>
        <w:t xml:space="preserve"> را به دوش 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کشم . شاه گفت : علاقه دار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امروز در ص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</w:t>
      </w:r>
      <w:r w:rsidR="00A3017F">
        <w:rPr>
          <w:rtl/>
          <w:lang w:bidi="fa-IR"/>
        </w:rPr>
        <w:t xml:space="preserve"> ماه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با هم شرکت کن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م</w:t>
      </w:r>
      <w:r w:rsidR="00A3017F">
        <w:rPr>
          <w:rtl/>
          <w:lang w:bidi="fa-IR"/>
        </w:rPr>
        <w:t xml:space="preserve"> ؟ جوان گفت :آر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. شاه گفت : دام ص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اد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را به نام شر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کت</w:t>
      </w:r>
      <w:r w:rsidR="00A3017F">
        <w:rPr>
          <w:rtl/>
          <w:lang w:bidi="fa-IR"/>
        </w:rPr>
        <w:t xml:space="preserve"> از آب ب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رون</w:t>
      </w:r>
      <w:r w:rsidR="00A3017F">
        <w:rPr>
          <w:rtl/>
          <w:lang w:bidi="fa-IR"/>
        </w:rPr>
        <w:t xml:space="preserve"> آور . جوان اندک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صبر کرد و سپس بندها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دام را گرفت تا آن را از آب ب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رون</w:t>
      </w:r>
      <w:r w:rsidR="00A3017F">
        <w:rPr>
          <w:rtl/>
          <w:lang w:bidi="fa-IR"/>
        </w:rPr>
        <w:t xml:space="preserve"> آورد ول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نتوانست ، شاه و 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ارانش</w:t>
      </w:r>
      <w:r w:rsidR="00A3017F">
        <w:rPr>
          <w:rtl/>
          <w:lang w:bidi="fa-IR"/>
        </w:rPr>
        <w:t xml:space="preserve"> برا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ب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رون</w:t>
      </w:r>
      <w:r w:rsidR="00A3017F">
        <w:rPr>
          <w:rtl/>
          <w:lang w:bidi="fa-IR"/>
        </w:rPr>
        <w:t xml:space="preserve"> کش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دن</w:t>
      </w:r>
      <w:r w:rsidR="00A3017F">
        <w:rPr>
          <w:rtl/>
          <w:lang w:bidi="fa-IR"/>
        </w:rPr>
        <w:t xml:space="preserve"> دام به او کمک دادند ، چون آن را از آب ب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رون</w:t>
      </w:r>
      <w:r w:rsidR="00A3017F">
        <w:rPr>
          <w:rtl/>
          <w:lang w:bidi="fa-IR"/>
        </w:rPr>
        <w:t xml:space="preserve"> کش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دند</w:t>
      </w:r>
      <w:r w:rsidR="00A3017F">
        <w:rPr>
          <w:rtl/>
          <w:lang w:bidi="fa-IR"/>
        </w:rPr>
        <w:t xml:space="preserve"> ، ماه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فراوان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در آن بود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سلطان</w:t>
      </w:r>
      <w:r>
        <w:rPr>
          <w:rtl/>
          <w:lang w:bidi="fa-IR"/>
        </w:rPr>
        <w:t xml:space="preserve"> ، پس از بازگشتن به دربار ، دنبال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کش</w:t>
      </w:r>
      <w:r>
        <w:rPr>
          <w:rtl/>
          <w:lang w:bidi="fa-IR"/>
        </w:rPr>
        <w:t xml:space="preserve"> فرستاد ،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را به حضور محمود غزنو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آوردند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کنار دست خود بر مسند نشاند و از او تفقد و دلجو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کرد . هرکس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: شاها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گداست و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مسند شاه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؛ پاسخ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 : هرچه هست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ماست و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او هم از هر چه ما در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بهره مند شود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نظر شاه مجاز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انسان را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گونه رشد و ترق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و نابسامان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اش را به سامان برساند ، نظر شاه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اوصاف کمالش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خزائن لطفش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است ، با انسان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ازمند</w:t>
      </w:r>
      <w:r>
        <w:rPr>
          <w:rtl/>
          <w:lang w:bidi="fa-IR"/>
        </w:rPr>
        <w:t xml:space="preserve"> و 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، و ته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محتاج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تأم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کمبودها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معنو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اش رو به حض</w:t>
      </w:r>
      <w:r>
        <w:rPr>
          <w:rFonts w:hint="eastAsia"/>
          <w:rtl/>
          <w:lang w:bidi="fa-IR"/>
        </w:rPr>
        <w:t>رتش</w:t>
      </w:r>
      <w:r>
        <w:rPr>
          <w:rtl/>
          <w:lang w:bidi="fa-IR"/>
        </w:rPr>
        <w:t xml:space="preserve"> آورده 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؟!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نظر</w:t>
      </w:r>
      <w:r>
        <w:rPr>
          <w:rtl/>
          <w:lang w:bidi="fa-IR"/>
        </w:rPr>
        <w:t xml:space="preserve"> رحمت حق نظر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پرتو آن نوح و مؤمنان را از آن طوفان عظ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رهان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و چوب خشک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دست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بردن سطوت فرعون تبد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به اژدها کرد ، و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اسرائ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را از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امواج آب خروشان رود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به </w:t>
      </w:r>
      <w:r>
        <w:rPr>
          <w:rtl/>
          <w:lang w:bidi="fa-IR"/>
        </w:rPr>
        <w:lastRenderedPageBreak/>
        <w:t>ساحل نجات رسان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و ا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وب</w:t>
      </w:r>
      <w:r>
        <w:rPr>
          <w:rtl/>
          <w:lang w:bidi="fa-IR"/>
        </w:rPr>
        <w:t xml:space="preserve"> را از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بلا و مص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نجا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داد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وسف</w:t>
      </w:r>
      <w:r>
        <w:rPr>
          <w:rtl/>
          <w:lang w:bidi="fa-IR"/>
        </w:rPr>
        <w:t xml:space="preserve"> را از قعر چاه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به تخت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مصر نشان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. . .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7D5D04">
      <w:pPr>
        <w:pStyle w:val="Heading2"/>
        <w:rPr>
          <w:rtl/>
          <w:lang w:bidi="fa-IR"/>
        </w:rPr>
      </w:pPr>
      <w:bookmarkStart w:id="243" w:name="_Toc523657478"/>
      <w:r>
        <w:rPr>
          <w:rFonts w:hint="eastAsia"/>
          <w:rtl/>
          <w:lang w:bidi="fa-IR"/>
        </w:rPr>
        <w:t>نفر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دعا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پدر</w:t>
      </w:r>
      <w:bookmarkEnd w:id="243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 حضرت مجتب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06505" w:rsidRPr="00E06505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>در مسجد الحرام نشسته بودند که ناگاه زمزمه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سوزنده و مناجات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جگرسوز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کل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حل همه مشکلات به دست قدرت تو است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رنج ها را برطرف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چاره</w:t>
      </w:r>
      <w:r>
        <w:rPr>
          <w:rtl/>
          <w:lang w:bidi="fa-IR"/>
        </w:rPr>
        <w:t xml:space="preserve"> و درمانده جز تو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ندارد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مالک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آخرت در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طره</w:t>
      </w:r>
      <w:r>
        <w:rPr>
          <w:rtl/>
          <w:lang w:bidi="fa-IR"/>
        </w:rPr>
        <w:t xml:space="preserve"> تو است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هنوز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دعا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که همه راه ها به 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بسته شده است توجه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مسجد الحرام است 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اگر دعا به اجابت نرسد کجا به اجابت خواهد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؟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به حضرت مجتب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فرمود : صاحب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ناله و مناجات را نزد من آور ! حضرت نزد صاحب ناله رفتند ،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صورت بر </w:t>
      </w:r>
      <w:r>
        <w:rPr>
          <w:rtl/>
          <w:lang w:bidi="fa-IR"/>
        </w:rPr>
        <w:lastRenderedPageBreak/>
        <w:t>خاک نهاده و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</w:t>
      </w:r>
      <w:r>
        <w:rPr>
          <w:rtl/>
          <w:lang w:bidi="fa-IR"/>
        </w:rPr>
        <w:t xml:space="preserve"> حق تضرّع و زار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طرف بدنش خشک و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حرکت و لمس 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فرمود</w:t>
      </w:r>
      <w:r>
        <w:rPr>
          <w:rtl/>
          <w:lang w:bidi="fa-IR"/>
        </w:rPr>
        <w:t xml:space="preserve"> : جوان نزد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! جوان به محضر مولا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عارفان و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مناجات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آمد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فرمود : چرا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گونه ناله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عرض کرد : بدنم را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 از کار افتاده ،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سخت شده 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7D5D0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فرمود : چه شده که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بلا دچار شده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گفت : در اوج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آلوده به هر گناه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بودم ، پدرم از من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رنج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بود . بارها مرا نص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حت</w:t>
      </w:r>
      <w:r>
        <w:rPr>
          <w:rtl/>
          <w:lang w:bidi="fa-IR"/>
        </w:rPr>
        <w:t xml:space="preserve"> کرد و من توجه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نصا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او نکردم 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بار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شهر به من گفت 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دست از گناهان بشو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به مسجد الحرام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روم و تو ر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. گفتم : آنچه از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دستت</w:t>
      </w:r>
      <w:r>
        <w:rPr>
          <w:rtl/>
          <w:lang w:bidi="fa-IR"/>
        </w:rPr>
        <w:t xml:space="preserve"> برآ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کوتاه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مکن . و چوب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 بر سرش کوب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که نقش بر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شد ! به مسجد الحرام رفت و با اشک چشم به من نفر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کرد ، ناگهان بدنم از کار افتاد و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صورت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درآمدم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محضر پدر شتافتم ، سر به زانو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نهادم و گفتم : اشتباه کردم ، بد کردم ، نفهم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، کل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حل مشکلم به دست تو است 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فرموده : دعا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پدر درباره فرزند مستجاب 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پدرم</w:t>
      </w:r>
      <w:r>
        <w:rPr>
          <w:rtl/>
          <w:lang w:bidi="fa-IR"/>
        </w:rPr>
        <w:t xml:space="preserve"> نگاه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من کرد و گفت : پسرم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به مسجد الحرام برو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آنجا که تو را نفر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کردم همانجا به تو دعا کنم . پدرم را بر شتر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سوار کردم و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مسجد الحرام راندم ، در راه پرنده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پشت سنگ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شتر رم کرد و پدرم از پشت شتر افتاد و مرد و من او را در همان ناح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دفن کردم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فرمود :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پدرت حاضر شد به مسجد الحرام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دعا کند معلوم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از تو راض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شده بود ، من به خاطر رضا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پدرت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دعا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، آن گاه سر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حق برداشت و با اشاره به جوان گفت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أکرَمَ الأکْرَمِ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،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مَنْ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بُ</w:t>
      </w:r>
      <w:r>
        <w:rPr>
          <w:rtl/>
          <w:lang w:bidi="fa-IR"/>
        </w:rPr>
        <w:t xml:space="preserve"> دَعوَهَ المُضْطَرّ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. .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هنوز</w:t>
      </w:r>
      <w:r>
        <w:rPr>
          <w:rtl/>
          <w:lang w:bidi="fa-IR"/>
        </w:rPr>
        <w:t xml:space="preserve"> دعا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حضرت به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نرس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بود که جوان سلامتش را باز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 xml:space="preserve"> !</w:t>
      </w:r>
    </w:p>
    <w:p w:rsidR="00A3017F" w:rsidRDefault="007D5D04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7D5D04">
      <w:pPr>
        <w:pStyle w:val="Heading2"/>
        <w:rPr>
          <w:rtl/>
          <w:lang w:bidi="fa-IR"/>
        </w:rPr>
      </w:pPr>
      <w:bookmarkStart w:id="244" w:name="_Toc523657479"/>
      <w:r>
        <w:rPr>
          <w:rFonts w:hint="eastAsia"/>
          <w:rtl/>
          <w:lang w:bidi="fa-IR"/>
        </w:rPr>
        <w:t>نقش</w:t>
      </w:r>
      <w:r>
        <w:rPr>
          <w:rtl/>
          <w:lang w:bidi="fa-IR"/>
        </w:rPr>
        <w:t xml:space="preserve"> حشرات و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وانات</w:t>
      </w:r>
      <w:r>
        <w:rPr>
          <w:rtl/>
          <w:lang w:bidi="fa-IR"/>
        </w:rPr>
        <w:t xml:space="preserve"> در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و هست</w:t>
      </w:r>
      <w:r>
        <w:rPr>
          <w:rFonts w:hint="cs"/>
          <w:rtl/>
          <w:lang w:bidi="fa-IR"/>
        </w:rPr>
        <w:t>ی</w:t>
      </w:r>
      <w:bookmarkEnd w:id="244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شماره حشرات و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وانات</w:t>
      </w:r>
      <w:r>
        <w:rPr>
          <w:rtl/>
          <w:lang w:bidi="fa-IR"/>
        </w:rPr>
        <w:t xml:space="preserve"> و جانوران خشک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پرندگان و خزندگان و منافع عظ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وجود آنها در عالم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جز خالق آنها که رحمتش ظاهر و باطن هر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از آنها را فرا گرفته آگاه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ندارد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رحمت</w:t>
      </w:r>
      <w:r>
        <w:rPr>
          <w:rtl/>
          <w:lang w:bidi="fa-IR"/>
        </w:rPr>
        <w:t xml:space="preserve"> فراگ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او نسبت به همه آنها سبب شده است که آثار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عظ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وجودشان آشکار شود و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عرصه ، سودگ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انسان از آنها 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گاه</w:t>
      </w:r>
      <w:r>
        <w:rPr>
          <w:rtl/>
          <w:lang w:bidi="fa-IR"/>
        </w:rPr>
        <w:t xml:space="preserve"> خاص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1 - حشرات بارور کننده : درخت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وه</w:t>
      </w:r>
      <w:r>
        <w:rPr>
          <w:rtl/>
          <w:lang w:bidi="fa-IR"/>
        </w:rPr>
        <w:t xml:space="preserve"> هم نر است و هم ماده ، هم گرده دارد که مانند نطفه مرد است و هم تخمک که نشانه مادگ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اوست . اگر گرده درخت نر ، به تخمک درخت ماده هم نوع خود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بالعکس نرسد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وه</w:t>
      </w:r>
      <w:r>
        <w:rPr>
          <w:rtl/>
          <w:lang w:bidi="fa-IR"/>
        </w:rPr>
        <w:t xml:space="preserve"> و ثمر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وجود نخواهد داشت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بارور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اهان</w:t>
      </w:r>
      <w:r>
        <w:rPr>
          <w:rtl/>
          <w:lang w:bidi="fa-IR"/>
        </w:rPr>
        <w:t xml:space="preserve"> ، حضرت رحمان حشرات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وجود آورده است . آنان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را با 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شکل انجام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 . گرده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به تخمک آن و گرده آن را به تخمک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رسانند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شگفت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نجاست</w:t>
      </w:r>
      <w:r>
        <w:rPr>
          <w:rtl/>
          <w:lang w:bidi="fa-IR"/>
        </w:rPr>
        <w:t xml:space="preserve"> که 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مأمور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زبردست اشتباه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؛ گرده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را به تخمک هلو ، و گرده زردآلو را به تخمک خربزه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رسانند ، بلکه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را به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، و هلو را به هلو تلق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عج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تر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: درختان هم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حشرات پاداش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 و آن مزد ، قند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در نهاد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درختان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مأموران قرار داده شده است . آنها قند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خورند و داماد را به عروس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رسانند تا فرزندانشان را به بشر ، 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بشر ، تحو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دهند .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بشر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مهر و لطف و رحمت قدردان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!!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2 - گاو و گوسفند : دانشوران علوم طب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 هر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طب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</w:t>
      </w:r>
      <w:r>
        <w:rPr>
          <w:rtl/>
          <w:lang w:bidi="fa-IR"/>
        </w:rPr>
        <w:t xml:space="preserve"> به اندازه احت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اج</w:t>
      </w:r>
      <w:r>
        <w:rPr>
          <w:rtl/>
          <w:lang w:bidi="fa-IR"/>
        </w:rPr>
        <w:t xml:space="preserve"> موجودات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، سخن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درست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در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وانات</w:t>
      </w:r>
      <w:r>
        <w:rPr>
          <w:rtl/>
          <w:lang w:bidi="fa-IR"/>
        </w:rPr>
        <w:t xml:space="preserve"> پستاندار ،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در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مادران به اندازه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نوزادان نهاده شده است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متعال ، که رحمتش همه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را فرا گرفته ، گاو و گوسفند را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قانون کلّ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همه پستانداران جار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مستثن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کرده ؛ چرا که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وانات</w:t>
      </w:r>
      <w:r>
        <w:rPr>
          <w:rtl/>
          <w:lang w:bidi="fa-IR"/>
        </w:rPr>
        <w:t xml:space="preserve"> نه تنها غذا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نوزادان آنهاست ، بلکه غذا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کامل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بشر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به شمار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7D5D0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گاو و گوسفند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نوزادان و کودکان و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انسانها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حال رشد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 w:rsidR="007D5D04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تکامل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افته</w:t>
      </w:r>
      <w:r>
        <w:rPr>
          <w:rtl/>
          <w:lang w:bidi="fa-IR"/>
        </w:rPr>
        <w:t xml:space="preserve"> ارزش غذا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مهم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و فراورده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بزرگ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احت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اجات</w:t>
      </w:r>
      <w:r>
        <w:rPr>
          <w:rtl/>
          <w:lang w:bidi="fa-IR"/>
        </w:rPr>
        <w:t xml:space="preserve"> غذا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بشر را تأم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</w:t>
      </w:r>
      <w:r w:rsidRPr="007D5D04">
        <w:rPr>
          <w:rStyle w:val="libFootnotenumChar"/>
          <w:rtl/>
        </w:rPr>
        <w:t>(1)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رحمت و لطف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متعال در حق انسان به روشن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؟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متعال در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رحمت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خود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وانات</w:t>
      </w:r>
      <w:r>
        <w:rPr>
          <w:rtl/>
          <w:lang w:bidi="fa-IR"/>
        </w:rPr>
        <w:t xml:space="preserve"> را در خدمت انسان </w:t>
      </w:r>
      <w:r>
        <w:rPr>
          <w:rtl/>
          <w:lang w:bidi="fa-IR"/>
        </w:rPr>
        <w:lastRenderedPageBreak/>
        <w:t>قرار داده است .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سود آنها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سرشار 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احتمال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کم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بشر</w:t>
      </w:r>
      <w:r>
        <w:rPr>
          <w:rtl/>
          <w:lang w:bidi="fa-IR"/>
        </w:rPr>
        <w:t xml:space="preserve"> از تمام اعضا و جوارح گوسفند بهره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 و سر تا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وجود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</w:t>
      </w:r>
      <w:r>
        <w:rPr>
          <w:rtl/>
          <w:lang w:bidi="fa-IR"/>
        </w:rPr>
        <w:t xml:space="preserve"> ، خدمتگزار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انسان 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نکته</w:t>
      </w:r>
      <w:r>
        <w:rPr>
          <w:rtl/>
          <w:lang w:bidi="fa-IR"/>
        </w:rPr>
        <w:t xml:space="preserve"> قابل توجه و شگفت آور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: با وجود تنوع و گروه بند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گوسفند به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پشم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گوشت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خوراک هر سه گروه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قدرت پروردگار عالم است که در وجود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</w:t>
      </w:r>
      <w:r>
        <w:rPr>
          <w:rtl/>
          <w:lang w:bidi="fa-IR"/>
        </w:rPr>
        <w:t xml:space="preserve">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نوع غذا را به 3 فرآورده پرارزش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انسان تبد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خوراک و پوشاک انسان را که گروه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انشان</w:t>
      </w:r>
      <w:r>
        <w:rPr>
          <w:rtl/>
          <w:lang w:bidi="fa-IR"/>
        </w:rPr>
        <w:t xml:space="preserve"> قدر ناشناس وجود دارد ، تأم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گوسفند</w:t>
      </w:r>
      <w:r>
        <w:rPr>
          <w:rtl/>
          <w:lang w:bidi="fa-IR"/>
        </w:rPr>
        <w:t xml:space="preserve">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جزء ناچ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از « کل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</w:t>
      </w:r>
      <w:r>
        <w:rPr>
          <w:rtl/>
          <w:lang w:bidi="fa-IR"/>
        </w:rPr>
        <w:t xml:space="preserve"> » است که رحمت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او را فرا گرفته است . جلوه آثار رحمت حق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موجود به اندازه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توض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و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رش</w:t>
      </w:r>
      <w:r>
        <w:rPr>
          <w:rtl/>
          <w:lang w:bidi="fa-IR"/>
        </w:rPr>
        <w:t xml:space="preserve"> کتاب ها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دارد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3 - زنبور عسل :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tl/>
          <w:lang w:bidi="fa-IR"/>
        </w:rPr>
        <w:t xml:space="preserve"> شناسان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گلها در سرتاسر روز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ندارند ، بلکه در وقت مع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روز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 و زمان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ده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از سه ساعت تجاوز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. گلها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خود را همگ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وقت عرضه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، پاره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صبحگاه ، برخ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هنگام ظهر و دسته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بعد از ظهر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خود را </w:t>
      </w:r>
      <w:r>
        <w:rPr>
          <w:rtl/>
          <w:lang w:bidi="fa-IR"/>
        </w:rPr>
        <w:lastRenderedPageBreak/>
        <w:t>در معرض قرار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 . زنبور عسل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tl/>
          <w:lang w:bidi="fa-IR"/>
        </w:rPr>
        <w:t xml:space="preserve"> شناس و وقت شناس است ، گلها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شناسند و ساعت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 گل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داند ، در همان وقت به سراغ آن گل</w:t>
      </w:r>
    </w:p>
    <w:p w:rsidR="00A3017F" w:rsidRPr="007D5D04" w:rsidRDefault="007D5D04" w:rsidP="007D5D04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</w:t>
      </w:r>
    </w:p>
    <w:p w:rsidR="00A3017F" w:rsidRDefault="00A3017F" w:rsidP="007D5D04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نشانه 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از او : 1 / 174 .</w:t>
      </w:r>
    </w:p>
    <w:p w:rsidR="00A3017F" w:rsidRDefault="007D5D04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رود تا ش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ره</w:t>
      </w:r>
      <w:r w:rsidR="00A3017F">
        <w:rPr>
          <w:rtl/>
          <w:lang w:bidi="fa-IR"/>
        </w:rPr>
        <w:t xml:space="preserve"> اش را بمکد </w:t>
      </w:r>
      <w:r w:rsidR="00A3017F" w:rsidRPr="007D5D04">
        <w:rPr>
          <w:rStyle w:val="libFootnotenumChar"/>
          <w:rtl/>
        </w:rPr>
        <w:t xml:space="preserve">(1) </w:t>
      </w:r>
      <w:r w:rsidR="00A3017F">
        <w:rPr>
          <w:rtl/>
          <w:lang w:bidi="fa-IR"/>
        </w:rPr>
        <w:t>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7D5D0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سپس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گل را در کارگاه وجود خود تبد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به ماده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، مصفّا ، خوشمزه ، انرژ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بخش و خوشرنگ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در تمام مواد غذا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جهان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از فاسد شدن مصون است . و علاوه بر همه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tl/>
          <w:lang w:bidi="fa-IR"/>
        </w:rPr>
        <w:t xml:space="preserve"> به فرموده قرآن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انسانها جنبه درمان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دارد ، </w:t>
      </w:r>
      <w:r w:rsidR="007D5D04" w:rsidRPr="007D5D04">
        <w:rPr>
          <w:rStyle w:val="libAlaemChar"/>
          <w:rFonts w:hint="cs"/>
          <w:rtl/>
        </w:rPr>
        <w:t>(</w:t>
      </w:r>
      <w:r w:rsidRPr="007D5D04">
        <w:rPr>
          <w:rStyle w:val="libAieChar"/>
          <w:rtl/>
        </w:rPr>
        <w:t>فِ</w:t>
      </w:r>
      <w:r w:rsidRPr="007D5D04">
        <w:rPr>
          <w:rStyle w:val="libAieChar"/>
          <w:rFonts w:hint="cs"/>
          <w:rtl/>
        </w:rPr>
        <w:t>ی</w:t>
      </w:r>
      <w:r w:rsidRPr="007D5D04">
        <w:rPr>
          <w:rStyle w:val="libAieChar"/>
          <w:rFonts w:hint="eastAsia"/>
          <w:rtl/>
        </w:rPr>
        <w:t>هِ</w:t>
      </w:r>
      <w:r w:rsidRPr="007D5D04">
        <w:rPr>
          <w:rStyle w:val="libAieChar"/>
          <w:rtl/>
        </w:rPr>
        <w:t xml:space="preserve"> شِف</w:t>
      </w:r>
      <w:r w:rsidRPr="007D5D04">
        <w:rPr>
          <w:rStyle w:val="libAieChar"/>
          <w:rFonts w:hint="cs"/>
          <w:rtl/>
        </w:rPr>
        <w:t xml:space="preserve">اءٌ </w:t>
      </w:r>
      <w:r w:rsidRPr="007D5D04">
        <w:rPr>
          <w:rStyle w:val="libAieChar"/>
          <w:rFonts w:hint="eastAsia"/>
          <w:rtl/>
        </w:rPr>
        <w:t>لِلنّ</w:t>
      </w:r>
      <w:r w:rsidRPr="007D5D04">
        <w:rPr>
          <w:rStyle w:val="libAieChar"/>
          <w:rFonts w:hint="cs"/>
          <w:rtl/>
        </w:rPr>
        <w:t>اسِ</w:t>
      </w:r>
      <w:r>
        <w:rPr>
          <w:rtl/>
          <w:lang w:bidi="fa-IR"/>
        </w:rPr>
        <w:t xml:space="preserve"> </w:t>
      </w:r>
      <w:r w:rsidR="007D5D04" w:rsidRPr="007D5D04">
        <w:rPr>
          <w:rStyle w:val="libAlaemChar"/>
          <w:rFonts w:hint="cs"/>
          <w:rtl/>
        </w:rPr>
        <w:t>)</w:t>
      </w:r>
      <w:r>
        <w:rPr>
          <w:rtl/>
          <w:lang w:bidi="fa-IR"/>
        </w:rPr>
        <w:t xml:space="preserve"> </w:t>
      </w:r>
      <w:r w:rsidRPr="007D5D04">
        <w:rPr>
          <w:rStyle w:val="libFootnotenumChar"/>
          <w:rtl/>
        </w:rPr>
        <w:t>(2)</w:t>
      </w:r>
      <w:r>
        <w:rPr>
          <w:rtl/>
          <w:lang w:bidi="fa-IR"/>
        </w:rPr>
        <w:t>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رابطه با زنبور و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موجود شگفت انگ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، صدها کتاب نوشته شده که هر ورقش نشانگر رحمت فراگ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حضرت حق نسبت به همه شئون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موجود به ظاهر کوچک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بزرگ 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7D5D04">
      <w:pPr>
        <w:pStyle w:val="Heading2"/>
        <w:rPr>
          <w:rtl/>
          <w:lang w:bidi="fa-IR"/>
        </w:rPr>
      </w:pPr>
      <w:bookmarkStart w:id="245" w:name="_Toc523657480"/>
      <w:r>
        <w:rPr>
          <w:rFonts w:hint="eastAsia"/>
          <w:rtl/>
          <w:lang w:bidi="fa-IR"/>
        </w:rPr>
        <w:t>نماز</w:t>
      </w:r>
      <w:r>
        <w:rPr>
          <w:rtl/>
          <w:lang w:bidi="fa-IR"/>
        </w:rPr>
        <w:t xml:space="preserve"> 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توبه</w:t>
      </w:r>
      <w:bookmarkEnd w:id="245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نماز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واجد شرا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</w:t>
      </w:r>
      <w:r>
        <w:rPr>
          <w:rtl/>
          <w:lang w:bidi="fa-IR"/>
        </w:rPr>
        <w:t xml:space="preserve">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تغ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و انسان را از کژراهه به صراط مستق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کشاند ، و طغ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درون را کنترل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، چنان که در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آمده :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درخواست کام جو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کرد . آن زن شوهرش را از خواسته نامشروع آن مرد آگاه کرد . شوهر به همسر عف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اش گفت : به او بگو : چهل روز پشت سر شوهرم نماز بخوان تا خواسته تو را اجابت کنم . آن مرد چند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نماز واجب خود را به شوهر آن زن اقتدا کرد و از برکت آن نماز به توبه واقع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موفق شد ، سپس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نزد آن زن فرستاد که من توبه کرده ام . زن توبه آن م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را به شوهرش خبر داد . شوهر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را خواند </w:t>
      </w:r>
      <w:r w:rsidRPr="007D5D04">
        <w:rPr>
          <w:rStyle w:val="libFootnotenumChar"/>
          <w:rtl/>
        </w:rPr>
        <w:t>(3)</w:t>
      </w:r>
      <w:r>
        <w:rPr>
          <w:rtl/>
          <w:lang w:bidi="fa-IR"/>
        </w:rPr>
        <w:t xml:space="preserve">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7D5D04" w:rsidP="007D5D04">
      <w:pPr>
        <w:pStyle w:val="libNormal"/>
        <w:rPr>
          <w:rtl/>
          <w:lang w:bidi="fa-IR"/>
        </w:rPr>
      </w:pPr>
      <w:r w:rsidRPr="007D5D04">
        <w:rPr>
          <w:rStyle w:val="libAlaemChar"/>
          <w:rFonts w:hint="cs"/>
          <w:rtl/>
        </w:rPr>
        <w:lastRenderedPageBreak/>
        <w:t>(</w:t>
      </w:r>
      <w:r w:rsidR="00A3017F">
        <w:rPr>
          <w:rtl/>
          <w:lang w:bidi="fa-IR"/>
        </w:rPr>
        <w:t xml:space="preserve"> </w:t>
      </w:r>
      <w:r w:rsidR="00A3017F" w:rsidRPr="007D5D04">
        <w:rPr>
          <w:rStyle w:val="libAieChar"/>
          <w:rtl/>
        </w:rPr>
        <w:t>إِنَّ الصَّلا</w:t>
      </w:r>
      <w:r w:rsidR="00A3017F" w:rsidRPr="007D5D04">
        <w:rPr>
          <w:rStyle w:val="libAieChar"/>
          <w:rFonts w:hint="cs"/>
          <w:rtl/>
        </w:rPr>
        <w:t>هَ تَنْهی</w:t>
      </w:r>
      <w:r w:rsidR="00A3017F" w:rsidRPr="007D5D04">
        <w:rPr>
          <w:rStyle w:val="libAieChar"/>
          <w:rtl/>
        </w:rPr>
        <w:t xml:space="preserve"> عَنِ الْفَحْش</w:t>
      </w:r>
      <w:r w:rsidR="00A3017F" w:rsidRPr="007D5D04">
        <w:rPr>
          <w:rStyle w:val="libAieChar"/>
          <w:rFonts w:hint="cs"/>
          <w:rtl/>
        </w:rPr>
        <w:t>اءِ وَ الْمُنْکَرِ</w:t>
      </w:r>
      <w:r w:rsidR="00A3017F">
        <w:rPr>
          <w:rFonts w:hint="cs"/>
          <w:rtl/>
          <w:lang w:bidi="fa-IR"/>
        </w:rPr>
        <w:t xml:space="preserve"> </w:t>
      </w:r>
      <w:r w:rsidRPr="007D5D04">
        <w:rPr>
          <w:rStyle w:val="libAlaemChar"/>
          <w:rFonts w:hint="cs"/>
          <w:rtl/>
        </w:rPr>
        <w:t>)</w:t>
      </w:r>
      <w:r w:rsidR="00A3017F">
        <w:rPr>
          <w:rFonts w:hint="cs"/>
          <w:rtl/>
          <w:lang w:bidi="fa-IR"/>
        </w:rPr>
        <w:t xml:space="preserve"> </w:t>
      </w:r>
      <w:r w:rsidR="00A3017F" w:rsidRPr="007D5D04">
        <w:rPr>
          <w:rStyle w:val="libFootnotenumChar"/>
          <w:rFonts w:hint="cs"/>
          <w:rtl/>
        </w:rPr>
        <w:t>(4)</w:t>
      </w:r>
      <w:r w:rsidR="00A3017F">
        <w:rPr>
          <w:rFonts w:hint="cs"/>
          <w:rtl/>
          <w:lang w:bidi="fa-IR"/>
        </w:rPr>
        <w:t>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نماز</w:t>
      </w:r>
      <w:r>
        <w:rPr>
          <w:rtl/>
          <w:lang w:bidi="fa-IR"/>
        </w:rPr>
        <w:t xml:space="preserve"> آدم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از فحشا و منکر باز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.</w:t>
      </w:r>
    </w:p>
    <w:p w:rsidR="00A3017F" w:rsidRPr="007D5D04" w:rsidRDefault="007D5D04" w:rsidP="007D5D04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</w:t>
      </w:r>
    </w:p>
    <w:p w:rsidR="00A3017F" w:rsidRDefault="00A3017F" w:rsidP="007D5D04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نشانه 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از او : 2 / 92 .</w:t>
      </w:r>
    </w:p>
    <w:p w:rsidR="00A3017F" w:rsidRDefault="00A3017F" w:rsidP="007D5D04">
      <w:pPr>
        <w:pStyle w:val="libFootnote0"/>
        <w:rPr>
          <w:rtl/>
          <w:lang w:bidi="fa-IR"/>
        </w:rPr>
      </w:pPr>
      <w:r>
        <w:rPr>
          <w:rtl/>
          <w:lang w:bidi="fa-IR"/>
        </w:rPr>
        <w:t>2- 2) - نحل : 69 .</w:t>
      </w:r>
    </w:p>
    <w:p w:rsidR="00A3017F" w:rsidRDefault="00A3017F" w:rsidP="007D5D04">
      <w:pPr>
        <w:pStyle w:val="libFootnote0"/>
        <w:rPr>
          <w:rtl/>
          <w:lang w:bidi="fa-IR"/>
        </w:rPr>
      </w:pPr>
      <w:r>
        <w:rPr>
          <w:rtl/>
          <w:lang w:bidi="fa-IR"/>
        </w:rPr>
        <w:t>3- 3) - مستدرک الوسائل : 3 / 91 ، باب 29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3095 .</w:t>
      </w:r>
    </w:p>
    <w:p w:rsidR="00A3017F" w:rsidRDefault="00A3017F" w:rsidP="007D5D04">
      <w:pPr>
        <w:pStyle w:val="libFootnote0"/>
        <w:rPr>
          <w:rtl/>
          <w:lang w:bidi="fa-IR"/>
        </w:rPr>
      </w:pPr>
      <w:r>
        <w:rPr>
          <w:rtl/>
          <w:lang w:bidi="fa-IR"/>
        </w:rPr>
        <w:t>4- 4) - عنکبوت : 45 .</w:t>
      </w:r>
    </w:p>
    <w:p w:rsidR="007D5D04" w:rsidRDefault="007D5D04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7D5D04">
      <w:pPr>
        <w:pStyle w:val="Heading2"/>
        <w:rPr>
          <w:rtl/>
          <w:lang w:bidi="fa-IR"/>
        </w:rPr>
      </w:pPr>
      <w:bookmarkStart w:id="246" w:name="_Toc523657481"/>
      <w:r>
        <w:rPr>
          <w:rFonts w:hint="eastAsia"/>
          <w:rtl/>
          <w:lang w:bidi="fa-IR"/>
        </w:rPr>
        <w:t>نماز</w:t>
      </w:r>
      <w:r>
        <w:rPr>
          <w:rtl/>
          <w:lang w:bidi="fa-IR"/>
        </w:rPr>
        <w:t xml:space="preserve"> و حضرت آدم</w:t>
      </w:r>
      <w:bookmarkEnd w:id="246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قم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حدود قرن سوم هجر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به عصر حضرت امام حسن عسکر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، به رشته تحر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درآمده 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بزرگان</w:t>
      </w:r>
      <w:r>
        <w:rPr>
          <w:rtl/>
          <w:lang w:bidi="fa-IR"/>
        </w:rPr>
        <w:t xml:space="preserve"> از علما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امت اسلام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دانشمندان وارسته ، امثال علامه طباطبائ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صاحب «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» ،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اطم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نموده و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مطالب آن را در کتب فقه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اخلاق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نقل کرده اند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5807D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سنده</w:t>
      </w:r>
      <w:r>
        <w:rPr>
          <w:rtl/>
          <w:lang w:bidi="fa-IR"/>
        </w:rPr>
        <w:t xml:space="preserve">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جناب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</w:t>
      </w:r>
      <w:r w:rsidRPr="005807D1">
        <w:rPr>
          <w:rStyle w:val="libFootnotenumChar"/>
          <w:rtl/>
        </w:rPr>
        <w:t xml:space="preserve">(1) </w:t>
      </w:r>
      <w:r>
        <w:rPr>
          <w:rtl/>
          <w:lang w:bidi="fa-IR"/>
        </w:rPr>
        <w:t>در توض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</w:t>
      </w:r>
      <w:r w:rsidR="005807D1" w:rsidRPr="005807D1">
        <w:rPr>
          <w:rStyle w:val="libAlaemChar"/>
          <w:rFonts w:hint="cs"/>
          <w:rtl/>
        </w:rPr>
        <w:t>(</w:t>
      </w:r>
      <w:r w:rsidRPr="005807D1">
        <w:rPr>
          <w:rStyle w:val="libAieChar"/>
          <w:rtl/>
        </w:rPr>
        <w:t>فَتَلَقّ</w:t>
      </w:r>
      <w:r w:rsidRPr="005807D1">
        <w:rPr>
          <w:rStyle w:val="libAieChar"/>
          <w:rFonts w:hint="cs"/>
          <w:rtl/>
        </w:rPr>
        <w:t>ی</w:t>
      </w:r>
      <w:r w:rsidRPr="005807D1">
        <w:rPr>
          <w:rStyle w:val="libAieChar"/>
          <w:rtl/>
        </w:rPr>
        <w:t xml:space="preserve"> آدَمُ مِنْ رَبِّهِ کَلِم</w:t>
      </w:r>
      <w:r w:rsidRPr="005807D1">
        <w:rPr>
          <w:rStyle w:val="libAieChar"/>
          <w:rFonts w:hint="cs"/>
          <w:rtl/>
        </w:rPr>
        <w:t xml:space="preserve">اتٍ </w:t>
      </w:r>
      <w:r w:rsidR="005807D1" w:rsidRPr="005807D1">
        <w:rPr>
          <w:rStyle w:val="libAlaemChar"/>
          <w:rFonts w:hint="cs"/>
          <w:rtl/>
        </w:rPr>
        <w:t>)</w:t>
      </w:r>
      <w:r>
        <w:rPr>
          <w:rFonts w:hint="cs"/>
          <w:rtl/>
          <w:lang w:bidi="fa-IR"/>
        </w:rPr>
        <w:t xml:space="preserve"> </w:t>
      </w:r>
      <w:r w:rsidRPr="005807D1">
        <w:rPr>
          <w:rStyle w:val="libFootnotenumChar"/>
          <w:rFonts w:hint="cs"/>
          <w:rtl/>
        </w:rPr>
        <w:t>(2)</w:t>
      </w:r>
      <w:r>
        <w:rPr>
          <w:rFonts w:hint="cs"/>
          <w:rtl/>
          <w:lang w:bidi="fa-IR"/>
        </w:rPr>
        <w:t>روای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از قول پدرش ، از ابن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، از ابان بن عثمان ، از امام ششم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نقل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با توجّه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کتب رجال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از قب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رجال کش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جا</w:t>
      </w:r>
      <w:r>
        <w:rPr>
          <w:rFonts w:hint="eastAsia"/>
          <w:rtl/>
          <w:lang w:bidi="fa-IR"/>
        </w:rPr>
        <w:t>مع</w:t>
      </w:r>
      <w:r>
        <w:rPr>
          <w:rtl/>
          <w:lang w:bidi="fa-IR"/>
        </w:rPr>
        <w:t xml:space="preserve"> الرّواه اردب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قاموس الرّجال شوشتر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معجم الرّجال خوئ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سندش را صد درصد معتبر دانسته اند ، نشان دهنده مسأله نماز در زمان حضرت آدم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است . برگرداندن فارس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تا آنجا که لازم و نقطه شاهد است از نظر عاشقان نماز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گذرد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آدم</w:t>
      </w:r>
      <w:r>
        <w:rPr>
          <w:rtl/>
          <w:lang w:bidi="fa-IR"/>
        </w:rPr>
        <w:t xml:space="preserve"> پس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آمدن از بهشت و هبوط به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، چهل روز در کوه صفا واقع در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حق اقامت داشت .آن روزها به خاطر دور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مقام قرب و هبوط از مقام علّم الاسمائ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از دست دادن جوار ملکوت و هجران بهشت وصال محبوب ،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صورت به خاک داشت ، همچون ابر بهار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سرشک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5807D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جانب حضرت معبود که جز لطف و محبّت و احسان و مرحمت به بندگان ندارد - بر او نازل شد و سبب ناله جگر سوز و دلخراش او را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در</w:t>
      </w:r>
    </w:p>
    <w:p w:rsidR="00A3017F" w:rsidRPr="005807D1" w:rsidRDefault="005807D1" w:rsidP="005807D1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</w:t>
      </w:r>
    </w:p>
    <w:p w:rsidR="00A3017F" w:rsidRDefault="00A3017F" w:rsidP="005807D1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- 44/1 .</w:t>
      </w:r>
    </w:p>
    <w:p w:rsidR="00A3017F" w:rsidRDefault="00A3017F" w:rsidP="005807D1">
      <w:pPr>
        <w:pStyle w:val="libFootnote0"/>
        <w:rPr>
          <w:rtl/>
          <w:lang w:bidi="fa-IR"/>
        </w:rPr>
      </w:pPr>
      <w:r>
        <w:rPr>
          <w:rtl/>
          <w:lang w:bidi="fa-IR"/>
        </w:rPr>
        <w:t>2- 2) - بقره : 37 .</w:t>
      </w:r>
    </w:p>
    <w:p w:rsidR="00A3017F" w:rsidRDefault="005807D1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پاسخ</w:t>
      </w:r>
      <w:r w:rsidR="00A3017F">
        <w:rPr>
          <w:rtl/>
          <w:lang w:bidi="fa-IR"/>
        </w:rPr>
        <w:t xml:space="preserve"> آن فرشته گفت : چرا ناله نکنم و اشک از د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ده</w:t>
      </w:r>
      <w:r w:rsidR="00A3017F">
        <w:rPr>
          <w:rtl/>
          <w:lang w:bidi="fa-IR"/>
        </w:rPr>
        <w:t xml:space="preserve"> نبارم ؟ مگر نه 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است که خدا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عز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ز</w:t>
      </w:r>
      <w:r w:rsidR="00A3017F">
        <w:rPr>
          <w:rtl/>
          <w:lang w:bidi="fa-IR"/>
        </w:rPr>
        <w:t xml:space="preserve"> مرا به خاطر ب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توجّه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به خواسته خود از مقام قرب رانده و از جوار رحمت خو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ش</w:t>
      </w:r>
      <w:r w:rsidR="00A3017F">
        <w:rPr>
          <w:rtl/>
          <w:lang w:bidi="fa-IR"/>
        </w:rPr>
        <w:t xml:space="preserve"> محروم نموده و مسکنم را در خاک ذلّت و بر غبار مسکنت قرار داده ؟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فرشته</w:t>
      </w:r>
      <w:r>
        <w:rPr>
          <w:rtl/>
          <w:lang w:bidi="fa-IR"/>
        </w:rPr>
        <w:t xml:space="preserve"> 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بدو گفت :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</w:t>
      </w:r>
      <w:r>
        <w:rPr>
          <w:rtl/>
          <w:lang w:bidi="fa-IR"/>
        </w:rPr>
        <w:t xml:space="preserve"> لطف دوست برگرد و وجود خود را به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نت</w:t>
      </w:r>
      <w:r>
        <w:rPr>
          <w:rtl/>
          <w:lang w:bidi="fa-IR"/>
        </w:rPr>
        <w:t xml:space="preserve"> توبه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آدم</w:t>
      </w:r>
      <w:r>
        <w:rPr>
          <w:rtl/>
          <w:lang w:bidi="fa-IR"/>
        </w:rPr>
        <w:t xml:space="preserve"> گفت : چگونه توبه کنم و چه سان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حق بازگردم ؟ خداوند مهربان چون اراده آدم را بر جبران گذشته راسخ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قبّه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نور که 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گاه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را مشخّص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و تابش نورش حدود جغراف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حرم را معلوم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نمود . فرو فرستاد و به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فرمان داد محلّ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را نشا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گذار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. چون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آن روشنا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، محلّ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حدود حرم معلوم شد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برنامه سامان گرفت ، فرشته 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آدم خواست آماده شود تا مراسم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بجا آورده و دست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بازگشت و توبه بردارد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tl/>
          <w:lang w:bidi="fa-IR"/>
        </w:rPr>
        <w:t xml:space="preserve"> ترو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شروع برنامه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که از فرشته حق تعل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 . پدر آدم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به دستور فرشته حق غسل کرد و مُحرم شد و پس از انجام آن مراسم ، روز هشتم ذوالحجّه به سرزم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 و دستور گرفت که شب را در آنجا بماند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صبح</w:t>
      </w:r>
      <w:r>
        <w:rPr>
          <w:rtl/>
          <w:lang w:bidi="fa-IR"/>
        </w:rPr>
        <w:t xml:space="preserve"> روز نهم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تلب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به عرفات آمد . آفتاب عرفات از ظهر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گذشت . فرشته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او گفت : از ادامه تلب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خوددار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 و دوباره </w:t>
      </w:r>
      <w:r>
        <w:rPr>
          <w:rtl/>
          <w:lang w:bidi="fa-IR"/>
        </w:rPr>
        <w:lastRenderedPageBreak/>
        <w:t>خود را به غسل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 پس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نماز عصر را بجا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او گفت :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سرزم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به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. چون به پاخاست کلمات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از خداوند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توبه نازل شده بود به آدم تعل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داد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5807D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که علاوه بر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کتابها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اسلام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 آن را نقل کرده اند استفاده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که حضرت آدم که اوّل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انسان از نوع ما بوده</w:t>
      </w:r>
      <w:r w:rsidR="005807D1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جانب حضرت ربّ مأمور به نماز بوده است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چگونگ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شرا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</w:t>
      </w:r>
      <w:r>
        <w:rPr>
          <w:rtl/>
          <w:lang w:bidi="fa-IR"/>
        </w:rPr>
        <w:t xml:space="preserve"> و عدد رکعات و اوقات آن به چه صورت بوده بر ما پوش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است و دانستن آن هم چندان سود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ندارد . آنچه اهم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دارد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آدم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بجا آوردن نماز مکلّف و مسئول بوده و آ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همراه با </w:t>
      </w:r>
      <w:r>
        <w:rPr>
          <w:rFonts w:hint="eastAsia"/>
          <w:rtl/>
          <w:lang w:bidi="fa-IR"/>
        </w:rPr>
        <w:t>حکم</w:t>
      </w:r>
      <w:r>
        <w:rPr>
          <w:rtl/>
          <w:lang w:bidi="fa-IR"/>
        </w:rPr>
        <w:t xml:space="preserve"> نماز بود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5807D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کتاب</w:t>
      </w:r>
      <w:r>
        <w:rPr>
          <w:rtl/>
          <w:lang w:bidi="fa-IR"/>
        </w:rPr>
        <w:t xml:space="preserve"> با ارزش « بحار الانوار » </w:t>
      </w:r>
      <w:r w:rsidRPr="005807D1">
        <w:rPr>
          <w:rStyle w:val="libFootnotenumChar"/>
          <w:rtl/>
        </w:rPr>
        <w:t>(1)</w:t>
      </w:r>
      <w:r>
        <w:rPr>
          <w:rtl/>
          <w:lang w:bidi="fa-IR"/>
        </w:rPr>
        <w:t xml:space="preserve"> از کتاب پراعتبار تهذ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طوس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والا و مفسّر بزرگ و محدّث خب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علّامه حلّ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باره او فرموده است : « من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علم و عمل نظ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او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شناسم » 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حضرت صادق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آدم از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رفت و زمان نمازگزاران بر او فرا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فرزندش هبه اللّ</w:t>
      </w:r>
      <w:r>
        <w:rPr>
          <w:rFonts w:hint="cs"/>
          <w:rtl/>
          <w:lang w:bidi="fa-IR"/>
        </w:rPr>
        <w:t>ه به امی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فرستاده حق !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شقدم</w:t>
      </w:r>
      <w:r>
        <w:rPr>
          <w:rtl/>
          <w:lang w:bidi="fa-IR"/>
        </w:rPr>
        <w:t xml:space="preserve"> شو تا بر جنازه آدم نماز گزارده شود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5807D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فرشته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پاسخ داد : خداوند جهان ما را به سجده بر پدرت امر کرد ، و هم اکنون در شأن ما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بر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فرزند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مقدّم 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؛ شما بر ما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tl/>
          <w:lang w:bidi="fa-IR"/>
        </w:rPr>
        <w:lastRenderedPageBreak/>
        <w:t>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با پنج تکب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 به همان صورت که بر امّت محمّد </w:t>
      </w:r>
      <w:r w:rsidR="00AB794A" w:rsidRPr="00AB794A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>واجب خواهد شد بر جناز نماز بخوان . از پ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آن نماز ، واجب شد بر جنازه فرزندان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قبل از دفن، نماز م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خوانده شود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کمال تأسّف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جوامع و امّتها از فرهنگ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دور شدند و به پرستش بتها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زنده و مرده دچار آمدند و به سبب نحس</w:t>
      </w:r>
      <w:r>
        <w:rPr>
          <w:rFonts w:hint="cs"/>
          <w:rtl/>
          <w:lang w:bidi="fa-IR"/>
        </w:rPr>
        <w:t>یِ</w:t>
      </w:r>
      <w:r>
        <w:rPr>
          <w:rtl/>
          <w:lang w:bidi="fa-IR"/>
        </w:rPr>
        <w:t xml:space="preserve"> شرک و کفر از حقا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محروم گشتند و بدتر از هر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، از نماز 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</w:t>
      </w:r>
      <w:r>
        <w:rPr>
          <w:rtl/>
          <w:lang w:bidi="fa-IR"/>
        </w:rPr>
        <w:t xml:space="preserve"> عظ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بهره ماندند . زندگان آن جوامع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نماز هستند و مرد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بدون بدرقه نماز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دفن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به آتش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سوزند .</w:t>
      </w:r>
    </w:p>
    <w:p w:rsidR="00A3017F" w:rsidRPr="005807D1" w:rsidRDefault="005807D1" w:rsidP="005807D1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</w:t>
      </w:r>
    </w:p>
    <w:p w:rsidR="00A3017F" w:rsidRDefault="00A3017F" w:rsidP="005807D1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- 260/11 .</w:t>
      </w:r>
    </w:p>
    <w:p w:rsidR="00A3017F" w:rsidRDefault="005807D1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نم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خواهد اشک بر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ز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تکبر نکن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دَخَلَهُ العُجبُ هَلَکَ </w:t>
      </w:r>
      <w:r w:rsidRPr="005807D1">
        <w:rPr>
          <w:rStyle w:val="libFootnotenumChar"/>
          <w:rtl/>
        </w:rPr>
        <w:t>(1)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</w:t>
      </w:r>
      <w:r>
        <w:rPr>
          <w:rtl/>
          <w:lang w:bidi="fa-IR"/>
        </w:rPr>
        <w:t xml:space="preserve"> هرکه دچار خودپسند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به هلاکت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رسد »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آن حضرت فرمود :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مرد</w:t>
      </w:r>
      <w:r>
        <w:rPr>
          <w:rtl/>
          <w:lang w:bidi="fa-IR"/>
        </w:rPr>
        <w:t xml:space="preserve"> دانا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نزد عابد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آمد و به او گفت : چگونه نماز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پاسخ داد : از چون 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پرسند که چگونه نماز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من از ابتدا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چنان خدا را عبادت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. گفت :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ات چگونه است ؟ گفت : به اندازه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که اشکم روان شود . آن دانا گفت : به </w:t>
      </w:r>
      <w:r>
        <w:rPr>
          <w:rFonts w:hint="eastAsia"/>
          <w:rtl/>
          <w:lang w:bidi="fa-IR"/>
        </w:rPr>
        <w:t>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اگر بخند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از خدا ترسان باش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بهتر است که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به خود ببال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هرکه بر خود ببالد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کردار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او بالا نرود </w:t>
      </w:r>
      <w:r w:rsidRPr="005807D1">
        <w:rPr>
          <w:rStyle w:val="libFootnotenumChar"/>
          <w:rtl/>
        </w:rPr>
        <w:t>(2)</w:t>
      </w:r>
      <w:r>
        <w:rPr>
          <w:rtl/>
          <w:lang w:bidi="fa-IR"/>
        </w:rPr>
        <w:t xml:space="preserve"> .</w:t>
      </w:r>
    </w:p>
    <w:p w:rsidR="00A3017F" w:rsidRDefault="005807D1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5807D1">
      <w:pPr>
        <w:pStyle w:val="Heading2"/>
        <w:rPr>
          <w:rtl/>
          <w:lang w:bidi="fa-IR"/>
        </w:rPr>
      </w:pPr>
      <w:bookmarkStart w:id="247" w:name="_Toc523657482"/>
      <w:r>
        <w:rPr>
          <w:rFonts w:hint="eastAsia"/>
          <w:rtl/>
          <w:lang w:bidi="fa-IR"/>
        </w:rPr>
        <w:t>نوح</w:t>
      </w:r>
      <w:r>
        <w:rPr>
          <w:rtl/>
          <w:lang w:bidi="fa-IR"/>
        </w:rPr>
        <w:t xml:space="preserve"> و نماز</w:t>
      </w:r>
      <w:bookmarkEnd w:id="247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</w:t>
      </w:r>
      <w:r>
        <w:rPr>
          <w:rtl/>
          <w:lang w:bidi="fa-IR"/>
        </w:rPr>
        <w:t xml:space="preserve"> بحار الانوار » 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کتاب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ارزشمند ، از حضرت باقر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: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پرستش</w:t>
      </w:r>
      <w:r>
        <w:rPr>
          <w:rtl/>
          <w:lang w:bidi="fa-IR"/>
        </w:rPr>
        <w:t xml:space="preserve">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گانه</w:t>
      </w:r>
      <w:r>
        <w:rPr>
          <w:rtl/>
          <w:lang w:bidi="fa-IR"/>
        </w:rPr>
        <w:t xml:space="preserve"> و اخلاص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</w:t>
      </w:r>
      <w:r>
        <w:rPr>
          <w:rtl/>
          <w:lang w:bidi="fa-IR"/>
        </w:rPr>
        <w:t xml:space="preserve"> او و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همتا دانست حق ، که خداوند فطرت مردم را بر آن قرار داده است ، اصول آ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نوح بود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پروردگار</w:t>
      </w:r>
      <w:r>
        <w:rPr>
          <w:rtl/>
          <w:lang w:bidi="fa-IR"/>
        </w:rPr>
        <w:t xml:space="preserve"> بزرگ از نوح و همه 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گرفت که او را فرمان ببرند و از شرک دور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،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مهربان حضرت نوح را به نماز و امر به معروف و 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منکر و رعا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حلال و حرام دعوت کرد (3) .</w:t>
      </w:r>
    </w:p>
    <w:p w:rsidR="00A3017F" w:rsidRPr="005807D1" w:rsidRDefault="005807D1" w:rsidP="005807D1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</w:t>
      </w:r>
    </w:p>
    <w:p w:rsidR="00A3017F" w:rsidRDefault="00A3017F" w:rsidP="005807D1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2 / 313 ، باب العجب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2 .</w:t>
      </w:r>
    </w:p>
    <w:p w:rsidR="00A3017F" w:rsidRDefault="00A3017F" w:rsidP="005807D1">
      <w:pPr>
        <w:pStyle w:val="libFootnote0"/>
        <w:rPr>
          <w:rtl/>
          <w:lang w:bidi="fa-IR"/>
        </w:rPr>
      </w:pPr>
      <w:r>
        <w:rPr>
          <w:rtl/>
          <w:lang w:bidi="fa-IR"/>
        </w:rPr>
        <w:t>2- 2) -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2 / 313 ، باب العجب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5 .</w:t>
      </w:r>
    </w:p>
    <w:p w:rsidR="00A3017F" w:rsidRDefault="00A3017F" w:rsidP="005807D1">
      <w:pPr>
        <w:pStyle w:val="libFootnote0"/>
        <w:rPr>
          <w:rtl/>
          <w:lang w:bidi="fa-IR"/>
        </w:rPr>
      </w:pPr>
      <w:r>
        <w:rPr>
          <w:rtl/>
          <w:lang w:bidi="fa-IR"/>
        </w:rPr>
        <w:t>3- 3) - 331/11 .</w:t>
      </w:r>
    </w:p>
    <w:p w:rsidR="005807D1" w:rsidRDefault="005807D1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5807D1">
      <w:pPr>
        <w:pStyle w:val="Heading2"/>
        <w:rPr>
          <w:rtl/>
          <w:lang w:bidi="fa-IR"/>
        </w:rPr>
      </w:pPr>
      <w:bookmarkStart w:id="248" w:name="_Toc523657483"/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زنا کن ، نه روزه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bookmarkEnd w:id="248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محضر حضرت سجاد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آمد و گفت : من گرفتار زنانم ،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و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روزه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</w:t>
      </w:r>
      <w:r>
        <w:rPr>
          <w:rtl/>
          <w:lang w:bidi="fa-IR"/>
        </w:rPr>
        <w:t xml:space="preserve"> ،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روزه ام کفاره زنا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؟ حضرت به او فرمود :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نزد خدا محبوب تر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اطاعت شود و از معص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او بپره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زند</w:t>
      </w:r>
      <w:r>
        <w:rPr>
          <w:rtl/>
          <w:lang w:bidi="fa-IR"/>
        </w:rPr>
        <w:t xml:space="preserve"> ، بنابرا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نه زنا کن و نه روزه </w:t>
      </w:r>
      <w:r>
        <w:rPr>
          <w:rFonts w:hint="eastAsia"/>
          <w:rtl/>
          <w:lang w:bidi="fa-IR"/>
        </w:rPr>
        <w:t>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، سپس او را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خود خواند و دستش را گرفت و به او خطاب کرد ، عمل اهل دوزخ را انجام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ورود به بهشت را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</w:t>
      </w:r>
      <w:r w:rsidRPr="005807D1">
        <w:rPr>
          <w:rStyle w:val="libFootnotenumChar"/>
          <w:rtl/>
        </w:rPr>
        <w:t>(1)</w:t>
      </w:r>
    </w:p>
    <w:p w:rsidR="00A3017F" w:rsidRDefault="005807D1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5807D1">
      <w:pPr>
        <w:pStyle w:val="Heading1"/>
        <w:rPr>
          <w:rtl/>
          <w:lang w:bidi="fa-IR"/>
        </w:rPr>
      </w:pPr>
      <w:bookmarkStart w:id="249" w:name="_Toc523657484"/>
      <w:r>
        <w:rPr>
          <w:rFonts w:hint="eastAsia"/>
          <w:rtl/>
          <w:lang w:bidi="fa-IR"/>
        </w:rPr>
        <w:t>حرف</w:t>
      </w:r>
      <w:r>
        <w:rPr>
          <w:rtl/>
          <w:lang w:bidi="fa-IR"/>
        </w:rPr>
        <w:t xml:space="preserve"> واو</w:t>
      </w:r>
      <w:bookmarkEnd w:id="249"/>
    </w:p>
    <w:p w:rsidR="005807D1" w:rsidRDefault="005807D1" w:rsidP="00A3017F">
      <w:pPr>
        <w:pStyle w:val="libNormal"/>
        <w:rPr>
          <w:rtl/>
          <w:lang w:bidi="fa-IR"/>
        </w:rPr>
      </w:pPr>
    </w:p>
    <w:p w:rsidR="00A3017F" w:rsidRDefault="00A3017F" w:rsidP="005807D1">
      <w:pPr>
        <w:pStyle w:val="Heading2"/>
        <w:rPr>
          <w:rtl/>
          <w:lang w:bidi="fa-IR"/>
        </w:rPr>
      </w:pPr>
      <w:bookmarkStart w:id="250" w:name="_Toc523657485"/>
      <w:r>
        <w:rPr>
          <w:rFonts w:hint="eastAsia"/>
          <w:rtl/>
          <w:lang w:bidi="fa-IR"/>
        </w:rPr>
        <w:t>ورود</w:t>
      </w:r>
      <w:r>
        <w:rPr>
          <w:rtl/>
          <w:lang w:bidi="fa-IR"/>
        </w:rPr>
        <w:t xml:space="preserve"> بر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bookmarkEnd w:id="250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از گذرگاه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،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گروه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خواهند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خاطر گناه و فساد از منطقه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کنند و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پ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سخت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زن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؟ گفتند : مادر اوست . دلم رحم آمد ، از او نزد جمع شفاعت کردم و گفتم 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بار او را ببخش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اگر به گناه و فساد بازگشت بر شماست که او را از شهر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پس از مدت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آن ناح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بازگشتم ، در آنجا از پشت در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ناله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، گفتم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آن جوان را به خاطر ادامه گناه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کردند و مادر از فراق او ناله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 . در زدم ، مادر در را باز کرد ، از حال جوان جو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شدم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5807D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گفت</w:t>
      </w:r>
      <w:r>
        <w:rPr>
          <w:rtl/>
          <w:lang w:bidi="fa-IR"/>
        </w:rPr>
        <w:t xml:space="preserve"> : از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رفت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چگونه از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رفتن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اجلش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شد گفت :</w:t>
      </w:r>
      <w:r w:rsidR="005807D1">
        <w:rPr>
          <w:rFonts w:hint="eastAsia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مادر</w:t>
      </w:r>
      <w:r>
        <w:rPr>
          <w:rtl/>
          <w:lang w:bidi="fa-IR"/>
        </w:rPr>
        <w:t xml:space="preserve"> همسا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گان</w:t>
      </w:r>
      <w:r>
        <w:rPr>
          <w:rtl/>
          <w:lang w:bidi="fa-IR"/>
        </w:rPr>
        <w:t xml:space="preserve"> را از مردن من آگاه مکن ، من آنان را آزرده ام و آنان مرا به گناه شماتت و سرزنش کرده اند ، دوست ندارم کنار جنازه من حاضر شوند ، خودت</w:t>
      </w:r>
    </w:p>
    <w:p w:rsidR="00A3017F" w:rsidRPr="005807D1" w:rsidRDefault="005807D1" w:rsidP="005807D1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</w:t>
      </w:r>
    </w:p>
    <w:p w:rsidR="00A3017F" w:rsidRDefault="00A3017F" w:rsidP="005807D1">
      <w:pPr>
        <w:pStyle w:val="libFootnote0"/>
        <w:rPr>
          <w:rtl/>
          <w:lang w:bidi="fa-IR"/>
        </w:rPr>
      </w:pPr>
      <w:r>
        <w:rPr>
          <w:rtl/>
          <w:lang w:bidi="fa-IR"/>
        </w:rPr>
        <w:lastRenderedPageBreak/>
        <w:t>1- 1) -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5 / 541 ، باب الزان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5 ؛ عده الداع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313 ؛ بحار الانوار : 67 / 286 ، باب 56 .</w:t>
      </w:r>
    </w:p>
    <w:p w:rsidR="00A3017F" w:rsidRDefault="005807D1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عهده</w:t>
      </w:r>
      <w:r w:rsidR="00A3017F">
        <w:rPr>
          <w:rtl/>
          <w:lang w:bidi="fa-IR"/>
        </w:rPr>
        <w:t xml:space="preserve"> دار تجه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ز</w:t>
      </w:r>
      <w:r w:rsidR="00A3017F">
        <w:rPr>
          <w:rtl/>
          <w:lang w:bidi="fa-IR"/>
        </w:rPr>
        <w:t xml:space="preserve"> من شو و 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انگشتر را که مدت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است خر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ده</w:t>
      </w:r>
      <w:r w:rsidR="00A3017F">
        <w:rPr>
          <w:rtl/>
          <w:lang w:bidi="fa-IR"/>
        </w:rPr>
        <w:t xml:space="preserve"> ام و بر آن « بسم اللّه الرحمن الرح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م</w:t>
      </w:r>
      <w:r w:rsidR="00A3017F">
        <w:rPr>
          <w:rtl/>
          <w:lang w:bidi="fa-IR"/>
        </w:rPr>
        <w:t xml:space="preserve"> » نقش است با من دفن کن و کنار قبرم نزد خدا شفاعت کن که مرا ب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امرزد</w:t>
      </w:r>
      <w:r w:rsidR="00A3017F">
        <w:rPr>
          <w:rtl/>
          <w:lang w:bidi="fa-IR"/>
        </w:rPr>
        <w:t xml:space="preserve"> و از گناهانم درگذرد . به وص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تش</w:t>
      </w:r>
      <w:r w:rsidR="00A3017F">
        <w:rPr>
          <w:rtl/>
          <w:lang w:bidi="fa-IR"/>
        </w:rPr>
        <w:t xml:space="preserve"> عمل کردم ، وقت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از دفنش برم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گشتم گو</w:t>
      </w:r>
      <w:r w:rsidR="00A3017F">
        <w:rPr>
          <w:rFonts w:hint="cs"/>
          <w:rtl/>
          <w:lang w:bidi="fa-IR"/>
        </w:rPr>
        <w:t>یی</w:t>
      </w:r>
      <w:r w:rsidR="00A3017F">
        <w:rPr>
          <w:rtl/>
          <w:lang w:bidi="fa-IR"/>
        </w:rPr>
        <w:t xml:space="preserve"> شن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دم</w:t>
      </w:r>
      <w:r w:rsidR="00A3017F">
        <w:rPr>
          <w:rtl/>
          <w:lang w:bidi="fa-IR"/>
        </w:rPr>
        <w:t xml:space="preserve"> : مادر برو آسوده باش </w:t>
      </w:r>
      <w:r w:rsidR="00A3017F">
        <w:rPr>
          <w:rFonts w:hint="eastAsia"/>
          <w:rtl/>
          <w:lang w:bidi="fa-IR"/>
        </w:rPr>
        <w:t>،</w:t>
      </w:r>
      <w:r w:rsidR="00A3017F">
        <w:rPr>
          <w:rtl/>
          <w:lang w:bidi="fa-IR"/>
        </w:rPr>
        <w:t xml:space="preserve"> من بر خدا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کر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م</w:t>
      </w:r>
      <w:r w:rsidR="00A3017F">
        <w:rPr>
          <w:rtl/>
          <w:lang w:bidi="fa-IR"/>
        </w:rPr>
        <w:t xml:space="preserve"> وارد شدم </w:t>
      </w:r>
      <w:r w:rsidR="00A3017F" w:rsidRPr="006A52BF">
        <w:rPr>
          <w:rStyle w:val="libFootnotenumChar"/>
          <w:rtl/>
        </w:rPr>
        <w:t>(1)</w:t>
      </w:r>
      <w:r w:rsidR="00A3017F"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6A52BF">
      <w:pPr>
        <w:pStyle w:val="Heading2"/>
        <w:rPr>
          <w:rtl/>
          <w:lang w:bidi="fa-IR"/>
        </w:rPr>
      </w:pPr>
      <w:bookmarkStart w:id="251" w:name="_Toc523657486"/>
      <w:r>
        <w:rPr>
          <w:rFonts w:hint="eastAsia"/>
          <w:rtl/>
          <w:lang w:bidi="fa-IR"/>
        </w:rPr>
        <w:t>وصا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AB794A" w:rsidRPr="00AB794A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به ابو ذر</w:t>
      </w:r>
      <w:bookmarkEnd w:id="251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عظ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الشأن اسلام جلوه اعلا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اسما و صفات حق و مصداق اتم و اکمل عمل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قرآن و اسوه و سرمشق حسنات و مکارم اخلاق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جهان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آموزگار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شخص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ترب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انسان ها تا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6A52B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سفارشات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اخلاق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ابوذر غفار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دارند ، گوشه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</w:t>
      </w:r>
      <w:r>
        <w:rPr>
          <w:rtl/>
          <w:lang w:bidi="fa-IR"/>
        </w:rPr>
        <w:t xml:space="preserve"> و علم و عقل و دانا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او به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و حاک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دلسوز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نشانه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دعوت انسان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آراسته شدنش به کرامت و فض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لت</w:t>
      </w:r>
      <w:r>
        <w:rPr>
          <w:rtl/>
          <w:lang w:bidi="fa-IR"/>
        </w:rPr>
        <w:t xml:space="preserve"> 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بزرگان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عالمان وارسته هم چون صدوق ،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علامه مجلس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اسناد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از ابو ذر غفار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کرده اند که گفت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أوصَانِ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رَسولُ اللّ</w:t>
      </w:r>
      <w:r>
        <w:rPr>
          <w:rFonts w:hint="cs"/>
          <w:rtl/>
          <w:lang w:bidi="fa-IR"/>
        </w:rPr>
        <w:t>هِ بِسبعٍ : أوصانِی</w:t>
      </w:r>
      <w:r>
        <w:rPr>
          <w:rtl/>
          <w:lang w:bidi="fa-IR"/>
        </w:rPr>
        <w:t xml:space="preserve"> أن أنظُرَ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مَن هُوَ دونِ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 لا أنظر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مَن هُو فَوقِ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وَ أوصَانِ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بِحُبِّ المَساکِ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و الدُنُوِّ مِنهُم ، و أوصانِ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أن أقولَ الحقَّ </w:t>
      </w:r>
      <w:r>
        <w:rPr>
          <w:rtl/>
          <w:lang w:bidi="fa-IR"/>
        </w:rPr>
        <w:lastRenderedPageBreak/>
        <w:t>وَ إن کَانَ مُرّاً ، وَ أوصَانِ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أن أصِل رَحِم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 إن أدبرت ، و أوصان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أن ل</w:t>
      </w:r>
      <w:r>
        <w:rPr>
          <w:rFonts w:hint="eastAsia"/>
          <w:rtl/>
          <w:lang w:bidi="fa-IR"/>
        </w:rPr>
        <w:t>َا</w:t>
      </w:r>
      <w:r>
        <w:rPr>
          <w:rtl/>
          <w:lang w:bidi="fa-IR"/>
        </w:rPr>
        <w:t xml:space="preserve"> أخافُ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اللّ</w:t>
      </w:r>
      <w:r>
        <w:rPr>
          <w:rFonts w:hint="cs"/>
          <w:rtl/>
          <w:lang w:bidi="fa-IR"/>
        </w:rPr>
        <w:t>ه لَومَهَ لائِمٍ ، وَ أوصَانِی</w:t>
      </w:r>
      <w:r>
        <w:rPr>
          <w:rtl/>
          <w:lang w:bidi="fa-IR"/>
        </w:rPr>
        <w:t xml:space="preserve"> أن أستَکثِرُ مِن قَولِ لَا حَولَ وَ لا قُوّهَ إلَّا بِاللّ</w:t>
      </w:r>
      <w:r>
        <w:rPr>
          <w:rFonts w:hint="cs"/>
          <w:rtl/>
          <w:lang w:bidi="fa-IR"/>
        </w:rPr>
        <w:t>هِ العَلِیِ</w:t>
      </w:r>
      <w:r>
        <w:rPr>
          <w:rtl/>
          <w:lang w:bidi="fa-IR"/>
        </w:rPr>
        <w:t xml:space="preserve"> ّ العظ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مِ</w:t>
      </w:r>
      <w:r>
        <w:rPr>
          <w:rtl/>
          <w:lang w:bidi="fa-IR"/>
        </w:rPr>
        <w:t xml:space="preserve"> ؛ فَإنّها مِن کَنوز الجَنّه</w:t>
      </w:r>
      <w:r w:rsidRPr="006A52BF">
        <w:rPr>
          <w:rStyle w:val="libFootnotenumChar"/>
          <w:rtl/>
        </w:rPr>
        <w:t xml:space="preserve"> (2)</w:t>
      </w:r>
      <w:r>
        <w:rPr>
          <w:rtl/>
          <w:lang w:bidi="fa-IR"/>
        </w:rPr>
        <w:t xml:space="preserve">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مرا به هفت خصلت سفارش کرد : مرا سفارش کرد که ( در امور ماد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مال و منال ) به پست تر و پا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تر از خودم نگاه کنم و از نظر به بالاتر از خود</w:t>
      </w:r>
    </w:p>
    <w:p w:rsidR="00A3017F" w:rsidRPr="006A52BF" w:rsidRDefault="006A52BF" w:rsidP="006A52BF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</w:t>
      </w:r>
    </w:p>
    <w:p w:rsidR="00A3017F" w:rsidRDefault="00A3017F" w:rsidP="006A52BF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روح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: 1 / 337 .</w:t>
      </w:r>
    </w:p>
    <w:p w:rsidR="00A3017F" w:rsidRDefault="00A3017F" w:rsidP="006A52BF">
      <w:pPr>
        <w:pStyle w:val="libFootnote0"/>
        <w:rPr>
          <w:rtl/>
          <w:lang w:bidi="fa-IR"/>
        </w:rPr>
      </w:pPr>
      <w:r>
        <w:rPr>
          <w:rtl/>
          <w:lang w:bidi="fa-IR"/>
        </w:rPr>
        <w:t>2- 2) - خصال : 2 / 345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12 ؛ بحار الانوار : 74 / 75 ، باب 4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2 .</w:t>
      </w:r>
    </w:p>
    <w:p w:rsidR="00A3017F" w:rsidRDefault="006A52B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بپره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زم</w:t>
      </w:r>
      <w:r w:rsidR="00A3017F">
        <w:rPr>
          <w:rtl/>
          <w:lang w:bidi="fa-IR"/>
        </w:rPr>
        <w:t xml:space="preserve"> ؛ و مرا سفارش کرد به ب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نوا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ان</w:t>
      </w:r>
      <w:r w:rsidR="00A3017F">
        <w:rPr>
          <w:rtl/>
          <w:lang w:bidi="fa-IR"/>
        </w:rPr>
        <w:t xml:space="preserve"> و ته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دستان</w:t>
      </w:r>
      <w:r w:rsidR="00A3017F">
        <w:rPr>
          <w:rtl/>
          <w:lang w:bidi="fa-IR"/>
        </w:rPr>
        <w:t xml:space="preserve"> عشق ورزم و به آنان نزد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ک</w:t>
      </w:r>
      <w:r w:rsidR="00A3017F">
        <w:rPr>
          <w:rtl/>
          <w:lang w:bidi="fa-IR"/>
        </w:rPr>
        <w:t xml:space="preserve"> باشم ؛ و مرا سفارش کرد که حق را گو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م</w:t>
      </w:r>
      <w:r w:rsidR="00A3017F">
        <w:rPr>
          <w:rtl/>
          <w:lang w:bidi="fa-IR"/>
        </w:rPr>
        <w:t xml:space="preserve"> گرچه تلخ باشد ؛ و مرا سفارش کرد که صله رحم کنم گرچه رحم من به من پشت کرده باشد ؛ و مرا سفارش کرد که در راه خدا و برا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د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از ملامت ملامت کننده نت</w:t>
      </w:r>
      <w:r w:rsidR="00A3017F">
        <w:rPr>
          <w:rFonts w:hint="eastAsia"/>
          <w:rtl/>
          <w:lang w:bidi="fa-IR"/>
        </w:rPr>
        <w:t>رسم</w:t>
      </w:r>
      <w:r w:rsidR="00A3017F">
        <w:rPr>
          <w:rtl/>
          <w:lang w:bidi="fa-IR"/>
        </w:rPr>
        <w:t xml:space="preserve"> و مرا سفارش کرد که ز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اد</w:t>
      </w:r>
      <w:r w:rsidR="00A3017F">
        <w:rPr>
          <w:rtl/>
          <w:lang w:bidi="fa-IR"/>
        </w:rPr>
        <w:t xml:space="preserve"> « لا حول و لا قوه الّا باللّ</w:t>
      </w:r>
      <w:r w:rsidR="00A3017F">
        <w:rPr>
          <w:rFonts w:hint="cs"/>
          <w:rtl/>
          <w:lang w:bidi="fa-IR"/>
        </w:rPr>
        <w:t>ه العلی</w:t>
      </w:r>
      <w:r w:rsidR="00A3017F">
        <w:rPr>
          <w:rtl/>
          <w:lang w:bidi="fa-IR"/>
        </w:rPr>
        <w:t xml:space="preserve"> العظ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م</w:t>
      </w:r>
      <w:r w:rsidR="00A3017F">
        <w:rPr>
          <w:rtl/>
          <w:lang w:bidi="fa-IR"/>
        </w:rPr>
        <w:t xml:space="preserve"> » گو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م</w:t>
      </w:r>
      <w:r w:rsidR="00A3017F">
        <w:rPr>
          <w:rtl/>
          <w:lang w:bidi="fa-IR"/>
        </w:rPr>
        <w:t xml:space="preserve"> ؛ ز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را</w:t>
      </w:r>
      <w:r w:rsidR="00A3017F">
        <w:rPr>
          <w:rtl/>
          <w:lang w:bidi="fa-IR"/>
        </w:rPr>
        <w:t xml:space="preserve"> 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ذکر از گنج ها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بهشت 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6A52BF">
      <w:pPr>
        <w:pStyle w:val="Heading2"/>
        <w:rPr>
          <w:rtl/>
          <w:lang w:bidi="fa-IR"/>
        </w:rPr>
      </w:pPr>
      <w:bookmarkStart w:id="252" w:name="_Toc523657487"/>
      <w:r>
        <w:rPr>
          <w:rFonts w:hint="eastAsia"/>
          <w:rtl/>
          <w:lang w:bidi="fa-IR"/>
        </w:rPr>
        <w:t>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جالب 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bookmarkEnd w:id="252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شخص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خواست به سفر رود ، به حاتم اصمّ گفت : مرا 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 ، گفت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تو را بس 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همراه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کرام کاتب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تو را بس 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عبرت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تو را بس 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مونس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قرآن تو را بس 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کار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عبادت تو را بس 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واعظ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مرگ تو را بس است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و</w:t>
      </w:r>
      <w:r>
        <w:rPr>
          <w:rtl/>
          <w:lang w:bidi="fa-IR"/>
        </w:rPr>
        <w:t xml:space="preserve"> اگر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tl/>
          <w:lang w:bidi="fa-IR"/>
        </w:rPr>
        <w:t xml:space="preserve"> که گفتم تو را بس است پس دوزخ تو را بس است !</w:t>
      </w:r>
    </w:p>
    <w:p w:rsidR="00A3017F" w:rsidRDefault="006A52B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6A52BF">
      <w:pPr>
        <w:pStyle w:val="Heading1"/>
        <w:rPr>
          <w:rtl/>
          <w:lang w:bidi="fa-IR"/>
        </w:rPr>
      </w:pPr>
      <w:bookmarkStart w:id="253" w:name="_Toc523657488"/>
      <w:r>
        <w:rPr>
          <w:rFonts w:hint="eastAsia"/>
          <w:rtl/>
          <w:lang w:bidi="fa-IR"/>
        </w:rPr>
        <w:t>حرف</w:t>
      </w:r>
      <w:r>
        <w:rPr>
          <w:rtl/>
          <w:lang w:bidi="fa-IR"/>
        </w:rPr>
        <w:t xml:space="preserve"> هاء</w:t>
      </w:r>
      <w:bookmarkEnd w:id="253"/>
    </w:p>
    <w:p w:rsidR="006A52BF" w:rsidRDefault="006A52BF" w:rsidP="00A3017F">
      <w:pPr>
        <w:pStyle w:val="libNormal"/>
        <w:rPr>
          <w:rtl/>
          <w:lang w:bidi="fa-IR"/>
        </w:rPr>
      </w:pPr>
    </w:p>
    <w:p w:rsidR="00A3017F" w:rsidRDefault="00A3017F" w:rsidP="006A52BF">
      <w:pPr>
        <w:pStyle w:val="Heading2"/>
        <w:rPr>
          <w:rtl/>
          <w:lang w:bidi="fa-IR"/>
        </w:rPr>
      </w:pPr>
      <w:bookmarkStart w:id="254" w:name="_Toc523657489"/>
      <w:r>
        <w:rPr>
          <w:rFonts w:hint="eastAsia"/>
          <w:rtl/>
          <w:lang w:bidi="fa-IR"/>
        </w:rPr>
        <w:t>هارون</w:t>
      </w:r>
      <w:r>
        <w:rPr>
          <w:rtl/>
          <w:lang w:bidi="fa-IR"/>
        </w:rPr>
        <w:t xml:space="preserve"> و بهلول</w:t>
      </w:r>
      <w:bookmarkEnd w:id="254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هارون</w:t>
      </w:r>
      <w:r>
        <w:rPr>
          <w:rtl/>
          <w:lang w:bidi="fa-IR"/>
        </w:rPr>
        <w:t xml:space="preserve"> از سفر حج بازگشت و چند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کوفه اقامت کرد .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، بهلول که بر سر راهش قرار داشت سه بار به نام ، او را صدا زد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هارون</w:t>
      </w:r>
      <w:r>
        <w:rPr>
          <w:rtl/>
          <w:lang w:bidi="fa-IR"/>
        </w:rPr>
        <w:t xml:space="preserve"> ، هارون ، هارون ، با تعجب گفت :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مرا با نام صدا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 ؟ گفتند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بهلول</w:t>
      </w:r>
      <w:r>
        <w:rPr>
          <w:rtl/>
          <w:lang w:bidi="fa-IR"/>
        </w:rPr>
        <w:t xml:space="preserve"> مجنون . پرده محمل را کنار زد و به بهلول گفت : مرا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گفت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6A52B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 گفت : من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ستم</w:t>
      </w:r>
      <w:r>
        <w:rPr>
          <w:rtl/>
          <w:lang w:bidi="fa-IR"/>
        </w:rPr>
        <w:t xml:space="preserve"> ؟ گفت 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اگر احد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مشرق ستم کند و تو در مغرب باش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خاطر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حاکم کشور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از تو بازخواست خواهد</w:t>
      </w:r>
      <w:r w:rsidR="006A52BF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شد</w:t>
      </w:r>
      <w:r>
        <w:rPr>
          <w:rtl/>
          <w:lang w:bidi="fa-IR"/>
        </w:rPr>
        <w:t xml:space="preserve"> . هارون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گفت : بهلول حال مرا چگونه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گفت : حال خود را بر کتاب خدا عرضه کن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6A52BF" w:rsidP="006A52BF">
      <w:pPr>
        <w:pStyle w:val="libNormal"/>
        <w:rPr>
          <w:rtl/>
          <w:lang w:bidi="fa-IR"/>
        </w:rPr>
      </w:pPr>
      <w:r w:rsidRPr="006A52BF">
        <w:rPr>
          <w:rStyle w:val="libAlaemChar"/>
          <w:rFonts w:hint="cs"/>
          <w:rtl/>
        </w:rPr>
        <w:t>(</w:t>
      </w:r>
      <w:r w:rsidR="00A3017F">
        <w:rPr>
          <w:rtl/>
          <w:lang w:bidi="fa-IR"/>
        </w:rPr>
        <w:t xml:space="preserve"> </w:t>
      </w:r>
      <w:r w:rsidR="00A3017F" w:rsidRPr="006A52BF">
        <w:rPr>
          <w:rStyle w:val="libAieChar"/>
          <w:rtl/>
        </w:rPr>
        <w:t>إِنَّ الْأَبْر</w:t>
      </w:r>
      <w:r w:rsidR="00A3017F" w:rsidRPr="006A52BF">
        <w:rPr>
          <w:rStyle w:val="libAieChar"/>
          <w:rFonts w:hint="cs"/>
          <w:rtl/>
        </w:rPr>
        <w:t>ارَ لَفِی</w:t>
      </w:r>
      <w:r w:rsidR="00A3017F" w:rsidRPr="006A52BF">
        <w:rPr>
          <w:rStyle w:val="libAieChar"/>
          <w:rtl/>
        </w:rPr>
        <w:t xml:space="preserve"> نَعِ</w:t>
      </w:r>
      <w:r w:rsidR="00A3017F" w:rsidRPr="006A52BF">
        <w:rPr>
          <w:rStyle w:val="libAieChar"/>
          <w:rFonts w:hint="cs"/>
          <w:rtl/>
        </w:rPr>
        <w:t>ی</w:t>
      </w:r>
      <w:r w:rsidR="00A3017F" w:rsidRPr="006A52BF">
        <w:rPr>
          <w:rStyle w:val="libAieChar"/>
          <w:rFonts w:hint="eastAsia"/>
          <w:rtl/>
        </w:rPr>
        <w:t>مٍ</w:t>
      </w:r>
      <w:r w:rsidR="00A3017F" w:rsidRPr="006A52BF">
        <w:rPr>
          <w:rStyle w:val="libAieChar"/>
          <w:rtl/>
        </w:rPr>
        <w:t xml:space="preserve"> * وَ إِنَّ الْفُجّ</w:t>
      </w:r>
      <w:r w:rsidR="00A3017F" w:rsidRPr="006A52BF">
        <w:rPr>
          <w:rStyle w:val="libAieChar"/>
          <w:rFonts w:hint="cs"/>
          <w:rtl/>
        </w:rPr>
        <w:t>ارَ لَفِی</w:t>
      </w:r>
      <w:r w:rsidR="00A3017F" w:rsidRPr="006A52BF">
        <w:rPr>
          <w:rStyle w:val="libAieChar"/>
          <w:rtl/>
        </w:rPr>
        <w:t xml:space="preserve"> جَحِ</w:t>
      </w:r>
      <w:r w:rsidR="00A3017F" w:rsidRPr="006A52BF">
        <w:rPr>
          <w:rStyle w:val="libAieChar"/>
          <w:rFonts w:hint="cs"/>
          <w:rtl/>
        </w:rPr>
        <w:t>ی</w:t>
      </w:r>
      <w:r w:rsidR="00A3017F" w:rsidRPr="006A52BF">
        <w:rPr>
          <w:rStyle w:val="libAieChar"/>
          <w:rFonts w:hint="eastAsia"/>
          <w:rtl/>
        </w:rPr>
        <w:t>مٍ</w:t>
      </w:r>
      <w:r w:rsidR="00A3017F">
        <w:rPr>
          <w:rtl/>
          <w:lang w:bidi="fa-IR"/>
        </w:rPr>
        <w:t xml:space="preserve"> </w:t>
      </w:r>
      <w:r w:rsidRPr="006A52BF">
        <w:rPr>
          <w:rStyle w:val="libAlaemChar"/>
          <w:rFonts w:hint="cs"/>
          <w:rtl/>
        </w:rPr>
        <w:t>)</w:t>
      </w:r>
      <w:r w:rsidR="00A3017F">
        <w:rPr>
          <w:rtl/>
          <w:lang w:bidi="fa-IR"/>
        </w:rPr>
        <w:t xml:space="preserve"> </w:t>
      </w:r>
      <w:r w:rsidR="00A3017F" w:rsidRPr="006A52BF">
        <w:rPr>
          <w:rStyle w:val="libFootnotenumChar"/>
          <w:rtl/>
        </w:rPr>
        <w:t>(1).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«</w:t>
      </w:r>
      <w:r>
        <w:rPr>
          <w:rtl/>
          <w:lang w:bidi="fa-IR"/>
        </w:rPr>
        <w:t xml:space="preserve"> قطعاً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کان</w:t>
      </w:r>
      <w:r>
        <w:rPr>
          <w:rtl/>
          <w:lang w:bidi="fa-IR"/>
        </w:rPr>
        <w:t xml:space="preserve"> به بهشت اندرند . و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شک بدکاران در دوزخند »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گفت</w:t>
      </w:r>
      <w:r>
        <w:rPr>
          <w:rtl/>
          <w:lang w:bidi="fa-IR"/>
        </w:rPr>
        <w:t xml:space="preserve"> : تلاش و کوشش ما 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؟ پاسخ داد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6A52BF" w:rsidP="006A52BF">
      <w:pPr>
        <w:pStyle w:val="libNormal"/>
        <w:rPr>
          <w:rtl/>
          <w:lang w:bidi="fa-IR"/>
        </w:rPr>
      </w:pPr>
      <w:r w:rsidRPr="006A52BF">
        <w:rPr>
          <w:rStyle w:val="libAlaemChar"/>
          <w:rFonts w:eastAsia="KFGQPC Uthman Taha Naskh" w:hint="cs"/>
          <w:rtl/>
        </w:rPr>
        <w:t>(</w:t>
      </w:r>
      <w:r w:rsidR="00A3017F" w:rsidRPr="006A52BF">
        <w:rPr>
          <w:rStyle w:val="libAlaemChar"/>
          <w:rtl/>
        </w:rPr>
        <w:t xml:space="preserve"> </w:t>
      </w:r>
      <w:r w:rsidR="00A3017F" w:rsidRPr="006A52BF">
        <w:rPr>
          <w:rStyle w:val="libAieChar"/>
          <w:rtl/>
        </w:rPr>
        <w:t>. . . إِنَّم</w:t>
      </w:r>
      <w:r w:rsidR="00A3017F" w:rsidRPr="006A52BF">
        <w:rPr>
          <w:rStyle w:val="libAieChar"/>
          <w:rFonts w:hint="cs"/>
          <w:rtl/>
        </w:rPr>
        <w:t>ا یَ</w:t>
      </w:r>
      <w:r w:rsidR="00A3017F" w:rsidRPr="006A52BF">
        <w:rPr>
          <w:rStyle w:val="libAieChar"/>
          <w:rFonts w:hint="eastAsia"/>
          <w:rtl/>
        </w:rPr>
        <w:t>تَقَبَّلُ</w:t>
      </w:r>
      <w:r w:rsidR="00A3017F" w:rsidRPr="006A52BF">
        <w:rPr>
          <w:rStyle w:val="libAieChar"/>
          <w:rtl/>
        </w:rPr>
        <w:t xml:space="preserve"> اللّ</w:t>
      </w:r>
      <w:r w:rsidR="00A3017F" w:rsidRPr="006A52BF">
        <w:rPr>
          <w:rStyle w:val="libAieChar"/>
          <w:rFonts w:hint="cs"/>
          <w:rtl/>
        </w:rPr>
        <w:t>هُ مِنَ الْمُتَّقِی</w:t>
      </w:r>
      <w:r w:rsidR="00A3017F" w:rsidRPr="006A52BF">
        <w:rPr>
          <w:rStyle w:val="libAieChar"/>
          <w:rFonts w:hint="eastAsia"/>
          <w:rtl/>
        </w:rPr>
        <w:t>نَ</w:t>
      </w:r>
      <w:r w:rsidR="00A3017F">
        <w:rPr>
          <w:rtl/>
          <w:lang w:bidi="fa-IR"/>
        </w:rPr>
        <w:t xml:space="preserve"> </w:t>
      </w:r>
      <w:r w:rsidRPr="006A52BF">
        <w:rPr>
          <w:rStyle w:val="libAlaemChar"/>
          <w:rFonts w:hint="cs"/>
          <w:rtl/>
        </w:rPr>
        <w:t>)</w:t>
      </w:r>
      <w:r w:rsidR="00A3017F">
        <w:rPr>
          <w:rtl/>
          <w:lang w:bidi="fa-IR"/>
        </w:rPr>
        <w:t xml:space="preserve"> </w:t>
      </w:r>
      <w:r w:rsidR="00A3017F" w:rsidRPr="006A52BF">
        <w:rPr>
          <w:rStyle w:val="libFootnotenumChar"/>
          <w:rtl/>
        </w:rPr>
        <w:t>(2).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</w:t>
      </w:r>
      <w:r>
        <w:rPr>
          <w:rtl/>
          <w:lang w:bidi="fa-IR"/>
        </w:rPr>
        <w:t xml:space="preserve"> فقط خدا از تقوا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»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گفت</w:t>
      </w:r>
      <w:r>
        <w:rPr>
          <w:rtl/>
          <w:lang w:bidi="fa-IR"/>
        </w:rPr>
        <w:t xml:space="preserve"> : نسب و قرابت ما با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؟ جواب داد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6A52BF" w:rsidP="006A52BF">
      <w:pPr>
        <w:pStyle w:val="libNormal"/>
        <w:rPr>
          <w:rtl/>
          <w:lang w:bidi="fa-IR"/>
        </w:rPr>
      </w:pPr>
      <w:r w:rsidRPr="006A52BF">
        <w:rPr>
          <w:rStyle w:val="libAlaemChar"/>
          <w:rFonts w:hint="cs"/>
          <w:rtl/>
        </w:rPr>
        <w:t>(</w:t>
      </w:r>
      <w:r w:rsidR="00A3017F">
        <w:rPr>
          <w:rtl/>
          <w:lang w:bidi="fa-IR"/>
        </w:rPr>
        <w:t xml:space="preserve"> </w:t>
      </w:r>
      <w:r w:rsidR="00A3017F" w:rsidRPr="006A52BF">
        <w:rPr>
          <w:rStyle w:val="libAieChar"/>
          <w:rtl/>
        </w:rPr>
        <w:t>فَإِذ</w:t>
      </w:r>
      <w:r w:rsidR="00A3017F" w:rsidRPr="006A52BF">
        <w:rPr>
          <w:rStyle w:val="libAieChar"/>
          <w:rFonts w:hint="cs"/>
          <w:rtl/>
        </w:rPr>
        <w:t>ا نُفِخَ فِی</w:t>
      </w:r>
      <w:r w:rsidR="00A3017F" w:rsidRPr="006A52BF">
        <w:rPr>
          <w:rStyle w:val="libAieChar"/>
          <w:rtl/>
        </w:rPr>
        <w:t xml:space="preserve"> الصُّورِ فَلا</w:t>
      </w:r>
      <w:r w:rsidR="00A3017F" w:rsidRPr="006A52BF">
        <w:rPr>
          <w:rStyle w:val="libAieChar"/>
          <w:rFonts w:hint="cs"/>
          <w:rtl/>
        </w:rPr>
        <w:t xml:space="preserve"> أَنْسابَ بَیْ</w:t>
      </w:r>
      <w:r w:rsidR="00A3017F" w:rsidRPr="006A52BF">
        <w:rPr>
          <w:rStyle w:val="libAieChar"/>
          <w:rFonts w:hint="eastAsia"/>
          <w:rtl/>
        </w:rPr>
        <w:t>نَهُمْ</w:t>
      </w:r>
      <w:r w:rsidR="00A3017F" w:rsidRPr="006A52BF">
        <w:rPr>
          <w:rStyle w:val="libAieChar"/>
          <w:rtl/>
        </w:rPr>
        <w:t xml:space="preserve"> </w:t>
      </w:r>
      <w:r w:rsidR="00A3017F" w:rsidRPr="006A52BF">
        <w:rPr>
          <w:rStyle w:val="libAieChar"/>
          <w:rFonts w:hint="cs"/>
          <w:rtl/>
        </w:rPr>
        <w:t>یَ</w:t>
      </w:r>
      <w:r w:rsidR="00A3017F" w:rsidRPr="006A52BF">
        <w:rPr>
          <w:rStyle w:val="libAieChar"/>
          <w:rFonts w:hint="eastAsia"/>
          <w:rtl/>
        </w:rPr>
        <w:t>وْمَئِذٍ</w:t>
      </w:r>
      <w:r w:rsidR="00A3017F" w:rsidRPr="006A52BF">
        <w:rPr>
          <w:rStyle w:val="libAieChar"/>
          <w:rtl/>
        </w:rPr>
        <w:t xml:space="preserve"> وَ لا</w:t>
      </w:r>
      <w:r w:rsidR="00A3017F" w:rsidRPr="006A52BF">
        <w:rPr>
          <w:rStyle w:val="libAieChar"/>
          <w:rFonts w:hint="cs"/>
          <w:rtl/>
        </w:rPr>
        <w:t xml:space="preserve"> یَ</w:t>
      </w:r>
      <w:r w:rsidR="00A3017F" w:rsidRPr="006A52BF">
        <w:rPr>
          <w:rStyle w:val="libAieChar"/>
          <w:rFonts w:hint="eastAsia"/>
          <w:rtl/>
        </w:rPr>
        <w:t>تَس</w:t>
      </w:r>
      <w:r w:rsidR="00A3017F" w:rsidRPr="006A52BF">
        <w:rPr>
          <w:rStyle w:val="libAieChar"/>
          <w:rFonts w:hint="cs"/>
          <w:rtl/>
        </w:rPr>
        <w:t>اءَلُونَ</w:t>
      </w:r>
      <w:r w:rsidR="00A3017F">
        <w:rPr>
          <w:rtl/>
          <w:lang w:bidi="fa-IR"/>
        </w:rPr>
        <w:t xml:space="preserve"> </w:t>
      </w:r>
      <w:r w:rsidRPr="006A52BF">
        <w:rPr>
          <w:rStyle w:val="libAlaemChar"/>
          <w:rFonts w:hint="cs"/>
          <w:rtl/>
        </w:rPr>
        <w:t>)</w:t>
      </w:r>
      <w:r w:rsidR="00A3017F">
        <w:rPr>
          <w:rtl/>
          <w:lang w:bidi="fa-IR"/>
        </w:rPr>
        <w:t xml:space="preserve"> </w:t>
      </w:r>
      <w:r w:rsidR="00A3017F" w:rsidRPr="006A52BF">
        <w:rPr>
          <w:rStyle w:val="libFootnotenumChar"/>
          <w:rtl/>
        </w:rPr>
        <w:t>(3).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</w:t>
      </w:r>
      <w:r>
        <w:rPr>
          <w:rtl/>
          <w:lang w:bidi="fa-IR"/>
        </w:rPr>
        <w:t xml:space="preserve"> پس آنگاه که در صور دم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(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)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انشان</w:t>
      </w:r>
      <w:r>
        <w:rPr>
          <w:rtl/>
          <w:lang w:bidi="fa-IR"/>
        </w:rPr>
        <w:t xml:space="preserve"> نسبت به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شاوند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وجود ندارد و از ( حال )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پرسند »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گفت</w:t>
      </w:r>
      <w:r>
        <w:rPr>
          <w:rtl/>
          <w:lang w:bidi="fa-IR"/>
        </w:rPr>
        <w:t xml:space="preserve"> : شفاعت رسول خدا 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؟ پاسخ داد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6A52BF" w:rsidP="006A52BF">
      <w:pPr>
        <w:pStyle w:val="libNormal"/>
        <w:rPr>
          <w:rtl/>
          <w:lang w:bidi="fa-IR"/>
        </w:rPr>
      </w:pPr>
      <w:r w:rsidRPr="006A52BF">
        <w:rPr>
          <w:rStyle w:val="libAlaemChar"/>
          <w:rFonts w:hint="cs"/>
          <w:rtl/>
        </w:rPr>
        <w:t>(</w:t>
      </w:r>
      <w:r w:rsidR="00A3017F">
        <w:rPr>
          <w:rtl/>
          <w:lang w:bidi="fa-IR"/>
        </w:rPr>
        <w:t xml:space="preserve"> </w:t>
      </w:r>
      <w:r w:rsidR="00A3017F" w:rsidRPr="006A52BF">
        <w:rPr>
          <w:rStyle w:val="libAieChar"/>
          <w:rFonts w:hint="cs"/>
          <w:rtl/>
        </w:rPr>
        <w:t>یَ</w:t>
      </w:r>
      <w:r w:rsidR="00A3017F" w:rsidRPr="006A52BF">
        <w:rPr>
          <w:rStyle w:val="libAieChar"/>
          <w:rFonts w:hint="eastAsia"/>
          <w:rtl/>
        </w:rPr>
        <w:t>وْمَئِذٍ</w:t>
      </w:r>
      <w:r w:rsidR="00A3017F" w:rsidRPr="006A52BF">
        <w:rPr>
          <w:rStyle w:val="libAieChar"/>
          <w:rtl/>
        </w:rPr>
        <w:t xml:space="preserve"> لا</w:t>
      </w:r>
      <w:r w:rsidR="00A3017F" w:rsidRPr="006A52BF">
        <w:rPr>
          <w:rStyle w:val="libAieChar"/>
          <w:rFonts w:hint="cs"/>
          <w:rtl/>
        </w:rPr>
        <w:t xml:space="preserve"> تَنْفَعُ الشَّفاعَهُ إِلاّ مَنْ أَذِنَ لَهُ الرَّحْمنُ وَ رَضِیَ</w:t>
      </w:r>
      <w:r w:rsidR="00A3017F" w:rsidRPr="006A52BF">
        <w:rPr>
          <w:rStyle w:val="libAieChar"/>
          <w:rtl/>
        </w:rPr>
        <w:t xml:space="preserve"> لَهُ قَوْلاً</w:t>
      </w:r>
      <w:r w:rsidR="00A3017F">
        <w:rPr>
          <w:rtl/>
          <w:lang w:bidi="fa-IR"/>
        </w:rPr>
        <w:t xml:space="preserve"> </w:t>
      </w:r>
      <w:r w:rsidRPr="006A52BF">
        <w:rPr>
          <w:rStyle w:val="libAlaemChar"/>
          <w:rFonts w:hint="cs"/>
          <w:rtl/>
        </w:rPr>
        <w:t>)</w:t>
      </w:r>
      <w:r w:rsidR="00A3017F" w:rsidRPr="006A52BF">
        <w:rPr>
          <w:rStyle w:val="libAlaemChar"/>
          <w:rtl/>
        </w:rPr>
        <w:t xml:space="preserve"> </w:t>
      </w:r>
      <w:r w:rsidR="00A3017F" w:rsidRPr="006A52BF">
        <w:rPr>
          <w:rStyle w:val="libFootnotenumChar"/>
          <w:rtl/>
        </w:rPr>
        <w:t>(4).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</w:t>
      </w:r>
      <w:r>
        <w:rPr>
          <w:rtl/>
          <w:lang w:bidi="fa-IR"/>
        </w:rPr>
        <w:t xml:space="preserve"> در آن روز شفاعت ( به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) سود نبخشد ، مگر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(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) رحمان اجازه دهد و سخنش او را پسند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»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گفت</w:t>
      </w:r>
      <w:r>
        <w:rPr>
          <w:rtl/>
          <w:lang w:bidi="fa-IR"/>
        </w:rPr>
        <w:t xml:space="preserve"> : حاجت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بهلول جواب داد : گناهانم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امرز</w:t>
      </w:r>
      <w:r>
        <w:rPr>
          <w:rtl/>
          <w:lang w:bidi="fa-IR"/>
        </w:rPr>
        <w:t xml:space="preserve"> و مرا وارد بهشت کن . گفت : مرا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قدرت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من خبر داده اند که به مردم بدهکار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بدهکار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را بپردازم ؟ گفت : بدهکار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 با بدهکار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ادا کرد ، آنچه نزد توست مال مردم است و همه </w:t>
      </w:r>
      <w:r>
        <w:rPr>
          <w:rFonts w:hint="eastAsia"/>
          <w:rtl/>
          <w:lang w:bidi="fa-IR"/>
        </w:rPr>
        <w:t>آن</w:t>
      </w:r>
      <w:r>
        <w:rPr>
          <w:rtl/>
          <w:lang w:bidi="fa-IR"/>
        </w:rPr>
        <w:t xml:space="preserve"> را به مردم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واجب است به آنان برگردان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</w:t>
      </w:r>
    </w:p>
    <w:p w:rsidR="00A3017F" w:rsidRPr="006A52BF" w:rsidRDefault="006A52BF" w:rsidP="006A52BF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__________________________________</w:t>
      </w:r>
    </w:p>
    <w:p w:rsidR="00A3017F" w:rsidRDefault="00A3017F" w:rsidP="006A52BF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انفطار : 13 - 14 .</w:t>
      </w:r>
    </w:p>
    <w:p w:rsidR="00A3017F" w:rsidRDefault="00A3017F" w:rsidP="006A52BF">
      <w:pPr>
        <w:pStyle w:val="libFootnote0"/>
        <w:rPr>
          <w:rtl/>
          <w:lang w:bidi="fa-IR"/>
        </w:rPr>
      </w:pPr>
      <w:r>
        <w:rPr>
          <w:rtl/>
          <w:lang w:bidi="fa-IR"/>
        </w:rPr>
        <w:t>2- 2) - مائده : 27 .</w:t>
      </w:r>
    </w:p>
    <w:p w:rsidR="00A3017F" w:rsidRDefault="00A3017F" w:rsidP="006A52BF">
      <w:pPr>
        <w:pStyle w:val="libFootnote0"/>
        <w:rPr>
          <w:rtl/>
          <w:lang w:bidi="fa-IR"/>
        </w:rPr>
      </w:pPr>
      <w:r>
        <w:rPr>
          <w:rtl/>
          <w:lang w:bidi="fa-IR"/>
        </w:rPr>
        <w:t>3- 3) - مؤمنون : 101 .</w:t>
      </w:r>
    </w:p>
    <w:p w:rsidR="00A3017F" w:rsidRDefault="00A3017F" w:rsidP="006A52BF">
      <w:pPr>
        <w:pStyle w:val="libFootnote0"/>
        <w:rPr>
          <w:rtl/>
          <w:lang w:bidi="fa-IR"/>
        </w:rPr>
      </w:pPr>
      <w:r>
        <w:rPr>
          <w:rtl/>
          <w:lang w:bidi="fa-IR"/>
        </w:rPr>
        <w:t>4- 4) - طه : 109 .</w:t>
      </w:r>
    </w:p>
    <w:p w:rsidR="006A52BF" w:rsidRDefault="006A52B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گفت</w:t>
      </w:r>
      <w:r>
        <w:rPr>
          <w:rtl/>
          <w:lang w:bidi="fa-IR"/>
        </w:rPr>
        <w:t xml:space="preserve"> : فرمان دهم مستمر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مقرر دارند که تا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عمر به تو بپردازند ؟ گفت : من بنده و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خور خدا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تو هست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من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! گنج زرگر نبود گنج قناعت باق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آن که آن داد به شاهان به گدا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داد </w:t>
      </w:r>
      <w:r w:rsidRPr="006A52BF">
        <w:rPr>
          <w:rStyle w:val="libFootnotenumChar"/>
          <w:rtl/>
        </w:rPr>
        <w:t>(1)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6A52BF">
      <w:pPr>
        <w:pStyle w:val="Heading2"/>
        <w:rPr>
          <w:rtl/>
          <w:lang w:bidi="fa-IR"/>
        </w:rPr>
      </w:pPr>
      <w:bookmarkStart w:id="255" w:name="_Toc523657490"/>
      <w:r>
        <w:rPr>
          <w:rFonts w:hint="eastAsia"/>
          <w:rtl/>
          <w:lang w:bidi="fa-IR"/>
        </w:rPr>
        <w:t>همسا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ابو بص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bookmarkEnd w:id="255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هر جهت همسا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خود را رعا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کند ، همچون برادر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مهربان با همسا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معامله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به درد همسا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برسد ، مشکلاتش را حل کند ، در امور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او کمک دهد ، در حوادث روزگار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برخ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tl/>
          <w:lang w:bidi="fa-IR"/>
        </w:rPr>
        <w:t xml:space="preserve">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ابو بص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گونه نبود ، در دولت ستمکار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</w:t>
      </w:r>
      <w:r>
        <w:rPr>
          <w:rFonts w:hint="eastAsia"/>
          <w:rtl/>
          <w:lang w:bidi="fa-IR"/>
        </w:rPr>
        <w:t>باس</w:t>
      </w:r>
      <w:r>
        <w:rPr>
          <w:rtl/>
          <w:lang w:bidi="fa-IR"/>
        </w:rPr>
        <w:t xml:space="preserve"> شغل پردرآمد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 ، با تک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بر آن دولت ثروت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چنگ آورده بود . ابو بص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6A52B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ام چند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آوازه خوان و گروه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مطرب داشت ، به طور 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مجلس لهو و لعب و مشروبخوار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و دوستانش برپا بود . من که ترب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شده فرهنگ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عليهم‌السلام </w:t>
      </w:r>
      <w:r>
        <w:rPr>
          <w:rtl/>
          <w:lang w:bidi="fa-IR"/>
        </w:rPr>
        <w:t>بودم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وضع نگران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داشتم ، روح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ام آزرده بود ، در رنج فراوان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بسر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بردم ، بارها با زبان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نرم با همسا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سخن گفتم ، گوش نداد ، به اصرار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برخاستم توجه نکرد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امر به معروف و 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منکر غفلت نکردم تا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من گفت : من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مبتلا به هوا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طانم</w:t>
      </w:r>
      <w:r>
        <w:rPr>
          <w:rtl/>
          <w:lang w:bidi="fa-IR"/>
        </w:rPr>
        <w:t xml:space="preserve"> ، تو اگر وضع مرا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امام بزرگوارت حضرت صادق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تعر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با </w:t>
      </w:r>
      <w:r>
        <w:rPr>
          <w:rtl/>
          <w:lang w:bidi="fa-IR"/>
        </w:rPr>
        <w:lastRenderedPageBreak/>
        <w:t>توجه حضرت صا</w:t>
      </w:r>
      <w:r>
        <w:rPr>
          <w:rFonts w:hint="eastAsia"/>
          <w:rtl/>
          <w:lang w:bidi="fa-IR"/>
        </w:rPr>
        <w:t>دق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و دم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امام بزرگوار ،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آلودگ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فساد و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شرّ و بدبخت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نجات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کنم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ابو</w:t>
      </w:r>
      <w:r>
        <w:rPr>
          <w:rtl/>
          <w:lang w:bidi="fa-IR"/>
        </w:rPr>
        <w:t xml:space="preserve"> بص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سخنش را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رفتم</w:t>
      </w:r>
      <w:r>
        <w:rPr>
          <w:rtl/>
          <w:lang w:bidi="fa-IR"/>
        </w:rPr>
        <w:t xml:space="preserve"> ، حرفش را قبول کردم ، پس از مدت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</w:t>
      </w:r>
    </w:p>
    <w:p w:rsidR="00A3017F" w:rsidRPr="006A52BF" w:rsidRDefault="006A52BF" w:rsidP="006A52BF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__________________________________</w:t>
      </w:r>
    </w:p>
    <w:p w:rsidR="00A3017F" w:rsidRDefault="00A3017F" w:rsidP="006A52BF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حافظ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</w:t>
      </w:r>
      <w:r>
        <w:rPr>
          <w:rtl/>
          <w:lang w:bidi="fa-IR"/>
        </w:rPr>
        <w:t xml:space="preserve"> اشعار ، شماره 112 .</w:t>
      </w:r>
    </w:p>
    <w:p w:rsidR="00A3017F" w:rsidRDefault="006A52B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A3017F">
        <w:rPr>
          <w:rFonts w:hint="eastAsia"/>
          <w:rtl/>
          <w:lang w:bidi="fa-IR"/>
        </w:rPr>
        <w:lastRenderedPageBreak/>
        <w:t>مد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نه</w:t>
      </w:r>
      <w:r w:rsidR="00A3017F">
        <w:rPr>
          <w:rtl/>
          <w:lang w:bidi="fa-IR"/>
        </w:rPr>
        <w:t xml:space="preserve"> خدمت حضرت صادق </w:t>
      </w:r>
      <w:r w:rsidR="004673E5" w:rsidRPr="004673E5">
        <w:rPr>
          <w:rStyle w:val="libAlaemChar"/>
          <w:rtl/>
        </w:rPr>
        <w:t xml:space="preserve">عليه‌السلام </w:t>
      </w:r>
      <w:r w:rsidR="00A3017F">
        <w:rPr>
          <w:rtl/>
          <w:lang w:bidi="fa-IR"/>
        </w:rPr>
        <w:t>رس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دم</w:t>
      </w:r>
      <w:r w:rsidR="00A3017F">
        <w:rPr>
          <w:rtl/>
          <w:lang w:bidi="fa-IR"/>
        </w:rPr>
        <w:t xml:space="preserve"> و اوضاع همسا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ه</w:t>
      </w:r>
      <w:r w:rsidR="00A3017F">
        <w:rPr>
          <w:rtl/>
          <w:lang w:bidi="fa-IR"/>
        </w:rPr>
        <w:t xml:space="preserve"> ام را برا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حضرت توض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ح</w:t>
      </w:r>
      <w:r w:rsidR="00A3017F">
        <w:rPr>
          <w:rtl/>
          <w:lang w:bidi="fa-IR"/>
        </w:rPr>
        <w:t xml:space="preserve"> دادم و نگران</w:t>
      </w:r>
      <w:r w:rsidR="00A3017F">
        <w:rPr>
          <w:rFonts w:hint="cs"/>
          <w:rtl/>
          <w:lang w:bidi="fa-IR"/>
        </w:rPr>
        <w:t>ی</w:t>
      </w:r>
      <w:r w:rsidR="00A3017F">
        <w:rPr>
          <w:rtl/>
          <w:lang w:bidi="fa-IR"/>
        </w:rPr>
        <w:t xml:space="preserve"> سخت خود را به امام باکرامتم اظهار نمودم .</w:t>
      </w: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فرمودند : چون به کوفه برگرد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ملاقاتت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از قول من به او بگو اگر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زشت خود را ترک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از لهو و لعب دست بردار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با تمام گناهانت قطع رابطه نما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، بهشت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ضامن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شوم . چون به کوفه برگشتم دوستان به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دنم</w:t>
      </w:r>
      <w:r>
        <w:rPr>
          <w:rtl/>
          <w:lang w:bidi="fa-IR"/>
        </w:rPr>
        <w:t xml:space="preserve"> آمدند ، او هم آمد ،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خواست</w:t>
      </w:r>
      <w:r>
        <w:rPr>
          <w:rtl/>
          <w:lang w:bidi="fa-IR"/>
        </w:rPr>
        <w:t xml:space="preserve"> برود به او گفتم : نرو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با تو سخن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دارم ، چون اطاق خلوت شد و جز من و او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نماند 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حضرت صادق را به او رساندم و اضافه کردم امام صادق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به تو سلام رسانده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ام با تعجّب گفت : تو را به خدا سوگند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دهم ، امام صادق به من سلام رسانده و به شرط توبه از گناه ، بهشت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ضامن شده ؟! قسم خوردم که متن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همراه با سلام از جانب حضرت صادق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توست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گفت</w:t>
      </w:r>
      <w:r>
        <w:rPr>
          <w:rtl/>
          <w:lang w:bidi="fa-IR"/>
        </w:rPr>
        <w:t xml:space="preserve"> : ابو بص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، مرا بس است . پس از چند روز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داد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خواهم تو را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نم</w:t>
      </w:r>
      <w:r>
        <w:rPr>
          <w:rtl/>
          <w:lang w:bidi="fa-IR"/>
        </w:rPr>
        <w:t xml:space="preserve"> ، به در خانه اش رفتم در زدم ، آمد پشت در ،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لباس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تن نداشت ، گفت : ابو بص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، آنچه در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ارم</w:t>
      </w:r>
      <w:r>
        <w:rPr>
          <w:rtl/>
          <w:lang w:bidi="fa-IR"/>
        </w:rPr>
        <w:t xml:space="preserve"> بود به محلّ مع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رساندم ، از تمام اموال حرام سبک شدم ، از تمام گناهانم قط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رابطه کردم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لباس آماده نمودم و 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رفتم و اگر مشکل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نمودم 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روز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فرستاد که در بستر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گرفتارم ، به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ادتش</w:t>
      </w:r>
      <w:r>
        <w:rPr>
          <w:rtl/>
          <w:lang w:bidi="fa-IR"/>
        </w:rPr>
        <w:t xml:space="preserve"> رفتم ،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ادت</w:t>
      </w:r>
      <w:r>
        <w:rPr>
          <w:rtl/>
          <w:lang w:bidi="fa-IR"/>
        </w:rPr>
        <w:t xml:space="preserve"> از او و رعا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حالش ادامه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 xml:space="preserve"> ، تا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حال </w:t>
      </w:r>
      <w:r>
        <w:rPr>
          <w:rtl/>
          <w:lang w:bidi="fa-IR"/>
        </w:rPr>
        <w:lastRenderedPageBreak/>
        <w:t>احتضار افتاد ، در آن حال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چند لحظه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هوش</w:t>
      </w:r>
      <w:r>
        <w:rPr>
          <w:rtl/>
          <w:lang w:bidi="fa-IR"/>
        </w:rPr>
        <w:t xml:space="preserve"> شد ، چون به هوش آمد ،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لبخند به لب داشت به من گفت : ابو بص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، امام صادق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به وعده اش وفا کرد ، سپس از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رفت !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6A52B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آن سال به حج رفتم ، پس از حج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قبر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و ملاقات با امام صادق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به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مشرّف شدم ، چون به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امام رفتم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در اطاق و پا</w:t>
      </w:r>
      <w:r>
        <w:rPr>
          <w:rFonts w:hint="cs"/>
          <w:rtl/>
          <w:lang w:bidi="fa-IR"/>
        </w:rPr>
        <w:t>ی</w:t>
      </w:r>
      <w:r w:rsidR="006A52BF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گرم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بود که حضرت صادق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به من فرمودند : ابو بص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، من نسبت به همسا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ات به وعده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داده بودم وفا کردم </w:t>
      </w:r>
      <w:r w:rsidRPr="006A52BF">
        <w:rPr>
          <w:rStyle w:val="libFootnotenumChar"/>
          <w:rtl/>
        </w:rPr>
        <w:t>(1)</w:t>
      </w:r>
      <w:r>
        <w:rPr>
          <w:rtl/>
          <w:lang w:bidi="fa-IR"/>
        </w:rPr>
        <w:t xml:space="preserve"> !</w:t>
      </w:r>
    </w:p>
    <w:p w:rsidR="00A3017F" w:rsidRDefault="006A52B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3017F" w:rsidRDefault="00A3017F" w:rsidP="006A52BF">
      <w:pPr>
        <w:pStyle w:val="Heading1"/>
        <w:rPr>
          <w:rtl/>
          <w:lang w:bidi="fa-IR"/>
        </w:rPr>
      </w:pPr>
      <w:bookmarkStart w:id="256" w:name="_Toc523657491"/>
      <w:r>
        <w:rPr>
          <w:rFonts w:hint="eastAsia"/>
          <w:rtl/>
          <w:lang w:bidi="fa-IR"/>
        </w:rPr>
        <w:t>حرف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bookmarkEnd w:id="256"/>
    </w:p>
    <w:p w:rsidR="006A52BF" w:rsidRDefault="006A52BF" w:rsidP="00A3017F">
      <w:pPr>
        <w:pStyle w:val="libNormal"/>
        <w:rPr>
          <w:rtl/>
          <w:lang w:bidi="fa-IR"/>
        </w:rPr>
      </w:pPr>
    </w:p>
    <w:p w:rsidR="00A3017F" w:rsidRDefault="00A3017F" w:rsidP="006A52BF">
      <w:pPr>
        <w:pStyle w:val="Heading2"/>
        <w:rPr>
          <w:rtl/>
          <w:lang w:bidi="fa-IR"/>
        </w:rPr>
      </w:pPr>
      <w:bookmarkStart w:id="257" w:name="_Toc523657492"/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ونس</w:t>
      </w:r>
      <w:r>
        <w:rPr>
          <w:rtl/>
          <w:lang w:bidi="fa-IR"/>
        </w:rPr>
        <w:t xml:space="preserve"> و نماز</w:t>
      </w:r>
      <w:bookmarkEnd w:id="257"/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</w:t>
      </w:r>
      <w:r>
        <w:rPr>
          <w:rtl/>
          <w:lang w:bidi="fa-IR"/>
        </w:rPr>
        <w:t xml:space="preserve"> عبد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حق سالها مردم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نوا</w:t>
      </w:r>
      <w:r>
        <w:rPr>
          <w:rtl/>
          <w:lang w:bidi="fa-IR"/>
        </w:rPr>
        <w:t xml:space="preserve"> را به رعا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حق و دست شستن از شرک و کفر و گناه دعوت کرد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در برابر تعال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تکبّر ورز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و با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مخالفت برخاستند تا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آن حضرت را از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خود ناام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ساختند ، و آن جناب از حضرت ربّ جهت نابود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قوم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نوا</w:t>
      </w:r>
      <w:r>
        <w:rPr>
          <w:rtl/>
          <w:lang w:bidi="fa-IR"/>
        </w:rPr>
        <w:t xml:space="preserve"> نفر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نمود و سپس آنان را رها کرده به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رفت که مردم به او دسترس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نداشته باشند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چون</w:t>
      </w:r>
      <w:r>
        <w:rPr>
          <w:rtl/>
          <w:lang w:bidi="fa-IR"/>
        </w:rPr>
        <w:t xml:space="preserve"> به منطقه بازگشت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را عاد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 xml:space="preserve"> ، معلوم شد جامعه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نوا</w:t>
      </w:r>
      <w:r>
        <w:rPr>
          <w:rtl/>
          <w:lang w:bidi="fa-IR"/>
        </w:rPr>
        <w:t xml:space="preserve">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</w:t>
      </w:r>
      <w:r>
        <w:rPr>
          <w:rtl/>
          <w:lang w:bidi="fa-IR"/>
        </w:rPr>
        <w:t xml:space="preserve"> حق برگشته و عذاب را با قدرت و قوّت توبه از خود دور کرده اند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پس</w:t>
      </w:r>
      <w:r>
        <w:rPr>
          <w:rtl/>
          <w:lang w:bidi="fa-IR"/>
        </w:rPr>
        <w:t xml:space="preserve"> ، با خشم و غضب منطقه را ترک کرد و چنانکه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امواج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در شکم ماه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 . خداوند علّت نجاتش را از آن زندان مهلک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6A52BF" w:rsidP="006A52BF">
      <w:pPr>
        <w:pStyle w:val="libNormal"/>
        <w:rPr>
          <w:rtl/>
          <w:lang w:bidi="fa-IR"/>
        </w:rPr>
      </w:pPr>
      <w:r w:rsidRPr="006A52BF">
        <w:rPr>
          <w:rStyle w:val="libAlaemChar"/>
          <w:rFonts w:hint="cs"/>
          <w:rtl/>
        </w:rPr>
        <w:t>(</w:t>
      </w:r>
      <w:r w:rsidR="00A3017F">
        <w:rPr>
          <w:rtl/>
          <w:lang w:bidi="fa-IR"/>
        </w:rPr>
        <w:t xml:space="preserve"> </w:t>
      </w:r>
      <w:r w:rsidR="00A3017F" w:rsidRPr="006A52BF">
        <w:rPr>
          <w:rStyle w:val="libAieChar"/>
          <w:rtl/>
        </w:rPr>
        <w:t>فَلَوْ لا</w:t>
      </w:r>
      <w:r w:rsidR="00A3017F" w:rsidRPr="006A52BF">
        <w:rPr>
          <w:rStyle w:val="libAieChar"/>
          <w:rFonts w:hint="cs"/>
          <w:rtl/>
        </w:rPr>
        <w:t xml:space="preserve"> أَنَّهُ کانَ مِنَ الْمُسَبِّحِی</w:t>
      </w:r>
      <w:r w:rsidR="00A3017F" w:rsidRPr="006A52BF">
        <w:rPr>
          <w:rStyle w:val="libAieChar"/>
          <w:rFonts w:hint="eastAsia"/>
          <w:rtl/>
        </w:rPr>
        <w:t>نَ</w:t>
      </w:r>
      <w:r w:rsidR="00A3017F" w:rsidRPr="006A52BF">
        <w:rPr>
          <w:rStyle w:val="libAieChar"/>
          <w:rtl/>
        </w:rPr>
        <w:t xml:space="preserve"> * لَلَبِثَ فِ</w:t>
      </w:r>
      <w:r w:rsidR="00A3017F" w:rsidRPr="006A52BF">
        <w:rPr>
          <w:rStyle w:val="libAieChar"/>
          <w:rFonts w:hint="cs"/>
          <w:rtl/>
        </w:rPr>
        <w:t>ی</w:t>
      </w:r>
      <w:r w:rsidR="00A3017F" w:rsidRPr="006A52BF">
        <w:rPr>
          <w:rStyle w:val="libAieChar"/>
          <w:rtl/>
        </w:rPr>
        <w:t xml:space="preserve"> بَطْنِهِ إِل</w:t>
      </w:r>
      <w:r w:rsidR="00A3017F" w:rsidRPr="006A52BF">
        <w:rPr>
          <w:rStyle w:val="libAieChar"/>
          <w:rFonts w:hint="cs"/>
          <w:rtl/>
        </w:rPr>
        <w:t>ی</w:t>
      </w:r>
      <w:r w:rsidR="00A3017F" w:rsidRPr="006A52BF">
        <w:rPr>
          <w:rStyle w:val="libAieChar"/>
          <w:rtl/>
        </w:rPr>
        <w:t xml:space="preserve"> </w:t>
      </w:r>
      <w:r w:rsidR="00A3017F" w:rsidRPr="006A52BF">
        <w:rPr>
          <w:rStyle w:val="libAieChar"/>
          <w:rFonts w:hint="cs"/>
          <w:rtl/>
        </w:rPr>
        <w:t>یَ</w:t>
      </w:r>
      <w:r w:rsidR="00A3017F" w:rsidRPr="006A52BF">
        <w:rPr>
          <w:rStyle w:val="libAieChar"/>
          <w:rFonts w:hint="eastAsia"/>
          <w:rtl/>
        </w:rPr>
        <w:t>وْمِ</w:t>
      </w:r>
      <w:r w:rsidR="00A3017F" w:rsidRPr="006A52BF">
        <w:rPr>
          <w:rStyle w:val="libAieChar"/>
          <w:rtl/>
        </w:rPr>
        <w:t xml:space="preserve"> </w:t>
      </w:r>
      <w:r w:rsidR="00A3017F" w:rsidRPr="006A52BF">
        <w:rPr>
          <w:rStyle w:val="libAieChar"/>
          <w:rFonts w:hint="cs"/>
          <w:rtl/>
        </w:rPr>
        <w:t>یُ</w:t>
      </w:r>
      <w:r w:rsidR="00A3017F" w:rsidRPr="006A52BF">
        <w:rPr>
          <w:rStyle w:val="libAieChar"/>
          <w:rFonts w:hint="eastAsia"/>
          <w:rtl/>
        </w:rPr>
        <w:t>بْعَثُونَ</w:t>
      </w:r>
      <w:r w:rsidR="00A3017F">
        <w:rPr>
          <w:rtl/>
          <w:lang w:bidi="fa-IR"/>
        </w:rPr>
        <w:t xml:space="preserve"> </w:t>
      </w:r>
      <w:r w:rsidRPr="006A52BF">
        <w:rPr>
          <w:rStyle w:val="libAlaemChar"/>
          <w:rFonts w:hint="cs"/>
          <w:rtl/>
        </w:rPr>
        <w:t>)</w:t>
      </w:r>
      <w:r w:rsidR="00A3017F" w:rsidRPr="006A52BF">
        <w:rPr>
          <w:rStyle w:val="libAlaemChar"/>
          <w:rtl/>
        </w:rPr>
        <w:t xml:space="preserve"> </w:t>
      </w:r>
      <w:r w:rsidR="00A3017F" w:rsidRPr="006A52BF">
        <w:rPr>
          <w:rStyle w:val="libFootnotenumChar"/>
          <w:rtl/>
        </w:rPr>
        <w:t>(2).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پس</w:t>
      </w:r>
      <w:r>
        <w:rPr>
          <w:rtl/>
          <w:lang w:bidi="fa-IR"/>
        </w:rPr>
        <w:t xml:space="preserve"> اگر او اهل تسب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نبود ، هر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تا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در شکم ماه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مانده بود .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در</w:t>
      </w:r>
      <w:r>
        <w:rPr>
          <w:rtl/>
          <w:lang w:bidi="fa-IR"/>
        </w:rPr>
        <w:t xml:space="preserve"> « مجمع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» از قول مفسّر بزرگ قتاده آمده است که منظور از تسب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و ستا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ونس</w:t>
      </w:r>
      <w:r>
        <w:rPr>
          <w:rtl/>
          <w:lang w:bidi="fa-IR"/>
        </w:rPr>
        <w:t xml:space="preserve"> نماز بود </w:t>
      </w:r>
      <w:r w:rsidRPr="006A52BF">
        <w:rPr>
          <w:rStyle w:val="libFootnotenumChar"/>
          <w:rtl/>
        </w:rPr>
        <w:t>(3)</w:t>
      </w:r>
      <w:r>
        <w:rPr>
          <w:rtl/>
          <w:lang w:bidi="fa-IR"/>
        </w:rPr>
        <w:t xml:space="preserve"> .</w:t>
      </w:r>
    </w:p>
    <w:p w:rsidR="00A3017F" w:rsidRPr="006A52BF" w:rsidRDefault="006A52BF" w:rsidP="006A52BF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__________________________________</w:t>
      </w:r>
    </w:p>
    <w:p w:rsidR="00A3017F" w:rsidRDefault="00A3017F" w:rsidP="006A52BF">
      <w:pPr>
        <w:pStyle w:val="libFootnote0"/>
        <w:rPr>
          <w:rtl/>
          <w:lang w:bidi="fa-IR"/>
        </w:rPr>
      </w:pPr>
      <w:r>
        <w:rPr>
          <w:rtl/>
          <w:lang w:bidi="fa-IR"/>
        </w:rPr>
        <w:t>1- 1) - کشف الغمه : 2 / 194 ؛ بحار الأنوار : 47 / 145 ، باب 5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199 .</w:t>
      </w:r>
    </w:p>
    <w:p w:rsidR="00A3017F" w:rsidRDefault="00A3017F" w:rsidP="006A52BF">
      <w:pPr>
        <w:pStyle w:val="libFootnote0"/>
        <w:rPr>
          <w:rtl/>
          <w:lang w:bidi="fa-IR"/>
        </w:rPr>
      </w:pPr>
      <w:r>
        <w:rPr>
          <w:rtl/>
          <w:lang w:bidi="fa-IR"/>
        </w:rPr>
        <w:t>2- 2) - صافات : 143 - 144 .</w:t>
      </w:r>
    </w:p>
    <w:p w:rsidR="00A3017F" w:rsidRDefault="00A3017F" w:rsidP="006A52BF">
      <w:pPr>
        <w:pStyle w:val="libFootnote0"/>
        <w:rPr>
          <w:rtl/>
          <w:lang w:bidi="fa-IR"/>
        </w:rPr>
      </w:pPr>
      <w:r>
        <w:rPr>
          <w:rtl/>
          <w:lang w:bidi="fa-IR"/>
        </w:rPr>
        <w:t>3- 3) - 459/8 .</w:t>
      </w:r>
    </w:p>
    <w:p w:rsidR="00A3017F" w:rsidRDefault="006A52BF" w:rsidP="006A52BF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258" w:name="_Toc523657493"/>
      <w:r w:rsidR="00A3017F">
        <w:rPr>
          <w:rFonts w:hint="eastAsia"/>
          <w:rtl/>
          <w:lang w:bidi="fa-IR"/>
        </w:rPr>
        <w:lastRenderedPageBreak/>
        <w:t>فهرست</w:t>
      </w:r>
      <w:r w:rsidR="00A3017F">
        <w:rPr>
          <w:rtl/>
          <w:lang w:bidi="fa-IR"/>
        </w:rPr>
        <w:t xml:space="preserve"> تأل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فات</w:t>
      </w:r>
      <w:r w:rsidR="00A3017F">
        <w:rPr>
          <w:rtl/>
          <w:lang w:bidi="fa-IR"/>
        </w:rPr>
        <w:t xml:space="preserve"> دانشمند معظم استاد حس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ن</w:t>
      </w:r>
      <w:r w:rsidR="00A3017F">
        <w:rPr>
          <w:rtl/>
          <w:lang w:bidi="fa-IR"/>
        </w:rPr>
        <w:t xml:space="preserve"> انصار</w:t>
      </w:r>
      <w:r w:rsidR="00A3017F">
        <w:rPr>
          <w:rFonts w:hint="cs"/>
          <w:rtl/>
          <w:lang w:bidi="fa-IR"/>
        </w:rPr>
        <w:t>ی</w:t>
      </w:r>
      <w:r w:rsidR="00A3017F">
        <w:rPr>
          <w:rFonts w:hint="eastAsia"/>
          <w:rtl/>
          <w:lang w:bidi="fa-IR"/>
        </w:rPr>
        <w:t>ان</w:t>
      </w:r>
      <w:bookmarkEnd w:id="258"/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ترجمه</w:t>
      </w:r>
      <w:r>
        <w:rPr>
          <w:rtl/>
          <w:lang w:bidi="fa-IR"/>
        </w:rPr>
        <w:t xml:space="preserve"> ها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1 - ترجمه قرآن 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ترجمه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استوار همراه با توض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مختصر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2 - ترجمه نهج البلاغه ، اول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ترجمه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نو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نهج البلاغه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3 - ترجمه صح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سجاد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، ترجمه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روان ، دق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و عم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از صح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سجاد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4 - ترجمه مفات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الجنان ، تبد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متن قد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فارس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جد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ترجمه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روان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5 - ترجمه اخلاق شبّر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شروح</w:t>
      </w:r>
      <w:r>
        <w:rPr>
          <w:rtl/>
          <w:lang w:bidi="fa-IR"/>
        </w:rPr>
        <w:t xml:space="preserve"> و تفاس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6 - 17 - عرفان اسلام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(12ج) ، شرح جامع مصباح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و مفتاح الحق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قه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7 - 24 -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جامع صح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سجاد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(7ج) (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عاشقان )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8 - شرح دعا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، شرح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محققانه بر دعا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حضرت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السلام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9- شرح نهج البلاغه ، شرح خطبه اول نهج البلاغه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10 - چهل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حج ، چهل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عرفان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رابطه با حج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11 - شرح رباع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بابا طاهر ، بحث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عرفان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شرح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اساس مبان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عرفان</w:t>
      </w:r>
      <w:r>
        <w:rPr>
          <w:rFonts w:hint="cs"/>
          <w:rtl/>
          <w:lang w:bidi="fa-IR"/>
        </w:rPr>
        <w:t>ی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عرفان</w:t>
      </w:r>
      <w:r>
        <w:rPr>
          <w:rtl/>
          <w:lang w:bidi="fa-IR"/>
        </w:rPr>
        <w:t xml:space="preserve"> و حکمت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12 - توبه ، آغوش رحمت حق ، طرح مباحث توبه با اسلوب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همراه با فصول متنوع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13 - اخلاق خوبان ، نگاه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لطائف بسم اللّ</w:t>
      </w:r>
      <w:r>
        <w:rPr>
          <w:rFonts w:hint="cs"/>
          <w:rtl/>
          <w:lang w:bidi="fa-IR"/>
        </w:rPr>
        <w:t>ه الرحمن الرحی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- بخش اول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14 - نس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رحمت ، نگاه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لطائف بسم اللّه الرحمن الرح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- بخش دوم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15 - عبرت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روزگار ، پندها و حکمت 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از قضا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Fonts w:hint="cs"/>
          <w:rtl/>
          <w:lang w:bidi="fa-IR"/>
        </w:rPr>
        <w:t>ی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16 - لقمان حک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علم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عمل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لقمان حک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بر اساس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17 - مونس جان ، مناجات نامه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18 - عبود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19 - عرفان ،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عرفان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20 - 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اللّه 21-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اللّه 22- نور و ظلمت 23- نفس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اخلاق</w:t>
      </w:r>
      <w:r>
        <w:rPr>
          <w:rtl/>
          <w:lang w:bidi="fa-IR"/>
        </w:rPr>
        <w:t xml:space="preserve">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24 -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اخلاق ، نگرش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نو به اخلاق نظر</w:t>
      </w:r>
      <w:r>
        <w:rPr>
          <w:rFonts w:hint="cs"/>
          <w:rtl/>
          <w:lang w:bidi="fa-IR"/>
        </w:rPr>
        <w:t>ی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</w:t>
      </w:r>
      <w:r>
        <w:rPr>
          <w:rtl/>
          <w:lang w:bidi="fa-IR"/>
        </w:rPr>
        <w:t>:319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25 - 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اخلاق اسلام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26- هز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پاک ماندن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اصول</w:t>
      </w:r>
      <w:r>
        <w:rPr>
          <w:rtl/>
          <w:lang w:bidi="fa-IR"/>
        </w:rPr>
        <w:t xml:space="preserve"> و عقا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27 -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نماز ، نگرش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نماز در آ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امت ها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28 - حج واد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امن ، مناسک عرفان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حج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29 - با کاروان نور ، نگرش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شخص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اصحاب حضرت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الشهداء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السلام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30- در بارگاه نور ، نگاه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حج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دگاه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31 -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عليهم‌السلام </w:t>
      </w:r>
      <w:r>
        <w:rPr>
          <w:rtl/>
          <w:lang w:bidi="fa-IR"/>
        </w:rPr>
        <w:t xml:space="preserve"> عرش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فرش 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، نگرش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رامون</w:t>
      </w:r>
      <w:r>
        <w:rPr>
          <w:rtl/>
          <w:lang w:bidi="fa-IR"/>
        </w:rPr>
        <w:t xml:space="preserve"> شخص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عليهم‌السلام 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32- شخص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حضرت رسول اکرم </w:t>
      </w:r>
      <w:r w:rsidR="00AB794A" w:rsidRPr="00AB794A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33-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مصداق پاک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 34- شخص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حضرت زهرا </w:t>
      </w:r>
      <w:r w:rsidR="00736DFA" w:rsidRPr="00736DFA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>35- امام حسن مجتب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را بهتر بشناس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36-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امام هشتم </w:t>
      </w:r>
      <w:r w:rsidR="004673E5" w:rsidRPr="004673E5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37-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رهبر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دگاه</w:t>
      </w:r>
      <w:r>
        <w:rPr>
          <w:rtl/>
          <w:lang w:bidi="fa-IR"/>
        </w:rPr>
        <w:t xml:space="preserve"> نهج البلاغه 38- عظ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حادثه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39- فضائل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السلام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اجتماع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40 - نظام خانواده در اسلام ، 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فصل در مباحث خانواده، راهنما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جامع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خانواده ها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41 - نظام ترب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در اسلام ، بحث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رامون</w:t>
      </w:r>
      <w:r>
        <w:rPr>
          <w:rtl/>
          <w:lang w:bidi="fa-IR"/>
        </w:rPr>
        <w:t xml:space="preserve"> مسائل ترب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دگاه</w:t>
      </w:r>
      <w:r>
        <w:rPr>
          <w:rtl/>
          <w:lang w:bidi="fa-IR"/>
        </w:rPr>
        <w:t xml:space="preserve">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</w:t>
      </w:r>
      <w:r w:rsidR="004673E5" w:rsidRPr="004673E5">
        <w:rPr>
          <w:rStyle w:val="libAlaemChar"/>
          <w:rtl/>
        </w:rPr>
        <w:t xml:space="preserve">عليهم‌السلام 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42- چهره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محبوب و منفور در قرآن 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43 - جلوه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رحمت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تحق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جامع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رامون</w:t>
      </w:r>
      <w:r>
        <w:rPr>
          <w:rtl/>
          <w:lang w:bidi="fa-IR"/>
        </w:rPr>
        <w:t xml:space="preserve"> رحمت عام و خاص پروردگار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44 - بر بال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، مجموعه مقالات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45 - مهر و محبت ، محبت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دگاه</w:t>
      </w:r>
      <w:r>
        <w:rPr>
          <w:rtl/>
          <w:lang w:bidi="fa-IR"/>
        </w:rPr>
        <w:t xml:space="preserve"> قرآن و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و نقش آن در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بشر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46 - شفا در قرآن 47- نفس 48- معنو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اساس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عصر ما 49- اسلام کار و کوشش 50 - اسلام و علم و دانش 51- از انسان 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خواهند ؟ 52- بسو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قرآن و اسلام 53- معاشرت 54 - وسائل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فقه</w:t>
      </w:r>
      <w:r>
        <w:rPr>
          <w:rtl/>
          <w:lang w:bidi="fa-IR"/>
        </w:rPr>
        <w:t xml:space="preserve"> و اصول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55 - تقر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رات</w:t>
      </w:r>
      <w:r>
        <w:rPr>
          <w:rtl/>
          <w:lang w:bidi="fa-IR"/>
        </w:rPr>
        <w:t xml:space="preserve"> فقه بحث صلاه ، تقر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رات</w:t>
      </w:r>
      <w:r>
        <w:rPr>
          <w:rtl/>
          <w:lang w:bidi="fa-IR"/>
        </w:rPr>
        <w:t xml:space="preserve"> درس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اللّ</w:t>
      </w:r>
      <w:r>
        <w:rPr>
          <w:rFonts w:hint="cs"/>
          <w:rtl/>
          <w:lang w:bidi="fa-IR"/>
        </w:rPr>
        <w:t>ه العظمی</w:t>
      </w:r>
      <w:r>
        <w:rPr>
          <w:rtl/>
          <w:lang w:bidi="fa-IR"/>
        </w:rPr>
        <w:t xml:space="preserve"> حاج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ابو الفضل نجف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خوانسار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رحمه الله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56- تقر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رات</w:t>
      </w:r>
      <w:r>
        <w:rPr>
          <w:rtl/>
          <w:lang w:bidi="fa-IR"/>
        </w:rPr>
        <w:t xml:space="preserve"> فقه ، تقر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رات</w:t>
      </w:r>
      <w:r>
        <w:rPr>
          <w:rtl/>
          <w:lang w:bidi="fa-IR"/>
        </w:rPr>
        <w:t xml:space="preserve"> درس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اللّ</w:t>
      </w:r>
      <w:r>
        <w:rPr>
          <w:rFonts w:hint="cs"/>
          <w:rtl/>
          <w:lang w:bidi="fa-IR"/>
        </w:rPr>
        <w:t>ه العظمی</w:t>
      </w:r>
      <w:r>
        <w:rPr>
          <w:rtl/>
          <w:lang w:bidi="fa-IR"/>
        </w:rPr>
        <w:t xml:space="preserve"> حاج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رزا</w:t>
      </w:r>
      <w:r>
        <w:rPr>
          <w:rtl/>
          <w:lang w:bidi="fa-IR"/>
        </w:rPr>
        <w:t xml:space="preserve"> هاشم آمل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رحمه الله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57- تقر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رات</w:t>
      </w:r>
      <w:r>
        <w:rPr>
          <w:rtl/>
          <w:lang w:bidi="fa-IR"/>
        </w:rPr>
        <w:t xml:space="preserve"> اصول ، تقر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رات</w:t>
      </w:r>
      <w:r>
        <w:rPr>
          <w:rtl/>
          <w:lang w:bidi="fa-IR"/>
        </w:rPr>
        <w:t xml:space="preserve"> درس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اللّ</w:t>
      </w:r>
      <w:r>
        <w:rPr>
          <w:rFonts w:hint="cs"/>
          <w:rtl/>
          <w:lang w:bidi="fa-IR"/>
        </w:rPr>
        <w:t>ه العظمی</w:t>
      </w:r>
      <w:r>
        <w:rPr>
          <w:rtl/>
          <w:lang w:bidi="fa-IR"/>
        </w:rPr>
        <w:t xml:space="preserve"> حاج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رزا</w:t>
      </w:r>
      <w:r>
        <w:rPr>
          <w:rtl/>
          <w:lang w:bidi="fa-IR"/>
        </w:rPr>
        <w:t xml:space="preserve"> هاشم آمل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رحمه الله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مجموعه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شعر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58 - چشمه سار عشق ،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</w:t>
      </w:r>
      <w:r>
        <w:rPr>
          <w:rtl/>
          <w:lang w:bidi="fa-IR"/>
        </w:rPr>
        <w:t xml:space="preserve"> اشعار هزار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در شخص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دالشهداء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السلام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59- گلزار محبت ، دوب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عرفان</w:t>
      </w:r>
      <w:r>
        <w:rPr>
          <w:rFonts w:hint="cs"/>
          <w:rtl/>
          <w:lang w:bidi="fa-IR"/>
        </w:rPr>
        <w:t>ی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60 - مرز روشنا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،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</w:t>
      </w:r>
      <w:r>
        <w:rPr>
          <w:rtl/>
          <w:lang w:bidi="fa-IR"/>
        </w:rPr>
        <w:t xml:space="preserve"> اشعار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A3017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61 - مناجات عارفان ،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</w:t>
      </w:r>
      <w:r>
        <w:rPr>
          <w:rtl/>
          <w:lang w:bidi="fa-IR"/>
        </w:rPr>
        <w:t xml:space="preserve"> اشعار</w:t>
      </w:r>
    </w:p>
    <w:p w:rsidR="00A3017F" w:rsidRDefault="00A3017F" w:rsidP="00A3017F">
      <w:pPr>
        <w:pStyle w:val="libNormal"/>
        <w:rPr>
          <w:rtl/>
          <w:lang w:bidi="fa-IR"/>
        </w:rPr>
      </w:pPr>
    </w:p>
    <w:p w:rsidR="006A52BF" w:rsidRDefault="00A3017F" w:rsidP="00A3017F">
      <w:pPr>
        <w:pStyle w:val="libNormal"/>
        <w:rPr>
          <w:rtl/>
          <w:lang w:bidi="fa-IR"/>
        </w:rPr>
      </w:pPr>
      <w:r>
        <w:rPr>
          <w:rtl/>
          <w:lang w:bidi="fa-IR"/>
        </w:rPr>
        <w:t>62 -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</w:t>
      </w:r>
      <w:r>
        <w:rPr>
          <w:rtl/>
          <w:lang w:bidi="fa-IR"/>
        </w:rPr>
        <w:t xml:space="preserve"> غزل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</w:p>
    <w:p w:rsidR="00A3017F" w:rsidRDefault="006A52BF" w:rsidP="006A52BF">
      <w:pPr>
        <w:pStyle w:val="Heading1Center"/>
        <w:rPr>
          <w:rtl/>
          <w:lang w:bidi="fa-IR"/>
        </w:rPr>
      </w:pPr>
      <w:r>
        <w:rPr>
          <w:rtl/>
          <w:lang w:bidi="fa-IR"/>
        </w:rPr>
        <w:br w:type="page"/>
      </w:r>
      <w:bookmarkStart w:id="259" w:name="_Toc523657494"/>
      <w:r>
        <w:rPr>
          <w:rFonts w:hint="cs"/>
          <w:rtl/>
          <w:lang w:bidi="fa-IR"/>
        </w:rPr>
        <w:lastRenderedPageBreak/>
        <w:t>فهرست مطالب</w:t>
      </w:r>
      <w:bookmarkEnd w:id="259"/>
    </w:p>
    <w:sdt>
      <w:sdtPr>
        <w:rPr>
          <w:rFonts w:ascii="Times New Roman" w:eastAsia="Times New Roman" w:hAnsi="Times New Roman" w:cs="Traditional Arabic"/>
          <w:b w:val="0"/>
          <w:bCs w:val="0"/>
          <w:color w:val="000000"/>
          <w:sz w:val="24"/>
          <w:szCs w:val="32"/>
        </w:rPr>
        <w:id w:val="1130468252"/>
        <w:docPartObj>
          <w:docPartGallery w:val="Table of Contents"/>
          <w:docPartUnique/>
        </w:docPartObj>
      </w:sdtPr>
      <w:sdtEndPr>
        <w:rPr>
          <w:rFonts w:cs="B Badr"/>
          <w:sz w:val="32"/>
          <w:rtl/>
        </w:rPr>
      </w:sdtEndPr>
      <w:sdtContent>
        <w:p w:rsidR="002F6FD9" w:rsidRDefault="002F6FD9" w:rsidP="002F6FD9">
          <w:pPr>
            <w:pStyle w:val="TOCHeading"/>
          </w:pPr>
          <w:r>
            <w:t>.</w:t>
          </w:r>
        </w:p>
        <w:p w:rsidR="002F6FD9" w:rsidRDefault="00564B14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r w:rsidRPr="00564B14">
            <w:fldChar w:fldCharType="begin"/>
          </w:r>
          <w:r w:rsidR="002F6FD9">
            <w:instrText xml:space="preserve"> TOC \o "1-3" \h \z \u </w:instrText>
          </w:r>
          <w:r w:rsidRPr="00564B14">
            <w:fldChar w:fldCharType="separate"/>
          </w:r>
          <w:hyperlink w:anchor="_Toc523657235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مقدمه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Toc523657235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23657236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حرف الف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Toc523657236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237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آمرزش زن بدکاره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Toc523657237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238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آمرزش والد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ن با اعمال ن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ک فرزندان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Toc523657238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239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ابراه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م د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گر نفر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ن مکن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Toc523657239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240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ابراه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م و نماز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Toc523657240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241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ابن سکّ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ت و حق گو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یی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Toc523657241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242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ابن س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ر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ن و تعب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ر خواب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Toc523657242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243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احسان پ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امبر </w:t>
            </w:r>
            <w:r w:rsidR="002F6FD9" w:rsidRPr="00F84B1E">
              <w:rPr>
                <w:rStyle w:val="Hyperlink"/>
                <w:rFonts w:cs="Rafed Alaem"/>
                <w:noProof/>
                <w:rtl/>
              </w:rPr>
              <w:t xml:space="preserve">صلى‌الله‌عليه‌وآله 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به اهل مکه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Toc523657243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244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احمد خضرو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ه و دزد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Toc523657244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245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اخلاص بنا کننده مسجد گوهرشاد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Toc523657245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246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اخلاص ب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نظ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ر امام مخلصان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Toc523657246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247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اخلاق حسنه عمرش را طولان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کرد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Toc523657247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248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اخلاق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شگفت انگ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ز و عاقبت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عج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ب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Toc523657248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249" w:history="1"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ادب حر بن 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ز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د ر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اح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Toc523657249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250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ادر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س و نماز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Toc523657250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251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از همه ن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کوتر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Toc523657251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252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اسماع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ل و نماز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Toc523657252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253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اصمع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و تائب ب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ابان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Toc523657253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254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اقرار و اعتراف جوان گناهکار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Toc523657254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255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انسان مرکب است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Toc523657255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256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او از اول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اء خدا بود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Toc523657256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257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اهل ب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ت و وفا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به عهد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Toc523657257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23657258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حرف باء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Toc523657258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259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با او همنش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ن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نکن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Toc523657259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260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با اهل معص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ت دشمن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کن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د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Toc523657260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261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باران رحمت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Toc523657261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262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بازگشت فرزند هارون الرش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د به حق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Toc523657262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263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با سلاح دعا ستمکار را مغلوب کرد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Toc523657263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264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با مردم مدارا کن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Toc523657264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265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باور از خو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ش ندارم که تو مهمان من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Toc523657265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266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بخ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ل از ستمگر برتر است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Toc523657266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267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برخورد کر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مانه با خدمتکار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Toc523657267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268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برده آزاد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Toc523657268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269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به آسمان رود و کار آفتاب کند ( نظر ک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م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ا اثر )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Toc523657269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270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به ام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د کرم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Toc523657270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271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بهتر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ن برنامه در اسلام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Toc523657271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272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بهتر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ن ملاقات کننده با خدا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Toc523657272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23657273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حرف پ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Toc523657273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274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پادشاه زاده ت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ره بخت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Toc523657274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275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پد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د آمدن چشمه آب با دم ع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سو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یِ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عارف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وارسته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Toc523657275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276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پرخواب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Toc523657276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277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پرسش و پاسخ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بس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ار مهم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Toc523657277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278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پرسش ها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موس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از خدا و پاسخ خدا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Toc523657278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279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پس از س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زده هزار سال سنگ به ته چاه رس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د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Toc523657279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280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پس گناهانم کجا رفت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Toc523657280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281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پنج خصلت سبب آزاد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اس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ر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Toc523657281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100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282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پند گرفتن حت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از راهزن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Toc523657282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101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283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پور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ا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ول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و مبارزه با نفس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Toc523657283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104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284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پ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امبر سه شبانه روز گر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ست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Toc523657284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105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23657285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حرف تاء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Toc523657285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109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286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تائب ، اهل بهشت است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Toc523657286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109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287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تائب ک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ست ؟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Toc523657287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110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288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تا نفس به گلو برسد آنها را م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آمرزم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Toc523657288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111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289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ترسناک تر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ن چ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ز !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Toc523657289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113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290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تغ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ر نام از دفتر ت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ره بختان به د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وان ن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ک بختان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Toc523657290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114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291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محفوظ نگر تا نامش را کجا ب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ن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.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Toc523657291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115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292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تمام مص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بت ها از گناهان است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Toc523657292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118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293" w:history="1"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تواضع رسول خدا </w:t>
            </w:r>
            <w:r w:rsidR="002F6FD9" w:rsidRPr="00F84B1E">
              <w:rPr>
                <w:rStyle w:val="Hyperlink"/>
                <w:rFonts w:cs="Rafed Alaem"/>
                <w:noProof/>
                <w:rtl/>
              </w:rPr>
              <w:t>صلى‌الله‌عليه‌وآله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Toc523657293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119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294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تواضع سل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مان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Toc523657294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120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295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تواضع شگفت آور پ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امبر </w:t>
            </w:r>
            <w:r w:rsidR="002F6FD9" w:rsidRPr="00F84B1E">
              <w:rPr>
                <w:rStyle w:val="Hyperlink"/>
                <w:rFonts w:cs="Rafed Alaem"/>
                <w:noProof/>
                <w:rtl/>
              </w:rPr>
              <w:t>صلى‌الله‌عليه‌وآله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Toc523657295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122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296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تواضع محمد بن مسلم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Toc523657296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123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297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توبه ا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اعجاب آور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Toc523657297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125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298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توبه ا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عج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ب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Toc523657298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127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299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توبه بدنبال توبه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Toc523657299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129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00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توبه در م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دان جنگ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Toc523657300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130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01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توبه م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راث آدم و حوا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Toc523657301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131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02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توبه و آشت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با حق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Toc523657302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139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03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توبه آهنگر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Toc523657303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143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04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توبه ابو لبابه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Toc523657304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144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05" w:history="1"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توبه برادران 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وسف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Toc523657305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149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06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توبه بِشر حاف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Toc523657306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154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07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توبه جوان اس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ر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Toc523657307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155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08" w:history="1"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توبه جوان 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هود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Toc523657308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157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09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توبه دو برادر در آخر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ن ساعات عاشورا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Toc523657309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159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10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توبه شخص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که ج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ب مردم را م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زد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Toc523657310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167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11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توبه شق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ق بلخ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Toc523657311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171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12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توبه فض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ل ع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اض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Toc523657312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172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13" w:history="1"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توبه قوم 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ونس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Toc523657313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175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14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توبه مرد آتش پرست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Toc523657314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179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15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توبه مرد جز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ره نش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ن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Toc523657315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182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16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توبه مرد نبّاش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Toc523657316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183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17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توبه مرد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از کارگزاران ستمکاران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Toc523657317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189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18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توبه مرد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باد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ه نش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ن از کفر و بت پرست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Toc523657318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191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19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تو را رها نم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کنم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Toc523657319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193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20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توسّل و توبه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Toc523657320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197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23657321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حرف ثاء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Toc523657321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198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22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ثروت خداداده و دانش فراوان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Toc523657322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198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23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ثواب ز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ارت امام رضا عل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ه السلام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Toc523657323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200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23657324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حرف ج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م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Toc523657324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202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25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جان خود را برا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عفت فدا کرد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Toc523657325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202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26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جوان پره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زکار و ب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دار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Toc523657326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204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27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جوان خائف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Toc523657327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206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28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جوان عابد و توجه به خطر گناه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Toc523657328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208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29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جوان عاق شده و مادر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Toc523657329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209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23657330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حرف چ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Toc523657330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211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31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چرا خوبان را عذاب م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کن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Toc523657331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211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32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چرا ما را آفر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د ؟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Toc523657332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212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33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چرا مرا به پ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امبر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برگز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د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؟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Toc523657333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212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34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چگونه با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د خالص شد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Toc523657334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214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35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چگونه با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د رحمت حق را جذب کرد ؟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Toc523657335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216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36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چگونه ترا عذاب کنم ؟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Toc523657336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218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37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چگونه گناه نکنم ؟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Toc523657337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219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38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چهره ا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برجسته از گروه حس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ن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ان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Toc523657338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219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39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مدرسه صدر اصفهان گذراند .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Toc523657339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221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40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چه کس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به پ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امبر </w:t>
            </w:r>
            <w:r w:rsidR="002F6FD9" w:rsidRPr="00F84B1E">
              <w:rPr>
                <w:rStyle w:val="Hyperlink"/>
                <w:rFonts w:cs="Rafed Alaem"/>
                <w:noProof/>
                <w:rtl/>
              </w:rPr>
              <w:t xml:space="preserve">صلى‌الله‌عليه‌وآله 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علاقه دارد ؟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Toc523657340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222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41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چه کس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به پ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امبر نزد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ک تر است ؟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Toc523657341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224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23657342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حرف حاء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Toc523657342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225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43" w:history="1"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حضرت 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ح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و حق گو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یی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Toc523657343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225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44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حق مهمان بر مهماندار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Toc523657344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227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45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حق نمک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Toc523657345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228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46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حق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قت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شگفت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Toc523657346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229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47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حق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قت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عال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از زبان جابر بن عبد اللّه انصار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Toc523657347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230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48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حکا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ت نمک خوردن و حرمت صاحب نمک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Toc523657348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232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49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حکا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ت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به نقل از م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رزا طاهر تنکابن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Toc523657349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235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50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حکا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ت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د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گر از صاحب دل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Toc523657350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236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51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حکا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ت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شگفت از حضرت سجاد عل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ه السلام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Toc523657351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236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52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حکا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ت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عج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ب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Toc523657352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237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53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حکا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ت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عج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ب در صدقه و انفاق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Toc523657353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238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54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ح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ات پاک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Toc523657354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240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23657355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حرف خاء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Toc523657355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242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56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خدا تو را از نمازگزاران قرار دهد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Toc523657356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242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57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خدا را به عزتش قسم بده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Toc523657357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251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58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خواجه نظام الملک و مرد باتقوا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Toc523657358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251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59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حرف دال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Toc523657359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254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60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داستان جن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د بغداد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و مسک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ن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Toc523657360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257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61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داستان شگفت انگ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ز حاتم اصم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Toc523657361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261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62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داستان شگفت انگ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ز سعد بن معاذ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Toc523657362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266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63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داستان شگفت انگ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ز مرگ هارون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Toc523657363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268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64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داستان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آموزنده درباره آبرودار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Toc523657364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270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65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داستان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از تواضع ام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ر المؤمن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ن </w:t>
            </w:r>
            <w:r w:rsidR="002F6FD9" w:rsidRPr="00F84B1E">
              <w:rPr>
                <w:rStyle w:val="Hyperlink"/>
                <w:rFonts w:eastAsiaTheme="minorHAnsi" w:cs="Rafed Alaem"/>
                <w:noProof/>
                <w:rtl/>
              </w:rPr>
              <w:t>عليه‌السلام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Toc523657365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272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66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داستان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از توکل 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ک انسان باا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مان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Toc523657366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274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67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داستان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از ز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ان شکستن سکوت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Toc523657367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278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68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داستان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بس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ار عج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ب از نافع بن هلال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Toc523657368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280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69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داستان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شگفت از صدقه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Toc523657369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286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70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داستان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شگفت و ح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رت آور از پرده پوش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Toc523657370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288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71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در آن دفتر ، نام ش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ع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ان نوشته شده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Toc523657371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289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72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در نماز شب چهل گنه کار را دعا م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کرد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Toc523657372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292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73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دروغ م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گو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، محب اهل ب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ت ن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ست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Toc523657373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293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74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دعا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حضرت حس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ن </w:t>
            </w:r>
            <w:r w:rsidR="002F6FD9" w:rsidRPr="00F84B1E">
              <w:rPr>
                <w:rStyle w:val="Hyperlink"/>
                <w:rFonts w:eastAsiaTheme="minorHAnsi" w:cs="Rafed Alaem"/>
                <w:noProof/>
                <w:rtl/>
              </w:rPr>
              <w:t>عليه‌السلام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Toc523657374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294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75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دعا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راه گم کرده را پاسخ م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دهند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Toc523657375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295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76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دعا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رحم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Toc523657376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296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77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دعا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سه گرفتار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Toc523657377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296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78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دعا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غلام حضرت سجّاد </w:t>
            </w:r>
            <w:r w:rsidR="002F6FD9" w:rsidRPr="00F84B1E">
              <w:rPr>
                <w:rStyle w:val="Hyperlink"/>
                <w:rFonts w:eastAsiaTheme="minorHAnsi" w:cs="Rafed Alaem"/>
                <w:noProof/>
                <w:rtl/>
              </w:rPr>
              <w:t>عليه‌السلام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Toc523657378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298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79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دعا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غلام س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اه گمنام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Toc523657379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301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80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دعا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مستجاب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Toc523657380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302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81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دعا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ن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مه شب زندان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Toc523657381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309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82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دعا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عج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ب کنار خانه حق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Toc523657382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312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83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دو کرامت از جابر جعف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Toc523657383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317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23657384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حرف راء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Toc523657384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319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85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راستگو و تائب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Toc523657385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319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86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راه کسب مقام و ب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ن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از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و راحت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نعمت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Toc523657386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320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87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رحمت و لطف خدا به جوان زمان داود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Toc523657387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321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88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روز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هفتاد بار گذشت کن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Toc523657388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323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23657389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حرف زاء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Toc523657389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324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90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زکر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یّ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ا و نماز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Toc523657390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324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91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زن بدکاره و عنا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ت رسول خدا </w:t>
            </w:r>
            <w:r w:rsidR="002F6FD9" w:rsidRPr="00F84B1E">
              <w:rPr>
                <w:rStyle w:val="Hyperlink"/>
                <w:rFonts w:eastAsiaTheme="minorHAnsi" w:cs="Rafed Alaem"/>
                <w:noProof/>
                <w:rtl/>
              </w:rPr>
              <w:t>صلى‌الله‌عليه‌وآله‌وسلم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Toc523657391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325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92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زن نمونه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Toc523657392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327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23657393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حرف س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ن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Toc523657393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332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94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سخن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از عبد الرزاق کاشان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Toc523657394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332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95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سرانجام شاهد ب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گناه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وسف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Toc523657395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334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96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سرگذشت مادر و فرزند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Toc523657396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335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97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سلمان و جوان خائف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Toc523657397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337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98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سل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مان و دهقان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Toc523657398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338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399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سل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مان و نماز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Toc523657399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339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00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سه توص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ه حضرت حق به پ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امبر اکرم </w:t>
            </w:r>
            <w:r w:rsidR="002F6FD9" w:rsidRPr="00F84B1E">
              <w:rPr>
                <w:rStyle w:val="Hyperlink"/>
                <w:rFonts w:cs="Rafed Alaem"/>
                <w:noProof/>
                <w:rtl/>
              </w:rPr>
              <w:t>صلى‌الله‌عليه‌وآله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Toc523657400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341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01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خذ العفو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Toc523657401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345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02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سه حق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قت بس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ار مهم اخلاق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Toc523657402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349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03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سه مسلمان تائب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Toc523657403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350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23657404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حرف ش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ن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Toc523657404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353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05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شدت ترس و ح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ا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زن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با ا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مان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Toc523657405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353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06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شروط تجارت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Toc523657406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356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07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شعوانه و توبه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Toc523657407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356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08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شع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ب و نماز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Toc523657408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360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09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شکر او را از فقر نجات داد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Toc523657409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363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10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شهادتش چهره حضرت حس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ن </w:t>
            </w:r>
            <w:r w:rsidR="002F6FD9" w:rsidRPr="00F84B1E">
              <w:rPr>
                <w:rStyle w:val="Hyperlink"/>
                <w:rFonts w:cs="Rafed Alaem"/>
                <w:noProof/>
                <w:rtl/>
              </w:rPr>
              <w:t xml:space="preserve">عليه‌السلام 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را شکسته کرد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Toc523657410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366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23657411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حرف صاد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Toc523657411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375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12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صدق و راست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موجب توبه م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شود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Toc523657412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375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23657413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حرف طاء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Toc523657413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377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14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ط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اللسان عارف وارسته ش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خ نخودک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Toc523657414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377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23657415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حرف ع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ن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Toc523657415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378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16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عاقبت گنهکار تائب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Toc523657416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378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17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عبادت رو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زم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ن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Toc523657417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379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18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عبرتها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در سع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صفا و مروه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Toc523657418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381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19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عذاب آزار دهنده مؤمن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Toc523657419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384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20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عزّت نفس زن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ته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دست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Toc523657420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384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21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عل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و بازار پ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راهن فروشان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Toc523657421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388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22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ع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س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و گناهکار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Toc523657422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388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23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ع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س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و نماز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Toc523657423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391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23657424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حرف غ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ن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Toc523657424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393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25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غلام اهل توح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د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Toc523657425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393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23657426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حرف فاء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Toc523657426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397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27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فرار مادر از فرزند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Toc523657427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397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28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فرشتگان و گناهان تائب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Toc523657428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399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29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فلسفه نماز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Toc523657429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399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23657430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حرف قاف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Toc523657430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31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قرآن ده گفتار را م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پسندد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Toc523657431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32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قناعت عالم ربّان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Toc523657432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23657433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حرف کاف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Toc523657433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34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کدام دردمند را درمان نکرده ام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Toc523657434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35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کرامت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از حاج س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د عل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قاض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Toc523657435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36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کرامت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شگفت از سالک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کم نظ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ر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Toc523657436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37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کشت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خود را تقوا قرار بده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Toc523657437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38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کمال خوش رفاقت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Toc523657438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39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کم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ل بن ز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اد نخع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Toc523657439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23657440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حرف گاف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Toc523657440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41" w:history="1"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گذشت امام سجّاد </w:t>
            </w:r>
            <w:r w:rsidR="002F6FD9" w:rsidRPr="00F84B1E">
              <w:rPr>
                <w:rStyle w:val="Hyperlink"/>
                <w:rFonts w:cs="Rafed Alaem"/>
                <w:noProof/>
                <w:rtl/>
              </w:rPr>
              <w:t xml:space="preserve">صلى‌الله‌عليه‌وآله 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از کن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ز خطاکار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Toc523657441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42" w:history="1"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گذشت حضرت 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وسف از برادران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Toc523657442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43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گذشت شگفت انگ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ز پ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امبر </w:t>
            </w:r>
            <w:r w:rsidR="002F6FD9" w:rsidRPr="00F84B1E">
              <w:rPr>
                <w:rStyle w:val="Hyperlink"/>
                <w:rFonts w:cs="Rafed Alaem"/>
                <w:noProof/>
                <w:rtl/>
              </w:rPr>
              <w:t>صلى‌الله‌عليه‌وآله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Toc523657443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44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گذشت ق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س بن عاصم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Toc523657444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45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گفت خدا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ا من آمده ام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Toc523657445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46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گفتگوئ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با او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س قرن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Toc523657446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47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گناهان کب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ره از د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دگاه امام هشتم </w:t>
            </w:r>
            <w:r w:rsidR="002F6FD9" w:rsidRPr="00F84B1E">
              <w:rPr>
                <w:rStyle w:val="Hyperlink"/>
                <w:rFonts w:eastAsiaTheme="minorHAnsi" w:cs="Rafed Alaem"/>
                <w:noProof/>
                <w:rtl/>
              </w:rPr>
              <w:t>عليه‌السلام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Toc523657447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48" w:history="1"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گنهکار با 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ک جمله پر مغز توبه کرد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Toc523657448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49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گنهکار و ام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د به توبه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Toc523657449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50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گنهکار و عفو پروردگار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Toc523657450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51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گنهکار و مهلت توبه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Toc523657451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52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گور من را نشکاف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Toc523657452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23657453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حرف لام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Toc523657453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54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لا اله الا اللّه شروط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دارد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Toc523657454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55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لطف و کرامت اول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ا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Toc523657455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56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لط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فه روا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یی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Toc523657456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57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لقمان و نماز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Toc523657457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58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حرف م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م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Toc523657458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59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محاسبه دق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ق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Toc523657459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60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پ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امبر </w:t>
            </w:r>
            <w:r w:rsidR="002F6FD9" w:rsidRPr="00F84B1E">
              <w:rPr>
                <w:rStyle w:val="Hyperlink"/>
                <w:rFonts w:cs="Rafed Alaem"/>
                <w:noProof/>
                <w:rtl/>
              </w:rPr>
              <w:t xml:space="preserve">صلى‌الله‌عليه‌وآله 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و نماز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Toc523657460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61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مراقب باش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Toc523657461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62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مردگان ا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ن گونه محشور م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شوند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Toc523657462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63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مر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م و 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وسف ز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باتر بودند 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ا تو ؟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Toc523657463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64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مشروب</w:t>
            </w:r>
            <w:r w:rsidR="002F6FD9" w:rsidRPr="00F84B1E">
              <w:rPr>
                <w:rStyle w:val="Hyperlink"/>
                <w:noProof/>
                <w:lang w:bidi="fa-IR"/>
              </w:rPr>
              <w:t xml:space="preserve"> 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خوار و توبه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Toc523657464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65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مکاشفه حضرت حس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ن </w:t>
            </w:r>
            <w:r w:rsidR="002F6FD9" w:rsidRPr="00F84B1E">
              <w:rPr>
                <w:rStyle w:val="Hyperlink"/>
                <w:rFonts w:eastAsiaTheme="minorHAnsi" w:cs="Rafed Alaem"/>
                <w:noProof/>
                <w:rtl/>
              </w:rPr>
              <w:t>عليه‌السلام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Toc523657465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66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من هم مانند تو اشتباه م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کنم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Toc523657466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67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موانع استجابت دعا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Toc523657467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68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موس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و قارون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Toc523657468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69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موس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و نماز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Toc523657469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70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مهلت به تنگ دستان باعث نجات است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Toc523657470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23657471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حرف نون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Toc523657471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72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نامه ا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بس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ار مهم از حضرت رضا به حضرت جواد عل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هما السلام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Toc523657472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73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نجات از اعدام به سبب حسنات اخلاق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Toc523657473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74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نجات در چ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ست ؟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Toc523657474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75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نص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حت امام سجاد </w:t>
            </w:r>
            <w:r w:rsidR="002F6FD9" w:rsidRPr="00F84B1E">
              <w:rPr>
                <w:rStyle w:val="Hyperlink"/>
                <w:rFonts w:cs="Rafed Alaem"/>
                <w:noProof/>
                <w:rtl/>
              </w:rPr>
              <w:t xml:space="preserve">عليه‌السلام 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به دلقک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ب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کار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Toc523657475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76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نص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حت ش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طان به نوح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Toc523657476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77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نظر چاره ساز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Toc523657477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78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نفر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ن و دعا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پدر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Toc523657478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79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نقش حشرات و ح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وانات در ح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ات و هست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Toc523657479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80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نماز گام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برا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توبه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Toc523657480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81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نماز و حضرت آدم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Toc523657481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82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نوح و نماز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Toc523657482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83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نه زنا کن ، نه روزه بگ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ر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Toc523657483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23657484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حرف واو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Toc523657484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85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ورود بر خدا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کر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م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Toc523657485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86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وصا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ا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پ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امبر </w:t>
            </w:r>
            <w:r w:rsidR="002F6FD9" w:rsidRPr="00F84B1E">
              <w:rPr>
                <w:rStyle w:val="Hyperlink"/>
                <w:rFonts w:cs="Rafed Alaem"/>
                <w:noProof/>
                <w:rtl/>
              </w:rPr>
              <w:t xml:space="preserve">صلى‌الله‌عليه‌وآله 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به ابو ذر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Toc523657486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87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وص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ت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 جالب و ز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با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Toc523657487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23657488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حرف هاء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Toc523657488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89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هارون و بهلول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Toc523657489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90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همسا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ه ابو بص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ر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Toc523657490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497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23657491" w:history="1">
            <w:r w:rsidR="002F6FD9" w:rsidRPr="00F84B1E">
              <w:rPr>
                <w:rStyle w:val="Hyperlink"/>
                <w:noProof/>
                <w:rtl/>
                <w:lang w:bidi="fa-IR"/>
              </w:rPr>
              <w:t xml:space="preserve">حرف 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اء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Toc523657491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501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92" w:history="1"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ونس و نماز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Toc523657492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501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3657493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فهرست تأل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فات دانشمند معظم استاد حس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ن انصار</w:t>
            </w:r>
            <w:r w:rsidR="002F6FD9" w:rsidRPr="00F84B1E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2F6FD9" w:rsidRPr="00F84B1E">
              <w:rPr>
                <w:rStyle w:val="Hyperlink"/>
                <w:noProof/>
                <w:rtl/>
                <w:lang w:bidi="fa-IR"/>
              </w:rPr>
              <w:t>ان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Toc523657493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503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23657494" w:history="1">
            <w:r w:rsidR="002F6FD9" w:rsidRPr="00F84B1E">
              <w:rPr>
                <w:rStyle w:val="Hyperlink"/>
                <w:noProof/>
                <w:rtl/>
                <w:lang w:bidi="fa-IR"/>
              </w:rPr>
              <w:t>فهرست مطالب</w:t>
            </w:r>
            <w:r w:rsidR="002F6FD9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 w:rsidR="002F6FD9">
              <w:rPr>
                <w:noProof/>
                <w:webHidden/>
              </w:rPr>
              <w:instrText>PAGEREF</w:instrText>
            </w:r>
            <w:r w:rsidR="002F6FD9">
              <w:rPr>
                <w:noProof/>
                <w:webHidden/>
                <w:rtl/>
              </w:rPr>
              <w:instrText xml:space="preserve"> _</w:instrText>
            </w:r>
            <w:r w:rsidR="002F6FD9">
              <w:rPr>
                <w:noProof/>
                <w:webHidden/>
              </w:rPr>
              <w:instrText>Toc523657494 \h</w:instrText>
            </w:r>
            <w:r w:rsidR="002F6FD9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2F6FD9">
              <w:rPr>
                <w:noProof/>
                <w:webHidden/>
                <w:rtl/>
              </w:rPr>
              <w:t>509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F6FD9" w:rsidRDefault="00564B14" w:rsidP="00D2436A">
          <w:pPr>
            <w:pStyle w:val="libNormal"/>
          </w:pPr>
          <w:r>
            <w:fldChar w:fldCharType="end"/>
          </w:r>
        </w:p>
      </w:sdtContent>
    </w:sdt>
    <w:sectPr w:rsidR="002F6FD9" w:rsidSect="004C3E90">
      <w:footerReference w:type="even" r:id="rId8"/>
      <w:footerReference w:type="default" r:id="rId9"/>
      <w:footerReference w:type="first" r:id="rId10"/>
      <w:type w:val="continuous"/>
      <w:pgSz w:w="11907" w:h="16840" w:code="9"/>
      <w:pgMar w:top="1701" w:right="2268" w:bottom="1701" w:left="2268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19FB" w:rsidRDefault="002D19FB">
      <w:r>
        <w:separator/>
      </w:r>
    </w:p>
  </w:endnote>
  <w:endnote w:type="continuationSeparator" w:id="0">
    <w:p w:rsidR="002D19FB" w:rsidRDefault="002D19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8EB" w:rsidRDefault="00564B14">
    <w:pPr>
      <w:pStyle w:val="Footer"/>
    </w:pPr>
    <w:fldSimple w:instr=" PAGE   \* MERGEFORMAT ">
      <w:r w:rsidR="00D2436A">
        <w:rPr>
          <w:noProof/>
          <w:rtl/>
        </w:rPr>
        <w:t>520</w:t>
      </w:r>
    </w:fldSimple>
  </w:p>
  <w:p w:rsidR="00D068EB" w:rsidRDefault="00D068E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8EB" w:rsidRDefault="00564B14">
    <w:pPr>
      <w:pStyle w:val="Footer"/>
    </w:pPr>
    <w:fldSimple w:instr=" PAGE   \* MERGEFORMAT ">
      <w:r w:rsidR="00D2436A">
        <w:rPr>
          <w:noProof/>
          <w:rtl/>
        </w:rPr>
        <w:t>519</w:t>
      </w:r>
    </w:fldSimple>
  </w:p>
  <w:p w:rsidR="00D068EB" w:rsidRDefault="00D068EB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8EB" w:rsidRDefault="00564B14">
    <w:pPr>
      <w:pStyle w:val="Footer"/>
    </w:pPr>
    <w:fldSimple w:instr=" PAGE   \* MERGEFORMAT ">
      <w:r w:rsidR="005B17AF">
        <w:rPr>
          <w:noProof/>
          <w:rtl/>
        </w:rPr>
        <w:t>1</w:t>
      </w:r>
    </w:fldSimple>
  </w:p>
  <w:p w:rsidR="00D068EB" w:rsidRDefault="00D068E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19FB" w:rsidRDefault="002D19FB">
      <w:r>
        <w:separator/>
      </w:r>
    </w:p>
  </w:footnote>
  <w:footnote w:type="continuationSeparator" w:id="0">
    <w:p w:rsidR="002D19FB" w:rsidRDefault="002D19F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attachedTemplate r:id="rId1"/>
  <w:stylePaneFormatFilter w:val="3F01"/>
  <w:doNotTrackMoves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70D3"/>
    <w:rsid w:val="00002A60"/>
    <w:rsid w:val="00005A19"/>
    <w:rsid w:val="00010942"/>
    <w:rsid w:val="000217A6"/>
    <w:rsid w:val="00022015"/>
    <w:rsid w:val="00024AA0"/>
    <w:rsid w:val="000267FE"/>
    <w:rsid w:val="00030622"/>
    <w:rsid w:val="00040272"/>
    <w:rsid w:val="00040798"/>
    <w:rsid w:val="00043023"/>
    <w:rsid w:val="00054406"/>
    <w:rsid w:val="00060BB5"/>
    <w:rsid w:val="0006216A"/>
    <w:rsid w:val="00067F84"/>
    <w:rsid w:val="00071C97"/>
    <w:rsid w:val="000761F7"/>
    <w:rsid w:val="00076A3A"/>
    <w:rsid w:val="00092805"/>
    <w:rsid w:val="00092A0C"/>
    <w:rsid w:val="00096C12"/>
    <w:rsid w:val="000A7750"/>
    <w:rsid w:val="000B3A56"/>
    <w:rsid w:val="000B77AC"/>
    <w:rsid w:val="000C0A89"/>
    <w:rsid w:val="000C7722"/>
    <w:rsid w:val="000D0932"/>
    <w:rsid w:val="000D180B"/>
    <w:rsid w:val="000D1BDF"/>
    <w:rsid w:val="000D1D47"/>
    <w:rsid w:val="000D3A40"/>
    <w:rsid w:val="000D71B7"/>
    <w:rsid w:val="000E4238"/>
    <w:rsid w:val="000E6824"/>
    <w:rsid w:val="000F6B97"/>
    <w:rsid w:val="0010049D"/>
    <w:rsid w:val="00103EB4"/>
    <w:rsid w:val="00107A6B"/>
    <w:rsid w:val="001106A5"/>
    <w:rsid w:val="00111AE3"/>
    <w:rsid w:val="0011352E"/>
    <w:rsid w:val="00113B0B"/>
    <w:rsid w:val="00113CCC"/>
    <w:rsid w:val="00115473"/>
    <w:rsid w:val="00115A71"/>
    <w:rsid w:val="001162C9"/>
    <w:rsid w:val="0012268F"/>
    <w:rsid w:val="00124171"/>
    <w:rsid w:val="001243ED"/>
    <w:rsid w:val="00126471"/>
    <w:rsid w:val="00127089"/>
    <w:rsid w:val="00135E90"/>
    <w:rsid w:val="00136268"/>
    <w:rsid w:val="00136E6F"/>
    <w:rsid w:val="0014341C"/>
    <w:rsid w:val="00143EEA"/>
    <w:rsid w:val="0014526B"/>
    <w:rsid w:val="00147ED8"/>
    <w:rsid w:val="0015176C"/>
    <w:rsid w:val="00151C03"/>
    <w:rsid w:val="00153917"/>
    <w:rsid w:val="00157306"/>
    <w:rsid w:val="00160F76"/>
    <w:rsid w:val="00163D83"/>
    <w:rsid w:val="00164767"/>
    <w:rsid w:val="00164810"/>
    <w:rsid w:val="001712E1"/>
    <w:rsid w:val="0017639A"/>
    <w:rsid w:val="00182CD3"/>
    <w:rsid w:val="0018664D"/>
    <w:rsid w:val="00187017"/>
    <w:rsid w:val="00187246"/>
    <w:rsid w:val="001937F7"/>
    <w:rsid w:val="00193F92"/>
    <w:rsid w:val="001A1408"/>
    <w:rsid w:val="001A3110"/>
    <w:rsid w:val="001A4C37"/>
    <w:rsid w:val="001A4D9B"/>
    <w:rsid w:val="001A6EC0"/>
    <w:rsid w:val="001B00F6"/>
    <w:rsid w:val="001B07B7"/>
    <w:rsid w:val="001B16FD"/>
    <w:rsid w:val="001B577F"/>
    <w:rsid w:val="001B5B11"/>
    <w:rsid w:val="001B702D"/>
    <w:rsid w:val="001B7407"/>
    <w:rsid w:val="001C5EDB"/>
    <w:rsid w:val="001C6848"/>
    <w:rsid w:val="001D41A1"/>
    <w:rsid w:val="001D60DA"/>
    <w:rsid w:val="001D67C0"/>
    <w:rsid w:val="001E25DC"/>
    <w:rsid w:val="001E4B5F"/>
    <w:rsid w:val="001E514B"/>
    <w:rsid w:val="001F0713"/>
    <w:rsid w:val="001F160F"/>
    <w:rsid w:val="00202C7B"/>
    <w:rsid w:val="002054C5"/>
    <w:rsid w:val="00213662"/>
    <w:rsid w:val="002139CB"/>
    <w:rsid w:val="00214657"/>
    <w:rsid w:val="00214801"/>
    <w:rsid w:val="00224964"/>
    <w:rsid w:val="002267C7"/>
    <w:rsid w:val="00227FEE"/>
    <w:rsid w:val="00240F71"/>
    <w:rsid w:val="00241F59"/>
    <w:rsid w:val="0024265C"/>
    <w:rsid w:val="00244C2E"/>
    <w:rsid w:val="00250E0A"/>
    <w:rsid w:val="00251E02"/>
    <w:rsid w:val="00257657"/>
    <w:rsid w:val="00263F56"/>
    <w:rsid w:val="00264F12"/>
    <w:rsid w:val="0027369F"/>
    <w:rsid w:val="002818EF"/>
    <w:rsid w:val="0028271F"/>
    <w:rsid w:val="00286355"/>
    <w:rsid w:val="00294EFB"/>
    <w:rsid w:val="002A0284"/>
    <w:rsid w:val="002A09E7"/>
    <w:rsid w:val="002A338C"/>
    <w:rsid w:val="002A68CA"/>
    <w:rsid w:val="002A717D"/>
    <w:rsid w:val="002A73D7"/>
    <w:rsid w:val="002B2B15"/>
    <w:rsid w:val="002B71A8"/>
    <w:rsid w:val="002B7989"/>
    <w:rsid w:val="002B7B06"/>
    <w:rsid w:val="002C1009"/>
    <w:rsid w:val="002C3E3A"/>
    <w:rsid w:val="002C4FEF"/>
    <w:rsid w:val="002C509A"/>
    <w:rsid w:val="002C5C66"/>
    <w:rsid w:val="002C6427"/>
    <w:rsid w:val="002D0E5C"/>
    <w:rsid w:val="002D19A9"/>
    <w:rsid w:val="002D19FB"/>
    <w:rsid w:val="002D2485"/>
    <w:rsid w:val="002D4021"/>
    <w:rsid w:val="002D4CD3"/>
    <w:rsid w:val="002D580E"/>
    <w:rsid w:val="002E19EE"/>
    <w:rsid w:val="002E4D3D"/>
    <w:rsid w:val="002E5CA1"/>
    <w:rsid w:val="002E6022"/>
    <w:rsid w:val="002F3328"/>
    <w:rsid w:val="002F3626"/>
    <w:rsid w:val="002F6FD9"/>
    <w:rsid w:val="00301EBF"/>
    <w:rsid w:val="00307056"/>
    <w:rsid w:val="00307C3A"/>
    <w:rsid w:val="00310D1D"/>
    <w:rsid w:val="00317E22"/>
    <w:rsid w:val="00322466"/>
    <w:rsid w:val="00324B78"/>
    <w:rsid w:val="003256AC"/>
    <w:rsid w:val="00325A62"/>
    <w:rsid w:val="00330D70"/>
    <w:rsid w:val="00331AB3"/>
    <w:rsid w:val="003339D0"/>
    <w:rsid w:val="003353BB"/>
    <w:rsid w:val="0033620A"/>
    <w:rsid w:val="0034239A"/>
    <w:rsid w:val="003443C1"/>
    <w:rsid w:val="00346A31"/>
    <w:rsid w:val="0035111A"/>
    <w:rsid w:val="0035368E"/>
    <w:rsid w:val="00354493"/>
    <w:rsid w:val="00360A5F"/>
    <w:rsid w:val="003618AA"/>
    <w:rsid w:val="003626D8"/>
    <w:rsid w:val="00362F97"/>
    <w:rsid w:val="00363C94"/>
    <w:rsid w:val="0036400D"/>
    <w:rsid w:val="00373085"/>
    <w:rsid w:val="003854C8"/>
    <w:rsid w:val="003867FA"/>
    <w:rsid w:val="0038683D"/>
    <w:rsid w:val="003963F3"/>
    <w:rsid w:val="0039787F"/>
    <w:rsid w:val="00397DC2"/>
    <w:rsid w:val="003A1475"/>
    <w:rsid w:val="003A15F0"/>
    <w:rsid w:val="003A3298"/>
    <w:rsid w:val="003A4587"/>
    <w:rsid w:val="003A661E"/>
    <w:rsid w:val="003A6B2A"/>
    <w:rsid w:val="003B0913"/>
    <w:rsid w:val="003B20C5"/>
    <w:rsid w:val="003B5031"/>
    <w:rsid w:val="003B531D"/>
    <w:rsid w:val="003B6720"/>
    <w:rsid w:val="003B775B"/>
    <w:rsid w:val="003B7FA9"/>
    <w:rsid w:val="003C11A1"/>
    <w:rsid w:val="003C7C08"/>
    <w:rsid w:val="003D1CD2"/>
    <w:rsid w:val="003D2459"/>
    <w:rsid w:val="003D28ED"/>
    <w:rsid w:val="003D3107"/>
    <w:rsid w:val="003D4E3A"/>
    <w:rsid w:val="003E148D"/>
    <w:rsid w:val="003E33A9"/>
    <w:rsid w:val="003E3600"/>
    <w:rsid w:val="003F33DE"/>
    <w:rsid w:val="003F52A9"/>
    <w:rsid w:val="00402C65"/>
    <w:rsid w:val="004035D1"/>
    <w:rsid w:val="00404EB7"/>
    <w:rsid w:val="00407D56"/>
    <w:rsid w:val="00416E2B"/>
    <w:rsid w:val="0042098A"/>
    <w:rsid w:val="004209BA"/>
    <w:rsid w:val="00420C44"/>
    <w:rsid w:val="00427638"/>
    <w:rsid w:val="00430581"/>
    <w:rsid w:val="00434A97"/>
    <w:rsid w:val="00437035"/>
    <w:rsid w:val="00440C62"/>
    <w:rsid w:val="00446BBA"/>
    <w:rsid w:val="004538D5"/>
    <w:rsid w:val="00454978"/>
    <w:rsid w:val="00455A59"/>
    <w:rsid w:val="0046634E"/>
    <w:rsid w:val="004673E5"/>
    <w:rsid w:val="00467E54"/>
    <w:rsid w:val="00470378"/>
    <w:rsid w:val="004722F9"/>
    <w:rsid w:val="0047437C"/>
    <w:rsid w:val="00475E99"/>
    <w:rsid w:val="00481FD0"/>
    <w:rsid w:val="00482060"/>
    <w:rsid w:val="0048221F"/>
    <w:rsid w:val="004857ED"/>
    <w:rsid w:val="00487AE8"/>
    <w:rsid w:val="004919C3"/>
    <w:rsid w:val="00494861"/>
    <w:rsid w:val="004953C3"/>
    <w:rsid w:val="00497042"/>
    <w:rsid w:val="004A0866"/>
    <w:rsid w:val="004A5E75"/>
    <w:rsid w:val="004B17F4"/>
    <w:rsid w:val="004B3F28"/>
    <w:rsid w:val="004C3E90"/>
    <w:rsid w:val="004C4336"/>
    <w:rsid w:val="004C77B5"/>
    <w:rsid w:val="004D6BCF"/>
    <w:rsid w:val="004D7678"/>
    <w:rsid w:val="004D7CD7"/>
    <w:rsid w:val="004E6E95"/>
    <w:rsid w:val="004F4B1F"/>
    <w:rsid w:val="004F58BA"/>
    <w:rsid w:val="004F6F98"/>
    <w:rsid w:val="005022E5"/>
    <w:rsid w:val="00502651"/>
    <w:rsid w:val="00503CF9"/>
    <w:rsid w:val="005077E7"/>
    <w:rsid w:val="0051305D"/>
    <w:rsid w:val="00520645"/>
    <w:rsid w:val="005254BC"/>
    <w:rsid w:val="005261CF"/>
    <w:rsid w:val="00526724"/>
    <w:rsid w:val="005358E7"/>
    <w:rsid w:val="00537928"/>
    <w:rsid w:val="00542EEF"/>
    <w:rsid w:val="00550B2F"/>
    <w:rsid w:val="00551712"/>
    <w:rsid w:val="00551E02"/>
    <w:rsid w:val="005529FE"/>
    <w:rsid w:val="00552C63"/>
    <w:rsid w:val="00553E8E"/>
    <w:rsid w:val="005549DE"/>
    <w:rsid w:val="00557FB6"/>
    <w:rsid w:val="00561C58"/>
    <w:rsid w:val="00562EED"/>
    <w:rsid w:val="00564B14"/>
    <w:rsid w:val="00565700"/>
    <w:rsid w:val="005673A9"/>
    <w:rsid w:val="0057006C"/>
    <w:rsid w:val="00571BF1"/>
    <w:rsid w:val="0057612B"/>
    <w:rsid w:val="005772C4"/>
    <w:rsid w:val="00577577"/>
    <w:rsid w:val="005807D1"/>
    <w:rsid w:val="0058088A"/>
    <w:rsid w:val="00584801"/>
    <w:rsid w:val="005923FF"/>
    <w:rsid w:val="00595761"/>
    <w:rsid w:val="00597B34"/>
    <w:rsid w:val="005A075E"/>
    <w:rsid w:val="005A1C39"/>
    <w:rsid w:val="005A41E3"/>
    <w:rsid w:val="005A43ED"/>
    <w:rsid w:val="005B17AF"/>
    <w:rsid w:val="005B19FB"/>
    <w:rsid w:val="005B2DE4"/>
    <w:rsid w:val="005B4DD0"/>
    <w:rsid w:val="005B56BE"/>
    <w:rsid w:val="005B68D5"/>
    <w:rsid w:val="005B7CFD"/>
    <w:rsid w:val="005C0E2F"/>
    <w:rsid w:val="005C3771"/>
    <w:rsid w:val="005C504A"/>
    <w:rsid w:val="005D2C72"/>
    <w:rsid w:val="005D316A"/>
    <w:rsid w:val="005E2913"/>
    <w:rsid w:val="005E4DD0"/>
    <w:rsid w:val="005E7821"/>
    <w:rsid w:val="00613E8E"/>
    <w:rsid w:val="00614301"/>
    <w:rsid w:val="006170D3"/>
    <w:rsid w:val="00620B12"/>
    <w:rsid w:val="006210F4"/>
    <w:rsid w:val="006224EE"/>
    <w:rsid w:val="00625C71"/>
    <w:rsid w:val="00627A7B"/>
    <w:rsid w:val="006357C1"/>
    <w:rsid w:val="00641A2D"/>
    <w:rsid w:val="00643F5E"/>
    <w:rsid w:val="00646D08"/>
    <w:rsid w:val="00651640"/>
    <w:rsid w:val="00651ADF"/>
    <w:rsid w:val="006574EA"/>
    <w:rsid w:val="00663284"/>
    <w:rsid w:val="00665B79"/>
    <w:rsid w:val="006702C6"/>
    <w:rsid w:val="006726F6"/>
    <w:rsid w:val="00672E5A"/>
    <w:rsid w:val="006747DF"/>
    <w:rsid w:val="00682902"/>
    <w:rsid w:val="00684527"/>
    <w:rsid w:val="0068652E"/>
    <w:rsid w:val="00687928"/>
    <w:rsid w:val="0069163F"/>
    <w:rsid w:val="00691DBB"/>
    <w:rsid w:val="00697257"/>
    <w:rsid w:val="006A52BF"/>
    <w:rsid w:val="006A77BD"/>
    <w:rsid w:val="006A7D4D"/>
    <w:rsid w:val="006B5C71"/>
    <w:rsid w:val="006B7F0E"/>
    <w:rsid w:val="006C4B43"/>
    <w:rsid w:val="006C4C0A"/>
    <w:rsid w:val="006C5BA8"/>
    <w:rsid w:val="006D36EC"/>
    <w:rsid w:val="006D6DC1"/>
    <w:rsid w:val="006D6F9A"/>
    <w:rsid w:val="006E2C8E"/>
    <w:rsid w:val="006E446F"/>
    <w:rsid w:val="006E6291"/>
    <w:rsid w:val="006E63E5"/>
    <w:rsid w:val="006F2E14"/>
    <w:rsid w:val="006F7CE8"/>
    <w:rsid w:val="007000EB"/>
    <w:rsid w:val="00700595"/>
    <w:rsid w:val="00701353"/>
    <w:rsid w:val="0070524C"/>
    <w:rsid w:val="00710619"/>
    <w:rsid w:val="00713634"/>
    <w:rsid w:val="00713B2B"/>
    <w:rsid w:val="007166B4"/>
    <w:rsid w:val="00717AB1"/>
    <w:rsid w:val="00717C64"/>
    <w:rsid w:val="00721FA0"/>
    <w:rsid w:val="00723983"/>
    <w:rsid w:val="00723D07"/>
    <w:rsid w:val="00725377"/>
    <w:rsid w:val="00725F9E"/>
    <w:rsid w:val="0073042E"/>
    <w:rsid w:val="007308F3"/>
    <w:rsid w:val="00730E45"/>
    <w:rsid w:val="00731AD7"/>
    <w:rsid w:val="007352D4"/>
    <w:rsid w:val="007355A7"/>
    <w:rsid w:val="00735A8E"/>
    <w:rsid w:val="00736DFA"/>
    <w:rsid w:val="00740DAD"/>
    <w:rsid w:val="00740E80"/>
    <w:rsid w:val="007421E0"/>
    <w:rsid w:val="0074517B"/>
    <w:rsid w:val="0074654C"/>
    <w:rsid w:val="007515BE"/>
    <w:rsid w:val="007571E2"/>
    <w:rsid w:val="00757A95"/>
    <w:rsid w:val="00760354"/>
    <w:rsid w:val="00765BEF"/>
    <w:rsid w:val="007735AB"/>
    <w:rsid w:val="00773E4E"/>
    <w:rsid w:val="00775FFA"/>
    <w:rsid w:val="00777AC5"/>
    <w:rsid w:val="0078259F"/>
    <w:rsid w:val="00782872"/>
    <w:rsid w:val="00784287"/>
    <w:rsid w:val="007860ED"/>
    <w:rsid w:val="00796AAA"/>
    <w:rsid w:val="007A6185"/>
    <w:rsid w:val="007B10B3"/>
    <w:rsid w:val="007B1D12"/>
    <w:rsid w:val="007B2F17"/>
    <w:rsid w:val="007B37E6"/>
    <w:rsid w:val="007B46B3"/>
    <w:rsid w:val="007B53D2"/>
    <w:rsid w:val="007B5CD8"/>
    <w:rsid w:val="007B6D51"/>
    <w:rsid w:val="007C23F4"/>
    <w:rsid w:val="007C3DC9"/>
    <w:rsid w:val="007D1D2B"/>
    <w:rsid w:val="007D4810"/>
    <w:rsid w:val="007D48CE"/>
    <w:rsid w:val="007D5D04"/>
    <w:rsid w:val="007D5FD1"/>
    <w:rsid w:val="007E2EBF"/>
    <w:rsid w:val="007E6DD9"/>
    <w:rsid w:val="007F4190"/>
    <w:rsid w:val="007F4E53"/>
    <w:rsid w:val="0080155A"/>
    <w:rsid w:val="0080353C"/>
    <w:rsid w:val="00806335"/>
    <w:rsid w:val="008105E2"/>
    <w:rsid w:val="008128CA"/>
    <w:rsid w:val="00813440"/>
    <w:rsid w:val="00821493"/>
    <w:rsid w:val="00826B87"/>
    <w:rsid w:val="008273AA"/>
    <w:rsid w:val="00827AB8"/>
    <w:rsid w:val="00831B8F"/>
    <w:rsid w:val="00837259"/>
    <w:rsid w:val="0084238B"/>
    <w:rsid w:val="0084318E"/>
    <w:rsid w:val="0084496F"/>
    <w:rsid w:val="00846CBE"/>
    <w:rsid w:val="00850983"/>
    <w:rsid w:val="008520CE"/>
    <w:rsid w:val="008541F2"/>
    <w:rsid w:val="00856941"/>
    <w:rsid w:val="0085698F"/>
    <w:rsid w:val="00857A7C"/>
    <w:rsid w:val="0086345B"/>
    <w:rsid w:val="00864864"/>
    <w:rsid w:val="00866CF3"/>
    <w:rsid w:val="008703F4"/>
    <w:rsid w:val="00870D4D"/>
    <w:rsid w:val="008725B0"/>
    <w:rsid w:val="00873D57"/>
    <w:rsid w:val="00874112"/>
    <w:rsid w:val="008777DC"/>
    <w:rsid w:val="00880BCE"/>
    <w:rsid w:val="008810AF"/>
    <w:rsid w:val="008830EF"/>
    <w:rsid w:val="008933CF"/>
    <w:rsid w:val="00895362"/>
    <w:rsid w:val="008A225D"/>
    <w:rsid w:val="008A4630"/>
    <w:rsid w:val="008A756D"/>
    <w:rsid w:val="008B03D1"/>
    <w:rsid w:val="008B5AE2"/>
    <w:rsid w:val="008B5B7E"/>
    <w:rsid w:val="008B7C49"/>
    <w:rsid w:val="008C0DB1"/>
    <w:rsid w:val="008C3327"/>
    <w:rsid w:val="008C39BD"/>
    <w:rsid w:val="008D1B93"/>
    <w:rsid w:val="008D5FE6"/>
    <w:rsid w:val="008D6657"/>
    <w:rsid w:val="008E1FA7"/>
    <w:rsid w:val="008E4D2E"/>
    <w:rsid w:val="008F1A24"/>
    <w:rsid w:val="008F24C2"/>
    <w:rsid w:val="008F258C"/>
    <w:rsid w:val="008F3BB8"/>
    <w:rsid w:val="008F4513"/>
    <w:rsid w:val="008F5B45"/>
    <w:rsid w:val="009006DA"/>
    <w:rsid w:val="009036AC"/>
    <w:rsid w:val="009046DF"/>
    <w:rsid w:val="0091682D"/>
    <w:rsid w:val="0092037D"/>
    <w:rsid w:val="00922370"/>
    <w:rsid w:val="0092388A"/>
    <w:rsid w:val="009257A0"/>
    <w:rsid w:val="00927601"/>
    <w:rsid w:val="00927D62"/>
    <w:rsid w:val="00931D57"/>
    <w:rsid w:val="00932192"/>
    <w:rsid w:val="0094272F"/>
    <w:rsid w:val="00943412"/>
    <w:rsid w:val="00943B2E"/>
    <w:rsid w:val="00945D11"/>
    <w:rsid w:val="009503E2"/>
    <w:rsid w:val="009523FD"/>
    <w:rsid w:val="00952FD2"/>
    <w:rsid w:val="0095736F"/>
    <w:rsid w:val="00960F67"/>
    <w:rsid w:val="00961CD2"/>
    <w:rsid w:val="00962B76"/>
    <w:rsid w:val="0097061F"/>
    <w:rsid w:val="00972C70"/>
    <w:rsid w:val="009741DD"/>
    <w:rsid w:val="00974224"/>
    <w:rsid w:val="00974FF1"/>
    <w:rsid w:val="00976899"/>
    <w:rsid w:val="00986588"/>
    <w:rsid w:val="009914C1"/>
    <w:rsid w:val="00992E31"/>
    <w:rsid w:val="00995F94"/>
    <w:rsid w:val="009A24B2"/>
    <w:rsid w:val="009A53CC"/>
    <w:rsid w:val="009A7001"/>
    <w:rsid w:val="009A7DA5"/>
    <w:rsid w:val="009B01D4"/>
    <w:rsid w:val="009B0C22"/>
    <w:rsid w:val="009B5C7D"/>
    <w:rsid w:val="009B7253"/>
    <w:rsid w:val="009D3969"/>
    <w:rsid w:val="009D6CB0"/>
    <w:rsid w:val="009E03BE"/>
    <w:rsid w:val="009E07BB"/>
    <w:rsid w:val="009E1FC2"/>
    <w:rsid w:val="009E4824"/>
    <w:rsid w:val="009E67C9"/>
    <w:rsid w:val="009E6DE8"/>
    <w:rsid w:val="009E78A4"/>
    <w:rsid w:val="009E7AB9"/>
    <w:rsid w:val="009F2C77"/>
    <w:rsid w:val="009F3671"/>
    <w:rsid w:val="009F4A72"/>
    <w:rsid w:val="009F5327"/>
    <w:rsid w:val="009F6DDF"/>
    <w:rsid w:val="00A00A9C"/>
    <w:rsid w:val="00A05A22"/>
    <w:rsid w:val="00A10F83"/>
    <w:rsid w:val="00A16415"/>
    <w:rsid w:val="00A209AB"/>
    <w:rsid w:val="00A21090"/>
    <w:rsid w:val="00A22363"/>
    <w:rsid w:val="00A2310F"/>
    <w:rsid w:val="00A2642A"/>
    <w:rsid w:val="00A26AD5"/>
    <w:rsid w:val="00A3017F"/>
    <w:rsid w:val="00A30F05"/>
    <w:rsid w:val="00A33577"/>
    <w:rsid w:val="00A33796"/>
    <w:rsid w:val="00A35A84"/>
    <w:rsid w:val="00A35EDE"/>
    <w:rsid w:val="00A36CA9"/>
    <w:rsid w:val="00A371C7"/>
    <w:rsid w:val="00A400F4"/>
    <w:rsid w:val="00A40FA4"/>
    <w:rsid w:val="00A44704"/>
    <w:rsid w:val="00A478DC"/>
    <w:rsid w:val="00A50FBD"/>
    <w:rsid w:val="00A51FCA"/>
    <w:rsid w:val="00A6076B"/>
    <w:rsid w:val="00A60B19"/>
    <w:rsid w:val="00A60E79"/>
    <w:rsid w:val="00A6486D"/>
    <w:rsid w:val="00A668D6"/>
    <w:rsid w:val="00A71D01"/>
    <w:rsid w:val="00A745EB"/>
    <w:rsid w:val="00A749A9"/>
    <w:rsid w:val="00A751DD"/>
    <w:rsid w:val="00A819BA"/>
    <w:rsid w:val="00A86979"/>
    <w:rsid w:val="00A86A9E"/>
    <w:rsid w:val="00A91F7E"/>
    <w:rsid w:val="00A9330B"/>
    <w:rsid w:val="00A93392"/>
    <w:rsid w:val="00A95BA1"/>
    <w:rsid w:val="00A971B5"/>
    <w:rsid w:val="00AA378D"/>
    <w:rsid w:val="00AB0435"/>
    <w:rsid w:val="00AB1F96"/>
    <w:rsid w:val="00AB49D8"/>
    <w:rsid w:val="00AB5AFC"/>
    <w:rsid w:val="00AB5B22"/>
    <w:rsid w:val="00AB794A"/>
    <w:rsid w:val="00AC214F"/>
    <w:rsid w:val="00AC225D"/>
    <w:rsid w:val="00AC28CD"/>
    <w:rsid w:val="00AC6146"/>
    <w:rsid w:val="00AC64A5"/>
    <w:rsid w:val="00AD0F7D"/>
    <w:rsid w:val="00AD2964"/>
    <w:rsid w:val="00AD365B"/>
    <w:rsid w:val="00AE0778"/>
    <w:rsid w:val="00AE1E35"/>
    <w:rsid w:val="00AE4D35"/>
    <w:rsid w:val="00AE5DAC"/>
    <w:rsid w:val="00AE6117"/>
    <w:rsid w:val="00AE6498"/>
    <w:rsid w:val="00AE64FD"/>
    <w:rsid w:val="00AF0A2F"/>
    <w:rsid w:val="00AF0C75"/>
    <w:rsid w:val="00AF217C"/>
    <w:rsid w:val="00AF33DF"/>
    <w:rsid w:val="00AF4D50"/>
    <w:rsid w:val="00AF6FBA"/>
    <w:rsid w:val="00B01257"/>
    <w:rsid w:val="00B1002E"/>
    <w:rsid w:val="00B10CA1"/>
    <w:rsid w:val="00B11AF5"/>
    <w:rsid w:val="00B129E5"/>
    <w:rsid w:val="00B12ED2"/>
    <w:rsid w:val="00B17010"/>
    <w:rsid w:val="00B24ABA"/>
    <w:rsid w:val="00B300E7"/>
    <w:rsid w:val="00B37FEA"/>
    <w:rsid w:val="00B426ED"/>
    <w:rsid w:val="00B42E0C"/>
    <w:rsid w:val="00B47827"/>
    <w:rsid w:val="00B50444"/>
    <w:rsid w:val="00B506FA"/>
    <w:rsid w:val="00B629FE"/>
    <w:rsid w:val="00B65134"/>
    <w:rsid w:val="00B70AEE"/>
    <w:rsid w:val="00B71ADF"/>
    <w:rsid w:val="00B73110"/>
    <w:rsid w:val="00B731F9"/>
    <w:rsid w:val="00B7501C"/>
    <w:rsid w:val="00B76530"/>
    <w:rsid w:val="00B76B70"/>
    <w:rsid w:val="00B77EF4"/>
    <w:rsid w:val="00B81F23"/>
    <w:rsid w:val="00B82A3A"/>
    <w:rsid w:val="00B839ED"/>
    <w:rsid w:val="00B83CAF"/>
    <w:rsid w:val="00B87355"/>
    <w:rsid w:val="00B90A19"/>
    <w:rsid w:val="00B931B4"/>
    <w:rsid w:val="00B936D7"/>
    <w:rsid w:val="00B955A3"/>
    <w:rsid w:val="00BA20DE"/>
    <w:rsid w:val="00BB5951"/>
    <w:rsid w:val="00BB5C83"/>
    <w:rsid w:val="00BB643C"/>
    <w:rsid w:val="00BB7E82"/>
    <w:rsid w:val="00BB7FC3"/>
    <w:rsid w:val="00BC499A"/>
    <w:rsid w:val="00BC717E"/>
    <w:rsid w:val="00BD438E"/>
    <w:rsid w:val="00BD4DFE"/>
    <w:rsid w:val="00BD593F"/>
    <w:rsid w:val="00BD6706"/>
    <w:rsid w:val="00BD67F3"/>
    <w:rsid w:val="00BD735C"/>
    <w:rsid w:val="00BE023D"/>
    <w:rsid w:val="00BE0D08"/>
    <w:rsid w:val="00BE5940"/>
    <w:rsid w:val="00BE7ED8"/>
    <w:rsid w:val="00BF3B5E"/>
    <w:rsid w:val="00C005CF"/>
    <w:rsid w:val="00C07E02"/>
    <w:rsid w:val="00C121B4"/>
    <w:rsid w:val="00C1570C"/>
    <w:rsid w:val="00C2059C"/>
    <w:rsid w:val="00C22361"/>
    <w:rsid w:val="00C26D89"/>
    <w:rsid w:val="00C31833"/>
    <w:rsid w:val="00C33018"/>
    <w:rsid w:val="00C33B4D"/>
    <w:rsid w:val="00C34E44"/>
    <w:rsid w:val="00C35A49"/>
    <w:rsid w:val="00C36AF1"/>
    <w:rsid w:val="00C37458"/>
    <w:rsid w:val="00C37AF7"/>
    <w:rsid w:val="00C45E29"/>
    <w:rsid w:val="00C554CC"/>
    <w:rsid w:val="00C617E5"/>
    <w:rsid w:val="00C667E4"/>
    <w:rsid w:val="00C763D6"/>
    <w:rsid w:val="00C76A9C"/>
    <w:rsid w:val="00C81C96"/>
    <w:rsid w:val="00C9021F"/>
    <w:rsid w:val="00C9028D"/>
    <w:rsid w:val="00C906FE"/>
    <w:rsid w:val="00C91000"/>
    <w:rsid w:val="00C97009"/>
    <w:rsid w:val="00CA2801"/>
    <w:rsid w:val="00CA39C3"/>
    <w:rsid w:val="00CA41BF"/>
    <w:rsid w:val="00CA45B8"/>
    <w:rsid w:val="00CB22FF"/>
    <w:rsid w:val="00CB686E"/>
    <w:rsid w:val="00CC0833"/>
    <w:rsid w:val="00CC12EE"/>
    <w:rsid w:val="00CC156E"/>
    <w:rsid w:val="00CC1B44"/>
    <w:rsid w:val="00CC4FE6"/>
    <w:rsid w:val="00CD1FC1"/>
    <w:rsid w:val="00CD66FF"/>
    <w:rsid w:val="00CD72D4"/>
    <w:rsid w:val="00CE30CD"/>
    <w:rsid w:val="00CF00F5"/>
    <w:rsid w:val="00CF137D"/>
    <w:rsid w:val="00D0599C"/>
    <w:rsid w:val="00D068EB"/>
    <w:rsid w:val="00D10971"/>
    <w:rsid w:val="00D11A27"/>
    <w:rsid w:val="00D131B1"/>
    <w:rsid w:val="00D20EAE"/>
    <w:rsid w:val="00D212D5"/>
    <w:rsid w:val="00D2436A"/>
    <w:rsid w:val="00D24B24"/>
    <w:rsid w:val="00D24EB0"/>
    <w:rsid w:val="00D25987"/>
    <w:rsid w:val="00D33A32"/>
    <w:rsid w:val="00D40BA9"/>
    <w:rsid w:val="00D449F0"/>
    <w:rsid w:val="00D46C32"/>
    <w:rsid w:val="00D52EC6"/>
    <w:rsid w:val="00D539DC"/>
    <w:rsid w:val="00D53C02"/>
    <w:rsid w:val="00D54728"/>
    <w:rsid w:val="00D6145E"/>
    <w:rsid w:val="00D66EE9"/>
    <w:rsid w:val="00D67101"/>
    <w:rsid w:val="00D70D85"/>
    <w:rsid w:val="00D718B1"/>
    <w:rsid w:val="00D7331A"/>
    <w:rsid w:val="00D7499D"/>
    <w:rsid w:val="00D772F8"/>
    <w:rsid w:val="00D7738F"/>
    <w:rsid w:val="00D84ECA"/>
    <w:rsid w:val="00D854D7"/>
    <w:rsid w:val="00D91B67"/>
    <w:rsid w:val="00D92CDF"/>
    <w:rsid w:val="00DA3EC9"/>
    <w:rsid w:val="00DA5931"/>
    <w:rsid w:val="00DA722B"/>
    <w:rsid w:val="00DB2424"/>
    <w:rsid w:val="00DB3E84"/>
    <w:rsid w:val="00DC02A0"/>
    <w:rsid w:val="00DC0B08"/>
    <w:rsid w:val="00DC0E27"/>
    <w:rsid w:val="00DD1BB4"/>
    <w:rsid w:val="00DD6547"/>
    <w:rsid w:val="00DD78A5"/>
    <w:rsid w:val="00DE4448"/>
    <w:rsid w:val="00DE49C9"/>
    <w:rsid w:val="00DE7035"/>
    <w:rsid w:val="00DF2C91"/>
    <w:rsid w:val="00DF5E1E"/>
    <w:rsid w:val="00DF6442"/>
    <w:rsid w:val="00E022DC"/>
    <w:rsid w:val="00E024D3"/>
    <w:rsid w:val="00E06505"/>
    <w:rsid w:val="00E07A7B"/>
    <w:rsid w:val="00E10B3C"/>
    <w:rsid w:val="00E14435"/>
    <w:rsid w:val="00E146D5"/>
    <w:rsid w:val="00E206F5"/>
    <w:rsid w:val="00E21598"/>
    <w:rsid w:val="00E259BC"/>
    <w:rsid w:val="00E25F24"/>
    <w:rsid w:val="00E264A4"/>
    <w:rsid w:val="00E40FCC"/>
    <w:rsid w:val="00E43122"/>
    <w:rsid w:val="00E44003"/>
    <w:rsid w:val="00E456A5"/>
    <w:rsid w:val="00E50FF4"/>
    <w:rsid w:val="00E5512D"/>
    <w:rsid w:val="00E574E5"/>
    <w:rsid w:val="00E6232E"/>
    <w:rsid w:val="00E63C51"/>
    <w:rsid w:val="00E71139"/>
    <w:rsid w:val="00E74F63"/>
    <w:rsid w:val="00E7602E"/>
    <w:rsid w:val="00E842A0"/>
    <w:rsid w:val="00E90664"/>
    <w:rsid w:val="00E917D6"/>
    <w:rsid w:val="00E93A84"/>
    <w:rsid w:val="00E96F05"/>
    <w:rsid w:val="00EA340E"/>
    <w:rsid w:val="00EA3B1F"/>
    <w:rsid w:val="00EB55D0"/>
    <w:rsid w:val="00EB5646"/>
    <w:rsid w:val="00EB5ADB"/>
    <w:rsid w:val="00EB61F4"/>
    <w:rsid w:val="00EC0F78"/>
    <w:rsid w:val="00EC1A32"/>
    <w:rsid w:val="00EC1A39"/>
    <w:rsid w:val="00EC381F"/>
    <w:rsid w:val="00EC5C01"/>
    <w:rsid w:val="00EC7EA9"/>
    <w:rsid w:val="00ED0DD0"/>
    <w:rsid w:val="00ED3DFD"/>
    <w:rsid w:val="00ED3F21"/>
    <w:rsid w:val="00ED4263"/>
    <w:rsid w:val="00EE260F"/>
    <w:rsid w:val="00EE4843"/>
    <w:rsid w:val="00EE56E1"/>
    <w:rsid w:val="00EE604B"/>
    <w:rsid w:val="00EE6B33"/>
    <w:rsid w:val="00EF0462"/>
    <w:rsid w:val="00EF315A"/>
    <w:rsid w:val="00EF6505"/>
    <w:rsid w:val="00EF7A6F"/>
    <w:rsid w:val="00F02C57"/>
    <w:rsid w:val="00F070E5"/>
    <w:rsid w:val="00F07D33"/>
    <w:rsid w:val="00F12253"/>
    <w:rsid w:val="00F1517E"/>
    <w:rsid w:val="00F16678"/>
    <w:rsid w:val="00F16834"/>
    <w:rsid w:val="00F26388"/>
    <w:rsid w:val="00F3089C"/>
    <w:rsid w:val="00F31BE3"/>
    <w:rsid w:val="00F34B21"/>
    <w:rsid w:val="00F34CA5"/>
    <w:rsid w:val="00F41E90"/>
    <w:rsid w:val="00F436BF"/>
    <w:rsid w:val="00F515B7"/>
    <w:rsid w:val="00F51E87"/>
    <w:rsid w:val="00F52E80"/>
    <w:rsid w:val="00F53507"/>
    <w:rsid w:val="00F571FE"/>
    <w:rsid w:val="00F638A5"/>
    <w:rsid w:val="00F65587"/>
    <w:rsid w:val="00F715FC"/>
    <w:rsid w:val="00F71859"/>
    <w:rsid w:val="00F74FDC"/>
    <w:rsid w:val="00F82A57"/>
    <w:rsid w:val="00F83A2C"/>
    <w:rsid w:val="00F83E9D"/>
    <w:rsid w:val="00F86C5B"/>
    <w:rsid w:val="00F94147"/>
    <w:rsid w:val="00F97A32"/>
    <w:rsid w:val="00FA3B58"/>
    <w:rsid w:val="00FA5484"/>
    <w:rsid w:val="00FA6127"/>
    <w:rsid w:val="00FB1A72"/>
    <w:rsid w:val="00FB3EBB"/>
    <w:rsid w:val="00FB4C28"/>
    <w:rsid w:val="00FB7CFB"/>
    <w:rsid w:val="00FC002F"/>
    <w:rsid w:val="00FC7297"/>
    <w:rsid w:val="00FD04E0"/>
    <w:rsid w:val="00FD2AA4"/>
    <w:rsid w:val="00FD3E49"/>
    <w:rsid w:val="00FD6628"/>
    <w:rsid w:val="00FE01AC"/>
    <w:rsid w:val="00FE0BFA"/>
    <w:rsid w:val="00FE0D85"/>
    <w:rsid w:val="00FF0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C5BA8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autoRedefine/>
    <w:qFormat/>
    <w:rsid w:val="00A10F83"/>
    <w:pPr>
      <w:keepNext/>
      <w:spacing w:after="240"/>
      <w:ind w:firstLine="289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autoRedefine/>
    <w:qFormat/>
    <w:rsid w:val="00725F9E"/>
    <w:pPr>
      <w:keepNext/>
      <w:spacing w:before="240" w:after="120"/>
      <w:ind w:firstLine="289"/>
      <w:outlineLvl w:val="1"/>
    </w:pPr>
    <w:rPr>
      <w:rFonts w:ascii="B Badr" w:hAnsi="B Badr"/>
      <w:b/>
      <w:bCs/>
      <w:color w:val="1F497D"/>
    </w:rPr>
  </w:style>
  <w:style w:type="paragraph" w:styleId="Heading3">
    <w:name w:val="heading 3"/>
    <w:basedOn w:val="libNormal"/>
    <w:next w:val="libNormal"/>
    <w:autoRedefine/>
    <w:qFormat/>
    <w:rsid w:val="00AC225D"/>
    <w:pPr>
      <w:keepNext/>
      <w:spacing w:before="120"/>
      <w:ind w:firstLine="289"/>
      <w:outlineLvl w:val="2"/>
    </w:pPr>
    <w:rPr>
      <w:rFonts w:ascii="B Badr" w:hAnsi="B Badr"/>
      <w:i/>
      <w:iCs/>
      <w:color w:val="1F497D"/>
    </w:rPr>
  </w:style>
  <w:style w:type="paragraph" w:styleId="Heading4">
    <w:name w:val="heading 4"/>
    <w:basedOn w:val="libNormal"/>
    <w:next w:val="libNormal"/>
    <w:autoRedefine/>
    <w:rsid w:val="00D0599C"/>
    <w:pPr>
      <w:keepNext/>
      <w:spacing w:before="120"/>
      <w:ind w:firstLine="289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725F9E"/>
    <w:rPr>
      <w:rFonts w:ascii="B Badr" w:hAnsi="B Badr" w:cs="B Badr"/>
      <w:b/>
      <w:bCs/>
      <w:color w:val="1F497D"/>
      <w:sz w:val="32"/>
      <w:szCs w:val="32"/>
    </w:rPr>
  </w:style>
  <w:style w:type="paragraph" w:styleId="Footer">
    <w:name w:val="footer"/>
    <w:basedOn w:val="libNormal"/>
    <w:next w:val="libNormal0"/>
    <w:link w:val="FooterChar"/>
    <w:uiPriority w:val="99"/>
    <w:rsid w:val="00054406"/>
    <w:pPr>
      <w:tabs>
        <w:tab w:val="center" w:pos="4153"/>
        <w:tab w:val="right" w:pos="8306"/>
      </w:tabs>
      <w:ind w:firstLine="0"/>
      <w:jc w:val="center"/>
    </w:pPr>
    <w:rPr>
      <w:sz w:val="26"/>
      <w:szCs w:val="26"/>
    </w:rPr>
  </w:style>
  <w:style w:type="table" w:styleId="TableGrid">
    <w:name w:val="Table Grid"/>
    <w:basedOn w:val="TableNormal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054406"/>
    <w:pPr>
      <w:tabs>
        <w:tab w:val="center" w:pos="4153"/>
        <w:tab w:val="right" w:pos="8306"/>
      </w:tabs>
      <w:ind w:firstLine="0"/>
    </w:pPr>
    <w:rPr>
      <w:sz w:val="26"/>
      <w:szCs w:val="26"/>
    </w:rPr>
  </w:style>
  <w:style w:type="paragraph" w:customStyle="1" w:styleId="libFootnotenum">
    <w:name w:val="libFootnote_num"/>
    <w:basedOn w:val="libFootnote"/>
    <w:next w:val="libFootnote"/>
    <w:link w:val="libFootnotenumChar"/>
    <w:autoRedefine/>
    <w:rsid w:val="00264F12"/>
    <w:rPr>
      <w:rFonts w:ascii="B Badr" w:eastAsia="B Badr" w:hAnsi="B Badr"/>
      <w:color w:val="C00000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  <w:rPr>
      <w:rFonts w:cs="B Badr"/>
      <w:color w:val="000000"/>
      <w:sz w:val="32"/>
      <w:szCs w:val="32"/>
      <w:lang w:val="en-US" w:eastAsia="en-US" w:bidi="ar-SA"/>
    </w:rPr>
  </w:style>
  <w:style w:type="paragraph" w:customStyle="1" w:styleId="libCenterBold1">
    <w:name w:val="libCenterBold1"/>
    <w:basedOn w:val="libNormal0"/>
    <w:next w:val="libNormal0"/>
    <w:link w:val="libCenterBold1Char"/>
    <w:autoRedefine/>
    <w:rsid w:val="00A93392"/>
    <w:pPr>
      <w:spacing w:before="240" w:after="480"/>
      <w:jc w:val="center"/>
    </w:pPr>
    <w:rPr>
      <w:rFonts w:ascii="B Badr" w:eastAsia="B Badr" w:hAnsi="B Badr"/>
      <w:b/>
      <w:bCs/>
      <w:sz w:val="40"/>
      <w:szCs w:val="40"/>
    </w:rPr>
  </w:style>
  <w:style w:type="paragraph" w:customStyle="1" w:styleId="libCenterBold2">
    <w:name w:val="libCenterBold2"/>
    <w:basedOn w:val="libNormal0"/>
    <w:next w:val="libNormal0"/>
    <w:link w:val="libCenterBold2Char"/>
    <w:autoRedefine/>
    <w:rsid w:val="00FB1A72"/>
    <w:pPr>
      <w:spacing w:before="240" w:after="240"/>
      <w:jc w:val="center"/>
    </w:pPr>
    <w:rPr>
      <w:b/>
      <w:bCs/>
      <w:sz w:val="30"/>
      <w:szCs w:val="30"/>
    </w:rPr>
  </w:style>
  <w:style w:type="paragraph" w:customStyle="1" w:styleId="libFootnote">
    <w:name w:val="libFootnote"/>
    <w:basedOn w:val="libNormal"/>
    <w:next w:val="libNormal"/>
    <w:link w:val="libFootnoteChar"/>
    <w:rsid w:val="004B3F28"/>
    <w:rPr>
      <w:sz w:val="24"/>
      <w:szCs w:val="26"/>
    </w:rPr>
  </w:style>
  <w:style w:type="character" w:customStyle="1" w:styleId="libAieChar">
    <w:name w:val="libAie Char"/>
    <w:link w:val="libAie"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rsid w:val="006E446F"/>
    <w:rPr>
      <w:b/>
      <w:bCs/>
    </w:rPr>
  </w:style>
  <w:style w:type="paragraph" w:customStyle="1" w:styleId="libFootnoteAie">
    <w:name w:val="libFootnoteAie"/>
    <w:basedOn w:val="libFootnote"/>
    <w:next w:val="libFootnote"/>
    <w:link w:val="libFootnoteAieChar"/>
    <w:rsid w:val="004B3F28"/>
    <w:rPr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rsid w:val="00651ADF"/>
  </w:style>
  <w:style w:type="paragraph" w:styleId="TOC2">
    <w:name w:val="toc 2"/>
    <w:basedOn w:val="libNormal0"/>
    <w:next w:val="libNormal0"/>
    <w:autoRedefine/>
    <w:uiPriority w:val="39"/>
    <w:rsid w:val="007D4810"/>
    <w:pPr>
      <w:ind w:left="238"/>
    </w:pPr>
    <w:rPr>
      <w:rFonts w:ascii="B Badr" w:eastAsia="B Badr" w:hAnsi="B Badr"/>
      <w:sz w:val="30"/>
      <w:szCs w:val="30"/>
    </w:rPr>
  </w:style>
  <w:style w:type="paragraph" w:styleId="TOC1">
    <w:name w:val="toc 1"/>
    <w:basedOn w:val="libNormal0"/>
    <w:next w:val="libNormal0"/>
    <w:link w:val="TOC1Char"/>
    <w:autoRedefine/>
    <w:uiPriority w:val="39"/>
    <w:rsid w:val="004857ED"/>
    <w:pPr>
      <w:tabs>
        <w:tab w:val="right" w:leader="dot" w:pos="7361"/>
      </w:tabs>
      <w:jc w:val="center"/>
    </w:pPr>
    <w:rPr>
      <w:rFonts w:ascii="B Badr" w:eastAsia="B Badr" w:hAnsi="B Badr"/>
      <w:b/>
      <w:bCs/>
    </w:rPr>
  </w:style>
  <w:style w:type="paragraph" w:styleId="TOC3">
    <w:name w:val="toc 3"/>
    <w:basedOn w:val="libNormal0"/>
    <w:next w:val="libNormal0"/>
    <w:autoRedefine/>
    <w:uiPriority w:val="39"/>
    <w:rsid w:val="00B10CA1"/>
    <w:pPr>
      <w:tabs>
        <w:tab w:val="right" w:leader="dot" w:pos="7361"/>
      </w:tabs>
      <w:ind w:left="482"/>
    </w:pPr>
    <w:rPr>
      <w:rFonts w:ascii="B Badr" w:eastAsia="B Badr" w:hAnsi="B Badr"/>
      <w:sz w:val="28"/>
      <w:szCs w:val="28"/>
    </w:rPr>
  </w:style>
  <w:style w:type="paragraph" w:styleId="TOC4">
    <w:name w:val="toc 4"/>
    <w:basedOn w:val="libNormal0"/>
    <w:next w:val="libNormal0"/>
    <w:autoRedefine/>
    <w:uiPriority w:val="39"/>
    <w:rsid w:val="00CC1B44"/>
    <w:pPr>
      <w:ind w:left="720"/>
    </w:pPr>
    <w:rPr>
      <w:rFonts w:ascii="B Badr" w:eastAsia="B Badr" w:hAnsi="B Badr"/>
      <w:sz w:val="24"/>
      <w:szCs w:val="24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4B3F28"/>
    <w:pPr>
      <w:ind w:firstLine="0"/>
    </w:pPr>
  </w:style>
  <w:style w:type="paragraph" w:customStyle="1" w:styleId="Heading1Center">
    <w:name w:val="Heading 1 Center"/>
    <w:basedOn w:val="libNormal"/>
    <w:autoRedefine/>
    <w:rsid w:val="00A10F83"/>
    <w:pPr>
      <w:spacing w:after="24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A10F83"/>
    <w:pPr>
      <w:spacing w:before="240" w:after="120"/>
      <w:ind w:firstLine="0"/>
      <w:jc w:val="center"/>
      <w:outlineLvl w:val="1"/>
    </w:pPr>
    <w:rPr>
      <w:rFonts w:ascii="B Badr" w:eastAsia="B Badr" w:hAnsi="B Badr"/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ED0DD0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B Badr"/>
      <w:color w:val="000000"/>
      <w:sz w:val="24"/>
      <w:szCs w:val="26"/>
      <w:lang w:val="en-US" w:eastAsia="en-US" w:bidi="ar-SA"/>
    </w:r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FootnoteCenterBold">
    <w:name w:val="libFootnoteCenterBold"/>
    <w:basedOn w:val="libFootnote"/>
    <w:next w:val="libFootnoteCenter"/>
    <w:rsid w:val="00651ADF"/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character" w:customStyle="1" w:styleId="libPoemTiniChar0">
    <w:name w:val="libPoemTini Char"/>
    <w:link w:val="libPoemTini"/>
    <w:rsid w:val="00651ADF"/>
    <w:rPr>
      <w:rFonts w:cs="Traditional Arabic"/>
      <w:color w:val="000000"/>
      <w:sz w:val="2"/>
      <w:szCs w:val="2"/>
    </w:r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character" w:customStyle="1" w:styleId="libNormal0Char">
    <w:name w:val="libNormal0 Char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FootnoteAieChar">
    <w:name w:val="libFootnoteAie Char"/>
    <w:link w:val="libFootnoteAie"/>
    <w:rsid w:val="004B3F28"/>
    <w:rPr>
      <w:rFonts w:cs="B Badr"/>
      <w:color w:val="008000"/>
      <w:sz w:val="24"/>
      <w:szCs w:val="26"/>
      <w:lang w:val="en-US" w:eastAsia="en-US" w:bidi="ar-SA"/>
    </w:rPr>
  </w:style>
  <w:style w:type="character" w:styleId="PageNumber">
    <w:name w:val="page number"/>
    <w:basedOn w:val="DefaultParagraphFont"/>
    <w:rsid w:val="007B2F17"/>
  </w:style>
  <w:style w:type="paragraph" w:styleId="BalloonText">
    <w:name w:val="Balloon Text"/>
    <w:basedOn w:val="Normal"/>
    <w:link w:val="BalloonTextChar"/>
    <w:rsid w:val="00C26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6D89"/>
    <w:rPr>
      <w:rFonts w:ascii="Tahoma" w:hAnsi="Tahoma" w:cs="Tahoma"/>
      <w:color w:val="000000"/>
      <w:sz w:val="16"/>
      <w:szCs w:val="16"/>
    </w:rPr>
  </w:style>
  <w:style w:type="paragraph" w:customStyle="1" w:styleId="libNormal">
    <w:name w:val="libNormal"/>
    <w:link w:val="libNormalChar"/>
    <w:qFormat/>
    <w:rsid w:val="00613E8E"/>
    <w:pPr>
      <w:bidi/>
      <w:ind w:firstLine="288"/>
      <w:jc w:val="lowKashida"/>
    </w:pPr>
    <w:rPr>
      <w:rFonts w:cs="B Badr"/>
      <w:color w:val="000000"/>
      <w:sz w:val="32"/>
      <w:szCs w:val="32"/>
    </w:rPr>
  </w:style>
  <w:style w:type="character" w:customStyle="1" w:styleId="libNormalChar">
    <w:name w:val="libNormal Char"/>
    <w:link w:val="libNormal"/>
    <w:rsid w:val="00613E8E"/>
    <w:rPr>
      <w:rFonts w:cs="B Badr"/>
      <w:color w:val="000000"/>
      <w:sz w:val="32"/>
      <w:szCs w:val="32"/>
      <w:lang w:val="en-US" w:eastAsia="en-US" w:bidi="ar-SA"/>
    </w:rPr>
  </w:style>
  <w:style w:type="character" w:customStyle="1" w:styleId="FooterChar">
    <w:name w:val="Footer Char"/>
    <w:link w:val="Footer"/>
    <w:uiPriority w:val="99"/>
    <w:rsid w:val="00613E8E"/>
    <w:rPr>
      <w:rFonts w:cs="B Badr"/>
      <w:color w:val="000000"/>
      <w:sz w:val="26"/>
      <w:szCs w:val="2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Bold2">
    <w:name w:val="libBold2"/>
    <w:basedOn w:val="libNormal"/>
    <w:next w:val="libNormal"/>
    <w:rsid w:val="001C5EDB"/>
    <w:rPr>
      <w:b/>
      <w:bCs/>
      <w:sz w:val="28"/>
      <w:szCs w:val="28"/>
    </w:rPr>
  </w:style>
  <w:style w:type="character" w:customStyle="1" w:styleId="libBold1Char">
    <w:name w:val="libBold1 Char"/>
    <w:link w:val="libBold1"/>
    <w:rsid w:val="006E446F"/>
    <w:rPr>
      <w:rFonts w:cs="B Badr"/>
      <w:b/>
      <w:bCs/>
      <w:color w:val="000000"/>
      <w:sz w:val="32"/>
      <w:szCs w:val="32"/>
      <w:lang w:val="en-US" w:eastAsia="en-US" w:bidi="ar-SA"/>
    </w:rPr>
  </w:style>
  <w:style w:type="character" w:customStyle="1" w:styleId="libFootnoteChar">
    <w:name w:val="libFootnote Char"/>
    <w:link w:val="libFootnote"/>
    <w:rsid w:val="004B3F28"/>
    <w:rPr>
      <w:rFonts w:cs="B Badr"/>
      <w:color w:val="000000"/>
      <w:sz w:val="24"/>
      <w:szCs w:val="26"/>
      <w:lang w:val="en-US" w:eastAsia="en-US" w:bidi="ar-SA"/>
    </w:rPr>
  </w:style>
  <w:style w:type="character" w:customStyle="1" w:styleId="libFootnotenumChar">
    <w:name w:val="libFootnote_num Char"/>
    <w:link w:val="libFootnotenum"/>
    <w:rsid w:val="00264F12"/>
    <w:rPr>
      <w:rFonts w:ascii="B Badr" w:eastAsia="B Badr" w:hAnsi="B Badr" w:cs="B Badr"/>
      <w:color w:val="C00000"/>
      <w:sz w:val="24"/>
      <w:szCs w:val="24"/>
      <w:vertAlign w:val="superscript"/>
    </w:rPr>
  </w:style>
  <w:style w:type="character" w:customStyle="1" w:styleId="libFootnoteBoldChar">
    <w:name w:val="libFootnoteBold Char"/>
    <w:link w:val="libFootnoteBold"/>
    <w:rsid w:val="004B3F28"/>
    <w:rPr>
      <w:rFonts w:cs="B Badr"/>
      <w:b/>
      <w:bCs/>
      <w:color w:val="000000"/>
      <w:sz w:val="24"/>
      <w:szCs w:val="26"/>
      <w:lang w:val="en-US" w:eastAsia="en-US" w:bidi="ar-SA"/>
    </w:rPr>
  </w:style>
  <w:style w:type="character" w:customStyle="1" w:styleId="libLeftBoldChar">
    <w:name w:val="libLeftBold Char"/>
    <w:link w:val="libLeftBold"/>
    <w:rsid w:val="00651ADF"/>
    <w:rPr>
      <w:rFonts w:cs="B Badr"/>
      <w:b/>
      <w:bCs/>
      <w:color w:val="000000"/>
      <w:sz w:val="30"/>
      <w:szCs w:val="30"/>
      <w:lang w:val="en-US" w:eastAsia="en-US" w:bidi="ar-SA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customStyle="1" w:styleId="libAlaem">
    <w:name w:val="libAlaem"/>
    <w:basedOn w:val="libNormal"/>
    <w:link w:val="libAlaemChar"/>
    <w:qFormat/>
    <w:rsid w:val="0042098A"/>
    <w:rPr>
      <w:rFonts w:cs="Rafed Alaem"/>
    </w:rPr>
  </w:style>
  <w:style w:type="character" w:customStyle="1" w:styleId="libAlaemChar">
    <w:name w:val="libAlaem Char"/>
    <w:link w:val="libAlaem"/>
    <w:rsid w:val="0042098A"/>
    <w:rPr>
      <w:rFonts w:cs="Rafed Alaem"/>
      <w:color w:val="000000"/>
      <w:sz w:val="32"/>
      <w:szCs w:val="32"/>
      <w:lang w:val="en-US" w:eastAsia="en-US" w:bidi="ar-SA"/>
    </w:rPr>
  </w:style>
  <w:style w:type="paragraph" w:customStyle="1" w:styleId="libHadees">
    <w:name w:val="libHadees"/>
    <w:basedOn w:val="libNormal"/>
    <w:next w:val="libNormal"/>
    <w:link w:val="libHadeesChar"/>
    <w:autoRedefine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character" w:customStyle="1" w:styleId="libHadeesChar">
    <w:name w:val="libHadees Char"/>
    <w:link w:val="libHadees"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paragraph" w:customStyle="1" w:styleId="Style1">
    <w:name w:val="Style1"/>
    <w:basedOn w:val="libNormal"/>
    <w:next w:val="libNormal"/>
    <w:link w:val="Style1Char"/>
    <w:rsid w:val="00D6145E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Style1Char">
    <w:name w:val="Style1 Char"/>
    <w:basedOn w:val="libNormalChar"/>
    <w:link w:val="Style1"/>
    <w:rsid w:val="00D6145E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HadeesFootnote">
    <w:name w:val="libHadeesFootnote"/>
    <w:basedOn w:val="libNormal"/>
    <w:next w:val="libNormal"/>
    <w:link w:val="libHadeesFootnoteChar"/>
    <w:autoRedefine/>
    <w:rsid w:val="000D180B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libHadeesFootnoteChar">
    <w:name w:val="libHadeesFootnote Char"/>
    <w:basedOn w:val="libNormalChar"/>
    <w:link w:val="libHadeesFootnote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Notice">
    <w:name w:val="libNotice"/>
    <w:basedOn w:val="libNormal0"/>
    <w:next w:val="libNormal0"/>
    <w:link w:val="libNoticeChar"/>
    <w:autoRedefine/>
    <w:rsid w:val="002C1009"/>
    <w:pPr>
      <w:spacing w:after="240"/>
      <w:jc w:val="center"/>
    </w:pPr>
    <w:rPr>
      <w:rFonts w:ascii="B Badr" w:eastAsia="B Badr" w:hAnsi="B Badr"/>
      <w:color w:val="FF0000"/>
    </w:rPr>
  </w:style>
  <w:style w:type="character" w:customStyle="1" w:styleId="libNoticeChar">
    <w:name w:val="libNotice Char"/>
    <w:basedOn w:val="libNormal0Char"/>
    <w:link w:val="libNotice"/>
    <w:rsid w:val="002C1009"/>
    <w:rPr>
      <w:rFonts w:ascii="B Badr" w:eastAsia="B Badr" w:hAnsi="B Badr" w:cs="B Badr"/>
      <w:color w:val="FF0000"/>
    </w:rPr>
  </w:style>
  <w:style w:type="character" w:customStyle="1" w:styleId="TOC1Char">
    <w:name w:val="TOC 1 Char"/>
    <w:basedOn w:val="libNormal0Char"/>
    <w:link w:val="TOC1"/>
    <w:uiPriority w:val="39"/>
    <w:rsid w:val="004857ED"/>
    <w:rPr>
      <w:rFonts w:ascii="B Badr" w:eastAsia="B Badr" w:hAnsi="B Badr" w:cs="B Badr"/>
      <w:b/>
      <w:bCs/>
    </w:rPr>
  </w:style>
  <w:style w:type="character" w:customStyle="1" w:styleId="libPoemChar">
    <w:name w:val="libPoem Char"/>
    <w:basedOn w:val="DefaultParagraphFont"/>
    <w:link w:val="libPoem"/>
    <w:rsid w:val="00F16834"/>
    <w:rPr>
      <w:rFonts w:cs="B Badr"/>
      <w:color w:val="000000"/>
      <w:sz w:val="32"/>
      <w:szCs w:val="3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F24C2"/>
    <w:pPr>
      <w:keepLines/>
      <w:bidi w:val="0"/>
      <w:spacing w:before="480" w:after="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F24C2"/>
    <w:rPr>
      <w:color w:val="0000FF" w:themeColor="hyperlink"/>
      <w:u w:val="single"/>
    </w:rPr>
  </w:style>
  <w:style w:type="paragraph" w:customStyle="1" w:styleId="libTitr1">
    <w:name w:val="libTitr1"/>
    <w:basedOn w:val="libCenterBold1"/>
    <w:link w:val="libTitr1Char"/>
    <w:qFormat/>
    <w:rsid w:val="00F515B7"/>
  </w:style>
  <w:style w:type="paragraph" w:customStyle="1" w:styleId="libTitr2">
    <w:name w:val="libTitr2"/>
    <w:basedOn w:val="libCenterBold2"/>
    <w:link w:val="libTitr2Char"/>
    <w:qFormat/>
    <w:rsid w:val="00F515B7"/>
  </w:style>
  <w:style w:type="character" w:customStyle="1" w:styleId="libCenterBold1Char">
    <w:name w:val="libCenterBold1 Char"/>
    <w:basedOn w:val="libNormal0Char"/>
    <w:link w:val="libCenterBold1"/>
    <w:rsid w:val="00F515B7"/>
    <w:rPr>
      <w:rFonts w:ascii="B Badr" w:eastAsia="B Badr" w:hAnsi="B Badr" w:cs="B Badr"/>
      <w:b/>
      <w:bCs/>
      <w:sz w:val="40"/>
      <w:szCs w:val="40"/>
    </w:rPr>
  </w:style>
  <w:style w:type="character" w:customStyle="1" w:styleId="libTitr1Char">
    <w:name w:val="libTitr1 Char"/>
    <w:basedOn w:val="libCenterBold1Char"/>
    <w:link w:val="libTitr1"/>
    <w:rsid w:val="00F515B7"/>
  </w:style>
  <w:style w:type="character" w:customStyle="1" w:styleId="libCenterBold2Char">
    <w:name w:val="libCenterBold2 Char"/>
    <w:basedOn w:val="libNormal0Char"/>
    <w:link w:val="libCenterBold2"/>
    <w:rsid w:val="00F515B7"/>
    <w:rPr>
      <w:rFonts w:cs="B Badr"/>
      <w:b/>
      <w:bCs/>
      <w:sz w:val="30"/>
      <w:szCs w:val="30"/>
    </w:rPr>
  </w:style>
  <w:style w:type="character" w:customStyle="1" w:styleId="libTitr2Char">
    <w:name w:val="libTitr2 Char"/>
    <w:basedOn w:val="libCenterBold2Char"/>
    <w:link w:val="libTitr2"/>
    <w:rsid w:val="00F515B7"/>
  </w:style>
  <w:style w:type="paragraph" w:styleId="TOC6">
    <w:name w:val="toc 6"/>
    <w:basedOn w:val="Normal"/>
    <w:next w:val="Normal"/>
    <w:autoRedefine/>
    <w:uiPriority w:val="39"/>
    <w:unhideWhenUsed/>
    <w:rsid w:val="000D3A40"/>
    <w:pPr>
      <w:bidi w:val="0"/>
      <w:spacing w:after="100" w:line="276" w:lineRule="auto"/>
      <w:ind w:left="110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0D3A40"/>
    <w:pPr>
      <w:bidi w:val="0"/>
      <w:spacing w:after="100" w:line="276" w:lineRule="auto"/>
      <w:ind w:left="132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0D3A40"/>
    <w:pPr>
      <w:bidi w:val="0"/>
      <w:spacing w:after="100" w:line="276" w:lineRule="auto"/>
      <w:ind w:left="154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0D3A40"/>
    <w:pPr>
      <w:bidi w:val="0"/>
      <w:spacing w:after="100" w:line="276" w:lineRule="auto"/>
      <w:ind w:left="176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customStyle="1" w:styleId="libnotice0">
    <w:name w:val="libnotice"/>
    <w:basedOn w:val="Normal"/>
    <w:rsid w:val="005B17AF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p1439\mahe_zelhage\Template%20Persia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B3E98C-793F-4596-A8ED-8BA01B8D7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Persian.dotx</Template>
  <TotalTime>775</TotalTime>
  <Pages>519</Pages>
  <Words>62737</Words>
  <Characters>357605</Characters>
  <Application>Microsoft Office Word</Application>
  <DocSecurity>0</DocSecurity>
  <Lines>2980</Lines>
  <Paragraphs>839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419503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Windows User</cp:lastModifiedBy>
  <cp:revision>29</cp:revision>
  <cp:lastPrinted>1601-01-01T00:00:00Z</cp:lastPrinted>
  <dcterms:created xsi:type="dcterms:W3CDTF">2018-08-27T08:17:00Z</dcterms:created>
  <dcterms:modified xsi:type="dcterms:W3CDTF">2018-09-25T09:46:00Z</dcterms:modified>
</cp:coreProperties>
</file>