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6F" w:rsidRDefault="004C1D6F" w:rsidP="004C1D6F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جاذبه ودافعه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</w:p>
    <w:p w:rsidR="004C1D6F" w:rsidRDefault="004C1D6F" w:rsidP="004C1D6F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F842E4">
        <w:rPr>
          <w:rFonts w:hint="cs"/>
          <w:rtl/>
          <w:lang w:bidi="fa-IR"/>
        </w:rPr>
        <w:t xml:space="preserve">: </w:t>
      </w:r>
      <w:r w:rsidR="00DB6A66">
        <w:rPr>
          <w:rFonts w:hint="cs"/>
          <w:rtl/>
          <w:lang w:bidi="fa-IR"/>
        </w:rPr>
        <w:t xml:space="preserve">شهید </w:t>
      </w:r>
      <w:r>
        <w:rPr>
          <w:rtl/>
          <w:lang w:bidi="fa-IR"/>
        </w:rPr>
        <w:t>مرتض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 w:rsidR="008E5BD8">
        <w:rPr>
          <w:rtl/>
          <w:lang w:bidi="fa-IR"/>
        </w:rPr>
        <w:t>ی</w:t>
      </w:r>
      <w:r w:rsidR="00DB6A66">
        <w:rPr>
          <w:rFonts w:hint="cs"/>
          <w:rtl/>
          <w:lang w:bidi="fa-IR"/>
        </w:rPr>
        <w:t xml:space="preserve"> (ره)</w:t>
      </w:r>
    </w:p>
    <w:p w:rsidR="005D548F" w:rsidRDefault="005D548F" w:rsidP="005D548F">
      <w:pPr>
        <w:pStyle w:val="libNormal0"/>
        <w:rPr>
          <w:rFonts w:hint="cs"/>
          <w:rtl/>
          <w:lang w:bidi="fa-IR"/>
        </w:rPr>
      </w:pPr>
    </w:p>
    <w:p w:rsidR="005D548F" w:rsidRDefault="005D548F" w:rsidP="005D548F">
      <w:pPr>
        <w:pStyle w:val="libNormal"/>
        <w:rPr>
          <w:rFonts w:hint="cs"/>
          <w:rtl/>
          <w:lang w:bidi="fa-IR"/>
        </w:rPr>
      </w:pPr>
    </w:p>
    <w:p w:rsidR="005D548F" w:rsidRDefault="005D548F" w:rsidP="005D548F">
      <w:pPr>
        <w:pStyle w:val="libNormal"/>
        <w:rPr>
          <w:rFonts w:hint="cs"/>
          <w:rtl/>
          <w:lang w:bidi="fa-IR"/>
        </w:rPr>
      </w:pPr>
    </w:p>
    <w:p w:rsidR="005D548F" w:rsidRPr="006E7FD2" w:rsidRDefault="005D548F" w:rsidP="005D548F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5D548F" w:rsidRPr="006E7FD2" w:rsidRDefault="005D548F" w:rsidP="005D548F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5D548F" w:rsidRPr="00C10B66" w:rsidRDefault="005D548F" w:rsidP="005D548F">
      <w:pPr>
        <w:pStyle w:val="libNormal"/>
        <w:rPr>
          <w:rtl/>
        </w:rPr>
      </w:pPr>
    </w:p>
    <w:p w:rsidR="005D548F" w:rsidRPr="005D548F" w:rsidRDefault="005D548F" w:rsidP="005D548F">
      <w:pPr>
        <w:pStyle w:val="libNormal"/>
        <w:rPr>
          <w:rtl/>
          <w:lang w:bidi="fa-IR"/>
        </w:rPr>
      </w:pPr>
    </w:p>
    <w:p w:rsidR="005D548F" w:rsidRDefault="004C1D6F" w:rsidP="005D548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425848243"/>
      <w:r w:rsidR="005D548F">
        <w:rPr>
          <w:rtl/>
          <w:lang w:bidi="fa-IR"/>
        </w:rPr>
        <w:lastRenderedPageBreak/>
        <w:t>پیشگفتار</w:t>
      </w:r>
      <w:bookmarkEnd w:id="0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گسترده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عتر و متنوعتر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نست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 بتواند در همه جوانب و نواح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وارد شود و توسن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را به جولان آورد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 حداکثر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سر است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نست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چند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محدود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مطالعه و بررس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انتخاب کند و به همان قناعت ورزد</w:t>
      </w:r>
      <w:r w:rsidR="00F842E4">
        <w:rPr>
          <w:rtl/>
          <w:lang w:bidi="fa-IR"/>
        </w:rPr>
        <w:t xml:space="preserve">.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از جوانب و نواح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وجود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شخص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 عظ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ناح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ه تأث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 او بر رو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انسانها به شکل مثبت 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 منف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است و به عبارت 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گر «جاذبه و دافعه» 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رومند او است که هنوز هم نقش فعال خود را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فا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نما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و در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کتاب درباره اش گفتگو شده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افراد از نظر عکس العمل ساز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روحها و جانها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کسان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هر نسبت که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رتر است کمتر خاطرها را به خود مشغول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و در دلها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جان و موج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هر چه عظ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متر و پرن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روتر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است خاطره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زتر و عکس العمل سازتر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 عکس العمل موافق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مخالف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خاطره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عکس العمل ساز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بر سر زبانها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موضوع مشاجره ها و مجادله ها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سوژه شعر و نقاش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هنرها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واقع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قهرمان داستانها و نوشته 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مورد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حد اعل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وجود دارد و او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ب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کم 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محمد بن شهرآشوب مازندران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اکابر علما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در قرن هفتم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هنگام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کتاب معروف «مناقب» را تأل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هزار کتاب به نام مناقب که همه درباره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نوشته شده بود در </w:t>
      </w:r>
      <w:r>
        <w:rPr>
          <w:rtl/>
          <w:lang w:bidi="fa-IR"/>
        </w:rPr>
        <w:lastRenderedPageBreak/>
        <w:t>کتابخانه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نمونه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رساند که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طول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چه قدر خاطرها را مشغول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 اساس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مردان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پرتو حق روشن بوده اند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علاوه بر مشغول داشتن خاطرها و سرگرم کردن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دلها و روحها نور و حرارت و عشق و نشاط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و استحکام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بخشند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مانند سقراط و افلاطون و ارسطو و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دکارت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قهرمان تسخ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 و سرگرم کردن خاطرها هستند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رهبران انقلابها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مخصوصا در دو قرن اخ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علاوه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تعصب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روان خود به وجود آوردند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عرفان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آنچنان وارد مرحله «تسل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م»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که اگر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مغان اشارت کند سجاده به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در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چکدام از آنها گرم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حرارت توأم با نرم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لطافت و صفا و رقت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روان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نشان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صفو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از دراو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جرار و مجاهدان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کارآمد ساختند با نام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نه با نام خودشان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حسن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محبت و خلوص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مقوله است و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ادت و منفعت و مصلحت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کالا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رهبران اجتماع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عقل و فلسفه که کالا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اثبات سلطه و اقتدار که کالا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عارف است از مقوله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معروف است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نا به استاد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اگر تو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فهم و هوش خارق العاده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نبوت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 به تو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گروند و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سکوت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در سفر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فصل زمستان که باهم بودند سحرگاه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شد و شاگرد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کرد و گفت تشنه ام قدر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آب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شاگرد تعلل کرد و شروع کرد به عذر تراش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چه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اصرار کرد شاگرد حاضر </w:t>
      </w:r>
      <w:r>
        <w:rPr>
          <w:rtl/>
          <w:lang w:bidi="fa-IR"/>
        </w:rPr>
        <w:lastRenderedPageBreak/>
        <w:t>نشد در آن زمستان سرد بستر گرم را ترک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وقت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مؤذن از بالا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مأذنه بلند شد که الله اکبر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اشهد ان لا اله الا الله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اشهد ان محمدا رسول الله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فرصت را مناسب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جواب شاگرد را بدهد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تو که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اگر من ادعا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مردم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خواهند آورد اکنون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فرمان حضور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 به تو که سالها شاگرد من بوده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درس من بهره برده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آنقدر نفوذ ندارد که لحظه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بستر گرم را ترک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آب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من بده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مؤذن پس از چهارصد سال فرمان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را اطاعت کرده از بستر گرم خارج شده و رفته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بلند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به وحدان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خدا و رسالت او گواه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تفاوت ره از کجا است تا به کجا</w:t>
      </w:r>
      <w:r w:rsidR="00F842E4">
        <w:rPr>
          <w:rtl/>
          <w:lang w:bidi="fa-IR"/>
        </w:rPr>
        <w:t xml:space="preserve">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لسوفان شاگرد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سازند نه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رهبران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روان متعصب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سازند نه انسانها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مهذب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اقطاب و مشا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عرفان ارباب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سازند نه مؤمن مجاهد فعال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 است و هم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رهبر انقلاب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هم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طر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هم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نوع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مکتب او هم مکتب عقل و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است و هم مکتب ثوره و انقلاب و هم مکتب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انضباط و هم مکتب حسن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جذبه و حرکت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آنکه امام عادل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باشد و درباره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به عدل رفتار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خود شخصا موجود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متعادل و متوازن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کمالات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باهم جمع کرده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دور رس داشت و هم عواطف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سرشار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کمال جسم و کمال روح را توأم 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هنگام عبادت از ماسو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روز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متن اجتماع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روزها چشم انسانها مواسات و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از خود گذشتگ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گوشها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شان پند و اندرزها و </w:t>
      </w:r>
      <w:r>
        <w:rPr>
          <w:rtl/>
          <w:lang w:bidi="fa-IR"/>
        </w:rPr>
        <w:lastRenderedPageBreak/>
        <w:t>گفتارها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مانه اش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شب چشم ستارگان اشکها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عابدانه اش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گوش آسمان مناجاتها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عاشقانه اش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مفت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و هم 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عارف بود و هم رهبر اجتماع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زاهد بود و هم سرباز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قاض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و هم کارگر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خط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بود و هم 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سنده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بالاخره به تمام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انسان کامل بود با همه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کتاب حاضر مجموعه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از چهار سخنران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روزها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18 تا 21 ماه مبارک رمضان سال 1388 در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ارشاد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راد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کتاب مشتمل است بر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مقدمه و دو بخش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مقدمه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درباره جذب و دفع به طور عموم و جاذبه و دافعه انسانها به طور خصوص بحث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بخش اول جاذبه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همواره دلهائ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و فلسفه آن و فائده و اثر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موضوع بحث قرار گرفته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بخش دوم دافعه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آن حضرت که چگونه عناصر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سخت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و دور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انداخت توض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و تشر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ثابت شده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است و هر کس که بخواهد در مکتب او پرورش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 xml:space="preserve">. </w:t>
      </w:r>
    </w:p>
    <w:p w:rsidR="004C1D6F" w:rsidRDefault="004C1D6F" w:rsidP="00AF0869">
      <w:pPr>
        <w:pStyle w:val="libNormal"/>
        <w:rPr>
          <w:rtl/>
          <w:lang w:bidi="fa-IR"/>
        </w:rPr>
      </w:pPr>
      <w:r>
        <w:rPr>
          <w:rtl/>
          <w:lang w:bidi="fa-IR"/>
        </w:rPr>
        <w:t>نظر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 به تنهائ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معرف مکتب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کتاب کوشش شده تا حد امکان نشان داده شود که جاذبه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چه طراز را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و دافعه او چه سنخ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بسا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ما که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مکتب او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آنان را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دفع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آنان را که او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جذب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قسمت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بحث درباره خوارج اکتفا شده است و حال آنکه طبقات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هستند که مشمول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وقت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لااقل چاپ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کتاب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نقص مانند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نواقص کتاب جبران شود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زحمات اصلاح و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سخنران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را فاضل بلند قدر جناب آقا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فتح الله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متحمل شده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کتاب به قلم معظم له است که پس از استخراج از نوارها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ضبط صوت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نو به قلم خود نوشته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انا اصلاح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آن تقر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لفظ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نجانب است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بعد از اصلاح معظم له به قلم خود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اضافه کرده ام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دوارم مجموعا اثر مف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آموزنده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خداوند متعال مسئلت 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ما را از متابعان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دهد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تهران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ازدهم اسفند 1349 شمس</w:t>
      </w:r>
      <w:r w:rsidR="008E5BD8">
        <w:rPr>
          <w:rtl/>
          <w:lang w:bidi="fa-IR"/>
        </w:rPr>
        <w:t>ی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مطابق با چهارم محرم الحرام 1391 قمر</w:t>
      </w:r>
      <w:r w:rsidR="008E5BD8">
        <w:rPr>
          <w:rtl/>
          <w:lang w:bidi="fa-IR"/>
        </w:rPr>
        <w:t>ی</w:t>
      </w:r>
    </w:p>
    <w:p w:rsidR="00E54E4B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مرتض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</w:p>
    <w:p w:rsidR="004C1D6F" w:rsidRDefault="00E54E4B" w:rsidP="00E54E4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E0F1D" w:rsidRPr="001E0F1D">
        <w:rPr>
          <w:rStyle w:val="libAlaemChar"/>
          <w:rFonts w:eastAsia="KFGQPC Uthman Taha Naskh"/>
          <w:rtl/>
        </w:rPr>
        <w:lastRenderedPageBreak/>
        <w:t>(</w:t>
      </w:r>
      <w:r w:rsidR="001E0F1D" w:rsidRPr="001E0F1D">
        <w:rPr>
          <w:rStyle w:val="libAieChar"/>
          <w:rtl/>
        </w:rPr>
        <w:t>بسم الله الرحمن الرحیم و المؤمنون و المؤمنات بعضهم اولیاء بعض یأمرون بالمعروف و ینهون عن المنکر و یقیمون الصلوش و یؤتون الزکاش و یطیعون الله و رسوله، أولئک سیرحمهم الله، ان الله عزیز حکیم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«سوره توبه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 w:rsidR="004C1D6F">
        <w:rPr>
          <w:rtl/>
          <w:lang w:bidi="fa-IR"/>
        </w:rPr>
        <w:t>ه 71</w:t>
      </w:r>
      <w:r>
        <w:rPr>
          <w:rFonts w:hint="cs"/>
          <w:rtl/>
          <w:lang w:bidi="fa-IR"/>
        </w:rPr>
        <w:t>»</w:t>
      </w:r>
    </w:p>
    <w:p w:rsidR="00E54E4B" w:rsidRDefault="001E0F1D" w:rsidP="00E54E4B">
      <w:pPr>
        <w:pStyle w:val="libNormal"/>
        <w:rPr>
          <w:rFonts w:hint="cs"/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المنافقون و المنافقات بعضهم من بعض یأمرون بالمنکر و ینهون عن المعروف</w:t>
      </w:r>
      <w:r w:rsidRPr="001E0F1D">
        <w:rPr>
          <w:rStyle w:val="libAlaemChar"/>
          <w:rFonts w:eastAsia="KFGQPC Uthman Taha Naskh"/>
          <w:rtl/>
        </w:rPr>
        <w:t>)</w:t>
      </w:r>
      <w:r w:rsidR="00E54E4B">
        <w:rPr>
          <w:rFonts w:hint="cs"/>
          <w:rtl/>
          <w:lang w:bidi="fa-IR"/>
        </w:rPr>
        <w:t xml:space="preserve">. </w:t>
      </w:r>
      <w:r w:rsidR="004C1D6F">
        <w:rPr>
          <w:rtl/>
          <w:lang w:bidi="fa-IR"/>
        </w:rPr>
        <w:t>«سوره توبه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 w:rsidR="004C1D6F">
        <w:rPr>
          <w:rtl/>
          <w:lang w:bidi="fa-IR"/>
        </w:rPr>
        <w:t>ه 67»</w:t>
      </w:r>
    </w:p>
    <w:p w:rsidR="004C1D6F" w:rsidRDefault="00902651" w:rsidP="00E54E4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25848244"/>
      <w:r w:rsidR="005D548F">
        <w:rPr>
          <w:rtl/>
          <w:lang w:bidi="fa-IR"/>
        </w:rPr>
        <w:lastRenderedPageBreak/>
        <w:t>مقدمه</w:t>
      </w:r>
      <w:bookmarkEnd w:id="1"/>
    </w:p>
    <w:p w:rsidR="005D548F" w:rsidRDefault="005D548F" w:rsidP="005D548F">
      <w:pPr>
        <w:pStyle w:val="Heading2"/>
        <w:rPr>
          <w:rtl/>
          <w:lang w:bidi="fa-IR"/>
        </w:rPr>
      </w:pPr>
      <w:bookmarkStart w:id="2" w:name="_Toc425848245"/>
      <w:r>
        <w:rPr>
          <w:rtl/>
          <w:lang w:bidi="fa-IR"/>
        </w:rPr>
        <w:t>قانون جذب و دفع</w:t>
      </w:r>
      <w:bookmarkEnd w:id="2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قانون «جذب و دفع»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قانون عموم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بر سرتاسر نظام آفر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نش حکومت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نظر جوامع علم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امروز بشر مسلم است 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ذره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ذرات جهان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دائره حکومت جاذبه عموم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خارج نبوده و همه محکوم آنند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اجسام و اجرام عالم تا کوچکتر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ذرات آن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مرموز به نام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هستند و هم به نحو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تحت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بشر دورانها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باستان به جاذبه عموم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نبرده بود و 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کن به وجود جاذبه در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اجسام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برده بود و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را سمبل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چون مغناط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و کهربا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تازه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ارتباط جاذب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نسبت به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 بلکه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ارتباط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ارتباط مغناط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و آهن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کهربا و کاه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F40DCA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ذره ذره کاندر این ارض و سماست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جنس خود را همچو کاه و کهرباست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که بگذر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را در مورد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جمادات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و فقط درباره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که چرا در وسط افلاک وقوف کرده است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معتقد بودند که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وسط آسمان معلق است و جاذبه از هر طرف آنرا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و چون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کشش از همه جوانب است قهرا در وسط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ستاده و به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طرف متما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معتقد بودند که آسمان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جذب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بلکه آن را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چون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بر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از همه جوانب متساو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در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نقطه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گرفته و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مکان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نباتات و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وانات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همه قائل به قوه جاذبه و دافعه بوده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آنها را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 قوه اصل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غاذ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مولده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قوه غاذ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چند قوه فرع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قائل بودند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جاذبه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دافعه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هاضمه و ماسکه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در معده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غذا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هم آنجا که غذا را مناسب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در کبد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آب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70"/>
        <w:gridCol w:w="3649"/>
      </w:tblGrid>
      <w:tr w:rsidR="00F40DCA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معده نان را می کشد تا مستقر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40DCA" w:rsidRDefault="00F40DCA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می کشد مر آب را تف جگر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D548F" w:rsidRDefault="005D548F" w:rsidP="005D548F">
      <w:pPr>
        <w:pStyle w:val="Heading2"/>
        <w:rPr>
          <w:rtl/>
          <w:lang w:bidi="fa-IR"/>
        </w:rPr>
      </w:pPr>
      <w:bookmarkStart w:id="3" w:name="_Toc425848246"/>
      <w:r>
        <w:rPr>
          <w:rtl/>
          <w:lang w:bidi="fa-IR"/>
        </w:rPr>
        <w:t>جاذبه و دافعه در جهان انسان</w:t>
      </w:r>
      <w:bookmarkEnd w:id="3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غرض از جذب و دفع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جذب و دفعها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اگر چه آن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خود نوع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جذب و دفع است اما با بحث ما ارتباط ندارد و خود موضوع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مستقل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بلکه مراد آن جذب و دفعهائ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افراد انسان در صحنه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وجود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جامعه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است که بر اساس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اشتراک منافع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از بحث ما خارج است</w:t>
      </w:r>
      <w:r w:rsidR="00F842E4">
        <w:rPr>
          <w:rtl/>
          <w:lang w:bidi="fa-IR"/>
        </w:rPr>
        <w:t xml:space="preserve">. </w:t>
      </w:r>
    </w:p>
    <w:p w:rsidR="004C1D6F" w:rsidRDefault="004C1D6F" w:rsidP="004E2655">
      <w:pPr>
        <w:pStyle w:val="libNormal"/>
        <w:rPr>
          <w:rtl/>
          <w:lang w:bidi="fa-IR"/>
        </w:rPr>
      </w:pPr>
      <w:r>
        <w:rPr>
          <w:rtl/>
          <w:lang w:bidi="fa-IR"/>
        </w:rPr>
        <w:t>قسمت عمده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رفاقتها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توز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همه مظاهر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جذب و دفع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جذب و دفعها براساس سنخ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ت و مشابهت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ضد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منافرت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E2655">
        <w:rPr>
          <w:rStyle w:val="libFootnotenumChar"/>
          <w:rFonts w:hint="cs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علت اساس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 و دفع را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سنخ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تضاد جستجو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از نظر بحثها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 است که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«السنخ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ة علة الانضمام»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نفر انسان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دلشان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دوست و 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رمز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و رمزش جز سنخ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نفر تا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نش شان مشابهت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نباشد همد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 جذب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متما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نخواهند شد و به طور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هر دو موجود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ل بر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نحو مشابهت و سنخ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آنها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مثنو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دفتر دوم داستان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آورده است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زاغ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با لک 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طرح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با هم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 و باهم پرواز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دو مرغ از دو نوع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زاغ نه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اش و نه رنگش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لک لک شباهت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تعجب کرد که زاغ با لک لک چرا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آنها رفت و دقت کرد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هر دوتا لنگند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4E265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حکیمی گفت دیدم هم تکی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E2655" w:rsidRDefault="004E265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بیابان زاغ را با لک لکی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55" w:rsidTr="005C2CAB">
        <w:trPr>
          <w:trHeight w:val="350"/>
        </w:trPr>
        <w:tc>
          <w:tcPr>
            <w:tcW w:w="4288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عجب ماندم، بجستم حالشان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چه قدر مشترک یابم نشان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2655" w:rsidTr="005C2CAB">
        <w:trPr>
          <w:trHeight w:val="350"/>
        </w:trPr>
        <w:tc>
          <w:tcPr>
            <w:tcW w:w="4288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شدم نزدیک ومن حیران ودنگ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E2655" w:rsidRDefault="004E265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خود بدیدم هر دوان بودند لنگ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پائ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دو نوع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گانه را باهم انس داد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انسانها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چگاه بدون جهت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دوست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کما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چوقت بدون جهت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دشمن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اصل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جذب و دفعها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 و رفع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انسان موجود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ازمند است و ذاتا محتاج آفر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کوشد تا خلاءها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را پر کند و حوائجش را برآورد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امکان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بجز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به دسته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وندد و از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رشته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را بگسلد تا 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از دسته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از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دسته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خود را برهاند و ما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گرا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انزجار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از شعور استخدام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نضج 20 گرفته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حساب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مصالح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ساختمان فطر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انسان را جاذب و دافع پرورده است تا با آنچه در آن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احساس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بجوشد و آنچه را با اهداف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منافر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از خود دور کند و در مقابل آنچه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نهاست که نه منشأ بهره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و نه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انبارند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احساس باشد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جذب و دفع دورکن اساس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بشرند و به همان مقدار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آنها </w:t>
      </w:r>
      <w:r>
        <w:rPr>
          <w:rtl/>
          <w:lang w:bidi="fa-IR"/>
        </w:rPr>
        <w:lastRenderedPageBreak/>
        <w:t>کاسته شود در نظام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خلل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و بالاخره آنکه قدرت پر کردن خلاءها را دارد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را به خود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آنکه نه تنها خلاء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پر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بلکه بر خلاءها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انسانها را از خود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تفاوتها هم همچو سنگ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کنار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</w:p>
    <w:p w:rsidR="005D548F" w:rsidRDefault="005D548F" w:rsidP="005D548F">
      <w:pPr>
        <w:pStyle w:val="Heading2"/>
        <w:rPr>
          <w:rtl/>
          <w:lang w:bidi="fa-IR"/>
        </w:rPr>
      </w:pPr>
      <w:bookmarkStart w:id="4" w:name="_Toc425848247"/>
      <w:r>
        <w:rPr>
          <w:rtl/>
          <w:lang w:bidi="fa-IR"/>
        </w:rPr>
        <w:t>اختلاف انسانها در جذب و دفع</w:t>
      </w:r>
      <w:bookmarkEnd w:id="4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از لحاظ جاذبه و دافعه نسبت به افراد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انسان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کسان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 بلکه به طبقات مختلف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نه جاذبه دارند و نه دافعه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نه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دوست و نه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دشمن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نه عشق و علاقه و ارادت را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 و نه عداوت و حسادت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و نفرت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تفاوت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راه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روند مثل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است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سنگ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مردم راه برود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موجود ساقط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اثر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چگونه نقطه مثبت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او وجود ندارد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مقصود از مثبت تنها جهت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شقاوتها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مقصود است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نه از نظر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و نه 21 از نظر رذ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غذائ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خورد و خواب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 و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مردم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همچون گوسفند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نه دوست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نه دشمن کس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اگر هم به او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آب و علفش دهند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در موقع از گوشتش استفاده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نه موج موافق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نه موج مخالف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نها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دسته هستند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موجودات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ارزش و انسانها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پوچ و ته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انسان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 دارد که دوست بدارد و او را دوست بدارند و هم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بگوئ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 دارد که دشمن بدارد و او را دشمن بدارند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2-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جاذبه دارند اما دافعه ندارند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همه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جوشند و گرم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همه مردم از همه طبقات را مر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کس آنها را دوست دارد و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منکر آنان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هم که بم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مسلمان با زمزمشان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هندو بدن آنها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سوزاند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69"/>
        <w:gridCol w:w="3663"/>
      </w:tblGrid>
      <w:tr w:rsidR="004E265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4E2655" w:rsidRDefault="004E2655" w:rsidP="004E26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چنان بانیک و</w:t>
            </w:r>
            <w:r>
              <w:rPr>
                <w:rFonts w:hint="cs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>دخو کن که بعد ازمردنت عرفی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E2655" w:rsidRDefault="004E2655" w:rsidP="004E265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E2655" w:rsidRDefault="004E2655" w:rsidP="004E26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مسلمانت به زمزم شوید و هندو بسوزاند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بنا به دستور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شاعر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جامعه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مسلمان است و به جنازه مرده احترام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آن را غسل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احترام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با آب مقدس زمزم غسل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هندو که مرده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سوزانند و خاکسترش را بر باد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جامعه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آنچنان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 که مسلمان تو را از خود بداند و بخواهد ترا پس از مرگ با آب زمزم و هندو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تو را از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بداند و 22 بخواهد پس از مرگ تو را بسوزاند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غالبا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که حسن خلق و لطف معاشرت و به اصطلاح امروز «اجتماع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بودن»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انسان همه را با خود دوست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 هدفدار و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فکر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اجتماع تعق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درباره منفعت خودش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 ناخواه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 و قاطع و 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است مگر آنکه منافق و دورو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را همه مردم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جور فکر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جور احساس ندارند و پسندها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کنواخت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دادگر هست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ستمگر هم هست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خوب هست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بد هم هست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اجتماع منصف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متعد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عادل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فاسق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آنها همه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نفر آدم را که هدف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طور 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خواه ناخواه با منافع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تصادم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دوست داشته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تنها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موفق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طبقات مختلف و صاحبان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مختلف را جلب کند که متظاهر و دروغگو باشد و با هر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مطابق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لش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اگر انسان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رو باشد و </w:t>
      </w:r>
      <w:r>
        <w:rPr>
          <w:rtl/>
          <w:lang w:bidi="fa-IR"/>
        </w:rPr>
        <w:lastRenderedPageBreak/>
        <w:t>مسلک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قهرا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او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دشمن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 او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را هند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و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مخالف آن راه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روند او را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با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که خود را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خود را مبشر محبت معرف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ادعا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انسان کامل فقط محبت دارد و بس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پس فقط جاذبه دارد و بس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هندوها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23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ادعائ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داشته باشند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فلسفه هند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جمله مطالب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به چشم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خورد محبت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علاقه 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ابراز محبت کرد و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ما همه را دوست داشت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چه مانع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که همه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ما را دوست بدارند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بدها هم ما را دوست بدارند چون از ما محبت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بدانند تنها اهل محبت بودن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اهل مسلک هم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بود و به قول گاند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«ا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مذهب من» محبت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توأم باشد و اگر با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توأم بود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و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 خواه ناخواه دشمن ساز است 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دافعه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مبارزه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 و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</w:p>
    <w:p w:rsidR="004C1D6F" w:rsidRDefault="004C1D6F" w:rsidP="004053DD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قانون محبت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را رحمة للعالم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معرف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و ما ارسلناک الا رحمة للعالمین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053DD">
        <w:rPr>
          <w:rStyle w:val="libFootnotenumChar"/>
          <w:rFonts w:hint="cs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نفرستاد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تو را مگر که مهر و رحمت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F842E4">
        <w:rPr>
          <w:rtl/>
          <w:lang w:bidi="fa-IR"/>
        </w:rPr>
        <w:t xml:space="preserve">. </w:t>
      </w:r>
    </w:p>
    <w:p w:rsidR="004C1D6F" w:rsidRDefault="008E5BD8" w:rsidP="004053DD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نسبت به خطرناکتر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دشمنانت 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 رحمت باش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و به آنان محبت کن</w:t>
      </w:r>
      <w:r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053DD">
        <w:rPr>
          <w:rStyle w:val="libFootnotenumChar"/>
          <w:rFonts w:hint="cs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محبت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قرآن دستور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آن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با هر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مطابق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و خوشا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او عمل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او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رفتار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او خوشش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و لزوما به </w:t>
      </w:r>
      <w:r>
        <w:rPr>
          <w:rtl/>
          <w:lang w:bidi="fa-IR"/>
        </w:rPr>
        <w:lastRenderedPageBreak/>
        <w:t>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محبت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هر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لاتش آزاد بگذار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لات او را امضاء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نفاق و دوروئ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محبت آنست که با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توأم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محبت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رساندن است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رساندنها به شکل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علاقه و محبت طرف را جلب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چه بسا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انسان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رهگذر به آنها علاقه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ورزد و آنها چون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محبتها را با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لات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مخالف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 بجا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قدردان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علاوه و محبت منطق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عاقلانه آنست که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مصلحت جامعه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در آن باشد نه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فرد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دسته بالخصوص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بسا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رساندنها و محبت کردنها به افراد که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شر رساندن و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 با اجتماع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مصلح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بزرگ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اصلاح شؤون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رنجها را به خود هموار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ساختند اما در عوض جز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و آزار از مردم جواب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پس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در همه جا محبت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جاذبه باشد بلکه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به صورت دافعه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بزرگ جلوه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انسان متشکل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عبدالرحمن بن ملجم مراد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سختتر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دشمنان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خطرناک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هم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که آدم خطرناک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کلکش را بکن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قصاص قبل از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بکنم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اگر او قاتل من است من قاتل خودم 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توانم بکشم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قاتل من است نه من قاتل او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درباره او بود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اته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قتل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خواهم او زنده بماند و سعادت او را دوست دارم اما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مرا بکشد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 به او محبت و علاقه دارم اما او با من دشمن است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ورزد</w:t>
      </w:r>
      <w:r w:rsidR="00F842E4">
        <w:rPr>
          <w:rtl/>
          <w:lang w:bidi="fa-IR"/>
        </w:rPr>
        <w:t xml:space="preserve">. </w:t>
      </w:r>
    </w:p>
    <w:p w:rsidR="004C1D6F" w:rsidRDefault="004C1D6F" w:rsidP="004053D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ثالثا محبت تنها دارو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علاج بشر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مذاقها و مزاجهائ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خشونت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ضرورت دارد و مبارزه و دفع و طرد لازم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اسلام هم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جذب و محبت است و هم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دفع و نقمت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053DD">
        <w:rPr>
          <w:rStyle w:val="libFootnotenumChar"/>
          <w:rFonts w:hint="cs"/>
          <w:rtl/>
          <w:lang w:bidi="fa-IR"/>
        </w:rPr>
        <w:t>6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دافعه دارند اما جاذبه ندارند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دشمن سازند اما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دوست ساز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افراد ناقص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فاقد خصائل مثبت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اگر از خصائل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مند بودند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لو عده 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طرفدار و علاقه مند داشتند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مردم همواره آدم خوب وجود دارد هر چند عددشان کم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همه مردم باطل و ستم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بودند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عدالت بود اما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چوقت همه مردم بد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 همچنانکه در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زمان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مردم خوب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قهرا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همه دشمن او هستند خراب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خود اوست و الا چگونه ممکن است در روح انسان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وجود داشته باشد و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نداشته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اشخاص در وجودشان جهات مثبت وجود ندارد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جهات شقاوت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وجود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سر تا سر تلخ است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هم تلخ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لااقل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درآن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وجود ندارد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053DD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اعجز الناس من عجز عن اکتساب الاخوان، و اعجز منه من ضیع من ظفر به منهم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053DD">
        <w:rPr>
          <w:rStyle w:val="libFootnotenumChar"/>
          <w:rFonts w:hint="cs"/>
          <w:rtl/>
          <w:lang w:bidi="fa-IR"/>
        </w:rPr>
        <w:t>7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«ناتوانتر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از دوست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افتن ناتوان باشد و از آن ناتوانتر آنکه دوستان را از دست بدهد و تنها بماند»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4-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هم جاذبه دارند و هم دافعه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مسلک که در راه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مسلک خود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گروههائ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دلهائ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عنوان محبوب و مراد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گروههائ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هم از خود دفع </w:t>
      </w:r>
      <w:r>
        <w:rPr>
          <w:rtl/>
          <w:lang w:bidi="fa-IR"/>
        </w:rPr>
        <w:lastRenderedPageBreak/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دوست سازند و هم دشمن ساز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موافق پرور و هم مخالف پرور</w:t>
      </w:r>
      <w:r w:rsidR="00F842E4">
        <w:rPr>
          <w:rtl/>
          <w:lang w:bidi="fa-IR"/>
        </w:rPr>
        <w:t xml:space="preserve">. </w:t>
      </w:r>
    </w:p>
    <w:p w:rsidR="004C1D6F" w:rsidRDefault="004C1D6F" w:rsidP="004053DD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چند گونه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و دافعه هر دو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هر دو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تفاوت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افراد با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که جاذبه و دافعه شان هر دو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مثبت و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گاهها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روح آنها چه اندازه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البته قوت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مراتب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رسد به جائ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دوستان مجذوب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جان را فدا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در راه او از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گذرند و دشمنان هم آنقدر سرسخت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که جان خود را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راه از کف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 و تا آنجا قوت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که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مرگ قرنها جذب و دفعشان در روحها کارگر واقع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سطح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اشغال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جذب و دفعها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مختصات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است همچنانکه دعوتها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مخصوص سلسله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 است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053DD">
        <w:rPr>
          <w:rStyle w:val="libFootnotenumChar"/>
          <w:rFonts w:hint="cs"/>
          <w:rtl/>
          <w:lang w:bidi="fa-IR"/>
        </w:rPr>
        <w:t>8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چه عناصر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جذب و چه عناصر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مثلا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عنصر دانا را جذب و عنصر نادان را دفع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عکس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عناصر 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و نج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را جذب و عناصر پل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را دفع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برعکس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دوستان و دشمنان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مجذوب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مطرود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قاطع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اوست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صرف جاذبه و دافعه داشتن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 جاذبه و دافعه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شخص قابل ستا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باشد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اصل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چکس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تمام رهبران و 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تکاران حرفه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چنگ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حجاج و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اند که هم جاذبه داشته اند و هم دافعه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در روح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نقاط مثبت نباشد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چگاه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تواند هزاران نفر سپاه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سازد و مقهور اراده خود گرداند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قدرت رهبر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نداشته باشد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 دور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گرد آورد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نادرشاه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افراد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چقدر سرها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چقدر چشمها را از حدقه ها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آورده است اما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تش فوق العاده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 شکست خورده و غارت زده اواخر عهد صفو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گران به وجود آورد و همچون مغناط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س که براده ها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آهن را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مردان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گرد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جمع کرد که نه تنها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گانگان نجات بخش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بلکه تا اقص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نقاط هندوستان براند و سرزم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سلطه حکومت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درآورد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هر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سنخ خود را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هم سنخ را از خود دور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عدالت و شرف عناصر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خواه و عدالتجو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هواپرستها و پول پرستها و منافقها را از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را به دور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جمع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کان را از خود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همچنانکه اشاره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تفاوت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در مقدار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همچنانکه درباره جاذبه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وتن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به تناسب جرم جسم و کمتر بودن فاصله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 کشش و جذب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>،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در انسانها قدرت جاذبه و فشار وارد از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شخص صاحب جاذبه متفاوت است</w:t>
      </w:r>
      <w:r w:rsidR="00F842E4">
        <w:rPr>
          <w:rtl/>
          <w:lang w:bidi="fa-IR"/>
        </w:rPr>
        <w:t xml:space="preserve">. </w:t>
      </w:r>
    </w:p>
    <w:p w:rsidR="005D548F" w:rsidRDefault="005D548F" w:rsidP="005D548F">
      <w:pPr>
        <w:pStyle w:val="Heading2"/>
        <w:rPr>
          <w:rtl/>
          <w:lang w:bidi="fa-IR"/>
        </w:rPr>
      </w:pPr>
      <w:bookmarkStart w:id="5" w:name="_Toc425848248"/>
      <w:r>
        <w:rPr>
          <w:rtl/>
          <w:lang w:bidi="fa-IR"/>
        </w:rPr>
        <w:t xml:space="preserve">علی </w:t>
      </w:r>
      <w:r w:rsidR="004053DD" w:rsidRPr="004053DD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شخصیت دو نیروئی</w:t>
      </w:r>
      <w:bookmarkEnd w:id="5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مردان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هم جاذبه دارد و هم دافعه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جاذبه و دافعه او سخت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تمام قرون و اعصار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جاذبه و دافعه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و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نکن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عج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فداکار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گذشت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از عشق او همچون شعله 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خرمن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آتش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سوزان و پر فروغ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جان دادن در راه او را آرمان و افتخار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شمارند و 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را فراموش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مرگ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بلکه قرون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 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جاذبه همچنان پرتو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افکند و چشمها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دوران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عناصر 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و نج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خدا پرستان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فداکار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طمع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گذشت و مهربان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عادل و خدمتگزار خلق گرد محور وجودش چرخ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که هر کدام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آموزنده دارند و پس از مرگش در دوران خلافت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امو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جرم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در سختتر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شکنجه ها قرار گرفتند اما قدم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عشق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کوتاه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امدند و تا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 با مرگشان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با جسمشان 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خاکها پنهان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اما مردان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مکتب و عشقها که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 با گذشت قرون تابنده 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ما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سالها بلکه قرنها پس از مرگ عل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جان از ناوک دشمنانش استقبال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جمله مجذوب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فتگان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ثم تمار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سال پس از شهادت مول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سر چوبه دار از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فضائل و سجا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سخن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سرتاسر مملکت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خفقان فرو رفته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تمام آزاد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کشته شده و نفسها در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زندان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شده است و سکوت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مرگبار همچون غبار مرگ بر چهره ها نشسته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او از بالا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 که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تان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از اطراف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سخنان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ثم هجوم آوردند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حکومت قداره بند امو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منافع خود را در خطر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دستور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که بر دهانش لجام زدند و پس از چند </w:t>
      </w:r>
      <w:r>
        <w:rPr>
          <w:rtl/>
          <w:lang w:bidi="fa-IR"/>
        </w:rPr>
        <w:lastRenderedPageBreak/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به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اتش خاتمه دادند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فتگان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سراغ 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جذبه ها اختصاص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عصر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دون عصر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تمام اعصار جلوه 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جذبه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سخت کارگر افتاده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به نام 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علما و بزرگان ادب عرب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هنوز هم در 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صاحبنظران زبان عرب مانند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نامش برده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در دوران خلافت متوکل عباس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سته- در حدود 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سال بعد از شهادت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- در دستگاه متوکل متهم بود که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است اما چون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فاضل و برجسته بود متوکل او را به عنوان معلم فرزندانش انتخاب کرد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روز که بچه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متوکل به حضورش آمدند و 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هم حاضر بود و ظاهرا در آن روز امتحان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از آنها به عمل آمده بود و خوب از عهده برآمده بودند متوکل ضمن اظهار رضا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از 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به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خاطر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سابقه ذهن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او داشت که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بود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دوتا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دو فرزندش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تو محبوبترند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حسن و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فرزندان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جمله و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سه سخت برآشفت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خونش به جوش آمد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 خود گفت کار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مغرور به جائ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 که فرزندان خود را با حسن و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تقص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من است که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آنها را بر عهده گرفته ام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جواب متوکل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«به خدا قسم قنبر غلام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مراتب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دوتا و از پدرشان نزد من محبوبتر است»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متوکل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المجلس دستور داد زبان ابن سک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از پشت گردنش درآورند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افراد سر از پا نشناخته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شناسد که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جان خود را در راه مهر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فدا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جاذبه را در کجا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گمان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 در جهان 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F842E4">
        <w:rPr>
          <w:rtl/>
          <w:lang w:bidi="fa-IR"/>
        </w:rPr>
        <w:t xml:space="preserve">. </w:t>
      </w:r>
    </w:p>
    <w:p w:rsidR="00AF3046" w:rsidRDefault="004C1D6F" w:rsidP="00AF3046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شدت دشمنان سرسخت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دشمنان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نام او به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صورت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رون است و به صورت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مکتب موجود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و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خود طرد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5D548F" w:rsidRDefault="00AF3046" w:rsidP="00AF3046">
      <w:pPr>
        <w:pStyle w:val="Heading2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6" w:name="_Toc425848249"/>
      <w:r>
        <w:rPr>
          <w:rFonts w:hint="cs"/>
          <w:rtl/>
          <w:lang w:bidi="fa-IR"/>
        </w:rPr>
        <w:lastRenderedPageBreak/>
        <w:t>پی نوشت ها :</w:t>
      </w:r>
      <w:bookmarkEnd w:id="6"/>
    </w:p>
    <w:p w:rsidR="00AF3046" w:rsidRDefault="00AF3046" w:rsidP="00AF3046">
      <w:pPr>
        <w:pStyle w:val="libNormal"/>
        <w:rPr>
          <w:rFonts w:hint="cs"/>
          <w:rtl/>
          <w:lang w:bidi="fa-IR"/>
        </w:rPr>
      </w:pP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1.</w:t>
      </w:r>
      <w:r>
        <w:rPr>
          <w:rtl/>
          <w:lang w:bidi="fa-IR"/>
        </w:rPr>
        <w:tab/>
        <w:t>اما امروز ساختمان بدن را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عمل دفع را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تلمبه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2.</w:t>
      </w:r>
      <w:r>
        <w:rPr>
          <w:rtl/>
          <w:lang w:bidi="fa-IR"/>
        </w:rPr>
        <w:tab/>
        <w:t>بر خلاف آنچه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دو قطب همنام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دو قطب ناهمنام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3.</w:t>
      </w:r>
      <w:r>
        <w:rPr>
          <w:rtl/>
          <w:lang w:bidi="fa-IR"/>
        </w:rPr>
        <w:tab/>
        <w:t>سوره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107. 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4.</w:t>
      </w:r>
      <w:r>
        <w:rPr>
          <w:rtl/>
          <w:lang w:bidi="fa-IR"/>
        </w:rPr>
        <w:tab/>
        <w:t>بلکه او نسبت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و جمادات و لذا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تمام آلات و ابزار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داشت، اسبها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و عمامه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همه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داشتند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موجودات، همگان مورد ابراز محبت و عشق او بودند و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بود.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را در مورد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سراغ ندارد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او سمبل عشق و محبت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کوه احد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با چشمان پر فروغ و نگاه از محبت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احد را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 و گفت: «ج</w:t>
      </w:r>
      <w:r>
        <w:rPr>
          <w:rFonts w:hint="eastAsia"/>
          <w:rtl/>
          <w:lang w:bidi="fa-IR"/>
        </w:rPr>
        <w:t>بل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حبنا</w:t>
      </w:r>
      <w:r>
        <w:rPr>
          <w:rtl/>
          <w:lang w:bidi="fa-IR"/>
        </w:rPr>
        <w:t xml:space="preserve"> و نحبه» 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را دوست دارد و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کوه و سنگ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مهر او بهره مند است. 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5.</w:t>
      </w:r>
      <w:r>
        <w:rPr>
          <w:rtl/>
          <w:lang w:bidi="fa-IR"/>
        </w:rPr>
        <w:tab/>
        <w:t>بحار الانوار، 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42، ص 194 -193. 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6.</w:t>
      </w:r>
      <w:r>
        <w:rPr>
          <w:rtl/>
          <w:lang w:bidi="fa-IR"/>
        </w:rPr>
        <w:tab/>
        <w:t>ممکن است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نقمتها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عواطف و محبتها است. در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سبقت رحمته غضبه»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رحمت و مهرت بر خشمت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و چون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خشم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الا اگر آن رحمت و مهر نبود غضب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مانند پدر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فرزندش خ</w:t>
      </w:r>
      <w:r>
        <w:rPr>
          <w:rFonts w:hint="eastAsia"/>
          <w:rtl/>
          <w:lang w:bidi="fa-IR"/>
        </w:rPr>
        <w:t>شم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چون او را دوست دارد و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علاقمند است. اگر خلاف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دهد ناراحت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چه بسا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ناهنجارتر را از فرزندان و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مقابل ندارد. در مورد فرزندش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علاقه داشت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خشم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چون علاقه نبود.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علاقه ها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کاذب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عقل بر آن حکومت ندارد کما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 لا تأخذکم بهما رأفه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الله». (نور: 2) در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قانون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رأفت و مهرتان به مجرم گل نک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اسلام همانگونه که نسبت به افراد علاقه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به اجتماع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علاقمند است.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گناه،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نظر انسان کوچک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«اشد الذنوب ما استهان به صاحبه». (نهج البلاغه، حکمت </w:t>
      </w:r>
      <w:r>
        <w:rPr>
          <w:rtl/>
          <w:lang w:bidi="fa-IR"/>
        </w:rPr>
        <w:lastRenderedPageBreak/>
        <w:t>340) سختتر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گناهان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گناهکار آنرا آسان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پندارد.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گناه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عظمت گناه 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آن را در نظر فرد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و لذا اسلام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گرفت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در خفاء کامل نبود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گناهکار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حد بخورد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 در فقه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اند ترک هر واجب و انجام هر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حد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نشده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دارد. «تعز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کمتر از مقدار «حد» است که بر طبق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حاکم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در اثر گناه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و اشاعه آن، اجتم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قدم به گناه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خطرات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آن.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گناهکار را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گناهش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داد تا باز اجتماع به راه بر گردد و عظمت گناه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نرود. بنابر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نقمت،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نسبت به اجتماع مبذول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7.</w:t>
      </w:r>
      <w:r>
        <w:rPr>
          <w:rtl/>
          <w:lang w:bidi="fa-IR"/>
        </w:rPr>
        <w:tab/>
        <w:t>نهج البلاغه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الاسلام، حکمت 11. </w:t>
      </w:r>
    </w:p>
    <w:p w:rsidR="00AF3046" w:rsidRDefault="00AF3046" w:rsidP="00AF3046">
      <w:pPr>
        <w:pStyle w:val="libFootnote"/>
        <w:rPr>
          <w:rtl/>
          <w:lang w:bidi="fa-IR"/>
        </w:rPr>
      </w:pPr>
      <w:r>
        <w:rPr>
          <w:rtl/>
          <w:lang w:bidi="fa-IR"/>
        </w:rPr>
        <w:t>8.</w:t>
      </w:r>
      <w:r>
        <w:rPr>
          <w:rtl/>
          <w:lang w:bidi="fa-IR"/>
        </w:rPr>
        <w:tab/>
        <w:t>مقدمه جلد اول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ص 11 و 12.</w:t>
      </w:r>
    </w:p>
    <w:p w:rsidR="004C1D6F" w:rsidRDefault="00AF3046" w:rsidP="000D6FC3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425848250"/>
      <w:r w:rsidR="000D6FC3">
        <w:rPr>
          <w:rFonts w:hint="cs"/>
          <w:rtl/>
          <w:lang w:bidi="fa-IR"/>
        </w:rPr>
        <w:lastRenderedPageBreak/>
        <w:t xml:space="preserve">بخش اول : </w:t>
      </w:r>
      <w:r w:rsidR="005D548F">
        <w:rPr>
          <w:rtl/>
          <w:lang w:bidi="fa-IR"/>
        </w:rPr>
        <w:t xml:space="preserve">نیروی جاذبه علی </w:t>
      </w:r>
      <w:r w:rsidR="005D548F" w:rsidRPr="005D548F">
        <w:rPr>
          <w:rStyle w:val="libAlaemChar"/>
          <w:rtl/>
        </w:rPr>
        <w:t>عليه‌السلام</w:t>
      </w:r>
      <w:r w:rsidR="00F842E4">
        <w:rPr>
          <w:rtl/>
          <w:lang w:bidi="fa-IR"/>
        </w:rPr>
        <w:t>.</w:t>
      </w:r>
      <w:bookmarkEnd w:id="7"/>
      <w:r w:rsidR="00F842E4">
        <w:rPr>
          <w:rtl/>
          <w:lang w:bidi="fa-IR"/>
        </w:rPr>
        <w:t xml:space="preserve"> </w:t>
      </w:r>
    </w:p>
    <w:p w:rsidR="005D548F" w:rsidRDefault="005D548F" w:rsidP="005D548F">
      <w:pPr>
        <w:pStyle w:val="Heading2"/>
        <w:rPr>
          <w:rtl/>
          <w:lang w:bidi="fa-IR"/>
        </w:rPr>
      </w:pPr>
      <w:bookmarkStart w:id="8" w:name="_Toc425848251"/>
      <w:r>
        <w:rPr>
          <w:rtl/>
          <w:lang w:bidi="fa-IR"/>
        </w:rPr>
        <w:t>جاذبه های نیرومند</w:t>
      </w:r>
      <w:bookmarkEnd w:id="8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مقدمه جلد اول «خاتم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امبران» درباره «دعوتها»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«دعوتهائ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بشر پد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آمده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کسان نبوده و شعاع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آنها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کنواخت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دعوتها و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ستمها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رفته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زمان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شش قشر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فرا گرفته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ونها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کرده است اما بعد از زمان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بساط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برچ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شده و به دست فراموش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سپرده شده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شعاعشان در دو سو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رفته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همچنانکه قشر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فرا گرفته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زمانها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برد آن تنها در بعد مکان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بعد زمان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فرا گرفته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و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در ابعاد گوناگون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سطح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بشر را فرا گرفته و تحت نفوذ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قرار داده اند و در هر قاره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قاره ها اثر نفوذ آنها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 بعد زمان را فرا گرفته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مخصوص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زمان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عصر نبوده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قرنها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کمال اقتدار حکومت کرده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هم تا اعماق روح بشر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دوانده و سر ضم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افراد را در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قرار داده و بر عمق قلبها حکومت کرده و زمام احساسها را در دست گرفته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دعوتها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مخصوص سلسله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کدام مکتب 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 که مانند 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بزرگ جهان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بر صدها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 نفر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مدت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قرن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قرن و حداقل چهارده قرن حکومت کند و به سر ضمائر افراد چنگ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جاذبه 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جاذبه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قسم اخ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سطح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مجذوب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ساخته و هم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قرن و دو قرن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وسته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ست بلکه در طول زمان ادامه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افته و گسترش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بر گونه قرون و اعصار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درخشد و تا عمق و ژرفا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دلها و باطنها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رفته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آنچنانکه بعد از قرنها که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افتند و سجا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شنوند اشک شوق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زند و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مصائبش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تا جائ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دشمن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تحت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نفوذ قرار داده است و اشکش را 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قدرتمندتر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جاذبه هاست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انسان با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از سبک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روح بشر ندارد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اگر رنگ خدا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 و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فراموش شده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بشر قهرمانها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سراغ دارد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قهرمانها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قهرمانها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علم و فلسفه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قهرمانها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قدرت و سلطنت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قهرمان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دان جنگ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را بشر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اد برده است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اصلا نشناخته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 تنها با کشته شدنش نمرد بلکه زنده تر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هلک خزان الاموال و هم احیاء و العلماء باقون ما بقی الدهر، اعیانهم مفقوده و امثالهم فی القلوب موجوده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«گردآورندگان دارائ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در همان حال که زنده اند مرده اند و دانشمندان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علماء ربان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دارند تا روزگار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جسمها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گمشده است اما نقشها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بر صفحه دلها موجود است»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شخص خودش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lastRenderedPageBreak/>
        <w:t>(</w:t>
      </w:r>
      <w:r w:rsidR="000126BF" w:rsidRPr="000126BF">
        <w:rPr>
          <w:rStyle w:val="libHadithChar"/>
          <w:rtl/>
        </w:rPr>
        <w:t>غدا ترون ایامی و یکشف لکم عن سرائری و تعرفوننی بعد خلو مکانی و قیام غیری مقامی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«فردا روزها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خصائص شناخته نشده من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تان آشکار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و پس از ته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شدن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مرا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شناخت»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6"/>
        <w:gridCol w:w="269"/>
        <w:gridCol w:w="3642"/>
      </w:tblGrid>
      <w:tr w:rsidR="000D6FC3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عصر من، داننده اسرار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یوسف من بهر این بازار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 امید استم زیاران قدیم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طور من سوزد که می آید کلیم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قلزم یاران چو شبنم بی خروش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شبنم من مثل یم طوفان به دوش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نغمه من از جهان دیگر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این جرس را کاروان دیگر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 بسا شاعر که بعد از مرگ 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چشم خود بربست و چشم ما گشاد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رخت ناز از نیستی بیرون کشید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گل از خاک مزار خود دمید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نمی گنجد به جو عمان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بحرها باید پی طوفان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برقها خوابیده در جان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کوه و صحرا باب جولان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چشمه حیوان براتم کرده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محرم راز حیاتم کرده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هیچکس رازی که من میگویم نگفت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فکر من در معنی نسفت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6FC3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پیر گردون با من این اسرار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6FC3" w:rsidRDefault="000D6FC3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از ندیمان رازها نتوان نهفت </w:t>
            </w:r>
            <w:r w:rsidRPr="005D548F">
              <w:rPr>
                <w:rStyle w:val="libFootnotenumChar"/>
                <w:rtl/>
                <w:lang w:bidi="fa-IR"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همچون قوان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فطرت است که جاودانه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منبع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تمام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بلکه روزبروز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به قول جبران 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جبران از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عصر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عصر خود به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آمده اند</w:t>
      </w:r>
      <w:r w:rsidR="00F842E4">
        <w:rPr>
          <w:rtl/>
          <w:lang w:bidi="fa-IR"/>
        </w:rPr>
        <w:t xml:space="preserve">. </w:t>
      </w:r>
    </w:p>
    <w:p w:rsidR="000D6FC3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مردم فقط در زمان خودشان رهبرند و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زمان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رهبرند و به تدر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 رهبر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رو به فراموش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معدود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بشر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رهبرند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0D6FC3" w:rsidRDefault="000D6FC3" w:rsidP="000D6FC3">
      <w:pPr>
        <w:pStyle w:val="Heading2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9" w:name="_Toc425848252"/>
      <w:r>
        <w:rPr>
          <w:rFonts w:hint="cs"/>
          <w:rtl/>
          <w:lang w:bidi="fa-IR"/>
        </w:rPr>
        <w:lastRenderedPageBreak/>
        <w:t>پی نوشت ها :</w:t>
      </w:r>
      <w:bookmarkEnd w:id="9"/>
      <w:r>
        <w:rPr>
          <w:rFonts w:hint="cs"/>
          <w:rtl/>
          <w:lang w:bidi="fa-IR"/>
        </w:rPr>
        <w:t xml:space="preserve"> </w:t>
      </w:r>
    </w:p>
    <w:p w:rsidR="000D6FC3" w:rsidRDefault="000D6FC3" w:rsidP="004C1D6F">
      <w:pPr>
        <w:pStyle w:val="libNormal"/>
        <w:rPr>
          <w:rFonts w:hint="cs"/>
          <w:rtl/>
          <w:lang w:bidi="fa-IR"/>
        </w:rPr>
      </w:pPr>
    </w:p>
    <w:p w:rsidR="005D548F" w:rsidRPr="000D6FC3" w:rsidRDefault="006B559C" w:rsidP="000D6FC3">
      <w:pPr>
        <w:pStyle w:val="libFootnote"/>
        <w:rPr>
          <w:rtl/>
        </w:rPr>
      </w:pPr>
      <w:r w:rsidRPr="00F75E4E">
        <w:rPr>
          <w:rFonts w:eastAsia="B Badr"/>
          <w:rtl/>
        </w:rPr>
        <w:t>(</w:t>
      </w:r>
      <w:r w:rsidR="004C1D6F" w:rsidRPr="00F75E4E">
        <w:rPr>
          <w:rFonts w:eastAsia="B Badr"/>
          <w:rtl/>
        </w:rPr>
        <w:t>1</w:t>
      </w:r>
      <w:r w:rsidRPr="00F75E4E">
        <w:rPr>
          <w:rFonts w:eastAsia="B Badr"/>
          <w:rtl/>
        </w:rPr>
        <w:t>)</w:t>
      </w:r>
      <w:r w:rsidRPr="000D6FC3">
        <w:rPr>
          <w:rtl/>
        </w:rPr>
        <w:t xml:space="preserve"> </w:t>
      </w:r>
      <w:r w:rsidR="004C1D6F" w:rsidRPr="000D6FC3">
        <w:rPr>
          <w:rtl/>
        </w:rPr>
        <w:t>نهج البلاغه</w:t>
      </w:r>
      <w:r w:rsidR="00F842E4" w:rsidRPr="000D6FC3">
        <w:rPr>
          <w:rtl/>
        </w:rPr>
        <w:t xml:space="preserve">، </w:t>
      </w:r>
      <w:r w:rsidR="004C1D6F" w:rsidRPr="000D6FC3">
        <w:rPr>
          <w:rtl/>
        </w:rPr>
        <w:t>حکمت 139</w:t>
      </w:r>
      <w:r w:rsidR="00F842E4" w:rsidRPr="000D6FC3">
        <w:rPr>
          <w:rtl/>
        </w:rPr>
        <w:t xml:space="preserve">. </w:t>
      </w:r>
    </w:p>
    <w:p w:rsidR="005D548F" w:rsidRPr="000D6FC3" w:rsidRDefault="006B559C" w:rsidP="000D6FC3">
      <w:pPr>
        <w:pStyle w:val="libFootnote"/>
        <w:rPr>
          <w:rtl/>
        </w:rPr>
      </w:pPr>
      <w:r w:rsidRPr="00F75E4E">
        <w:rPr>
          <w:rFonts w:eastAsia="B Badr"/>
          <w:rtl/>
        </w:rPr>
        <w:t>(</w:t>
      </w:r>
      <w:r w:rsidR="004C1D6F" w:rsidRPr="00F75E4E">
        <w:rPr>
          <w:rFonts w:eastAsia="B Badr"/>
          <w:rtl/>
        </w:rPr>
        <w:t>2</w:t>
      </w:r>
      <w:r w:rsidRPr="00F75E4E">
        <w:rPr>
          <w:rFonts w:eastAsia="B Badr"/>
          <w:rtl/>
        </w:rPr>
        <w:t>)</w:t>
      </w:r>
      <w:r w:rsidRPr="000D6FC3">
        <w:rPr>
          <w:rtl/>
        </w:rPr>
        <w:t xml:space="preserve"> </w:t>
      </w:r>
      <w:r w:rsidR="004C1D6F" w:rsidRPr="000D6FC3">
        <w:rPr>
          <w:rtl/>
        </w:rPr>
        <w:t>نهج البلاغه</w:t>
      </w:r>
      <w:r w:rsidR="00F842E4" w:rsidRPr="000D6FC3">
        <w:rPr>
          <w:rtl/>
        </w:rPr>
        <w:t xml:space="preserve">، </w:t>
      </w:r>
      <w:r w:rsidR="004C1D6F" w:rsidRPr="000D6FC3">
        <w:rPr>
          <w:rtl/>
        </w:rPr>
        <w:t>خطبه 149</w:t>
      </w:r>
      <w:r w:rsidR="00F842E4" w:rsidRPr="000D6FC3">
        <w:rPr>
          <w:rtl/>
        </w:rPr>
        <w:t xml:space="preserve">. </w:t>
      </w:r>
    </w:p>
    <w:p w:rsidR="005D548F" w:rsidRPr="000D6FC3" w:rsidRDefault="006B559C" w:rsidP="000D6FC3">
      <w:pPr>
        <w:pStyle w:val="libFootnote"/>
        <w:rPr>
          <w:rtl/>
        </w:rPr>
      </w:pPr>
      <w:r w:rsidRPr="00F75E4E">
        <w:rPr>
          <w:rFonts w:eastAsia="B Badr"/>
          <w:rtl/>
        </w:rPr>
        <w:t>(</w:t>
      </w:r>
      <w:r w:rsidR="004C1D6F" w:rsidRPr="00F75E4E">
        <w:rPr>
          <w:rFonts w:eastAsia="B Badr"/>
          <w:rtl/>
        </w:rPr>
        <w:t>3</w:t>
      </w:r>
      <w:r w:rsidRPr="00F75E4E">
        <w:rPr>
          <w:rFonts w:eastAsia="B Badr"/>
          <w:rtl/>
        </w:rPr>
        <w:t>)</w:t>
      </w:r>
      <w:r w:rsidRPr="000D6FC3">
        <w:rPr>
          <w:rtl/>
        </w:rPr>
        <w:t xml:space="preserve"> </w:t>
      </w:r>
      <w:r w:rsidR="004C1D6F" w:rsidRPr="000D6FC3">
        <w:rPr>
          <w:rtl/>
        </w:rPr>
        <w:t>کل</w:t>
      </w:r>
      <w:r w:rsidR="008E5BD8" w:rsidRPr="000D6FC3">
        <w:rPr>
          <w:rtl/>
        </w:rPr>
        <w:t>ی</w:t>
      </w:r>
      <w:r w:rsidR="004C1D6F" w:rsidRPr="000D6FC3">
        <w:rPr>
          <w:rtl/>
        </w:rPr>
        <w:t>ات اشعار فارس</w:t>
      </w:r>
      <w:r w:rsidR="008E5BD8" w:rsidRPr="000D6FC3">
        <w:rPr>
          <w:rtl/>
        </w:rPr>
        <w:t>ی</w:t>
      </w:r>
      <w:r w:rsidR="004C1D6F" w:rsidRPr="000D6FC3">
        <w:rPr>
          <w:rtl/>
        </w:rPr>
        <w:t xml:space="preserve"> اقبال لاهور</w:t>
      </w:r>
      <w:r w:rsidR="008E5BD8" w:rsidRPr="000D6FC3">
        <w:rPr>
          <w:rtl/>
        </w:rPr>
        <w:t>ی</w:t>
      </w:r>
      <w:r w:rsidR="00F842E4" w:rsidRPr="000D6FC3">
        <w:rPr>
          <w:rtl/>
        </w:rPr>
        <w:t xml:space="preserve">، </w:t>
      </w:r>
      <w:r w:rsidR="004C1D6F" w:rsidRPr="000D6FC3">
        <w:rPr>
          <w:rtl/>
        </w:rPr>
        <w:t>ص 7-6</w:t>
      </w:r>
      <w:r w:rsidR="00F842E4" w:rsidRPr="000D6FC3">
        <w:rPr>
          <w:rtl/>
        </w:rPr>
        <w:t xml:space="preserve">. </w:t>
      </w:r>
    </w:p>
    <w:p w:rsidR="005D548F" w:rsidRDefault="000D6FC3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425848253"/>
      <w:r w:rsidR="005D548F">
        <w:rPr>
          <w:rtl/>
          <w:lang w:bidi="fa-IR"/>
        </w:rPr>
        <w:lastRenderedPageBreak/>
        <w:t>تشیع، مکتب محبت و عشق</w:t>
      </w:r>
      <w:bookmarkEnd w:id="10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ازات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بر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مذاهب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ربنا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محبت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زمان شخص 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اکرم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مذهب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گذار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شده است زمزمه محبت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آنجا که در سخن رسول اکرم جمله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علی و شیعته هم الفائزون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گرد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فته او و گرم او و مجذوب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نرو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مذهب عشق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تولا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حضرت مکتب عشق و محبت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عنصر محبت در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دخالت تام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ع با نام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سلسله از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فتگان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و جانبازان سر از پا نشناخته توأم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همان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بر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حد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 و آنها را تاز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طبق مقررات شرع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بازهم از او رو بر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تافتند و از محبتشان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کاسته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لو ضربت خیشوم المؤمن بسیفی هذا علی ان یبغضنی ما ابغضنی، ولو صببت الدنیا بجماتها علی المنافق علی ان یحبنی ما أحبنی، و ذلک انه قضی فانقضی علی لسان النبی الامی انه قال: یا علی لا یبغضک مؤمن، و لا یحبک منافق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«اگر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مؤمن را بزنم که با من دشمن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هرگز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نخواهد کرد و اگر همه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را بر سر منافق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زم که مرا دوست بدارد هرگز مرا دوست نخواهد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گذشته و بر زبان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گشته که گفت</w:t>
      </w:r>
      <w:r w:rsidR="00F842E4">
        <w:rPr>
          <w:rtl/>
          <w:lang w:bidi="fa-IR"/>
        </w:rPr>
        <w:t xml:space="preserve">: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مؤمن تو را دشمن ندارد و منافق تو را دوست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سنجش فطرتها و سرشتها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آنکه فطرت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سالم و سرشت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پاک دارد از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رنجد ولو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رش بر او فرود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آنکه فطرت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آلوده دارد به او علاقمند نگردد ولو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احسانش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چون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جز تجسم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از دوستان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و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متأسفانه از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لغزش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انجام گرفت 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حد بر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پنجه راستش را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 را به دست چپ گرفت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قطرات خون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ابن الکواء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آشوبگر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خواست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به نفع حزب خود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استفاده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ترحم آم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جلو رفت و گفت دستت را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«قطع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الوص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و قائد الغر المحجل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الناس بالمؤمن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امام الهد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السابق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جنات النع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مصادم الابطال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المنتقم من الجهال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معط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الزکاش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الهاد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الرشاد و الناطق بالسداد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شجاع مک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جحجاح وف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«پنجه ام را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جانش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حق 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نسبت به مؤمنان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امام هدا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شتاز بهشتها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نعمت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مبارز شجاعان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انتقام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رنده از جهالت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شگان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بخشنده زکات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رهبر راه رشد و کمال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نده گفتار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صواب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شجاع مک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بزرگوار با وفا»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ابن الکواء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تو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دستت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ثنا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چرا ثنا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نگو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حال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با گوشت و خونم درآم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است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به خدا سوگند که نبر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دستم را جز به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خداوند قرار داده است</w:t>
      </w:r>
      <w:r w:rsidR="00F842E4">
        <w:rPr>
          <w:rtl/>
          <w:lang w:bidi="fa-IR"/>
        </w:rPr>
        <w:t xml:space="preserve">. </w:t>
      </w:r>
    </w:p>
    <w:p w:rsidR="00F75E4E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عشقها و علاقه ها که 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ما را به مسئله محبت و عشق و آثار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کشاند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F75E4E" w:rsidRDefault="00F75E4E" w:rsidP="00F75E4E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11" w:name="_Toc425848254"/>
      <w:r>
        <w:rPr>
          <w:rFonts w:eastAsia="B Badr" w:hint="cs"/>
          <w:rtl/>
        </w:rPr>
        <w:lastRenderedPageBreak/>
        <w:t>پی نوشت ها :</w:t>
      </w:r>
      <w:bookmarkEnd w:id="11"/>
    </w:p>
    <w:p w:rsidR="00F75E4E" w:rsidRDefault="00F75E4E" w:rsidP="00F75E4E">
      <w:pPr>
        <w:pStyle w:val="libNormal"/>
        <w:rPr>
          <w:rFonts w:eastAsia="B Badr" w:hint="cs"/>
          <w:rtl/>
        </w:rPr>
      </w:pPr>
    </w:p>
    <w:p w:rsidR="005D548F" w:rsidRPr="00F75E4E" w:rsidRDefault="006B559C" w:rsidP="00F75E4E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1</w:t>
      </w:r>
      <w:r w:rsidRPr="00407F4F">
        <w:rPr>
          <w:rFonts w:eastAsia="B Badr"/>
          <w:rtl/>
        </w:rPr>
        <w:t>)</w:t>
      </w:r>
      <w:r w:rsidRPr="00F75E4E">
        <w:rPr>
          <w:rtl/>
        </w:rPr>
        <w:t xml:space="preserve"> </w:t>
      </w:r>
      <w:r w:rsidR="004C1D6F" w:rsidRPr="00F75E4E">
        <w:rPr>
          <w:rtl/>
        </w:rPr>
        <w:t>جلال الد</w:t>
      </w:r>
      <w:r w:rsidR="008E5BD8" w:rsidRPr="00F75E4E">
        <w:rPr>
          <w:rtl/>
        </w:rPr>
        <w:t>ی</w:t>
      </w:r>
      <w:r w:rsidR="004C1D6F" w:rsidRPr="00F75E4E">
        <w:rPr>
          <w:rtl/>
        </w:rPr>
        <w:t>ن س</w:t>
      </w:r>
      <w:r w:rsidR="008E5BD8" w:rsidRPr="00F75E4E">
        <w:rPr>
          <w:rtl/>
        </w:rPr>
        <w:t>ی</w:t>
      </w:r>
      <w:r w:rsidR="004C1D6F" w:rsidRPr="00F75E4E">
        <w:rPr>
          <w:rtl/>
        </w:rPr>
        <w:t>وط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در الدر المنثور در ذ</w:t>
      </w:r>
      <w:r w:rsidR="008E5BD8" w:rsidRPr="00F75E4E">
        <w:rPr>
          <w:rtl/>
        </w:rPr>
        <w:t>ی</w:t>
      </w:r>
      <w:r w:rsidR="004C1D6F" w:rsidRPr="00F75E4E">
        <w:rPr>
          <w:rtl/>
        </w:rPr>
        <w:t>ل آ</w:t>
      </w:r>
      <w:r w:rsidR="008E5BD8" w:rsidRPr="00F75E4E">
        <w:rPr>
          <w:rtl/>
        </w:rPr>
        <w:t>ی</w:t>
      </w:r>
      <w:r w:rsidR="004C1D6F" w:rsidRPr="00F75E4E">
        <w:rPr>
          <w:rtl/>
        </w:rPr>
        <w:t>ة 7 سوره ب</w:t>
      </w:r>
      <w:r w:rsidR="008E5BD8" w:rsidRPr="00F75E4E">
        <w:rPr>
          <w:rtl/>
        </w:rPr>
        <w:t>ی</w:t>
      </w:r>
      <w:r w:rsidR="004C1D6F" w:rsidRPr="00F75E4E">
        <w:rPr>
          <w:rtl/>
        </w:rPr>
        <w:t>نه از ابن عساکر از جابر بن عبدالله انصار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نقل م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کند که گفت در محضر پ</w:t>
      </w:r>
      <w:r w:rsidR="008E5BD8" w:rsidRPr="00F75E4E">
        <w:rPr>
          <w:rtl/>
        </w:rPr>
        <w:t>ی</w:t>
      </w:r>
      <w:r w:rsidR="004C1D6F" w:rsidRPr="00F75E4E">
        <w:rPr>
          <w:rtl/>
        </w:rPr>
        <w:t>غمبر بود</w:t>
      </w:r>
      <w:r w:rsidR="008E5BD8" w:rsidRPr="00F75E4E">
        <w:rPr>
          <w:rtl/>
        </w:rPr>
        <w:t>ی</w:t>
      </w:r>
      <w:r w:rsidR="004C1D6F" w:rsidRPr="00F75E4E">
        <w:rPr>
          <w:rtl/>
        </w:rPr>
        <w:t>م که عل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ن</w:t>
      </w:r>
      <w:r w:rsidR="008E5BD8" w:rsidRPr="00F75E4E">
        <w:rPr>
          <w:rtl/>
        </w:rPr>
        <w:t>ی</w:t>
      </w:r>
      <w:r w:rsidR="004C1D6F" w:rsidRPr="00F75E4E">
        <w:rPr>
          <w:rtl/>
        </w:rPr>
        <w:t>ز به محضرش م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آمد</w:t>
      </w:r>
      <w:r w:rsidR="00F842E4" w:rsidRPr="00F75E4E">
        <w:rPr>
          <w:rtl/>
        </w:rPr>
        <w:t xml:space="preserve">. </w:t>
      </w:r>
      <w:r w:rsidR="004C1D6F" w:rsidRPr="00F75E4E">
        <w:rPr>
          <w:rtl/>
        </w:rPr>
        <w:t>حضرت فرمودند</w:t>
      </w:r>
      <w:r w:rsidR="00F842E4" w:rsidRPr="00F75E4E">
        <w:rPr>
          <w:rtl/>
        </w:rPr>
        <w:t xml:space="preserve">: </w:t>
      </w:r>
      <w:r w:rsidR="004C1D6F" w:rsidRPr="00F75E4E">
        <w:rPr>
          <w:rtl/>
        </w:rPr>
        <w:t>و الذ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نفس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ب</w:t>
      </w:r>
      <w:r w:rsidR="008E5BD8" w:rsidRPr="00F75E4E">
        <w:rPr>
          <w:rtl/>
        </w:rPr>
        <w:t>ی</w:t>
      </w:r>
      <w:r w:rsidR="004C1D6F" w:rsidRPr="00F75E4E">
        <w:rPr>
          <w:rtl/>
        </w:rPr>
        <w:t>ده ان هذا و ش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عته هم الفائزون </w:t>
      </w:r>
      <w:r w:rsidR="008E5BD8" w:rsidRPr="00F75E4E">
        <w:rPr>
          <w:rtl/>
        </w:rPr>
        <w:t>ی</w:t>
      </w:r>
      <w:r w:rsidR="004C1D6F" w:rsidRPr="00F75E4E">
        <w:rPr>
          <w:rtl/>
        </w:rPr>
        <w:t>وم الق</w:t>
      </w:r>
      <w:r w:rsidR="008E5BD8" w:rsidRPr="00F75E4E">
        <w:rPr>
          <w:rtl/>
        </w:rPr>
        <w:t>ی</w:t>
      </w:r>
      <w:r w:rsidR="004C1D6F" w:rsidRPr="00F75E4E">
        <w:rPr>
          <w:rtl/>
        </w:rPr>
        <w:t>امه»</w:t>
      </w:r>
      <w:r w:rsidR="00F842E4" w:rsidRPr="00F75E4E">
        <w:rPr>
          <w:rtl/>
        </w:rPr>
        <w:t xml:space="preserve">، </w:t>
      </w:r>
      <w:r w:rsidR="008E5BD8" w:rsidRPr="00F75E4E">
        <w:rPr>
          <w:rtl/>
        </w:rPr>
        <w:t>ی</w:t>
      </w:r>
      <w:r w:rsidR="004C1D6F" w:rsidRPr="00F75E4E">
        <w:rPr>
          <w:rtl/>
        </w:rPr>
        <w:t>عن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سوگند به آن کس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که جانم در دست اوست ا</w:t>
      </w:r>
      <w:r w:rsidR="008E5BD8" w:rsidRPr="00F75E4E">
        <w:rPr>
          <w:rtl/>
        </w:rPr>
        <w:t>ی</w:t>
      </w:r>
      <w:r w:rsidR="004C1D6F" w:rsidRPr="00F75E4E">
        <w:rPr>
          <w:rtl/>
        </w:rPr>
        <w:t>ن مرد و ش</w:t>
      </w:r>
      <w:r w:rsidR="008E5BD8" w:rsidRPr="00F75E4E">
        <w:rPr>
          <w:rtl/>
        </w:rPr>
        <w:t>ی</w:t>
      </w:r>
      <w:r w:rsidR="004C1D6F" w:rsidRPr="00F75E4E">
        <w:rPr>
          <w:rtl/>
        </w:rPr>
        <w:t>ع</w:t>
      </w:r>
      <w:r w:rsidR="008E5BD8" w:rsidRPr="00F75E4E">
        <w:rPr>
          <w:rtl/>
        </w:rPr>
        <w:t>ی</w:t>
      </w:r>
      <w:r w:rsidR="004C1D6F" w:rsidRPr="00F75E4E">
        <w:rPr>
          <w:rtl/>
        </w:rPr>
        <w:t>ان او در روز ق</w:t>
      </w:r>
      <w:r w:rsidR="008E5BD8" w:rsidRPr="00F75E4E">
        <w:rPr>
          <w:rtl/>
        </w:rPr>
        <w:t>ی</w:t>
      </w:r>
      <w:r w:rsidR="004C1D6F" w:rsidRPr="00F75E4E">
        <w:rPr>
          <w:rtl/>
        </w:rPr>
        <w:t>امت رستگارانند</w:t>
      </w:r>
      <w:r w:rsidR="00F842E4" w:rsidRPr="00F75E4E">
        <w:rPr>
          <w:rtl/>
        </w:rPr>
        <w:t xml:space="preserve">. </w:t>
      </w:r>
      <w:r w:rsidR="004C1D6F" w:rsidRPr="00F75E4E">
        <w:rPr>
          <w:rtl/>
        </w:rPr>
        <w:t>و مناو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در کنوز الحقا</w:t>
      </w:r>
      <w:r w:rsidR="008E5BD8" w:rsidRPr="00F75E4E">
        <w:rPr>
          <w:rtl/>
        </w:rPr>
        <w:t>ی</w:t>
      </w:r>
      <w:r w:rsidR="004C1D6F" w:rsidRPr="00F75E4E">
        <w:rPr>
          <w:rtl/>
        </w:rPr>
        <w:t>ق به دو روا</w:t>
      </w:r>
      <w:r w:rsidR="008E5BD8" w:rsidRPr="00F75E4E">
        <w:rPr>
          <w:rtl/>
        </w:rPr>
        <w:t>ی</w:t>
      </w:r>
      <w:r w:rsidR="004C1D6F" w:rsidRPr="00F75E4E">
        <w:rPr>
          <w:rtl/>
        </w:rPr>
        <w:t>ت نقل م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کند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و ه</w:t>
      </w:r>
      <w:r w:rsidR="008E5BD8" w:rsidRPr="00F75E4E">
        <w:rPr>
          <w:rtl/>
        </w:rPr>
        <w:t>ی</w:t>
      </w:r>
      <w:r w:rsidR="004C1D6F" w:rsidRPr="00F75E4E">
        <w:rPr>
          <w:rtl/>
        </w:rPr>
        <w:t>ثم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در مجمع الزوائد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و ابن حجر در الصواعق المحرقة هم</w:t>
      </w:r>
      <w:r w:rsidR="008E5BD8" w:rsidRPr="00F75E4E">
        <w:rPr>
          <w:rtl/>
        </w:rPr>
        <w:t>ی</w:t>
      </w:r>
      <w:r w:rsidR="004C1D6F" w:rsidRPr="00F75E4E">
        <w:rPr>
          <w:rtl/>
        </w:rPr>
        <w:t>ن مضمون را با ک</w:t>
      </w:r>
      <w:r w:rsidR="008E5BD8" w:rsidRPr="00F75E4E">
        <w:rPr>
          <w:rtl/>
        </w:rPr>
        <w:t>ی</w:t>
      </w:r>
      <w:r w:rsidR="004C1D6F" w:rsidRPr="00F75E4E">
        <w:rPr>
          <w:rtl/>
        </w:rPr>
        <w:t>ف</w:t>
      </w:r>
      <w:r w:rsidR="008E5BD8" w:rsidRPr="00F75E4E">
        <w:rPr>
          <w:rtl/>
        </w:rPr>
        <w:t>ی</w:t>
      </w:r>
      <w:r w:rsidR="004C1D6F" w:rsidRPr="00F75E4E">
        <w:rPr>
          <w:rtl/>
        </w:rPr>
        <w:t>ت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د</w:t>
      </w:r>
      <w:r w:rsidR="008E5BD8" w:rsidRPr="00F75E4E">
        <w:rPr>
          <w:rtl/>
        </w:rPr>
        <w:t>ی</w:t>
      </w:r>
      <w:r w:rsidR="004C1D6F" w:rsidRPr="00F75E4E">
        <w:rPr>
          <w:rtl/>
        </w:rPr>
        <w:t>گر نقل م</w:t>
      </w:r>
      <w:r w:rsidR="008E5BD8" w:rsidRPr="00F75E4E">
        <w:rPr>
          <w:rtl/>
        </w:rPr>
        <w:t>ی</w:t>
      </w:r>
      <w:r w:rsidR="004C1D6F" w:rsidRPr="00F75E4E">
        <w:rPr>
          <w:rtl/>
        </w:rPr>
        <w:t xml:space="preserve"> کنند</w:t>
      </w:r>
      <w:r w:rsidR="00F842E4" w:rsidRPr="00F75E4E">
        <w:rPr>
          <w:rtl/>
        </w:rPr>
        <w:t xml:space="preserve">. </w:t>
      </w:r>
    </w:p>
    <w:p w:rsidR="005D548F" w:rsidRPr="00F75E4E" w:rsidRDefault="006B559C" w:rsidP="00F75E4E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2</w:t>
      </w:r>
      <w:r w:rsidRPr="00407F4F">
        <w:rPr>
          <w:rFonts w:eastAsia="B Badr"/>
          <w:rtl/>
        </w:rPr>
        <w:t>)</w:t>
      </w:r>
      <w:r w:rsidRPr="00F75E4E">
        <w:rPr>
          <w:rtl/>
        </w:rPr>
        <w:t xml:space="preserve"> </w:t>
      </w:r>
      <w:r w:rsidR="004C1D6F" w:rsidRPr="00F75E4E">
        <w:rPr>
          <w:rtl/>
        </w:rPr>
        <w:t>نهج البلاغه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حکمت 42</w:t>
      </w:r>
      <w:r w:rsidR="00F842E4" w:rsidRPr="00F75E4E">
        <w:rPr>
          <w:rtl/>
        </w:rPr>
        <w:t xml:space="preserve">. </w:t>
      </w:r>
    </w:p>
    <w:p w:rsidR="005D548F" w:rsidRPr="00F75E4E" w:rsidRDefault="006B559C" w:rsidP="00F75E4E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3</w:t>
      </w:r>
      <w:r w:rsidRPr="00407F4F">
        <w:rPr>
          <w:rFonts w:eastAsia="B Badr"/>
          <w:rtl/>
        </w:rPr>
        <w:t>)</w:t>
      </w:r>
      <w:r w:rsidRPr="00F75E4E">
        <w:rPr>
          <w:rtl/>
        </w:rPr>
        <w:t xml:space="preserve"> </w:t>
      </w:r>
      <w:r w:rsidR="004C1D6F" w:rsidRPr="00F75E4E">
        <w:rPr>
          <w:rtl/>
        </w:rPr>
        <w:t>بحار الانوار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ج 40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ص 281 -282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چاپ جد</w:t>
      </w:r>
      <w:r w:rsidR="008E5BD8" w:rsidRPr="00F75E4E">
        <w:rPr>
          <w:rtl/>
        </w:rPr>
        <w:t>ی</w:t>
      </w:r>
      <w:r w:rsidR="004C1D6F" w:rsidRPr="00F75E4E">
        <w:rPr>
          <w:rtl/>
        </w:rPr>
        <w:t>د و التفس</w:t>
      </w:r>
      <w:r w:rsidR="008E5BD8" w:rsidRPr="00F75E4E">
        <w:rPr>
          <w:rtl/>
        </w:rPr>
        <w:t>ی</w:t>
      </w:r>
      <w:r w:rsidR="004C1D6F" w:rsidRPr="00F75E4E">
        <w:rPr>
          <w:rtl/>
        </w:rPr>
        <w:t>ر الکب</w:t>
      </w:r>
      <w:r w:rsidR="008E5BD8" w:rsidRPr="00F75E4E">
        <w:rPr>
          <w:rtl/>
        </w:rPr>
        <w:t>ی</w:t>
      </w:r>
      <w:r w:rsidR="004C1D6F" w:rsidRPr="00F75E4E">
        <w:rPr>
          <w:rtl/>
        </w:rPr>
        <w:t>ر فخر راز</w:t>
      </w:r>
      <w:r w:rsidR="008E5BD8" w:rsidRPr="00F75E4E">
        <w:rPr>
          <w:rtl/>
        </w:rPr>
        <w:t>ی</w:t>
      </w:r>
      <w:r w:rsidR="00F842E4" w:rsidRPr="00F75E4E">
        <w:rPr>
          <w:rtl/>
        </w:rPr>
        <w:t xml:space="preserve">، </w:t>
      </w:r>
      <w:r w:rsidR="004C1D6F" w:rsidRPr="00F75E4E">
        <w:rPr>
          <w:rtl/>
        </w:rPr>
        <w:t>ذ</w:t>
      </w:r>
      <w:r w:rsidR="008E5BD8" w:rsidRPr="00F75E4E">
        <w:rPr>
          <w:rtl/>
        </w:rPr>
        <w:t>ی</w:t>
      </w:r>
      <w:r w:rsidR="004C1D6F" w:rsidRPr="00F75E4E">
        <w:rPr>
          <w:rtl/>
        </w:rPr>
        <w:t>ل آ</w:t>
      </w:r>
      <w:r w:rsidR="008E5BD8" w:rsidRPr="00F75E4E">
        <w:rPr>
          <w:rtl/>
        </w:rPr>
        <w:t>ی</w:t>
      </w:r>
      <w:r w:rsidR="004C1D6F" w:rsidRPr="00F75E4E">
        <w:rPr>
          <w:rtl/>
        </w:rPr>
        <w:t>ه 9 سوره کهف</w:t>
      </w:r>
      <w:r w:rsidRPr="00F75E4E">
        <w:rPr>
          <w:rtl/>
        </w:rPr>
        <w:t xml:space="preserve"> (</w:t>
      </w:r>
      <w:r w:rsidR="004C1D6F" w:rsidRPr="00F75E4E">
        <w:rPr>
          <w:rtl/>
        </w:rPr>
        <w:t>ام حسبت أن</w:t>
      </w:r>
      <w:r w:rsidR="00F842E4" w:rsidRPr="00F75E4E">
        <w:rPr>
          <w:rtl/>
        </w:rPr>
        <w:t>...</w:t>
      </w:r>
      <w:r w:rsidRPr="00F75E4E">
        <w:rPr>
          <w:rtl/>
        </w:rPr>
        <w:t xml:space="preserve">) </w:t>
      </w:r>
      <w:r w:rsidR="00F842E4" w:rsidRPr="00F75E4E">
        <w:rPr>
          <w:rtl/>
        </w:rPr>
        <w:t xml:space="preserve">. </w:t>
      </w:r>
    </w:p>
    <w:p w:rsidR="005D548F" w:rsidRDefault="00F75E4E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425848255"/>
      <w:r w:rsidR="005D548F">
        <w:rPr>
          <w:rtl/>
          <w:lang w:bidi="fa-IR"/>
        </w:rPr>
        <w:lastRenderedPageBreak/>
        <w:t>اکسیر محبت</w:t>
      </w:r>
      <w:bookmarkEnd w:id="12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شعرا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زبان عشق را «اکس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ر»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اگران معتقد بودند که در عالم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وجود دارد به نام «اکس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«ک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ا»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ماده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ماده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قرنها به دنبال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شعرا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اصطلاح را استخدام کردند و گفتند آن اکس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دارد عشق و محبت است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عشق است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قلب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 مطلقا اکس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است و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دارد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فلز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فلز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تبد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هم فلزات مختلف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«الناس معادن کمعادن الذهب و الفضة»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 است که دل را دل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اگر عشق نباشد دل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آب و گل است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F75E4E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آن دل را که سوزی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 افسرده غیر از مشت گل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5E4E" w:rsidTr="005C2CAB">
        <w:trPr>
          <w:trHeight w:val="350"/>
        </w:trPr>
        <w:tc>
          <w:tcPr>
            <w:tcW w:w="4288" w:type="dxa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الهی! سینه ای ده آتش افروز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75E4E" w:rsidRDefault="00F75E4E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در آن سینه دلی و ان دل همه سوز </w:t>
            </w:r>
            <w:r w:rsidRPr="005D548F">
              <w:rPr>
                <w:rStyle w:val="libFootnotenumChar"/>
                <w:rtl/>
                <w:lang w:bidi="fa-IR"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آثار عشق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و قدرت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آفر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جبان را شجاع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مرغ خانگ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 زمان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تنهاست بالها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پشت خود جمع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آرام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خرامد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کرمک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کند تا از آن استفاده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مختصر صدائ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مقابل کودک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از خود مقاومت نشان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مرغ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جوجه دار شده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عشق و محبت در کانون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خانه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وضعش دگرگون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بالها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پشت جمع شده را به علامت آمادگ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دفاع پائ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اندازد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حالت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آهنگ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ادش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تر و شجاعانه 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قبلا به احتمال خطر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فرار </w:t>
      </w:r>
      <w:r>
        <w:rPr>
          <w:rtl/>
          <w:lang w:bidi="fa-IR"/>
        </w:rPr>
        <w:lastRenderedPageBreak/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اما اکنون به احتمال خطر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حمله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رانه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ورش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محبت و عشق است که مرغ ترسو را به صورت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جلوه 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 و محبت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تنبل را چالاک و زرنگ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کودن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زهوش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پسر و دختر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چکدام آنها در زمان تجردشان در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مگر در آنچه مستق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 به شخص خودشان ارتباط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به هم دل بستند و کانون خانوادگ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دادند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بار خود را به سرنوشت موجود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علاقه مند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شعاع خواسته هاشان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چون صاحب فرزند شدند به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روحشان عوض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 پسرک تنبل و سنگ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اکنون چالاک و پرتحرک شده است و آن دخترک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زور هم از رختخواب بر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 اکنون تا صدا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کودک گهواره 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همچون برق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کدام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روست که لخت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رخوت را برد و جوان را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حساس ساخت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جز عشق و محبت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 است که از بخ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بخشنده و از کم طاقت و ناشک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 متحمل و 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اثر عشق است که مرغ خودخواه را که فقط به فکر خود بود دانه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جمع کند و خود را محافظت کند به صورت موجود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 که چون دانه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 جوجه ها را آواز دهد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مادر را که تا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 دختر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لوس و بخور و بخواب و زود رنج و کم طاقت بود با قدرت شگرف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مقابل گرسنگ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ژول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صبور و متحمل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تاب تحمل زحمات مادر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رقت و رفع غلظت و خشونت از روح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به عبارت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تلط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عواطف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توحد و تأحد و تمرکز و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بردن تشتت و تفرق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 و در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قدرت حاصل از تجمع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همه از آثار عشق و محبت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زبان شعر و ادب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باب اثر عشق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شتر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اثر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آن الهام بخش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عشق است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F75E4E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بلبل از فیض گل آموخت سخن ورنه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این همه قول و غزل تعبیه در منقارش </w:t>
            </w:r>
            <w:r w:rsidRPr="005D548F">
              <w:rPr>
                <w:rStyle w:val="libFootnotenumChar"/>
                <w:rtl/>
                <w:lang w:bidi="fa-IR"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ض گل گر چه به حسب ظاهر لفظ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امر خارج از وجود بلبل است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جز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عشق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70"/>
        <w:gridCol w:w="3668"/>
      </w:tblGrid>
      <w:tr w:rsidR="00F75E4E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تو مپندار که مجنون سر خود مجنون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75E4E" w:rsidRDefault="00F75E4E" w:rsidP="00F75E4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از سمک تا به سماکش کشش لیلی برد </w:t>
            </w:r>
            <w:r w:rsidRPr="005D548F">
              <w:rPr>
                <w:rStyle w:val="libFootnotenumChar"/>
                <w:rtl/>
                <w:lang w:bidi="fa-IR"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خفته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بسته و مهار شده را آزاد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شکافتن اتمها و آزاد شدن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اتم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الهام بخش است و قهرمان ساز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چه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شاعران و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لسوفان و هنرمندان که مخلوق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عشق و محبت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 نفس را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و استعدادات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باطن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ظاهر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نظر قوا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ادراک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الهام بخش و از نظر قوا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احساس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اراده و همت را تقو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آنگاه که در جهت علو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متصاعد شود کرامت و خارق عادت به وجود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F842E4">
        <w:rPr>
          <w:rtl/>
          <w:lang w:bidi="fa-IR"/>
        </w:rPr>
        <w:t xml:space="preserve">. </w:t>
      </w:r>
    </w:p>
    <w:p w:rsidR="00F75E4E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روح را از مز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جها و خلطها پاک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به عبارت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عشق تصف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گر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صفات رذ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ناش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خودخواه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سرد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حرارت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بخل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امساک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جبن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تنبل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تکبر و عجب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عقدها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ها را زائل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گو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محروم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نا کام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عشق ممکن است به نوبه خود تول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عقده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ها کند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F75E4E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محبت تلخها شیرین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75E4E" w:rsidRDefault="00F75E4E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از محبت مسها زرین شود </w:t>
            </w:r>
            <w:r w:rsidRPr="005D548F">
              <w:rPr>
                <w:rStyle w:val="libFootnotenumChar"/>
                <w:rtl/>
                <w:lang w:bidi="fa-IR"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اثر عشق از لحاظ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جهت عمران و آباد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 است و از لحاظ بدن در جهت گداختن و خراب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اثر عشق در بدن درست عکس روح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 در بدن باعث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موجب زرد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چهره و لاغر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اندام و سقم و اختلال هاضمه و اعصاب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تمام آثار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بدن دارد آثار تخر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نسبت به روح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 موضوع عشق چه موضوع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تا نحوه استفاده شخص چگونه باشد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بگذر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از آثار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نظر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غالبا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تول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قوت و رقت و صفا و توحد و همت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ضعف و زبون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کدورت و تفرق و کودن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خلطها که به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قرآن «دس»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برده و غشها را 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و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را خالص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7B180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شاه جان مر جسم را ویران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بعد و یرانیش آبادان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ای خنک جانی که بهر عشق و حال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بذل کرد او خان و مان و ملک و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کرد ویران خانه بهر گنج 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وز همان گنجش کند معمورتر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آب را ببرید و جو را پاک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بعد از آن در جو روان کرد آب 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پوست را بشکافت پیکان را کشید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پوست تازه بعد از آنش بردمید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کاملان کز سر تحقیق آگهند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بی خود و حیران و مست و واله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چنین حیران که پشتش سوی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بل چنان حیران که غرق و مست دوست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B1805" w:rsidRDefault="007B1805" w:rsidP="004C1D6F">
      <w:pPr>
        <w:pStyle w:val="libNormal"/>
        <w:rPr>
          <w:rtl/>
          <w:lang w:bidi="fa-IR"/>
        </w:rPr>
      </w:pPr>
    </w:p>
    <w:p w:rsidR="007B1805" w:rsidRDefault="007B1805" w:rsidP="007B1805">
      <w:pPr>
        <w:pStyle w:val="Heading2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3" w:name="_Toc425848256"/>
      <w:r>
        <w:rPr>
          <w:rFonts w:hint="cs"/>
          <w:rtl/>
          <w:lang w:bidi="fa-IR"/>
        </w:rPr>
        <w:lastRenderedPageBreak/>
        <w:t>پی نوشت ها :</w:t>
      </w:r>
      <w:bookmarkEnd w:id="13"/>
      <w:r>
        <w:rPr>
          <w:rFonts w:hint="cs"/>
          <w:rtl/>
          <w:lang w:bidi="fa-IR"/>
        </w:rPr>
        <w:t xml:space="preserve"> </w:t>
      </w:r>
    </w:p>
    <w:p w:rsidR="007B1805" w:rsidRDefault="007B1805" w:rsidP="004C1D6F">
      <w:pPr>
        <w:pStyle w:val="libNormal"/>
        <w:rPr>
          <w:rFonts w:hint="cs"/>
          <w:rtl/>
          <w:lang w:bidi="fa-IR"/>
        </w:rPr>
      </w:pPr>
    </w:p>
    <w:p w:rsidR="004C1D6F" w:rsidRPr="007B1805" w:rsidRDefault="007B1805" w:rsidP="007B1805">
      <w:pPr>
        <w:pStyle w:val="libFootnote"/>
        <w:rPr>
          <w:rtl/>
        </w:rPr>
      </w:pPr>
      <w:r w:rsidRPr="007B1805">
        <w:rPr>
          <w:rFonts w:hint="cs"/>
          <w:rtl/>
        </w:rPr>
        <w:t xml:space="preserve">1. </w:t>
      </w:r>
      <w:r w:rsidR="004C1D6F" w:rsidRPr="007B1805">
        <w:rPr>
          <w:rtl/>
        </w:rPr>
        <w:t>در برهان قاطع درباره اکس</w:t>
      </w:r>
      <w:r w:rsidR="008E5BD8" w:rsidRPr="007B1805">
        <w:rPr>
          <w:rtl/>
        </w:rPr>
        <w:t>ی</w:t>
      </w:r>
      <w:r w:rsidR="004C1D6F" w:rsidRPr="007B1805">
        <w:rPr>
          <w:rtl/>
        </w:rPr>
        <w:t>ر 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گو</w:t>
      </w:r>
      <w:r w:rsidR="008E5BD8" w:rsidRPr="007B1805">
        <w:rPr>
          <w:rtl/>
        </w:rPr>
        <w:t>ی</w:t>
      </w:r>
      <w:r w:rsidR="004C1D6F" w:rsidRPr="007B1805">
        <w:rPr>
          <w:rtl/>
        </w:rPr>
        <w:t>د</w:t>
      </w:r>
      <w:r w:rsidR="00F842E4" w:rsidRPr="007B1805">
        <w:rPr>
          <w:rtl/>
        </w:rPr>
        <w:t xml:space="preserve">: </w:t>
      </w:r>
      <w:r w:rsidR="004C1D6F" w:rsidRPr="007B1805">
        <w:rPr>
          <w:rtl/>
        </w:rPr>
        <w:t>«جوهر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است گدازنده و آم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زنده و کامل کننده </w:t>
      </w:r>
      <w:r w:rsidR="008E5BD8" w:rsidRPr="007B1805">
        <w:rPr>
          <w:rtl/>
        </w:rPr>
        <w:t>ی</w:t>
      </w:r>
      <w:r w:rsidR="004C1D6F" w:rsidRPr="007B1805">
        <w:rPr>
          <w:rtl/>
        </w:rPr>
        <w:t>عن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مس را طلا 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کند</w:t>
      </w:r>
      <w:r w:rsidR="00F842E4" w:rsidRPr="007B1805">
        <w:rPr>
          <w:rtl/>
        </w:rPr>
        <w:t xml:space="preserve">، </w:t>
      </w:r>
      <w:r w:rsidR="004C1D6F" w:rsidRPr="007B1805">
        <w:rPr>
          <w:rtl/>
        </w:rPr>
        <w:t>و ادو</w:t>
      </w:r>
      <w:r w:rsidR="008E5BD8" w:rsidRPr="007B1805">
        <w:rPr>
          <w:rtl/>
        </w:rPr>
        <w:t>ی</w:t>
      </w:r>
      <w:r w:rsidR="004C1D6F" w:rsidRPr="007B1805">
        <w:rPr>
          <w:rtl/>
        </w:rPr>
        <w:t>ه مف</w:t>
      </w:r>
      <w:r w:rsidR="008E5BD8" w:rsidRPr="007B1805">
        <w:rPr>
          <w:rtl/>
        </w:rPr>
        <w:t>ی</w:t>
      </w:r>
      <w:r w:rsidR="004C1D6F" w:rsidRPr="007B1805">
        <w:rPr>
          <w:rtl/>
        </w:rPr>
        <w:t>ده فا</w:t>
      </w:r>
      <w:r w:rsidR="008E5BD8" w:rsidRPr="007B1805">
        <w:rPr>
          <w:rtl/>
        </w:rPr>
        <w:t>ی</w:t>
      </w:r>
      <w:r w:rsidR="004C1D6F" w:rsidRPr="007B1805">
        <w:rPr>
          <w:rtl/>
        </w:rPr>
        <w:t>ده مند و نظر مرشد کامل را ن</w:t>
      </w:r>
      <w:r w:rsidR="008E5BD8" w:rsidRPr="007B1805">
        <w:rPr>
          <w:rtl/>
        </w:rPr>
        <w:t>ی</w:t>
      </w:r>
      <w:r w:rsidR="004C1D6F" w:rsidRPr="007B1805">
        <w:rPr>
          <w:rtl/>
        </w:rPr>
        <w:t>ز مجازا اکس</w:t>
      </w:r>
      <w:r w:rsidR="008E5BD8" w:rsidRPr="007B1805">
        <w:rPr>
          <w:rtl/>
        </w:rPr>
        <w:t>ی</w:t>
      </w:r>
      <w:r w:rsidR="004C1D6F" w:rsidRPr="007B1805">
        <w:rPr>
          <w:rtl/>
        </w:rPr>
        <w:t>ر 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گو</w:t>
      </w:r>
      <w:r w:rsidR="008E5BD8" w:rsidRPr="007B1805">
        <w:rPr>
          <w:rtl/>
        </w:rPr>
        <w:t>ی</w:t>
      </w:r>
      <w:r w:rsidR="004C1D6F" w:rsidRPr="007B1805">
        <w:rPr>
          <w:rtl/>
        </w:rPr>
        <w:t>ند»</w:t>
      </w:r>
      <w:r w:rsidR="00F842E4" w:rsidRPr="007B1805">
        <w:rPr>
          <w:rtl/>
        </w:rPr>
        <w:t xml:space="preserve">. </w:t>
      </w:r>
      <w:r w:rsidR="004C1D6F" w:rsidRPr="007B1805">
        <w:rPr>
          <w:rtl/>
        </w:rPr>
        <w:t>اتفاقا در عشق هم هر سه خصوص</w:t>
      </w:r>
      <w:r w:rsidR="008E5BD8" w:rsidRPr="007B1805">
        <w:rPr>
          <w:rtl/>
        </w:rPr>
        <w:t>ی</w:t>
      </w:r>
      <w:r w:rsidR="004C1D6F" w:rsidRPr="007B1805">
        <w:rPr>
          <w:rtl/>
        </w:rPr>
        <w:t>ت هست</w:t>
      </w:r>
      <w:r w:rsidR="00F842E4" w:rsidRPr="007B1805">
        <w:rPr>
          <w:rtl/>
        </w:rPr>
        <w:t xml:space="preserve">، </w:t>
      </w:r>
      <w:r w:rsidR="004C1D6F" w:rsidRPr="007B1805">
        <w:rPr>
          <w:rtl/>
        </w:rPr>
        <w:t>هم گدازنده است و هم آم</w:t>
      </w:r>
      <w:r w:rsidR="008E5BD8" w:rsidRPr="007B1805">
        <w:rPr>
          <w:rtl/>
        </w:rPr>
        <w:t>ی</w:t>
      </w:r>
      <w:r w:rsidR="004C1D6F" w:rsidRPr="007B1805">
        <w:rPr>
          <w:rtl/>
        </w:rPr>
        <w:t>زنده و هم کامل کننده</w:t>
      </w:r>
      <w:r w:rsidR="00F842E4" w:rsidRPr="007B1805">
        <w:rPr>
          <w:rtl/>
        </w:rPr>
        <w:t xml:space="preserve">، </w:t>
      </w:r>
      <w:r w:rsidR="004C1D6F" w:rsidRPr="007B1805">
        <w:rPr>
          <w:rtl/>
        </w:rPr>
        <w:t>لکن وجه شبه معروف و مشهور هم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ن سوم است </w:t>
      </w:r>
      <w:r w:rsidR="008E5BD8" w:rsidRPr="007B1805">
        <w:rPr>
          <w:rtl/>
        </w:rPr>
        <w:t>ی</w:t>
      </w:r>
      <w:r w:rsidR="004C1D6F" w:rsidRPr="007B1805">
        <w:rPr>
          <w:rtl/>
        </w:rPr>
        <w:t>عن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تغ</w:t>
      </w:r>
      <w:r w:rsidR="008E5BD8" w:rsidRPr="007B1805">
        <w:rPr>
          <w:rtl/>
        </w:rPr>
        <w:t>یی</w:t>
      </w:r>
      <w:r w:rsidR="004C1D6F" w:rsidRPr="007B1805">
        <w:rPr>
          <w:rtl/>
        </w:rPr>
        <w:t>ر تکم</w:t>
      </w:r>
      <w:r w:rsidR="008E5BD8" w:rsidRPr="007B1805">
        <w:rPr>
          <w:rtl/>
        </w:rPr>
        <w:t>ی</w:t>
      </w:r>
      <w:r w:rsidR="004C1D6F" w:rsidRPr="007B1805">
        <w:rPr>
          <w:rtl/>
        </w:rPr>
        <w:t>ل</w:t>
      </w:r>
      <w:r w:rsidR="008E5BD8" w:rsidRPr="007B1805">
        <w:rPr>
          <w:rtl/>
        </w:rPr>
        <w:t>ی</w:t>
      </w:r>
      <w:r w:rsidR="00F842E4" w:rsidRPr="007B1805">
        <w:rPr>
          <w:rtl/>
        </w:rPr>
        <w:t xml:space="preserve">. </w:t>
      </w:r>
      <w:r w:rsidR="004C1D6F" w:rsidRPr="007B1805">
        <w:rPr>
          <w:rtl/>
        </w:rPr>
        <w:t>و لذا شعراء گاه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عشق را طب</w:t>
      </w:r>
      <w:r w:rsidR="008E5BD8" w:rsidRPr="007B1805">
        <w:rPr>
          <w:rtl/>
        </w:rPr>
        <w:t>ی</w:t>
      </w:r>
      <w:r w:rsidR="004C1D6F" w:rsidRPr="007B1805">
        <w:rPr>
          <w:rtl/>
        </w:rPr>
        <w:t>ب و دوا و افلاطون و جال</w:t>
      </w:r>
      <w:r w:rsidR="008E5BD8" w:rsidRPr="007B1805">
        <w:rPr>
          <w:rtl/>
        </w:rPr>
        <w:t>ی</w:t>
      </w:r>
      <w:r w:rsidR="004C1D6F" w:rsidRPr="007B1805">
        <w:rPr>
          <w:rtl/>
        </w:rPr>
        <w:t>نوس خوانده اند</w:t>
      </w:r>
      <w:r w:rsidR="00F842E4" w:rsidRPr="007B1805">
        <w:rPr>
          <w:rtl/>
        </w:rPr>
        <w:t xml:space="preserve">. </w:t>
      </w:r>
      <w:r w:rsidR="004C1D6F" w:rsidRPr="007B1805">
        <w:rPr>
          <w:rtl/>
        </w:rPr>
        <w:t>مولو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در د</w:t>
      </w:r>
      <w:r w:rsidR="008E5BD8" w:rsidRPr="007B1805">
        <w:rPr>
          <w:rtl/>
        </w:rPr>
        <w:t>ی</w:t>
      </w:r>
      <w:r w:rsidR="004C1D6F" w:rsidRPr="007B1805">
        <w:rPr>
          <w:rtl/>
        </w:rPr>
        <w:t>باچه مثنو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م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گو</w:t>
      </w:r>
      <w:r w:rsidR="008E5BD8" w:rsidRPr="007B1805">
        <w:rPr>
          <w:rtl/>
        </w:rPr>
        <w:t>ی</w:t>
      </w:r>
      <w:r w:rsidR="004C1D6F" w:rsidRPr="007B1805">
        <w:rPr>
          <w:rtl/>
        </w:rPr>
        <w:t>د</w:t>
      </w:r>
      <w:r w:rsidR="00F842E4" w:rsidRPr="007B1805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7B180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 w:rsidRPr="007B1805">
              <w:rPr>
                <w:rtl/>
              </w:rPr>
              <w:t>شادباش ای عشق خوش سودای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بعد و یرانیش آبادان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1805" w:rsidTr="005C2CAB">
        <w:trPr>
          <w:trHeight w:val="350"/>
        </w:trPr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 w:rsidRPr="007B1805">
              <w:rPr>
                <w:rtl/>
              </w:rPr>
              <w:t>ای دوای نخوت و ناموس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B1805" w:rsidRDefault="007B1805" w:rsidP="007B1805">
            <w:pPr>
              <w:pStyle w:val="libPoemFootnote"/>
              <w:rPr>
                <w:rtl/>
              </w:rPr>
            </w:pPr>
            <w:r w:rsidRPr="007B1805">
              <w:rPr>
                <w:rtl/>
              </w:rPr>
              <w:t>ای تو افلاطون و جالینوس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D548F" w:rsidRPr="007B1805" w:rsidRDefault="007B1805" w:rsidP="007B1805">
      <w:pPr>
        <w:pStyle w:val="libFootnote"/>
        <w:rPr>
          <w:rtl/>
        </w:rPr>
      </w:pPr>
      <w:r w:rsidRPr="00407F4F">
        <w:rPr>
          <w:rFonts w:eastAsia="B Badr"/>
          <w:rtl/>
        </w:rPr>
        <w:t xml:space="preserve"> </w:t>
      </w:r>
      <w:r w:rsidR="006B559C"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2</w:t>
      </w:r>
      <w:r w:rsidR="006B559C" w:rsidRPr="00407F4F">
        <w:rPr>
          <w:rFonts w:eastAsia="B Badr"/>
          <w:rtl/>
        </w:rPr>
        <w:t>)</w:t>
      </w:r>
      <w:r w:rsidR="006B559C" w:rsidRPr="007B1805">
        <w:rPr>
          <w:rtl/>
        </w:rPr>
        <w:t xml:space="preserve"> </w:t>
      </w:r>
      <w:r w:rsidR="00F842E4" w:rsidRPr="007B1805">
        <w:rPr>
          <w:rtl/>
        </w:rPr>
        <w:t xml:space="preserve">. </w:t>
      </w:r>
      <w:r w:rsidR="004C1D6F" w:rsidRPr="007B1805">
        <w:rPr>
          <w:rtl/>
        </w:rPr>
        <w:t>وحش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کرمان</w:t>
      </w:r>
      <w:r w:rsidR="008E5BD8" w:rsidRPr="007B1805">
        <w:rPr>
          <w:rtl/>
        </w:rPr>
        <w:t>ی</w:t>
      </w:r>
      <w:r w:rsidR="00F842E4" w:rsidRPr="007B1805">
        <w:rPr>
          <w:rtl/>
        </w:rPr>
        <w:t xml:space="preserve">. </w:t>
      </w:r>
    </w:p>
    <w:p w:rsidR="005D548F" w:rsidRPr="007B1805" w:rsidRDefault="006B559C" w:rsidP="007B1805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3</w:t>
      </w:r>
      <w:r w:rsidRPr="00407F4F">
        <w:rPr>
          <w:rFonts w:eastAsia="B Badr"/>
          <w:rtl/>
        </w:rPr>
        <w:t>)</w:t>
      </w:r>
      <w:r w:rsidRPr="007B1805">
        <w:rPr>
          <w:rtl/>
        </w:rPr>
        <w:t xml:space="preserve"> </w:t>
      </w:r>
      <w:r w:rsidR="004C1D6F" w:rsidRPr="007B1805">
        <w:rPr>
          <w:rtl/>
        </w:rPr>
        <w:t>لسان الغ</w:t>
      </w:r>
      <w:r w:rsidR="008E5BD8" w:rsidRPr="007B1805">
        <w:rPr>
          <w:rtl/>
        </w:rPr>
        <w:t>ی</w:t>
      </w:r>
      <w:r w:rsidR="004C1D6F" w:rsidRPr="007B1805">
        <w:rPr>
          <w:rtl/>
        </w:rPr>
        <w:t>ب</w:t>
      </w:r>
      <w:r w:rsidR="00F842E4" w:rsidRPr="007B1805">
        <w:rPr>
          <w:rtl/>
        </w:rPr>
        <w:t xml:space="preserve">، </w:t>
      </w:r>
      <w:r w:rsidR="004C1D6F" w:rsidRPr="007B1805">
        <w:rPr>
          <w:rtl/>
        </w:rPr>
        <w:t>حافظ</w:t>
      </w:r>
      <w:r w:rsidR="00F842E4" w:rsidRPr="007B1805">
        <w:rPr>
          <w:rtl/>
        </w:rPr>
        <w:t xml:space="preserve">. </w:t>
      </w:r>
    </w:p>
    <w:p w:rsidR="005D548F" w:rsidRPr="007B1805" w:rsidRDefault="006B559C" w:rsidP="007B1805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4</w:t>
      </w:r>
      <w:r w:rsidRPr="00407F4F">
        <w:rPr>
          <w:rFonts w:eastAsia="B Badr"/>
          <w:rtl/>
        </w:rPr>
        <w:t>)</w:t>
      </w:r>
      <w:r w:rsidRPr="007B1805">
        <w:rPr>
          <w:rtl/>
        </w:rPr>
        <w:t xml:space="preserve"> </w:t>
      </w:r>
      <w:r w:rsidR="004C1D6F" w:rsidRPr="007B1805">
        <w:rPr>
          <w:rtl/>
        </w:rPr>
        <w:t>علامه طباطبائ</w:t>
      </w:r>
      <w:r w:rsidR="008E5BD8" w:rsidRPr="007B1805">
        <w:rPr>
          <w:rtl/>
        </w:rPr>
        <w:t>ی</w:t>
      </w:r>
      <w:r w:rsidR="00F842E4" w:rsidRPr="007B1805">
        <w:rPr>
          <w:rtl/>
        </w:rPr>
        <w:t xml:space="preserve">. </w:t>
      </w:r>
    </w:p>
    <w:p w:rsidR="005D548F" w:rsidRPr="007B1805" w:rsidRDefault="006B559C" w:rsidP="007B1805">
      <w:pPr>
        <w:pStyle w:val="libFootnote"/>
        <w:rPr>
          <w:rtl/>
        </w:rPr>
      </w:pPr>
      <w:r w:rsidRPr="00407F4F">
        <w:rPr>
          <w:rFonts w:eastAsia="B Badr"/>
          <w:rtl/>
        </w:rPr>
        <w:t>(</w:t>
      </w:r>
      <w:r w:rsidR="004C1D6F" w:rsidRPr="00407F4F">
        <w:rPr>
          <w:rFonts w:eastAsia="B Badr"/>
          <w:rtl/>
        </w:rPr>
        <w:t>5</w:t>
      </w:r>
      <w:r w:rsidRPr="00407F4F">
        <w:rPr>
          <w:rFonts w:eastAsia="B Badr"/>
          <w:rtl/>
        </w:rPr>
        <w:t>)</w:t>
      </w:r>
      <w:r w:rsidRPr="007B1805">
        <w:rPr>
          <w:rtl/>
        </w:rPr>
        <w:t xml:space="preserve"> </w:t>
      </w:r>
      <w:r w:rsidR="004C1D6F" w:rsidRPr="007B1805">
        <w:rPr>
          <w:rtl/>
        </w:rPr>
        <w:t>مثنو</w:t>
      </w:r>
      <w:r w:rsidR="008E5BD8" w:rsidRPr="007B1805">
        <w:rPr>
          <w:rtl/>
        </w:rPr>
        <w:t>ی</w:t>
      </w:r>
      <w:r w:rsidR="004C1D6F" w:rsidRPr="007B1805">
        <w:rPr>
          <w:rtl/>
        </w:rPr>
        <w:t xml:space="preserve"> معنو</w:t>
      </w:r>
      <w:r w:rsidR="008E5BD8" w:rsidRPr="007B1805">
        <w:rPr>
          <w:rtl/>
        </w:rPr>
        <w:t>ی</w:t>
      </w:r>
      <w:r w:rsidR="00F842E4" w:rsidRPr="007B1805">
        <w:rPr>
          <w:rtl/>
        </w:rPr>
        <w:t xml:space="preserve">. </w:t>
      </w:r>
    </w:p>
    <w:p w:rsidR="005D548F" w:rsidRDefault="007B180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425848257"/>
      <w:r w:rsidR="005D548F">
        <w:rPr>
          <w:rtl/>
          <w:lang w:bidi="fa-IR"/>
        </w:rPr>
        <w:lastRenderedPageBreak/>
        <w:t>حصار شکنی</w:t>
      </w:r>
      <w:bookmarkEnd w:id="14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عشق و محبت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قطع نظر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از چه 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انسان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 قطع نظر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محبوب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چه صفات و مزا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>،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دلاور باشد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هنرمند باشد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عالم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اخلاق و آداب و صفات مخصوص باشد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انسان را از خود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حصار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 به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مطلقا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حصار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انسان از خود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نرفته است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است و ترسو و بخ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و حسود و بدخواه و کم صبر و خودپسند و متکبر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روحش برق و لمعان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نشاط و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جان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سرد است و خاموش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از «خود» پا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نهاد و حصار خود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شکست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خصائل و صفات زشت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نابود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7B180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B1805" w:rsidRDefault="007B180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که را جامه زعشقی چاک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B1805" w:rsidRDefault="007B180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B1805" w:rsidRDefault="007B180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 ز حرص و عیب کلی پاک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مفهوم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برود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امر 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انسان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علاقه وجود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نسبت به خود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ببرد تا از 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ندارد که 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بکوشد تا خود را دوست نداشته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علاقه به خود که از آن به «حب ذات»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به غلط در انسان گذاشته نشده است تا لازم گردد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برداشته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اصلاح و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انسان 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ست که فرض شود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سلسله امور زائد در وجودش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شده است 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 زائدها و مضرها معدوم گردند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عبارت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اصلاح انسان در کاست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 به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تکم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و اضافه کردن به او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خلقت بر عهده انسان قرار داده است در جهت 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خلقت است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تکامل و افزا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است نه در کاست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کاهش</w:t>
      </w:r>
      <w:r w:rsidR="00F842E4">
        <w:rPr>
          <w:rtl/>
          <w:lang w:bidi="fa-IR"/>
        </w:rPr>
        <w:t xml:space="preserve">. </w:t>
      </w:r>
    </w:p>
    <w:p w:rsidR="005D548F" w:rsidRDefault="004C1D6F" w:rsidP="007B1805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مبارزه با 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مبارزه با «محدود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خود»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توسعه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حصار که به دور خود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شده است که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از آنچه به او به عنوان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شخص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 مربوط گردد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گانه و ناخود و خارج از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شکسته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توسعه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 که همه انسانها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 بلکه همه جهان خلقت را در بر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پس مبارزه با 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مبارزه با محدود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خود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خودپرست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جز محدود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افکار و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لات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علاقه و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انسان را به خارج از وجودش متوجه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وجودش را توسعه داده و کانون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عوض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جهت عشق و محبت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عامل بزرگ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مشروط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خوب هدا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شود و به طور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مورد استفاده واقع گردد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5D548F" w:rsidRDefault="000D3011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425848258"/>
      <w:r w:rsidR="005D548F">
        <w:rPr>
          <w:rtl/>
          <w:lang w:bidi="fa-IR"/>
        </w:rPr>
        <w:lastRenderedPageBreak/>
        <w:t>عشق، سازنده یا خراب کننده</w:t>
      </w:r>
      <w:bookmarkEnd w:id="15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علاقه به شخص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ء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اوج شدت برسد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وجود انسان را مسخر کند و حاکم مطلق وجود او گرد عشق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اوج علاقه و احساسات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پنداشت که آنچه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نام خوانده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نوع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 نوع کاملا مختلف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آنچه از آثار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گفته شد مربوط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نوع آن است و اما نوع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آن کاملا آثار مخرب و مخالف 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احساسات انسان انواع و مراتب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از مقوله شهوت و مخصوصا شهوت جنس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از وجوه مشترک انسان و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وانات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تفاوت که در انسان به علت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مجال و توض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حش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اوج و غل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زائد الوصف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نام عشق به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 و در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 هرگز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صورت در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هر حال از لحاظ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جز طغ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و فوران و طوفان شهوت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مباد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سرچشمه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به همانجا خاتمه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افزا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و کاهشش بستگ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به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ولوژ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دستگاه تناسل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قهرا به 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جوان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پا گذاشتن به سن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طرف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اشباع و افراز از طرف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کاهش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 و منتف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جوان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 و موئ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مجعد به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لرزد و از لمس دست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به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بداند جز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عشقها به سرعت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به سرعت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قابل اعتماد و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خطرناک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کش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تنها با کمک عفاف و تقوا و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نشدن در برابر آن است که 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انسان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سوق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اما اگر در وجود 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رخنه کرد و در برابر </w:t>
      </w:r>
      <w:r>
        <w:rPr>
          <w:rtl/>
          <w:lang w:bidi="fa-IR"/>
        </w:rPr>
        <w:lastRenderedPageBreak/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عفاف و تقوا قرار گرفت و روح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فشار آنرا تحمل کرد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روح قوت و کمال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بخشد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احساسات دارد که از لحاظ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با شهوت مغا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بهتر است نام آنرا عاطفه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به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قرآن «مودت» و «رحمت» بگذار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آنگاه که تحت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شهوات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خود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نرفته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شخص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ء مورد علاقه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و به شدت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درباره معشوق و محبوب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شد 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صورت است که چگونه از وصال او بهره مند شود و حداکثر تمتع را ببرد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مکمل و مرب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 انسان باشد و روح او را تهذ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انسان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تحت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عواطف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محبوب و معشوق در نظرش احترام و عظمت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سعادت او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آماده است خود را فدا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عواطف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صفات و 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لطف و رقت و از خود گذشتگ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 برخلاف نوع اول که از آن خشونت و سبع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مهر و علاقه مادر به فرزند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مقوله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ارادت و محبت به پاکان و مردان خدا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وطن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مسلک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مقوله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نوع از احساسات است که اگر به اوج و کمال برسد همه آثار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قبلا شرح 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بر آن مترتب است و هم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نوع است که به روح شکوه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عظمت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بر خلاف نوع اول که زبون کننده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هم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نوع از عشق است که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است و با وصال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زتر و تندتر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بر خلاف نوع اول که ناپا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است و وصال مدفن آن به شمار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قرآن 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رابطه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زوج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با کلمه «مودت» و «رحمت»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نکته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اشاره به جنبه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فوق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زناشوئ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اشاره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عامل شهوت تنها رابطه 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زناشوئ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رابط اصل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صفا و 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اتحاد دو روح است و به عبارت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آنچه زوج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را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وند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مهر و مودت و صفا و 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است نه شهوت که در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وانات هم هست</w:t>
      </w:r>
      <w:r w:rsidR="00F842E4">
        <w:rPr>
          <w:rtl/>
          <w:lang w:bidi="fa-IR"/>
        </w:rPr>
        <w:t xml:space="preserve">. </w:t>
      </w:r>
    </w:p>
    <w:p w:rsidR="000D3011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مولو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لط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شهوت و مودت تفک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آنرا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0D3011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خشم و شهوت وصف حیوانی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مهر و رقت وصف انسانی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011" w:rsidTr="005C2CAB">
        <w:trPr>
          <w:trHeight w:val="350"/>
        </w:trPr>
        <w:tc>
          <w:tcPr>
            <w:tcW w:w="4288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این چنین خاصیتی در آدمی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مهرحیوان راکم است آن از کمی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لسوفان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نتوانسته اند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حالت معنو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از جهات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جنبه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و با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 انسان و مافوق انسان سازگار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ست- در بشر انکار کنند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برتراند راسل در کتاب زناشوئ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اخلاق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منظور از آن فقط در آمد باشد نتا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 مف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بار نخواهد آورد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کرد که در 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مان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مرام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غا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نهفته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اگر منظور از آن وصال محبوب باشد کمال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ما به وجود نخواهد آورد و کاملا شب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پول انجام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وصول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کمال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وجود محبوب را چون وجود خود بدان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احساسات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او را از آن خود بشمار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نکته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تذکر داده شود و مورد توجه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عشقها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شهوان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ممکن است سودمند واقع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 هنگام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با </w:t>
      </w:r>
      <w:r>
        <w:rPr>
          <w:rtl/>
          <w:lang w:bidi="fa-IR"/>
        </w:rPr>
        <w:lastRenderedPageBreak/>
        <w:t>تقوا و عفاف توأم گردد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فراق و دست نارس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طرف و پاک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عفاف از طرف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سوز و گدازها و فشار و سخت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 روح وارد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آثار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و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سودمند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بار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عرفا در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است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عشق مجاز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عشق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عشق به ذات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و در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است که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«من عشق و کتم و عف و مات مات شه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«آنکه عاشق گردد و کتمان کند و عفاف بورزد و در همان حال بم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مرده است»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نکته را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فراموش کرد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نوع عشق با همه فوائد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شرائط خاص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به وجود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 قابل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واد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 xml:space="preserve"> است بس خطرناک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مانند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است که اگر بر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شود و او با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صبر و رضا با آن مقابله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مکمل و پاک کننده نفس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خام را پخته و مکدر را مصف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قابل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به خاطر استفاده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عامل ترب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خلق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بهانه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راسل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ارزش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«رنج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اشخاص واجد انرژ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چون وزنه گرانبهائ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خود را کاملا سعادتمند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جهد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سعادت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گمان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امر بتواند بهانه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که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را رنج بده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تا به راه مف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قدم نهند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غالبا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معکوس بخشد و انسان را درهم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مورد بهتر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است خود را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تصادفات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در سر راه ما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چنانکه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در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آثار و فوائد مصائب و بلا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اشاره شده و نشانه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لطف خدا معرف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به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وجه به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اجازه داده نشده است که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بهانه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به وجود آورد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به علاوه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تفاوت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عشق و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هست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عشق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هر عامل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«ضد عقل»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هر جا پا گذاشت عقل را از مسند حکومتش معزول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عقل و عشق در ادب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عرفان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عنوان دو 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معرف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رقابت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لسوفان با عرفا که آنان به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نان به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عشق اتکاء و اعتماد دارند از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 سرچشمه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عرفان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همواره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دان رقابت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عقل محکوم و مغلوب شناخته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0D3011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نیک خواهانم نصیحت می کنند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خشت بر دریا زدن بی حاصل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3011" w:rsidTr="005C2CAB">
        <w:trPr>
          <w:trHeight w:val="350"/>
        </w:trPr>
        <w:tc>
          <w:tcPr>
            <w:tcW w:w="4288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شوق را بر صبر قوت غالب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3011" w:rsidRDefault="000D3011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عقل را بر عشق دعوی باطل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70"/>
        <w:gridCol w:w="3665"/>
      </w:tblGrid>
      <w:tr w:rsidR="00407F4F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407F4F" w:rsidRDefault="00407F4F" w:rsidP="00407F4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قیاس کردم، تدبیر عقل در ره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07F4F" w:rsidRDefault="00407F4F" w:rsidP="00407F4F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07F4F" w:rsidRDefault="00407F4F" w:rsidP="00407F4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شبنمی است که بر بحر می زند رقمی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حد قدرتمند است و زمام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را از کف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به قول مولو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همچون پر کاه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کف تند باد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سو و آن سو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کشد» و به قول راسل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آثار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دارد» چگونه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قابل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باشد</w:t>
      </w:r>
      <w:r w:rsidR="00F842E4">
        <w:rPr>
          <w:rtl/>
          <w:lang w:bidi="fa-IR"/>
        </w:rPr>
        <w:t xml:space="preserve">؟! </w:t>
      </w:r>
    </w:p>
    <w:p w:rsidR="00407F4F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به هر حال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آثار مف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داشتن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مطلب است و قابل تجو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بودن مطلب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معلوم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راد و اعتراض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متشرع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حکما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بحث را در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مطرح کرده اند و آثار و فوائد آن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کرده اند ناوارد است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طبقه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ال کرده اند که </w:t>
      </w:r>
      <w:r>
        <w:rPr>
          <w:rtl/>
          <w:lang w:bidi="fa-IR"/>
        </w:rPr>
        <w:lastRenderedPageBreak/>
        <w:t>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آن دسته از حکما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مطلب قابل تجو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هم هست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حال آنکه نظر آنها تنها به آثار مف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شرائط تقوا و عفاف به بار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بدون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آنرا قابل تجو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بدانند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درست مانند مصائب و بلا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407F4F" w:rsidRDefault="00407F4F" w:rsidP="004C1D6F">
      <w:pPr>
        <w:pStyle w:val="libNormal"/>
        <w:rPr>
          <w:rFonts w:hint="cs"/>
          <w:rtl/>
          <w:lang w:bidi="fa-IR"/>
        </w:rPr>
      </w:pPr>
    </w:p>
    <w:p w:rsidR="00407F4F" w:rsidRDefault="00407F4F" w:rsidP="00407F4F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16" w:name="_Toc425848259"/>
      <w:r>
        <w:rPr>
          <w:rFonts w:eastAsia="B Badr" w:hint="cs"/>
          <w:rtl/>
        </w:rPr>
        <w:lastRenderedPageBreak/>
        <w:t>پی نوشت ها :</w:t>
      </w:r>
      <w:bookmarkEnd w:id="16"/>
      <w:r>
        <w:rPr>
          <w:rFonts w:eastAsia="B Badr" w:hint="cs"/>
          <w:rtl/>
        </w:rPr>
        <w:t xml:space="preserve"> </w:t>
      </w:r>
    </w:p>
    <w:p w:rsidR="00407F4F" w:rsidRDefault="00407F4F" w:rsidP="00407F4F">
      <w:pPr>
        <w:pStyle w:val="libNormal"/>
        <w:rPr>
          <w:rFonts w:eastAsia="B Badr" w:hint="cs"/>
          <w:rtl/>
        </w:rPr>
      </w:pPr>
    </w:p>
    <w:p w:rsidR="005D548F" w:rsidRPr="00407F4F" w:rsidRDefault="006B559C" w:rsidP="00407F4F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</w:t>
      </w:r>
      <w:r w:rsidRPr="00DD0E85">
        <w:rPr>
          <w:rFonts w:eastAsia="B Badr"/>
          <w:rtl/>
        </w:rPr>
        <w:t>)</w:t>
      </w:r>
      <w:r w:rsidRPr="00407F4F">
        <w:rPr>
          <w:rtl/>
        </w:rPr>
        <w:t xml:space="preserve"> </w:t>
      </w:r>
      <w:r w:rsidR="004C1D6F" w:rsidRPr="00407F4F">
        <w:rPr>
          <w:rStyle w:val="libFootnoteAieChar"/>
          <w:rtl/>
        </w:rPr>
        <w:t>و من آ</w:t>
      </w:r>
      <w:r w:rsidR="008E5BD8" w:rsidRPr="00407F4F">
        <w:rPr>
          <w:rStyle w:val="libFootnoteAieChar"/>
          <w:rtl/>
        </w:rPr>
        <w:t>ی</w:t>
      </w:r>
      <w:r w:rsidR="004C1D6F" w:rsidRPr="00407F4F">
        <w:rPr>
          <w:rStyle w:val="libFootnoteAieChar"/>
          <w:rtl/>
        </w:rPr>
        <w:t>اته ان خلق لکم من أنفسکم ازواجا لتسکنوا ال</w:t>
      </w:r>
      <w:r w:rsidR="008E5BD8" w:rsidRPr="00407F4F">
        <w:rPr>
          <w:rStyle w:val="libFootnoteAieChar"/>
          <w:rtl/>
        </w:rPr>
        <w:t>ی</w:t>
      </w:r>
      <w:r w:rsidR="004C1D6F" w:rsidRPr="00407F4F">
        <w:rPr>
          <w:rStyle w:val="libFootnoteAieChar"/>
          <w:rtl/>
        </w:rPr>
        <w:t>ها و جعل ب</w:t>
      </w:r>
      <w:r w:rsidR="008E5BD8" w:rsidRPr="00407F4F">
        <w:rPr>
          <w:rStyle w:val="libFootnoteAieChar"/>
          <w:rtl/>
        </w:rPr>
        <w:t>ی</w:t>
      </w:r>
      <w:r w:rsidR="004C1D6F" w:rsidRPr="00407F4F">
        <w:rPr>
          <w:rStyle w:val="libFootnoteAieChar"/>
          <w:rtl/>
        </w:rPr>
        <w:t>نکم مودش و رحمة</w:t>
      </w:r>
      <w:r w:rsidR="00F842E4" w:rsidRPr="00407F4F">
        <w:rPr>
          <w:rtl/>
        </w:rPr>
        <w:t>.</w:t>
      </w:r>
      <w:r w:rsidRPr="00407F4F">
        <w:rPr>
          <w:rtl/>
        </w:rPr>
        <w:t xml:space="preserve"> (</w:t>
      </w:r>
      <w:r w:rsidR="004C1D6F" w:rsidRPr="00407F4F">
        <w:rPr>
          <w:rtl/>
        </w:rPr>
        <w:t>سوره روم</w:t>
      </w:r>
      <w:r w:rsidR="00F842E4" w:rsidRPr="00407F4F">
        <w:rPr>
          <w:rtl/>
        </w:rPr>
        <w:t xml:space="preserve">، </w:t>
      </w:r>
      <w:r w:rsidR="004C1D6F" w:rsidRPr="00407F4F">
        <w:rPr>
          <w:rtl/>
        </w:rPr>
        <w:t>آ</w:t>
      </w:r>
      <w:r w:rsidR="008E5BD8" w:rsidRPr="00407F4F">
        <w:rPr>
          <w:rtl/>
        </w:rPr>
        <w:t>ی</w:t>
      </w:r>
      <w:r w:rsidR="004C1D6F" w:rsidRPr="00407F4F">
        <w:rPr>
          <w:rtl/>
        </w:rPr>
        <w:t>ه 21</w:t>
      </w:r>
      <w:r w:rsidRPr="00407F4F">
        <w:rPr>
          <w:rtl/>
        </w:rPr>
        <w:t xml:space="preserve"> </w:t>
      </w:r>
      <w:r w:rsidR="00407F4F">
        <w:rPr>
          <w:rFonts w:hint="cs"/>
          <w:rtl/>
        </w:rPr>
        <w:t>)</w:t>
      </w:r>
      <w:r w:rsidR="00F842E4" w:rsidRPr="00407F4F">
        <w:rPr>
          <w:rtl/>
        </w:rPr>
        <w:t xml:space="preserve"> </w:t>
      </w:r>
    </w:p>
    <w:p w:rsidR="005D548F" w:rsidRPr="00407F4F" w:rsidRDefault="006B559C" w:rsidP="00407F4F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2</w:t>
      </w:r>
      <w:r w:rsidRPr="00DD0E85">
        <w:rPr>
          <w:rFonts w:eastAsia="B Badr"/>
          <w:rtl/>
        </w:rPr>
        <w:t>)</w:t>
      </w:r>
      <w:r w:rsidRPr="00407F4F">
        <w:rPr>
          <w:rtl/>
        </w:rPr>
        <w:t xml:space="preserve"> </w:t>
      </w:r>
      <w:r w:rsidR="004C1D6F" w:rsidRPr="00407F4F">
        <w:rPr>
          <w:rtl/>
        </w:rPr>
        <w:t>زناشوئ</w:t>
      </w:r>
      <w:r w:rsidR="008E5BD8" w:rsidRPr="00407F4F">
        <w:rPr>
          <w:rtl/>
        </w:rPr>
        <w:t>ی</w:t>
      </w:r>
      <w:r w:rsidR="004C1D6F" w:rsidRPr="00407F4F">
        <w:rPr>
          <w:rtl/>
        </w:rPr>
        <w:t xml:space="preserve"> و اخلاق</w:t>
      </w:r>
      <w:r w:rsidR="00F842E4" w:rsidRPr="00407F4F">
        <w:rPr>
          <w:rtl/>
        </w:rPr>
        <w:t xml:space="preserve">، </w:t>
      </w:r>
      <w:r w:rsidR="005D548F" w:rsidRPr="00407F4F">
        <w:t>AA</w:t>
      </w:r>
      <w:r w:rsidR="00F842E4" w:rsidRPr="00407F4F">
        <w:rPr>
          <w:rtl/>
        </w:rPr>
        <w:t xml:space="preserve">. </w:t>
      </w:r>
    </w:p>
    <w:p w:rsidR="005D548F" w:rsidRPr="00407F4F" w:rsidRDefault="006B559C" w:rsidP="00407F4F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3</w:t>
      </w:r>
      <w:r w:rsidRPr="00DD0E85">
        <w:rPr>
          <w:rFonts w:eastAsia="B Badr"/>
          <w:rtl/>
        </w:rPr>
        <w:t>)</w:t>
      </w:r>
      <w:r w:rsidRPr="00407F4F">
        <w:rPr>
          <w:rtl/>
        </w:rPr>
        <w:t xml:space="preserve"> </w:t>
      </w:r>
      <w:r w:rsidR="004C1D6F" w:rsidRPr="00407F4F">
        <w:rPr>
          <w:rtl/>
        </w:rPr>
        <w:t>بوعل</w:t>
      </w:r>
      <w:r w:rsidR="008E5BD8" w:rsidRPr="00407F4F">
        <w:rPr>
          <w:rtl/>
        </w:rPr>
        <w:t>ی</w:t>
      </w:r>
      <w:r w:rsidR="00F842E4" w:rsidRPr="00407F4F">
        <w:rPr>
          <w:rtl/>
        </w:rPr>
        <w:t xml:space="preserve">، </w:t>
      </w:r>
      <w:r w:rsidR="004C1D6F" w:rsidRPr="00407F4F">
        <w:rPr>
          <w:rtl/>
        </w:rPr>
        <w:t>رساله عشق</w:t>
      </w:r>
      <w:r w:rsidR="00F842E4" w:rsidRPr="00407F4F">
        <w:rPr>
          <w:rtl/>
        </w:rPr>
        <w:t xml:space="preserve">، </w:t>
      </w:r>
      <w:r w:rsidR="004C1D6F" w:rsidRPr="00407F4F">
        <w:rPr>
          <w:rtl/>
        </w:rPr>
        <w:t>و صدرالمتأله</w:t>
      </w:r>
      <w:r w:rsidR="008E5BD8" w:rsidRPr="00407F4F">
        <w:rPr>
          <w:rtl/>
        </w:rPr>
        <w:t>ی</w:t>
      </w:r>
      <w:r w:rsidR="004C1D6F" w:rsidRPr="00407F4F">
        <w:rPr>
          <w:rtl/>
        </w:rPr>
        <w:t>ن سفر سوم اسفار</w:t>
      </w:r>
      <w:r w:rsidR="00F842E4" w:rsidRPr="00407F4F">
        <w:rPr>
          <w:rtl/>
        </w:rPr>
        <w:t xml:space="preserve">. </w:t>
      </w:r>
    </w:p>
    <w:p w:rsidR="005D548F" w:rsidRDefault="00407F4F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" w:name="_Toc425848260"/>
      <w:r w:rsidR="005D548F">
        <w:rPr>
          <w:rtl/>
          <w:lang w:bidi="fa-IR"/>
        </w:rPr>
        <w:lastRenderedPageBreak/>
        <w:t>محبت و ارادت به اولیاء</w:t>
      </w:r>
      <w:bookmarkEnd w:id="17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عشق و محبت تنها منحصر به عشق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نوع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عشق و جاذبه هست که در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بالاتر قرار دارد و اساسا از محدوده ماده و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است و از غر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ماوراء بقاء نسل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سرچشمه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فصل مم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جهان انسان و جهان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 است و آن عشق معنو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عشق 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به فضائل و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جمال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8E3D24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عشقهائی کز پی رنگی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 نبود عاقبت ننگی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زانکه عشق مردگان پاینده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که مرده سوی ما آینده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 زنده در روان و در 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دو می باشد زغنچه تازه 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 آن زنده گزین کو باقی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وز شراب جانفزایت ساقی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 آن بگزین که جمله انبیا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یافتند از عشق او کار و کیا </w:t>
            </w:r>
            <w:r w:rsidRPr="005D548F">
              <w:rPr>
                <w:rStyle w:val="libFootnotenumChar"/>
                <w:rtl/>
                <w:lang w:bidi="fa-IR"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عشق است که در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قرآن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واژه «محبت»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انا «ود»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«مودت» از آن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در چند قسمت قرار گرفته اند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وصف مؤمنان است و از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محبت عم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آنان نسبت به حضرت حق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نسبت به مؤمنان سخن گفته است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الذین آمنوا اشد حبا لله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«آنان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آورده اند 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خدا سختترند»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الذین تبوؤا الدار و الایمان من قبلهم یحبون من هاجر الیهم و لا یجدون فی صدورهم حاجة مما اوتوا و یؤثرون علی انفسهم و لو کان بهم خصاصة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8E3D24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«و آنان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مهاجران در خانه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دار الهجرش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خانه مسلمانان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خانه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مسلمانان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مهاجران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دوست دارند و در دل خودشان از آنچه به آنها داده شده است احساس ناراحت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آنها را بر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مقدم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دارند هر چند خود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ازمند بوده باشند»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حضرت حق نسبت به مؤمنان سخن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ان الله یحب التوابین و یحب المتطهرین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دوست دارد توبه کنندگان و پاک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زگان را»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الله یحب المحسنین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دوست دارد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کوکاران را»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ان الله یحب المتقین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6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دوست دارد خود نگه داران را»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الله یحب المطهرین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7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دوست دارد پاک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زگان را»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ان الله یحب المقسطین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8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دوست دارد عدالت کنندگان را»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3-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متضمن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محبتها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متبادل است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حضرت حق نسبت به 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مؤمنان نسبت به حضرت حق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قل ان کنتم تحبون الله فاتبعونی یحببکم الله و یغفر لکم ذنوبکم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9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«بگو اگر دوست 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خدا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من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تا خدا دوستتان بدارد و گناهانتان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تان ببخشا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فسوف یأتی الله بقوم یحبهم و یحبونه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10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اورد قوم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دوستشان دارد و آنها او را دوست دارند»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محبت مؤمنان نسبت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ان الذین آمنوا و عملوا الصالحات سیجعل لهم الرحمن ودا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«آنان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آورده اند 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 ها انجام داده اند خداوند بخشا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شگر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دهد»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جعل بینکم مودش و رحمة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شما با همسرانتان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داد و مهر افکند»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علاقه و محبت است که ابراه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ذر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اش خواست</w:t>
      </w:r>
      <w:r w:rsidR="00F842E4">
        <w:rPr>
          <w:rtl/>
          <w:lang w:bidi="fa-IR"/>
        </w:rPr>
        <w:t>،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خاتم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دستور خداوند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شانش طلب کرد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آنچنانکه از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روح و جوهر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محبت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عجل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«در محضر امام باقر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بودم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مسافر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خراسان که آن راه دور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اده 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 بود به حضور امام شرف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پاها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که از کفش درآورد شکافته شده و ترک برداشته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به خدا سوگند من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اورد از آنجا که آمدم مگر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شما اهل الب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امام فرمود به خدا قسم اگر سنگ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را دوست بدارد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خداوند آن را با ما محشور کند و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گرداند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و هل الدین الا الحب</w:t>
      </w:r>
      <w:r w:rsidR="001E0F1D" w:rsidRPr="001E0F1D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امام صادق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ما فرزندانمان را به نام شما و پدرانتان اسم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 را سود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حضرت فرمودند 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خدا قسم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و هل الدین الا الحب</w:t>
      </w:r>
      <w:r w:rsidR="001E0F1D" w:rsidRPr="001E0F1D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مگر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سپس به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ان کنتم تحبون الله فاتبعونی یحببکم الله</w:t>
      </w:r>
      <w:r w:rsidR="001E0F1D" w:rsidRPr="001E0F1D">
        <w:rPr>
          <w:rStyle w:val="libAlaemChar"/>
          <w:rFonts w:eastAsia="KFGQPC Uthman Taha Naskh"/>
          <w:rtl/>
        </w:rPr>
        <w:t>)</w:t>
      </w:r>
      <w:r>
        <w:rPr>
          <w:rtl/>
          <w:lang w:bidi="fa-IR"/>
        </w:rPr>
        <w:t xml:space="preserve"> استشهاد فرمود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16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اساسا علاقه و محبت است که اطاعت آور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عاشق را آن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 نباشد که از خواست معشوق سر بپ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خود با چشم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که جوانک عاشق </w:t>
      </w:r>
      <w:r>
        <w:rPr>
          <w:rtl/>
          <w:lang w:bidi="fa-IR"/>
        </w:rPr>
        <w:lastRenderedPageBreak/>
        <w:t>در مقابل معشوقه و دلباخته اش از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گذرد و همه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را فدا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</w:p>
    <w:p w:rsidR="008E3D24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اطاعت و پرستش حضرت حق به نسبت محبت و عشق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انسان به حضرت حق دارد همچنانکه امام صادق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8E3D24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تعصی الاله و انت تظهر 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هذا لعمری فی الفعال بدیع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لو کان حبک صادقا لاطعته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ان المحب لمن یحب مطیع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E3D24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خدا را نافرمان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اظهار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کن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به جان خودم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رفتار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شگفت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اطاعتش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که دوستدار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او را دوست دارد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8E3D24" w:rsidRDefault="008E3D24" w:rsidP="008E3D24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18" w:name="_Toc425848261"/>
      <w:r>
        <w:rPr>
          <w:rFonts w:eastAsia="B Badr" w:hint="cs"/>
          <w:rtl/>
        </w:rPr>
        <w:lastRenderedPageBreak/>
        <w:t>پی نوشت ها :</w:t>
      </w:r>
      <w:bookmarkEnd w:id="18"/>
    </w:p>
    <w:p w:rsidR="008E3D24" w:rsidRDefault="008E3D24" w:rsidP="008E3D24">
      <w:pPr>
        <w:pStyle w:val="libNormal"/>
        <w:rPr>
          <w:rFonts w:eastAsia="B Badr" w:hint="cs"/>
          <w:rtl/>
        </w:rPr>
      </w:pP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مثنو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معنو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2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بقره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165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3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حشر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9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4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بقره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222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5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آل عمران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148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6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توبه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ات 4 و 7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7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توبه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108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8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حجرات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 9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و سوره ممتحنه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8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9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آل عمران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31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10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مائده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54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11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مر</w:t>
      </w:r>
      <w:r w:rsidR="008E5BD8" w:rsidRPr="00DD0E85">
        <w:rPr>
          <w:rtl/>
        </w:rPr>
        <w:t>ی</w:t>
      </w:r>
      <w:r w:rsidR="004C1D6F" w:rsidRPr="00DD0E85">
        <w:rPr>
          <w:rtl/>
        </w:rPr>
        <w:t>م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96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12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روم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21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13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ابراه</w:t>
      </w:r>
      <w:r w:rsidR="008E5BD8" w:rsidRPr="00DD0E85">
        <w:rPr>
          <w:rtl/>
        </w:rPr>
        <w:t>ی</w:t>
      </w:r>
      <w:r w:rsidR="004C1D6F" w:rsidRPr="00DD0E85">
        <w:rPr>
          <w:rtl/>
        </w:rPr>
        <w:t>م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37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14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سوره شور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آ</w:t>
      </w:r>
      <w:r w:rsidR="008E5BD8" w:rsidRPr="00DD0E85">
        <w:rPr>
          <w:rtl/>
        </w:rPr>
        <w:t>ی</w:t>
      </w:r>
      <w:r w:rsidR="004C1D6F" w:rsidRPr="00DD0E85">
        <w:rPr>
          <w:rtl/>
        </w:rPr>
        <w:t>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23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15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سف</w:t>
      </w:r>
      <w:r w:rsidR="008E5BD8" w:rsidRPr="00DD0E85">
        <w:rPr>
          <w:rtl/>
        </w:rPr>
        <w:t>ی</w:t>
      </w:r>
      <w:r w:rsidR="004C1D6F" w:rsidRPr="00DD0E85">
        <w:rPr>
          <w:rtl/>
        </w:rPr>
        <w:t>نة البحار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ج 1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ص 201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ماده «حب»</w:t>
      </w:r>
      <w:r w:rsidR="00F842E4" w:rsidRPr="00DD0E85">
        <w:rPr>
          <w:rtl/>
        </w:rPr>
        <w:t xml:space="preserve">. </w:t>
      </w:r>
    </w:p>
    <w:p w:rsidR="005D548F" w:rsidRPr="00DD0E85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16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همان کتاب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ص 662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ماده «سما»</w:t>
      </w:r>
      <w:r w:rsidR="00F842E4" w:rsidRPr="00DD0E85">
        <w:rPr>
          <w:rtl/>
        </w:rPr>
        <w:t xml:space="preserve">. </w:t>
      </w:r>
    </w:p>
    <w:p w:rsidR="005D548F" w:rsidRDefault="008E3D24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425848262"/>
      <w:r w:rsidR="005D548F">
        <w:rPr>
          <w:rtl/>
          <w:lang w:bidi="fa-IR"/>
        </w:rPr>
        <w:lastRenderedPageBreak/>
        <w:t>نیروی محبت در اجتماع</w:t>
      </w:r>
      <w:bookmarkEnd w:id="19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از نظر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مؤثر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اجتماعها آن است که با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اداره شود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محبت زع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زمامدار به مردم و محبت و ارادت مردم به زع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زمامدار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علاقه و محبت زمامدار عامل بزرگ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ثبات و ادامه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حکومت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تا عامل محبت نباشد رهبر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دشوار است که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رهبر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مردم را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منضبط و قانون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کند ولو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عدالت و مساوات را در آن اجتماع برقرار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آنگاه قانون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 بود که از زمامدارشان علاقه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 و آن علاقه هاست که مردم را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اطاعت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قرآن خطاب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نفوذ در مردم و اداره اجتماع در دست دار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فبما رحمة من الله لنت لهم و لو کنت فظا غلیظ القلب لانفضوا من حولک فاعف عنهم و استغفر لهم و شاورهم فی الامر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«به موجب لطف و رحمت اله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نرمدل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اگر تندخو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سختدل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رامونت پراکنده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آنان در گذر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آمرزش بخواه و در کار با آنان مشورت کن»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علت گرا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مردم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را علاقه و مهر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دانسته که 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اکرم نسبت به آنان مبذول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 دستور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که ببخششان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استغفار کن و با آنان مشورت نما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همه از آثار محبت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رفق و حلم و تحمل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همه از شئون محبت و احسانند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8E3D24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 به تیغ حلم چندین خلق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اخرید از تیغ، چندین حلق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تیغ حلم از تیغ آهن تیزتر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بل ز صد لشکر، ظفر انگیزتر </w:t>
            </w:r>
            <w:r w:rsidRPr="005D548F">
              <w:rPr>
                <w:rStyle w:val="libFootnotenumChar"/>
                <w:rtl/>
                <w:lang w:bidi="fa-IR"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باز 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لا تستوی الحسنة و لا السیئة ادفع بالتی هی أحسن فاذا الذی بینک و بینه عداوش کأنه ولی حمیم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و بد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کسان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اخلاق نکوتر دفع شر کن که آنگاه آنکه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تو و او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شاوند است»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8E3D24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ببخش ای پسر کاد میزاده صید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احسان توان کرد و وحشی به قید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3D24" w:rsidTr="005C2CAB">
        <w:trPr>
          <w:trHeight w:val="350"/>
        </w:trPr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عدو را به الطاف گردن ببند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E3D24" w:rsidRDefault="008E3D24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که نتوان بریدن به تیغ این کمند </w:t>
            </w:r>
            <w:r w:rsidRPr="005D548F">
              <w:rPr>
                <w:rStyle w:val="libFootnotenumChar"/>
                <w:rtl/>
                <w:lang w:bidi="fa-IR"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فرمان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به مالک اشتر آنگاه که او را به زمامدار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مصر منصوب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درباره رفتار با مردم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»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و اشعر قلبک الرحمة للرعیة و المحبة لهم، و اللطف بهم... فاعطهم من عفوک و صفحک مثل الذی تحب ان یعطیک الله من عفوه و صفحه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«احساس مهر و محبت به مردم را و ملاطفت با آنها را در دلت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کن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از عفو و گذشت به آنان بهره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بده همچنانکه دوست 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خداوند از عفو و گذشتش تو را بهره مند گرداند»</w:t>
      </w:r>
      <w:r w:rsidR="00F842E4">
        <w:rPr>
          <w:rtl/>
          <w:lang w:bidi="fa-IR"/>
        </w:rPr>
        <w:t xml:space="preserve">. </w:t>
      </w:r>
    </w:p>
    <w:p w:rsidR="008E3D24" w:rsidRDefault="004C1D6F" w:rsidP="00780AD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قلب زمامدار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کانون مهر و محبت باشد نسبت به ملت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قدرت و زور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 قدرت و زور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مردم را گوسفندوار راند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نهفته آنها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کرد و به کار انداخت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نه تنها قدرت و زور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عدالت هم اگر خشک اجرا شود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زمامدار همچون پدر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مهربان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قلبا مردم را دوست بدارد و نسبت به آنان مهر بورزد و هم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دار و ارادت آفر</w:t>
      </w:r>
      <w:r w:rsidR="008E5BD8">
        <w:rPr>
          <w:rtl/>
          <w:lang w:bidi="fa-IR"/>
        </w:rPr>
        <w:t>ی</w:t>
      </w:r>
      <w:r w:rsidR="00780AD5">
        <w:rPr>
          <w:rtl/>
          <w:lang w:bidi="fa-IR"/>
        </w:rPr>
        <w:t>ن باشد تا بتواند اراده آنان و</w:t>
      </w:r>
      <w:r w:rsidR="00780AD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همت آنان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را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شبرد هدف مقدس خود به خدمت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8E3D24" w:rsidRDefault="008E3D24" w:rsidP="008E3D24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20" w:name="_Toc425848263"/>
      <w:r>
        <w:rPr>
          <w:rFonts w:eastAsia="B Badr" w:hint="cs"/>
          <w:rtl/>
        </w:rPr>
        <w:lastRenderedPageBreak/>
        <w:t>پی نوشت ها :</w:t>
      </w:r>
      <w:bookmarkEnd w:id="20"/>
      <w:r>
        <w:rPr>
          <w:rFonts w:eastAsia="B Badr" w:hint="cs"/>
          <w:rtl/>
        </w:rPr>
        <w:t xml:space="preserve"> </w:t>
      </w:r>
    </w:p>
    <w:p w:rsidR="008E3D24" w:rsidRDefault="008E3D24" w:rsidP="008E3D24">
      <w:pPr>
        <w:pStyle w:val="libNormal"/>
        <w:rPr>
          <w:rFonts w:eastAsia="B Badr" w:hint="cs"/>
          <w:rtl/>
        </w:rPr>
      </w:pPr>
    </w:p>
    <w:p w:rsidR="005D548F" w:rsidRPr="008E3D24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</w:t>
      </w:r>
      <w:r w:rsidRPr="00DD0E85">
        <w:rPr>
          <w:rFonts w:eastAsia="B Badr"/>
          <w:rtl/>
        </w:rPr>
        <w:t>)</w:t>
      </w:r>
      <w:r w:rsidRPr="008E3D24">
        <w:rPr>
          <w:rtl/>
        </w:rPr>
        <w:t xml:space="preserve"> </w:t>
      </w:r>
      <w:r w:rsidR="004C1D6F" w:rsidRPr="008E3D24">
        <w:rPr>
          <w:rtl/>
        </w:rPr>
        <w:t>سوره آل عمران</w:t>
      </w:r>
      <w:r w:rsidR="00F842E4" w:rsidRPr="008E3D24">
        <w:rPr>
          <w:rtl/>
        </w:rPr>
        <w:t xml:space="preserve">، </w:t>
      </w:r>
      <w:r w:rsidR="004C1D6F" w:rsidRPr="008E3D24">
        <w:rPr>
          <w:rtl/>
        </w:rPr>
        <w:t>آ</w:t>
      </w:r>
      <w:r w:rsidR="008E5BD8" w:rsidRPr="008E3D24">
        <w:rPr>
          <w:rtl/>
        </w:rPr>
        <w:t>ی</w:t>
      </w:r>
      <w:r w:rsidR="004C1D6F" w:rsidRPr="008E3D24">
        <w:rPr>
          <w:rtl/>
        </w:rPr>
        <w:t>ه</w:t>
      </w:r>
      <w:r w:rsidR="00F842E4" w:rsidRPr="008E3D24">
        <w:rPr>
          <w:rtl/>
        </w:rPr>
        <w:t xml:space="preserve">: </w:t>
      </w:r>
      <w:r w:rsidR="004C1D6F" w:rsidRPr="008E3D24">
        <w:rPr>
          <w:rtl/>
        </w:rPr>
        <w:t>159</w:t>
      </w:r>
      <w:r w:rsidR="00F842E4" w:rsidRPr="008E3D24">
        <w:rPr>
          <w:rtl/>
        </w:rPr>
        <w:t xml:space="preserve">. </w:t>
      </w:r>
    </w:p>
    <w:p w:rsidR="005D548F" w:rsidRPr="008E3D24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2</w:t>
      </w:r>
      <w:r w:rsidRPr="00DD0E85">
        <w:rPr>
          <w:rFonts w:eastAsia="B Badr"/>
          <w:rtl/>
        </w:rPr>
        <w:t>)</w:t>
      </w:r>
      <w:r w:rsidRPr="008E3D24">
        <w:rPr>
          <w:rtl/>
        </w:rPr>
        <w:t xml:space="preserve"> </w:t>
      </w:r>
      <w:r w:rsidR="004C1D6F" w:rsidRPr="008E3D24">
        <w:rPr>
          <w:rtl/>
        </w:rPr>
        <w:t>مثنو</w:t>
      </w:r>
      <w:r w:rsidR="008E5BD8" w:rsidRPr="008E3D24">
        <w:rPr>
          <w:rtl/>
        </w:rPr>
        <w:t>ی</w:t>
      </w:r>
      <w:r w:rsidR="004C1D6F" w:rsidRPr="008E3D24">
        <w:rPr>
          <w:rtl/>
        </w:rPr>
        <w:t xml:space="preserve"> معنو</w:t>
      </w:r>
      <w:r w:rsidR="008E5BD8" w:rsidRPr="008E3D24">
        <w:rPr>
          <w:rtl/>
        </w:rPr>
        <w:t>ی</w:t>
      </w:r>
      <w:r w:rsidR="00F842E4" w:rsidRPr="008E3D24">
        <w:rPr>
          <w:rtl/>
        </w:rPr>
        <w:t xml:space="preserve">. </w:t>
      </w:r>
    </w:p>
    <w:p w:rsidR="005D548F" w:rsidRPr="008E3D24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3</w:t>
      </w:r>
      <w:r w:rsidRPr="00DD0E85">
        <w:rPr>
          <w:rFonts w:eastAsia="B Badr"/>
          <w:rtl/>
        </w:rPr>
        <w:t>)</w:t>
      </w:r>
      <w:r w:rsidRPr="008E3D24">
        <w:rPr>
          <w:rtl/>
        </w:rPr>
        <w:t xml:space="preserve"> </w:t>
      </w:r>
      <w:r w:rsidR="004C1D6F" w:rsidRPr="008E3D24">
        <w:rPr>
          <w:rtl/>
        </w:rPr>
        <w:t>سوره فصلت</w:t>
      </w:r>
      <w:r w:rsidR="00F842E4" w:rsidRPr="008E3D24">
        <w:rPr>
          <w:rtl/>
        </w:rPr>
        <w:t xml:space="preserve">، </w:t>
      </w:r>
      <w:r w:rsidR="004C1D6F" w:rsidRPr="008E3D24">
        <w:rPr>
          <w:rtl/>
        </w:rPr>
        <w:t>آ</w:t>
      </w:r>
      <w:r w:rsidR="008E5BD8" w:rsidRPr="008E3D24">
        <w:rPr>
          <w:rtl/>
        </w:rPr>
        <w:t>ی</w:t>
      </w:r>
      <w:r w:rsidR="004C1D6F" w:rsidRPr="008E3D24">
        <w:rPr>
          <w:rtl/>
        </w:rPr>
        <w:t>ه</w:t>
      </w:r>
      <w:r w:rsidR="00F842E4" w:rsidRPr="008E3D24">
        <w:rPr>
          <w:rtl/>
        </w:rPr>
        <w:t xml:space="preserve">: </w:t>
      </w:r>
      <w:r w:rsidR="004C1D6F" w:rsidRPr="008E3D24">
        <w:rPr>
          <w:rtl/>
        </w:rPr>
        <w:t>34</w:t>
      </w:r>
      <w:r w:rsidR="00F842E4" w:rsidRPr="008E3D24">
        <w:rPr>
          <w:rtl/>
        </w:rPr>
        <w:t xml:space="preserve">. </w:t>
      </w:r>
    </w:p>
    <w:p w:rsidR="005D548F" w:rsidRPr="008E3D24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4</w:t>
      </w:r>
      <w:r w:rsidRPr="00DD0E85">
        <w:rPr>
          <w:rFonts w:eastAsia="B Badr"/>
          <w:rtl/>
        </w:rPr>
        <w:t>)</w:t>
      </w:r>
      <w:r w:rsidRPr="008E3D24">
        <w:rPr>
          <w:rtl/>
        </w:rPr>
        <w:t xml:space="preserve"> </w:t>
      </w:r>
      <w:r w:rsidR="004C1D6F" w:rsidRPr="008E3D24">
        <w:rPr>
          <w:rtl/>
        </w:rPr>
        <w:t>سعد</w:t>
      </w:r>
      <w:r w:rsidR="008E5BD8" w:rsidRPr="008E3D24">
        <w:rPr>
          <w:rtl/>
        </w:rPr>
        <w:t>ی</w:t>
      </w:r>
      <w:r w:rsidR="00F842E4" w:rsidRPr="008E3D24">
        <w:rPr>
          <w:rtl/>
        </w:rPr>
        <w:t xml:space="preserve">، </w:t>
      </w:r>
      <w:r w:rsidR="004C1D6F" w:rsidRPr="008E3D24">
        <w:rPr>
          <w:rtl/>
        </w:rPr>
        <w:t>بوستان</w:t>
      </w:r>
      <w:r w:rsidR="00F842E4" w:rsidRPr="008E3D24">
        <w:rPr>
          <w:rtl/>
        </w:rPr>
        <w:t xml:space="preserve">. </w:t>
      </w:r>
    </w:p>
    <w:p w:rsidR="005D548F" w:rsidRPr="008E3D24" w:rsidRDefault="006B559C" w:rsidP="008E3D24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5</w:t>
      </w:r>
      <w:r w:rsidRPr="00DD0E85">
        <w:rPr>
          <w:rFonts w:eastAsia="B Badr"/>
          <w:rtl/>
        </w:rPr>
        <w:t>)</w:t>
      </w:r>
      <w:r w:rsidRPr="008E3D24">
        <w:rPr>
          <w:rtl/>
        </w:rPr>
        <w:t xml:space="preserve"> </w:t>
      </w:r>
      <w:r w:rsidR="004C1D6F" w:rsidRPr="008E3D24">
        <w:rPr>
          <w:rtl/>
        </w:rPr>
        <w:t>نهج البلاغه</w:t>
      </w:r>
      <w:r w:rsidR="00F842E4" w:rsidRPr="008E3D24">
        <w:rPr>
          <w:rtl/>
        </w:rPr>
        <w:t xml:space="preserve">، </w:t>
      </w:r>
      <w:r w:rsidR="004C1D6F" w:rsidRPr="008E3D24">
        <w:rPr>
          <w:rtl/>
        </w:rPr>
        <w:t>نامه 53</w:t>
      </w:r>
      <w:r w:rsidR="00F842E4" w:rsidRPr="008E3D24">
        <w:rPr>
          <w:rtl/>
        </w:rPr>
        <w:t xml:space="preserve">. </w:t>
      </w:r>
    </w:p>
    <w:p w:rsidR="005D548F" w:rsidRDefault="008E3D24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" w:name="_Toc425848264"/>
      <w:r w:rsidR="005D548F">
        <w:rPr>
          <w:rtl/>
          <w:lang w:bidi="fa-IR"/>
        </w:rPr>
        <w:lastRenderedPageBreak/>
        <w:t>بهترین وسیله تهذیب نفس</w:t>
      </w:r>
      <w:bookmarkEnd w:id="21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بحثها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گذشته در باب عشق و محبت مقدمه بود و اکنون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کم کم به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برس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مهمتر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بحث ما- که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بحث اصل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است-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عشق و علاقه به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هدف است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نفس و اصلاح اخلاق و کسب فضائل و سجا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عشقها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تمام 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اهتمام عاشق به صورت معشوق و تناسب اعضاء و رنگ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پوست اوست و آن غرائز است که انسان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 و مجذوب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پس از اشباع غرائز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آن آتشها فروغ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به سرد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خاموش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عشق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همچنانکه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است و زندگ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اطاعت آور است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روساز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عشق است که عاشق را مشاکل با معشوق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کوشد تا جلوه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معشوق باشد و کپ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روشها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خواجه نص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شرح اشارات 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«و النفسان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هو الذ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کون مبدأ و مشاکله نفس العاشق لنفس المعشوق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الجوهر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کون أکثر اعجابه بشمائل المعشوق لانها آثار صادرش عن نفسه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و هو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جعل النفس 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نة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قة ذات وجد ورقة منقطعة عن الشواغل الدن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«عشق نفسان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آنست که مبدأش همرنگ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ذات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عاشق و معشوق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اهتمام عاشق به روشها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معشوق و آثار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از نفس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صادر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عشق است که نفس را نرم و پرشوق و وجد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عاشق را از آلودگ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گرداند»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محبت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مشابهت و مشاکلت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راند و قدرت آن سبب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که محب به شکل محبوب درآ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محبت مانند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از وجود محبوب </w:t>
      </w:r>
      <w:r>
        <w:rPr>
          <w:rtl/>
          <w:lang w:bidi="fa-IR"/>
        </w:rPr>
        <w:lastRenderedPageBreak/>
        <w:t>به محب وصل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صفات محبوب را به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منتقل سازد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نجاست که انتخاب محبوب اهم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اسلام در موضوع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اتخاذ صد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اهتمام 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وارد شده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همرنگ ساز است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باساز و غفلت آور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آنجا که پرتو افکند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را هنر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ند و خار را گل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اسمن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در قسمت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از همنش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 ناپاک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و آلوده سخت بر حذر داشته است و در قسمت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به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پاکدلان دعوت کرده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در محضر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پرس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همنش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نان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من ذکرکم بالله رویته، و زادکم فی علمکم منطقه، و ذکرکم بالاخرش عمله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«آنکس که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دنش شما را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خدا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ندازد و گفتارش بر دانشتان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و رفتارش شما را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آخرت و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ندازد»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بشر به اکس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کان و پاکان سخت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ازمند است که محبت بورزد و محبت پاکان او را با آنها همرنگ و همشکل قرار دهد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اصلاح اخلاق و تهذ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نفس طرق مختلف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شنهاد شده و مشربها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آمده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جمله مشرب سقراط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طبق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مشرب انسان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خود را از راه عقل و تدب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اصلاح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اول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فوائد تزک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مضرات آشفتگ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اخلاق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کامل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کند و سپس با ابزار دست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صفات مذموم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مثل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موها را تک تک از داخل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مثل کشاورز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لابلا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زراعت با دست خود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علفها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هرزه را بکند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مثل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گندم را با دست خود از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 و کلوخ پاک کند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و آنگاه آنها را از خرمن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پاک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طبق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روش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صبر و حوصله و دقت و حساب و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 مفاسد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کرد و غشها را از طلا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وجود پاک کرد 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بتوان گفت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 امکان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از عهده برآ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لسوفان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اصلاح اخلاق را از فکر و حساب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مثلا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عفت و قناعت باعث عزت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انسان است در نظر مردم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طمع و آز موجب ذلت و پست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علم موجب قدرت و توانائ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علم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و علم چنان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«خاتم ملک 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است علم»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علم چراغ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فرا راه انسان که راه را از چاه روشن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حسد و بدخواه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نظر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عواقب سوئ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دنبال خواهد داشت و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سخنان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شک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راه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سخن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 ارزش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با مقا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سه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همچنان که اتومب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مثلا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در مقام مقا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سه با هواپ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 مثلا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ارزش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در چه حد است</w:t>
      </w:r>
      <w:r w:rsidR="00F842E4">
        <w:rPr>
          <w:rtl/>
          <w:lang w:bidi="fa-IR"/>
        </w:rPr>
        <w:t xml:space="preserve">. </w:t>
      </w:r>
    </w:p>
    <w:p w:rsidR="00780AD5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ما قبلا درباره ارزش راه عقل از نظر راهنمائ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که چه اندازه استدلالات به اصطلاح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مسائل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واقع نما است و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است و مطابق است و خطا و اشتباه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بحث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مکاتب فلسف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لا تعد و لا تحص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هنوز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مسائل از نظر استدلال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حدود بحث و اختلاف و تجاوز نکرده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اهل عرفان به طور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91"/>
        <w:gridCol w:w="269"/>
        <w:gridCol w:w="3627"/>
      </w:tblGrid>
      <w:tr w:rsidR="00780AD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پای استدلالیان چوبین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پای چوبین سخت بی تمکین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بحث ما فعلا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 برد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وسائل چقدر است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اهل عرفان و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سلوک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راه عقل و استدلال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راه محبت و ارادت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شنهاد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کامل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 و رشته محبت و ارادت او را به گردن دل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که از راه عقل و استدلال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خطرتر است و هم سر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مقام مقا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مانند وسائل دست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وسائل ماش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و ارادت در 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کردن رذائل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دل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مواد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فلزات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مثلا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ساز با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زاب اطراف حروف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 نه با ناخن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سر چاقو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 در اصلاح مفاسد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مانند کار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بخواهد ذرات آهن را از خاک با دست جدا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چقدر رنج و زحمت دارد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آهن ربا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دست داشته باشد ممکن است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گردش همه آنها را جدا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ارادت و محبت مانند آهن ربا صفات رذ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را جمع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دور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اهل عرفان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محبت و ارادت پاکان و کمل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همچون دستگاه خودکار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خودبخود رذائل را جمع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حالت مجذوب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اگر بجا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فتد از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حالات است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تصف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گر و نبوغ بخش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راه را رفته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اصلاح اخلاق را از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 و به قدرت عشق و ارادت تک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تجربه نشان داده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است که آن اندازه که مصاحبت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کان و ارادت و محبت آنان در روح مؤثر افتاده است خواند صدها جلد کتاب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مؤثر نبوده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مولو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محبت را به ناله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کرده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69"/>
        <w:gridCol w:w="3663"/>
      </w:tblGrid>
      <w:tr w:rsidR="00780AD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همچو نی زهری و تریاقی که دید؟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نی دمساز و مشتاقی که دید؟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AD5" w:rsidTr="005C2CAB">
        <w:trPr>
          <w:trHeight w:val="350"/>
        </w:trPr>
        <w:tc>
          <w:tcPr>
            <w:tcW w:w="4288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 که را جامه ز عشقی چاک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 ز حرص و عیب کلی پاک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AD5" w:rsidTr="005C2CAB">
        <w:trPr>
          <w:trHeight w:val="350"/>
        </w:trPr>
        <w:tc>
          <w:tcPr>
            <w:tcW w:w="4288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شاد باش ای عشق خوش سودای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ای طبیب جمله علتهای ما </w:t>
            </w:r>
            <w:r w:rsidRPr="005D548F">
              <w:rPr>
                <w:rStyle w:val="libFootnotenumChar"/>
                <w:rtl/>
                <w:lang w:bidi="fa-IR"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بزرگان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ارادتمندان آنان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راه رفتن و لباس پوش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و برخوردها و ژست سخن از آنان تقل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خودبخود و 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و ارادت است که در تمام ارکان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محبت اثر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گذارد و در همه حال او را همرنگ محبوب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هر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اصلاح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دنبال اهل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بگردد و به او عشق بورزد تا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بتواند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اصلاح کند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70"/>
        <w:gridCol w:w="3652"/>
      </w:tblGrid>
      <w:tr w:rsidR="00780AD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گردر سرت هوای وصال است حافظا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80AD5" w:rsidRDefault="00780AD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باید که خاک درگه اهل هنر شوی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قبلا هر چه تصم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 عبادت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عمل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انجام دهد باز سست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ارکان همتش راه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محبت و ارادت آمد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آن سست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رخوت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 و عزمش راسخ و همتش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780AD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مهر خوبان دل و دین از همه بی پروا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80AD5" w:rsidRDefault="00780AD5" w:rsidP="00780AD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رخ شطرنج نبرد آنچه رخ زیبا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AD5" w:rsidTr="005C2CAB">
        <w:trPr>
          <w:trHeight w:val="350"/>
        </w:trPr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تو مپندار که مجنون سر خود مجنون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سمک تا به سماکش کشش لیلی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AD5" w:rsidTr="005C2CAB">
        <w:trPr>
          <w:trHeight w:val="350"/>
        </w:trPr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 به سرچشمه خورشید نه خود بردم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ذره ای بودم و عشق تو مرا بالا برد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AD5" w:rsidTr="005C2CAB">
        <w:trPr>
          <w:trHeight w:val="350"/>
        </w:trPr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خم ابروی تو بود و کف مینوی تو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780AD5" w:rsidRDefault="00780AD5" w:rsidP="00780AD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که در این بزم بگردید و دل شیدا برد </w:t>
            </w:r>
            <w:r w:rsidRPr="005D548F">
              <w:rPr>
                <w:rStyle w:val="libFootnotenumChar"/>
                <w:rtl/>
                <w:lang w:bidi="fa-IR"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بزرگان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سراغ دارد که عشق و ارادت به کمل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ن- لااقل در پندار ارادتمندان- انقلاب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روح و روانشان به وجود آورده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افراد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از اول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سوخته و پره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جان نبود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دانشمند بود اما سرد و خاموش در گوشه شهرش مشغول تدر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 شمس تبر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برخورد کرد و ارادت به او دل و جانش را فرا گرفت دگرگونش ساخت و آتش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درونش برا فروخت و همچون جرقه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که در انبار باروت </w:t>
      </w:r>
      <w:r>
        <w:rPr>
          <w:rtl/>
          <w:lang w:bidi="fa-IR"/>
        </w:rPr>
        <w:lastRenderedPageBreak/>
        <w:t>افتاده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شعله ها افروخت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خود ظاهرا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اشعر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مسلک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مثنو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کتابها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اشعار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همه اش موج است و حرکت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وان شمس را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مراد و محبوب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سروده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مثنو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اد از او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مثنو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دنبال مطلب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اما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که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شمس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افتد طوفان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سخت در روحش پد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و امواج خروشان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DD0E8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این نفس جان دامنم برتافته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بوی پیراهان یوسف یافته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کز برای حق صحبت سالها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 گو رمزی از آن خوش حالها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زمین و آسمان خندان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عقل و روح و دیده صد چندان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گفتم ای دور اوفتاده از حبیب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بیماری که دور است از طبیب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چه گویم یک رگم هشیار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شرح آن یاری که او را یار نیست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شرح این هجران و این خون جگر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این زمان بگذار تا وقت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D0E85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فتنه و آشوب و خونریزی مجو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D0E85" w:rsidRDefault="00DD0E85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بیش از این از شمس تبریزی مگو </w:t>
            </w:r>
            <w:r w:rsidRPr="005D548F">
              <w:rPr>
                <w:rStyle w:val="libFootnotenumChar"/>
                <w:rtl/>
                <w:lang w:bidi="fa-IR"/>
              </w:rPr>
              <w:t>(6)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مصداق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گفته حافظ است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70"/>
        <w:gridCol w:w="3660"/>
      </w:tblGrid>
      <w:tr w:rsidR="00DD0E8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بلبل از فیض گل آموخت سخن ورنه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این همه قول و غزل تعبیه در منقارش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D0E85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استفاده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کوشش و کشش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انجذاب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همراه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کوشش بدون جذبه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کشش بدون کوشش به جائ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DD0E85" w:rsidRDefault="00DD0E85" w:rsidP="00DD0E85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22" w:name="_Toc425848265"/>
      <w:r>
        <w:rPr>
          <w:rFonts w:eastAsia="B Badr" w:hint="cs"/>
          <w:rtl/>
        </w:rPr>
        <w:lastRenderedPageBreak/>
        <w:t>پی نوشت ها :</w:t>
      </w:r>
      <w:bookmarkEnd w:id="22"/>
    </w:p>
    <w:p w:rsidR="00DD0E85" w:rsidRDefault="00DD0E85" w:rsidP="00DD0E85">
      <w:pPr>
        <w:pStyle w:val="libNormal"/>
        <w:rPr>
          <w:rFonts w:eastAsia="B Badr" w:hint="cs"/>
          <w:rtl/>
        </w:rPr>
      </w:pPr>
    </w:p>
    <w:p w:rsidR="005D548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1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شرح اشارات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ج 3 ص 383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طبع جد</w:t>
      </w:r>
      <w:r w:rsidR="008E5BD8" w:rsidRPr="00DD0E85">
        <w:rPr>
          <w:rtl/>
        </w:rPr>
        <w:t>ی</w:t>
      </w:r>
      <w:r w:rsidR="004C1D6F" w:rsidRPr="00DD0E85">
        <w:rPr>
          <w:rtl/>
        </w:rPr>
        <w:t>د</w:t>
      </w:r>
      <w:r w:rsidR="00F842E4" w:rsidRPr="00DD0E85">
        <w:rPr>
          <w:rtl/>
        </w:rPr>
        <w:t xml:space="preserve">. </w:t>
      </w:r>
    </w:p>
    <w:p w:rsidR="004C1D6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2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از برا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عشق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معا</w:t>
      </w:r>
      <w:r w:rsidR="008E5BD8" w:rsidRPr="00DD0E85">
        <w:rPr>
          <w:rtl/>
        </w:rPr>
        <w:t>ی</w:t>
      </w:r>
      <w:r w:rsidR="004C1D6F" w:rsidRPr="00DD0E85">
        <w:rPr>
          <w:rtl/>
        </w:rPr>
        <w:t>ب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ن</w:t>
      </w:r>
      <w:r w:rsidR="008E5BD8" w:rsidRPr="00DD0E85">
        <w:rPr>
          <w:rtl/>
        </w:rPr>
        <w:t>ی</w:t>
      </w:r>
      <w:r w:rsidR="004C1D6F" w:rsidRPr="00DD0E85">
        <w:rPr>
          <w:rtl/>
        </w:rPr>
        <w:t>ز هست</w:t>
      </w:r>
      <w:r w:rsidR="00F842E4" w:rsidRPr="00DD0E85">
        <w:rPr>
          <w:rtl/>
        </w:rPr>
        <w:t xml:space="preserve">. </w:t>
      </w:r>
      <w:r w:rsidR="004C1D6F" w:rsidRPr="00DD0E85">
        <w:rPr>
          <w:rtl/>
        </w:rPr>
        <w:t>از جمله معا</w:t>
      </w:r>
      <w:r w:rsidR="008E5BD8" w:rsidRPr="00DD0E85">
        <w:rPr>
          <w:rtl/>
        </w:rPr>
        <w:t>ی</w:t>
      </w:r>
      <w:r w:rsidR="004C1D6F" w:rsidRPr="00DD0E85">
        <w:rPr>
          <w:rtl/>
        </w:rPr>
        <w:t>ب آن ا</w:t>
      </w:r>
      <w:r w:rsidR="008E5BD8" w:rsidRPr="00DD0E85">
        <w:rPr>
          <w:rtl/>
        </w:rPr>
        <w:t>ی</w:t>
      </w:r>
      <w:r w:rsidR="004C1D6F" w:rsidRPr="00DD0E85">
        <w:rPr>
          <w:rtl/>
        </w:rPr>
        <w:t>نکه عاشق در اثر استغراق در حسن معشوق از ع</w:t>
      </w:r>
      <w:r w:rsidR="008E5BD8" w:rsidRPr="00DD0E85">
        <w:rPr>
          <w:rtl/>
        </w:rPr>
        <w:t>ی</w:t>
      </w:r>
      <w:r w:rsidR="004C1D6F" w:rsidRPr="00DD0E85">
        <w:rPr>
          <w:rtl/>
        </w:rPr>
        <w:t>ب او غفلت م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کند که</w:t>
      </w:r>
      <w:r w:rsidR="00F842E4" w:rsidRPr="00DD0E85">
        <w:rPr>
          <w:rtl/>
        </w:rPr>
        <w:t xml:space="preserve">: </w:t>
      </w:r>
      <w:r w:rsidR="004C1D6F" w:rsidRPr="00DD0E85">
        <w:rPr>
          <w:rtl/>
        </w:rPr>
        <w:t>«حب الش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ء </w:t>
      </w:r>
      <w:r w:rsidR="008E5BD8" w:rsidRPr="00DD0E85">
        <w:rPr>
          <w:rtl/>
        </w:rPr>
        <w:t>ی</w:t>
      </w:r>
      <w:r w:rsidR="004C1D6F" w:rsidRPr="00DD0E85">
        <w:rPr>
          <w:rtl/>
        </w:rPr>
        <w:t>عم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و </w:t>
      </w:r>
      <w:r w:rsidR="008E5BD8" w:rsidRPr="00DD0E85">
        <w:rPr>
          <w:rtl/>
        </w:rPr>
        <w:t>ی</w:t>
      </w:r>
      <w:r w:rsidR="004C1D6F" w:rsidRPr="00DD0E85">
        <w:rPr>
          <w:rtl/>
        </w:rPr>
        <w:t>صم» دوست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هر چ</w:t>
      </w:r>
      <w:r w:rsidR="008E5BD8" w:rsidRPr="00DD0E85">
        <w:rPr>
          <w:rtl/>
        </w:rPr>
        <w:t>ی</w:t>
      </w:r>
      <w:r w:rsidR="004C1D6F" w:rsidRPr="00DD0E85">
        <w:rPr>
          <w:rtl/>
        </w:rPr>
        <w:t>ز کور و کر م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کند</w:t>
      </w:r>
    </w:p>
    <w:p w:rsidR="004C1D6F" w:rsidRPr="00DD0E85" w:rsidRDefault="004C1D6F" w:rsidP="00DD0E85">
      <w:pPr>
        <w:pStyle w:val="libFootnote"/>
        <w:rPr>
          <w:rtl/>
        </w:rPr>
      </w:pPr>
      <w:r w:rsidRPr="00DD0E85">
        <w:rPr>
          <w:rtl/>
        </w:rPr>
        <w:t>«و من عشق ش</w:t>
      </w:r>
      <w:r w:rsidR="008E5BD8" w:rsidRPr="00DD0E85">
        <w:rPr>
          <w:rtl/>
        </w:rPr>
        <w:t>ی</w:t>
      </w:r>
      <w:r w:rsidRPr="00DD0E85">
        <w:rPr>
          <w:rtl/>
        </w:rPr>
        <w:t>ئا أعش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بصره و امرض قلبه»</w:t>
      </w:r>
      <w:r w:rsidR="00F842E4" w:rsidRPr="00DD0E85">
        <w:rPr>
          <w:rtl/>
        </w:rPr>
        <w:t>.</w:t>
      </w:r>
      <w:r w:rsidR="006B559C" w:rsidRPr="00DD0E85">
        <w:rPr>
          <w:rtl/>
        </w:rPr>
        <w:t xml:space="preserve"> (</w:t>
      </w:r>
      <w:r w:rsidRPr="00DD0E85">
        <w:rPr>
          <w:rtl/>
        </w:rPr>
        <w:t>نهج البلاغه ف</w:t>
      </w:r>
      <w:r w:rsidR="008E5BD8" w:rsidRPr="00DD0E85">
        <w:rPr>
          <w:rtl/>
        </w:rPr>
        <w:t>ی</w:t>
      </w:r>
      <w:r w:rsidRPr="00DD0E85">
        <w:rPr>
          <w:rtl/>
        </w:rPr>
        <w:t>ض الاسلام</w:t>
      </w:r>
      <w:r w:rsidR="00F842E4" w:rsidRPr="00DD0E85">
        <w:rPr>
          <w:rtl/>
        </w:rPr>
        <w:t xml:space="preserve">، </w:t>
      </w:r>
      <w:r w:rsidRPr="00DD0E85">
        <w:rPr>
          <w:rtl/>
        </w:rPr>
        <w:t>خطبه 107</w:t>
      </w:r>
      <w:r w:rsidR="00780AD5" w:rsidRPr="00DD0E85">
        <w:rPr>
          <w:rFonts w:hint="cs"/>
          <w:rtl/>
        </w:rPr>
        <w:t>)</w:t>
      </w:r>
    </w:p>
    <w:p w:rsidR="004C1D6F" w:rsidRPr="00DD0E85" w:rsidRDefault="004C1D6F" w:rsidP="00DD0E85">
      <w:pPr>
        <w:pStyle w:val="libFootnote"/>
        <w:rPr>
          <w:rtl/>
        </w:rPr>
      </w:pPr>
      <w:r w:rsidRPr="00DD0E85">
        <w:rPr>
          <w:rtl/>
        </w:rPr>
        <w:t>«هر کس که چ</w:t>
      </w:r>
      <w:r w:rsidR="008E5BD8" w:rsidRPr="00DD0E85">
        <w:rPr>
          <w:rtl/>
        </w:rPr>
        <w:t>ی</w:t>
      </w:r>
      <w:r w:rsidRPr="00DD0E85">
        <w:rPr>
          <w:rtl/>
        </w:rPr>
        <w:t>ز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را دوست دارد چشمش را مع</w:t>
      </w:r>
      <w:r w:rsidR="008E5BD8" w:rsidRPr="00DD0E85">
        <w:rPr>
          <w:rtl/>
        </w:rPr>
        <w:t>ی</w:t>
      </w:r>
      <w:r w:rsidRPr="00DD0E85">
        <w:rPr>
          <w:rtl/>
        </w:rPr>
        <w:t>وب و دلش را مر</w:t>
      </w:r>
      <w:r w:rsidR="008E5BD8" w:rsidRPr="00DD0E85">
        <w:rPr>
          <w:rtl/>
        </w:rPr>
        <w:t>ی</w:t>
      </w:r>
      <w:r w:rsidRPr="00DD0E85">
        <w:rPr>
          <w:rtl/>
        </w:rPr>
        <w:t>ض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»</w:t>
      </w:r>
    </w:p>
    <w:p w:rsidR="004C1D6F" w:rsidRPr="00DD0E85" w:rsidRDefault="004C1D6F" w:rsidP="00DD0E85">
      <w:pPr>
        <w:pStyle w:val="libFootnote"/>
        <w:rPr>
          <w:rtl/>
        </w:rPr>
      </w:pPr>
      <w:r w:rsidRPr="00DD0E85">
        <w:rPr>
          <w:rtl/>
        </w:rPr>
        <w:t>سعد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در گلستان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گو</w:t>
      </w:r>
      <w:r w:rsidR="008E5BD8" w:rsidRPr="00DD0E85">
        <w:rPr>
          <w:rtl/>
        </w:rPr>
        <w:t>ی</w:t>
      </w:r>
      <w:r w:rsidRPr="00DD0E85">
        <w:rPr>
          <w:rtl/>
        </w:rPr>
        <w:t>د</w:t>
      </w:r>
      <w:r w:rsidR="00F842E4" w:rsidRPr="00DD0E85">
        <w:rPr>
          <w:rtl/>
        </w:rPr>
        <w:t xml:space="preserve">: </w:t>
      </w:r>
      <w:r w:rsidRPr="00DD0E85">
        <w:rPr>
          <w:rtl/>
        </w:rPr>
        <w:t>«هر کس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را عقل خود به کمال نما</w:t>
      </w:r>
      <w:r w:rsidR="008E5BD8" w:rsidRPr="00DD0E85">
        <w:rPr>
          <w:rtl/>
        </w:rPr>
        <w:t>ی</w:t>
      </w:r>
      <w:r w:rsidRPr="00DD0E85">
        <w:rPr>
          <w:rtl/>
        </w:rPr>
        <w:t>د و فرزند خود به جمال</w:t>
      </w:r>
      <w:r w:rsidR="00F842E4" w:rsidRPr="00DD0E85">
        <w:rPr>
          <w:rtl/>
        </w:rPr>
        <w:t xml:space="preserve">. </w:t>
      </w:r>
      <w:r w:rsidRPr="00DD0E85">
        <w:rPr>
          <w:rtl/>
        </w:rPr>
        <w:t>» ا</w:t>
      </w:r>
      <w:r w:rsidR="008E5BD8" w:rsidRPr="00DD0E85">
        <w:rPr>
          <w:rtl/>
        </w:rPr>
        <w:t>ی</w:t>
      </w:r>
      <w:r w:rsidRPr="00DD0E85">
        <w:rPr>
          <w:rtl/>
        </w:rPr>
        <w:t>ن اثر سوء با آنچه در متن خواند</w:t>
      </w:r>
      <w:r w:rsidR="008E5BD8" w:rsidRPr="00DD0E85">
        <w:rPr>
          <w:rtl/>
        </w:rPr>
        <w:t>ی</w:t>
      </w:r>
      <w:r w:rsidRPr="00DD0E85">
        <w:rPr>
          <w:rtl/>
        </w:rPr>
        <w:t>م که اثر عشق حساس</w:t>
      </w:r>
      <w:r w:rsidR="008E5BD8" w:rsidRPr="00DD0E85">
        <w:rPr>
          <w:rtl/>
        </w:rPr>
        <w:t>ی</w:t>
      </w:r>
      <w:r w:rsidRPr="00DD0E85">
        <w:rPr>
          <w:rtl/>
        </w:rPr>
        <w:t>ت هوش و ادراک است</w:t>
      </w:r>
      <w:r w:rsidR="00F842E4" w:rsidRPr="00DD0E85">
        <w:rPr>
          <w:rtl/>
        </w:rPr>
        <w:t xml:space="preserve">، </w:t>
      </w:r>
      <w:r w:rsidRPr="00DD0E85">
        <w:rPr>
          <w:rtl/>
        </w:rPr>
        <w:t>منافات ندارد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حساس</w:t>
      </w:r>
      <w:r w:rsidR="008E5BD8" w:rsidRPr="00DD0E85">
        <w:rPr>
          <w:rtl/>
        </w:rPr>
        <w:t>ی</w:t>
      </w:r>
      <w:r w:rsidRPr="00DD0E85">
        <w:rPr>
          <w:rtl/>
        </w:rPr>
        <w:t>ت هوش از ا</w:t>
      </w:r>
      <w:r w:rsidR="008E5BD8" w:rsidRPr="00DD0E85">
        <w:rPr>
          <w:rtl/>
        </w:rPr>
        <w:t>ی</w:t>
      </w:r>
      <w:r w:rsidRPr="00DD0E85">
        <w:rPr>
          <w:rtl/>
        </w:rPr>
        <w:t>ن نظر است که انسان را از کودک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خارج کرده و قوه را به فعل</w:t>
      </w:r>
      <w:r w:rsidR="008E5BD8" w:rsidRPr="00DD0E85">
        <w:rPr>
          <w:rtl/>
        </w:rPr>
        <w:t>ی</w:t>
      </w:r>
      <w:r w:rsidRPr="00DD0E85">
        <w:rPr>
          <w:rtl/>
        </w:rPr>
        <w:t>ت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رساند و اما اثر سوء عشق ا</w:t>
      </w:r>
      <w:r w:rsidR="008E5BD8" w:rsidRPr="00DD0E85">
        <w:rPr>
          <w:rtl/>
        </w:rPr>
        <w:t>ی</w:t>
      </w:r>
      <w:r w:rsidRPr="00DD0E85">
        <w:rPr>
          <w:rtl/>
        </w:rPr>
        <w:t>ن ن</w:t>
      </w:r>
      <w:r w:rsidR="008E5BD8" w:rsidRPr="00DD0E85">
        <w:rPr>
          <w:rtl/>
        </w:rPr>
        <w:t>ی</w:t>
      </w:r>
      <w:r w:rsidRPr="00DD0E85">
        <w:rPr>
          <w:rtl/>
        </w:rPr>
        <w:t>ست که آدم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را کودن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</w:t>
      </w:r>
      <w:r w:rsidR="00F842E4" w:rsidRPr="00DD0E85">
        <w:rPr>
          <w:rtl/>
        </w:rPr>
        <w:t xml:space="preserve">، </w:t>
      </w:r>
      <w:r w:rsidRPr="00DD0E85">
        <w:rPr>
          <w:rtl/>
        </w:rPr>
        <w:t>بلکه آدم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را غافل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</w:t>
      </w:r>
      <w:r w:rsidR="00F842E4" w:rsidRPr="00DD0E85">
        <w:rPr>
          <w:rtl/>
        </w:rPr>
        <w:t xml:space="preserve">، </w:t>
      </w:r>
      <w:r w:rsidRPr="00DD0E85">
        <w:rPr>
          <w:rtl/>
        </w:rPr>
        <w:t>مسئله کودن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غ</w:t>
      </w:r>
      <w:r w:rsidR="008E5BD8" w:rsidRPr="00DD0E85">
        <w:rPr>
          <w:rtl/>
        </w:rPr>
        <w:t>ی</w:t>
      </w:r>
      <w:r w:rsidRPr="00DD0E85">
        <w:rPr>
          <w:rtl/>
        </w:rPr>
        <w:t>ر از مسئله غفلت است</w:t>
      </w:r>
      <w:r w:rsidR="00F842E4" w:rsidRPr="00DD0E85">
        <w:rPr>
          <w:rtl/>
        </w:rPr>
        <w:t xml:space="preserve">. </w:t>
      </w:r>
      <w:r w:rsidRPr="00DD0E85">
        <w:rPr>
          <w:rtl/>
        </w:rPr>
        <w:t>بس</w:t>
      </w:r>
      <w:r w:rsidR="008E5BD8" w:rsidRPr="00DD0E85">
        <w:rPr>
          <w:rtl/>
        </w:rPr>
        <w:t>ی</w:t>
      </w:r>
      <w:r w:rsidRPr="00DD0E85">
        <w:rPr>
          <w:rtl/>
        </w:rPr>
        <w:t>ار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از اوقات اشخاص کم هوش در اثر حفظ تعادل احساسات</w:t>
      </w:r>
      <w:r w:rsidR="00F842E4" w:rsidRPr="00DD0E85">
        <w:rPr>
          <w:rtl/>
        </w:rPr>
        <w:t xml:space="preserve">، </w:t>
      </w:r>
      <w:r w:rsidRPr="00DD0E85">
        <w:rPr>
          <w:rtl/>
        </w:rPr>
        <w:t>کمتر در غفلت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باشند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عشق فهم را ت</w:t>
      </w:r>
      <w:r w:rsidR="008E5BD8" w:rsidRPr="00DD0E85">
        <w:rPr>
          <w:rtl/>
        </w:rPr>
        <w:t>ی</w:t>
      </w:r>
      <w:r w:rsidRPr="00DD0E85">
        <w:rPr>
          <w:rtl/>
        </w:rPr>
        <w:t>زتر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 اما توجه را </w:t>
      </w:r>
      <w:r w:rsidR="008E5BD8" w:rsidRPr="00DD0E85">
        <w:rPr>
          <w:rtl/>
        </w:rPr>
        <w:t>ی</w:t>
      </w:r>
      <w:r w:rsidRPr="00DD0E85">
        <w:rPr>
          <w:rtl/>
        </w:rPr>
        <w:t>ک جهت و متوحد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سازد و لهذا در متن گفته شد که خاص</w:t>
      </w:r>
      <w:r w:rsidR="008E5BD8" w:rsidRPr="00DD0E85">
        <w:rPr>
          <w:rtl/>
        </w:rPr>
        <w:t>ی</w:t>
      </w:r>
      <w:r w:rsidRPr="00DD0E85">
        <w:rPr>
          <w:rtl/>
        </w:rPr>
        <w:t>ت عشق توحد است</w:t>
      </w:r>
      <w:r w:rsidR="00F842E4" w:rsidRPr="00DD0E85">
        <w:rPr>
          <w:rtl/>
        </w:rPr>
        <w:t xml:space="preserve">، </w:t>
      </w:r>
      <w:r w:rsidRPr="00DD0E85">
        <w:rPr>
          <w:rtl/>
        </w:rPr>
        <w:t>و در اثر هم</w:t>
      </w:r>
      <w:r w:rsidR="008E5BD8" w:rsidRPr="00DD0E85">
        <w:rPr>
          <w:rtl/>
        </w:rPr>
        <w:t>ی</w:t>
      </w:r>
      <w:r w:rsidRPr="00DD0E85">
        <w:rPr>
          <w:rtl/>
        </w:rPr>
        <w:t>ن توحد و تمرکز است که ع</w:t>
      </w:r>
      <w:r w:rsidR="008E5BD8" w:rsidRPr="00DD0E85">
        <w:rPr>
          <w:rtl/>
        </w:rPr>
        <w:t>ی</w:t>
      </w:r>
      <w:r w:rsidRPr="00DD0E85">
        <w:rPr>
          <w:rtl/>
        </w:rPr>
        <w:t>ب پ</w:t>
      </w:r>
      <w:r w:rsidR="008E5BD8" w:rsidRPr="00DD0E85">
        <w:rPr>
          <w:rtl/>
        </w:rPr>
        <w:t>ی</w:t>
      </w:r>
      <w:r w:rsidRPr="00DD0E85">
        <w:rPr>
          <w:rtl/>
        </w:rPr>
        <w:t>دا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شود و از توجه به امور د</w:t>
      </w:r>
      <w:r w:rsidR="008E5BD8" w:rsidRPr="00DD0E85">
        <w:rPr>
          <w:rtl/>
        </w:rPr>
        <w:t>ی</w:t>
      </w:r>
      <w:r w:rsidRPr="00DD0E85">
        <w:rPr>
          <w:rtl/>
        </w:rPr>
        <w:t>گر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کاهد</w:t>
      </w:r>
      <w:r w:rsidR="00F842E4" w:rsidRPr="00DD0E85">
        <w:rPr>
          <w:rtl/>
        </w:rPr>
        <w:t xml:space="preserve">. </w:t>
      </w:r>
    </w:p>
    <w:p w:rsidR="004C1D6F" w:rsidRPr="00DD0E85" w:rsidRDefault="004C1D6F" w:rsidP="00DD0E85">
      <w:pPr>
        <w:pStyle w:val="libFootnote"/>
        <w:rPr>
          <w:rtl/>
        </w:rPr>
      </w:pPr>
      <w:r w:rsidRPr="00DD0E85">
        <w:rPr>
          <w:rtl/>
        </w:rPr>
        <w:t>بالاتر از آن</w:t>
      </w:r>
      <w:r w:rsidR="00F842E4" w:rsidRPr="00DD0E85">
        <w:rPr>
          <w:rtl/>
        </w:rPr>
        <w:t xml:space="preserve">، </w:t>
      </w:r>
      <w:r w:rsidRPr="00DD0E85">
        <w:rPr>
          <w:rtl/>
        </w:rPr>
        <w:t>نه تنها عشق ع</w:t>
      </w:r>
      <w:r w:rsidR="008E5BD8" w:rsidRPr="00DD0E85">
        <w:rPr>
          <w:rtl/>
        </w:rPr>
        <w:t>ی</w:t>
      </w:r>
      <w:r w:rsidRPr="00DD0E85">
        <w:rPr>
          <w:rtl/>
        </w:rPr>
        <w:t>ب را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پوشاند بلکه ع</w:t>
      </w:r>
      <w:r w:rsidR="008E5BD8" w:rsidRPr="00DD0E85">
        <w:rPr>
          <w:rtl/>
        </w:rPr>
        <w:t>ی</w:t>
      </w:r>
      <w:r w:rsidRPr="00DD0E85">
        <w:rPr>
          <w:rtl/>
        </w:rPr>
        <w:t>ب را حسن جلوه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دهد</w:t>
      </w:r>
      <w:r w:rsidR="00F842E4" w:rsidRPr="00DD0E85">
        <w:rPr>
          <w:rtl/>
        </w:rPr>
        <w:t xml:space="preserve">، </w:t>
      </w:r>
      <w:r w:rsidRPr="00DD0E85">
        <w:rPr>
          <w:rtl/>
        </w:rPr>
        <w:t>ز</w:t>
      </w:r>
      <w:r w:rsidR="008E5BD8" w:rsidRPr="00DD0E85">
        <w:rPr>
          <w:rtl/>
        </w:rPr>
        <w:t>ی</w:t>
      </w:r>
      <w:r w:rsidRPr="00DD0E85">
        <w:rPr>
          <w:rtl/>
        </w:rPr>
        <w:t xml:space="preserve">را </w:t>
      </w:r>
      <w:r w:rsidR="008E5BD8" w:rsidRPr="00DD0E85">
        <w:rPr>
          <w:rtl/>
        </w:rPr>
        <w:t>ی</w:t>
      </w:r>
      <w:r w:rsidRPr="00DD0E85">
        <w:rPr>
          <w:rtl/>
        </w:rPr>
        <w:t>ک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از آثار عشق ا</w:t>
      </w:r>
      <w:r w:rsidR="008E5BD8" w:rsidRPr="00DD0E85">
        <w:rPr>
          <w:rtl/>
        </w:rPr>
        <w:t>ی</w:t>
      </w:r>
      <w:r w:rsidRPr="00DD0E85">
        <w:rPr>
          <w:rtl/>
        </w:rPr>
        <w:t>نست که هرجا پرتو افکند آنجا را ز</w:t>
      </w:r>
      <w:r w:rsidR="008E5BD8" w:rsidRPr="00DD0E85">
        <w:rPr>
          <w:rtl/>
        </w:rPr>
        <w:t>ی</w:t>
      </w:r>
      <w:r w:rsidRPr="00DD0E85">
        <w:rPr>
          <w:rtl/>
        </w:rPr>
        <w:t>با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</w:t>
      </w:r>
      <w:r w:rsidR="00F842E4" w:rsidRPr="00DD0E85">
        <w:rPr>
          <w:rtl/>
        </w:rPr>
        <w:t xml:space="preserve">، </w:t>
      </w:r>
      <w:r w:rsidR="008E5BD8" w:rsidRPr="00DD0E85">
        <w:rPr>
          <w:rtl/>
        </w:rPr>
        <w:t>ی</w:t>
      </w:r>
      <w:r w:rsidRPr="00DD0E85">
        <w:rPr>
          <w:rtl/>
        </w:rPr>
        <w:t>ک ذره حسن را خورش</w:t>
      </w:r>
      <w:r w:rsidR="008E5BD8" w:rsidRPr="00DD0E85">
        <w:rPr>
          <w:rtl/>
        </w:rPr>
        <w:t>ی</w:t>
      </w:r>
      <w:r w:rsidRPr="00DD0E85">
        <w:rPr>
          <w:rtl/>
        </w:rPr>
        <w:t>د</w:t>
      </w:r>
      <w:r w:rsidR="00F842E4" w:rsidRPr="00DD0E85">
        <w:rPr>
          <w:rtl/>
        </w:rPr>
        <w:t xml:space="preserve">، </w:t>
      </w:r>
      <w:r w:rsidRPr="00DD0E85">
        <w:rPr>
          <w:rtl/>
        </w:rPr>
        <w:t>بلکه س</w:t>
      </w:r>
      <w:r w:rsidR="008E5BD8" w:rsidRPr="00DD0E85">
        <w:rPr>
          <w:rtl/>
        </w:rPr>
        <w:t>ی</w:t>
      </w:r>
      <w:r w:rsidRPr="00DD0E85">
        <w:rPr>
          <w:rtl/>
        </w:rPr>
        <w:t>اه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را سف</w:t>
      </w:r>
      <w:r w:rsidR="008E5BD8" w:rsidRPr="00DD0E85">
        <w:rPr>
          <w:rtl/>
        </w:rPr>
        <w:t>ی</w:t>
      </w:r>
      <w:r w:rsidRPr="00DD0E85">
        <w:rPr>
          <w:rtl/>
        </w:rPr>
        <w:t>د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و ظلمت را نور جلوه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دهد و به قول وحش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DD0E85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  <w:r w:rsidRPr="00DD0E85">
              <w:rPr>
                <w:rtl/>
              </w:rPr>
              <w:t>اگر در کاسه چشمم نشینی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D0E85" w:rsidRDefault="00DD0E85" w:rsidP="00DD0E85">
            <w:pPr>
              <w:pStyle w:val="libPoemFootnote"/>
              <w:rPr>
                <w:rtl/>
              </w:rPr>
            </w:pPr>
            <w:r w:rsidRPr="00DD0E85">
              <w:rPr>
                <w:rtl/>
              </w:rPr>
              <w:t>بجز از خوبی لیلی نبینی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D548F" w:rsidRPr="00DD0E85" w:rsidRDefault="004C1D6F" w:rsidP="00DD0E85">
      <w:pPr>
        <w:pStyle w:val="libFootnote"/>
        <w:rPr>
          <w:rtl/>
        </w:rPr>
      </w:pPr>
      <w:r w:rsidRPr="00DD0E85">
        <w:rPr>
          <w:rtl/>
        </w:rPr>
        <w:t>و ظاهرا به ا</w:t>
      </w:r>
      <w:r w:rsidR="008E5BD8" w:rsidRPr="00DD0E85">
        <w:rPr>
          <w:rtl/>
        </w:rPr>
        <w:t>ی</w:t>
      </w:r>
      <w:r w:rsidRPr="00DD0E85">
        <w:rPr>
          <w:rtl/>
        </w:rPr>
        <w:t>ن علت است که عشق مثل علم ن</w:t>
      </w:r>
      <w:r w:rsidR="008E5BD8" w:rsidRPr="00DD0E85">
        <w:rPr>
          <w:rtl/>
        </w:rPr>
        <w:t>ی</w:t>
      </w:r>
      <w:r w:rsidRPr="00DD0E85">
        <w:rPr>
          <w:rtl/>
        </w:rPr>
        <w:t>ست که صددرصد تابع معلوم باشد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عشق جنبه داخل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و نفسان</w:t>
      </w:r>
      <w:r w:rsidR="008E5BD8" w:rsidRPr="00DD0E85">
        <w:rPr>
          <w:rtl/>
        </w:rPr>
        <w:t>ی</w:t>
      </w:r>
      <w:r w:rsidRPr="00DD0E85">
        <w:rPr>
          <w:rtl/>
        </w:rPr>
        <w:t>ش ب</w:t>
      </w:r>
      <w:r w:rsidR="008E5BD8" w:rsidRPr="00DD0E85">
        <w:rPr>
          <w:rtl/>
        </w:rPr>
        <w:t>ی</w:t>
      </w:r>
      <w:r w:rsidRPr="00DD0E85">
        <w:rPr>
          <w:rtl/>
        </w:rPr>
        <w:t>ش از جنبه خارج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و ع</w:t>
      </w:r>
      <w:r w:rsidR="008E5BD8" w:rsidRPr="00DD0E85">
        <w:rPr>
          <w:rtl/>
        </w:rPr>
        <w:t>ی</w:t>
      </w:r>
      <w:r w:rsidRPr="00DD0E85">
        <w:rPr>
          <w:rtl/>
        </w:rPr>
        <w:t>ن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باشد </w:t>
      </w:r>
      <w:r w:rsidR="008E5BD8" w:rsidRPr="00DD0E85">
        <w:rPr>
          <w:rtl/>
        </w:rPr>
        <w:t>ی</w:t>
      </w:r>
      <w:r w:rsidRPr="00DD0E85">
        <w:rPr>
          <w:rtl/>
        </w:rPr>
        <w:t>عن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م</w:t>
      </w:r>
      <w:r w:rsidR="008E5BD8" w:rsidRPr="00DD0E85">
        <w:rPr>
          <w:rtl/>
        </w:rPr>
        <w:t>ی</w:t>
      </w:r>
      <w:r w:rsidRPr="00DD0E85">
        <w:rPr>
          <w:rtl/>
        </w:rPr>
        <w:t>زان عشق تابع م</w:t>
      </w:r>
      <w:r w:rsidR="008E5BD8" w:rsidRPr="00DD0E85">
        <w:rPr>
          <w:rtl/>
        </w:rPr>
        <w:t>ی</w:t>
      </w:r>
      <w:r w:rsidRPr="00DD0E85">
        <w:rPr>
          <w:rtl/>
        </w:rPr>
        <w:t>زان حسن ن</w:t>
      </w:r>
      <w:r w:rsidR="008E5BD8" w:rsidRPr="00DD0E85">
        <w:rPr>
          <w:rtl/>
        </w:rPr>
        <w:t>ی</w:t>
      </w:r>
      <w:r w:rsidRPr="00DD0E85">
        <w:rPr>
          <w:rtl/>
        </w:rPr>
        <w:t>ست بلکه ب</w:t>
      </w:r>
      <w:r w:rsidR="008E5BD8" w:rsidRPr="00DD0E85">
        <w:rPr>
          <w:rtl/>
        </w:rPr>
        <w:t>ی</w:t>
      </w:r>
      <w:r w:rsidRPr="00DD0E85">
        <w:rPr>
          <w:rtl/>
        </w:rPr>
        <w:t>شتر تابع م</w:t>
      </w:r>
      <w:r w:rsidR="008E5BD8" w:rsidRPr="00DD0E85">
        <w:rPr>
          <w:rtl/>
        </w:rPr>
        <w:t>ی</w:t>
      </w:r>
      <w:r w:rsidRPr="00DD0E85">
        <w:rPr>
          <w:rtl/>
        </w:rPr>
        <w:t>زان استعداد و ما</w:t>
      </w:r>
      <w:r w:rsidR="008E5BD8" w:rsidRPr="00DD0E85">
        <w:rPr>
          <w:rtl/>
        </w:rPr>
        <w:t>ی</w:t>
      </w:r>
      <w:r w:rsidRPr="00DD0E85">
        <w:rPr>
          <w:rtl/>
        </w:rPr>
        <w:t>ه عاشق است</w:t>
      </w:r>
      <w:r w:rsidR="00F842E4" w:rsidRPr="00DD0E85">
        <w:rPr>
          <w:rtl/>
        </w:rPr>
        <w:t xml:space="preserve">. </w:t>
      </w:r>
      <w:r w:rsidRPr="00DD0E85">
        <w:rPr>
          <w:rtl/>
        </w:rPr>
        <w:t>در حق</w:t>
      </w:r>
      <w:r w:rsidR="008E5BD8" w:rsidRPr="00DD0E85">
        <w:rPr>
          <w:rtl/>
        </w:rPr>
        <w:t>ی</w:t>
      </w:r>
      <w:r w:rsidRPr="00DD0E85">
        <w:rPr>
          <w:rtl/>
        </w:rPr>
        <w:t>قت عاشق دارا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ما</w:t>
      </w:r>
      <w:r w:rsidR="008E5BD8" w:rsidRPr="00DD0E85">
        <w:rPr>
          <w:rtl/>
        </w:rPr>
        <w:t>ی</w:t>
      </w:r>
      <w:r w:rsidRPr="00DD0E85">
        <w:rPr>
          <w:rtl/>
        </w:rPr>
        <w:t>ه و ماده و آتش ز</w:t>
      </w:r>
      <w:r w:rsidR="008E5BD8" w:rsidRPr="00DD0E85">
        <w:rPr>
          <w:rtl/>
        </w:rPr>
        <w:t>ی</w:t>
      </w:r>
      <w:r w:rsidRPr="00DD0E85">
        <w:rPr>
          <w:rtl/>
        </w:rPr>
        <w:t>ر خاکستر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است که دنبال بهانه و موضوع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گردد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هم</w:t>
      </w:r>
      <w:r w:rsidR="008E5BD8" w:rsidRPr="00DD0E85">
        <w:rPr>
          <w:rtl/>
        </w:rPr>
        <w:t>ی</w:t>
      </w:r>
      <w:r w:rsidRPr="00DD0E85">
        <w:rPr>
          <w:rtl/>
        </w:rPr>
        <w:t>نکه به موضوع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اح</w:t>
      </w:r>
      <w:r w:rsidR="008E5BD8" w:rsidRPr="00DD0E85">
        <w:rPr>
          <w:rtl/>
        </w:rPr>
        <w:t>ی</w:t>
      </w:r>
      <w:r w:rsidRPr="00DD0E85">
        <w:rPr>
          <w:rtl/>
        </w:rPr>
        <w:t>انا برخورد کرد و توافق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دست داد- که هنوز رمز ا</w:t>
      </w:r>
      <w:r w:rsidR="008E5BD8" w:rsidRPr="00DD0E85">
        <w:rPr>
          <w:rtl/>
        </w:rPr>
        <w:t>ی</w:t>
      </w:r>
      <w:r w:rsidRPr="00DD0E85">
        <w:rPr>
          <w:rtl/>
        </w:rPr>
        <w:t>ن توافق به دست ن</w:t>
      </w:r>
      <w:r w:rsidR="008E5BD8" w:rsidRPr="00DD0E85">
        <w:rPr>
          <w:rtl/>
        </w:rPr>
        <w:t>ی</w:t>
      </w:r>
      <w:r w:rsidRPr="00DD0E85">
        <w:rPr>
          <w:rtl/>
        </w:rPr>
        <w:t>امده و لهذا گفته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شود عشق ب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دل</w:t>
      </w:r>
      <w:r w:rsidR="008E5BD8" w:rsidRPr="00DD0E85">
        <w:rPr>
          <w:rtl/>
        </w:rPr>
        <w:t>ی</w:t>
      </w:r>
      <w:r w:rsidRPr="00DD0E85">
        <w:rPr>
          <w:rtl/>
        </w:rPr>
        <w:t>ل است- آن قوه داخل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تجل</w:t>
      </w:r>
      <w:r w:rsidR="008E5BD8" w:rsidRPr="00DD0E85">
        <w:rPr>
          <w:rtl/>
        </w:rPr>
        <w:t>ی</w:t>
      </w:r>
      <w:r w:rsidRPr="00DD0E85">
        <w:rPr>
          <w:rtl/>
        </w:rPr>
        <w:t xml:space="preserve">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کند و به اندازه توانائ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خودش حسن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سازد و نه به آن </w:t>
      </w:r>
      <w:r w:rsidRPr="00DD0E85">
        <w:rPr>
          <w:rtl/>
        </w:rPr>
        <w:lastRenderedPageBreak/>
        <w:t>اندازه که در محبوب وجود دارد</w:t>
      </w:r>
      <w:r w:rsidR="00F842E4" w:rsidRPr="00DD0E85">
        <w:rPr>
          <w:rtl/>
        </w:rPr>
        <w:t xml:space="preserve">. </w:t>
      </w:r>
      <w:r w:rsidRPr="00DD0E85">
        <w:rPr>
          <w:rtl/>
        </w:rPr>
        <w:t>ا</w:t>
      </w:r>
      <w:r w:rsidR="008E5BD8" w:rsidRPr="00DD0E85">
        <w:rPr>
          <w:rtl/>
        </w:rPr>
        <w:t>ی</w:t>
      </w:r>
      <w:r w:rsidRPr="00DD0E85">
        <w:rPr>
          <w:rtl/>
        </w:rPr>
        <w:t>نست که در متن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خوان</w:t>
      </w:r>
      <w:r w:rsidR="008E5BD8" w:rsidRPr="00DD0E85">
        <w:rPr>
          <w:rtl/>
        </w:rPr>
        <w:t>ی</w:t>
      </w:r>
      <w:r w:rsidRPr="00DD0E85">
        <w:rPr>
          <w:rtl/>
        </w:rPr>
        <w:t>م عاشق ع</w:t>
      </w:r>
      <w:r w:rsidR="008E5BD8" w:rsidRPr="00DD0E85">
        <w:rPr>
          <w:rtl/>
        </w:rPr>
        <w:t>ی</w:t>
      </w:r>
      <w:r w:rsidRPr="00DD0E85">
        <w:rPr>
          <w:rtl/>
        </w:rPr>
        <w:t>ب معشوق را هنر م</w:t>
      </w:r>
      <w:r w:rsidR="008E5BD8" w:rsidRPr="00DD0E85">
        <w:rPr>
          <w:rtl/>
        </w:rPr>
        <w:t>ی</w:t>
      </w:r>
      <w:r w:rsidRPr="00DD0E85">
        <w:rPr>
          <w:rtl/>
        </w:rPr>
        <w:t xml:space="preserve"> ب</w:t>
      </w:r>
      <w:r w:rsidR="008E5BD8" w:rsidRPr="00DD0E85">
        <w:rPr>
          <w:rtl/>
        </w:rPr>
        <w:t>ی</w:t>
      </w:r>
      <w:r w:rsidRPr="00DD0E85">
        <w:rPr>
          <w:rtl/>
        </w:rPr>
        <w:t xml:space="preserve">ند و خارش را گل و </w:t>
      </w:r>
      <w:r w:rsidR="008E5BD8" w:rsidRPr="00DD0E85">
        <w:rPr>
          <w:rtl/>
        </w:rPr>
        <w:t>ی</w:t>
      </w:r>
      <w:r w:rsidRPr="00DD0E85">
        <w:rPr>
          <w:rtl/>
        </w:rPr>
        <w:t>اسمن</w:t>
      </w:r>
      <w:r w:rsidR="00F842E4" w:rsidRPr="00DD0E85">
        <w:rPr>
          <w:rtl/>
        </w:rPr>
        <w:t xml:space="preserve">. </w:t>
      </w:r>
    </w:p>
    <w:p w:rsidR="005D548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3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بحارالانوار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ج 15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کتاب العشرش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ص 51</w:t>
      </w:r>
      <w:r w:rsidR="00F842E4" w:rsidRPr="00DD0E85">
        <w:rPr>
          <w:rtl/>
        </w:rPr>
        <w:t xml:space="preserve">، </w:t>
      </w:r>
      <w:r w:rsidR="004C1D6F" w:rsidRPr="00DD0E85">
        <w:rPr>
          <w:rtl/>
        </w:rPr>
        <w:t>طبع قد</w:t>
      </w:r>
      <w:r w:rsidR="008E5BD8" w:rsidRPr="00DD0E85">
        <w:rPr>
          <w:rtl/>
        </w:rPr>
        <w:t>ی</w:t>
      </w:r>
      <w:r w:rsidR="004C1D6F" w:rsidRPr="00DD0E85">
        <w:rPr>
          <w:rtl/>
        </w:rPr>
        <w:t>م</w:t>
      </w:r>
      <w:r w:rsidR="00F842E4" w:rsidRPr="00DD0E85">
        <w:rPr>
          <w:rtl/>
        </w:rPr>
        <w:t xml:space="preserve">. </w:t>
      </w:r>
    </w:p>
    <w:p w:rsidR="005D548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4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مثنو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معنو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. </w:t>
      </w:r>
    </w:p>
    <w:p w:rsidR="005D548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5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علامة طباطبائ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. </w:t>
      </w:r>
    </w:p>
    <w:p w:rsidR="005D548F" w:rsidRPr="00DD0E85" w:rsidRDefault="006B559C" w:rsidP="00DD0E85">
      <w:pPr>
        <w:pStyle w:val="libFootnote"/>
        <w:rPr>
          <w:rtl/>
        </w:rPr>
      </w:pPr>
      <w:r w:rsidRPr="00DD0E85">
        <w:rPr>
          <w:rFonts w:eastAsia="B Badr"/>
          <w:rtl/>
        </w:rPr>
        <w:t>(</w:t>
      </w:r>
      <w:r w:rsidR="004C1D6F" w:rsidRPr="00DD0E85">
        <w:rPr>
          <w:rFonts w:eastAsia="B Badr"/>
          <w:rtl/>
        </w:rPr>
        <w:t>6</w:t>
      </w:r>
      <w:r w:rsidRPr="00DD0E85">
        <w:rPr>
          <w:rFonts w:eastAsia="B Badr"/>
          <w:rtl/>
        </w:rPr>
        <w:t>)</w:t>
      </w:r>
      <w:r w:rsidRPr="00DD0E85">
        <w:rPr>
          <w:rtl/>
        </w:rPr>
        <w:t xml:space="preserve"> </w:t>
      </w:r>
      <w:r w:rsidR="004C1D6F" w:rsidRPr="00DD0E85">
        <w:rPr>
          <w:rtl/>
        </w:rPr>
        <w:t>مثنو</w:t>
      </w:r>
      <w:r w:rsidR="008E5BD8" w:rsidRPr="00DD0E85">
        <w:rPr>
          <w:rtl/>
        </w:rPr>
        <w:t>ی</w:t>
      </w:r>
      <w:r w:rsidR="004C1D6F" w:rsidRPr="00DD0E85">
        <w:rPr>
          <w:rtl/>
        </w:rPr>
        <w:t xml:space="preserve"> معنو</w:t>
      </w:r>
      <w:r w:rsidR="008E5BD8" w:rsidRPr="00DD0E85">
        <w:rPr>
          <w:rtl/>
        </w:rPr>
        <w:t>ی</w:t>
      </w:r>
      <w:r w:rsidR="00F842E4" w:rsidRPr="00DD0E85">
        <w:rPr>
          <w:rtl/>
        </w:rPr>
        <w:t xml:space="preserve">. </w:t>
      </w:r>
    </w:p>
    <w:p w:rsidR="005D548F" w:rsidRDefault="00DD0E8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" w:name="_Toc425848266"/>
      <w:r w:rsidR="005D548F">
        <w:rPr>
          <w:rtl/>
          <w:lang w:bidi="fa-IR"/>
        </w:rPr>
        <w:lastRenderedPageBreak/>
        <w:t>نمونه هائی از تاریخ اسلام</w:t>
      </w:r>
      <w:bookmarkEnd w:id="23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از علاقه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نسبت به شخص رسول اکرم نمونه 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برجسته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سابقه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اساسا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فرق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مکتب انب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و مکتب فلاسفه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شاگردان فلاسفه فقط متعلم اند و فلاسفه نفوذ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بالاتر از نفوذ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معلم ندارند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انب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نفوذشان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ل نفوذ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محبوب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محبوب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تا اعماق روح محب راه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افته و پنجه افکنده است و تمام رشته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را در دست گرفته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افراد دلباخته به رسول اکرم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ابوذر غفار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حرکت به تبوک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در صد فرسخ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شمال 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مجاور مرزها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فرمان داد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تعلل و 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منافق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کارشکن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بالاخره 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حرکت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تجه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زات نظام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اند و از نظر آذوقه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تنگ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قحط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اند که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چند نفر با خرمائ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گذرانند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همه با نشاط و سر زنده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عشق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رومندشان ساخته و جذبه رسول اکرم قدرتشان بخش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ابوذر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لشکر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تبوک حرکت کرده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راه سه نفر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عقب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کدام که عقب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اطلاع داده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هر نوبت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«اگر در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خداوند او را برم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گرداند و اگر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بهتر که رفت»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شتر لاغر و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ابوذر از رفتن بازماند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ابوذر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عقب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ابوذر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حضرت باز جمله را تکرار کرد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«اگر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او هست خداوند او را به ما باز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گرداند و اگر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بهتر که رفت»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لشکر همچنان به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ادامه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ابوذر عقب مانده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تخلف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وانش از رفتار مانده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چه کرد حرکت نکرد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عقب مانده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شتر را رها کرد و بارش را به دوش گرفت و در هوا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گرم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گدازنده به راه افتاد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تشنگ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 هلاکش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صخره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کوه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برخورد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انش آب باران جمع شده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 را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ار سرد و خوشگوار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هرگز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آشامم تا دوستم رسول الله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اشامد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مشکش را پر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دوش گرفت و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شتافت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دور شبح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شبح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فرمود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ابوذر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کتر آمد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ابوذر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خستگ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سخت او را از پا در آورده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افتاد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فرمود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زود به او آب برسان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 صدائ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گفت «آب همراه دارم»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گفت آب داشت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تشنگ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به هلاکت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آب را 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 آمد که قبل از دوستم رسول الله از آن بنوشم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کدام مکتب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مکتبها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از خود گذشتگ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دلباختگان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قرار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بلال حبش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در مکه 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شکنجه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طاقت فرسا قرارش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دادند و 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آفتاب سوزان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سنگها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گداخته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آزردنش و از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که نام بتها را ببرد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مانش را به بتها اعلام دارد و از محمد تبر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مولو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جلد ششم مثنو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داستان تعذ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او را آورده است و انصافا مولو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شاهکار کرده </w:t>
      </w:r>
      <w:r>
        <w:rPr>
          <w:rtl/>
          <w:lang w:bidi="fa-IR"/>
        </w:rPr>
        <w:lastRenderedPageBreak/>
        <w:t>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ابوبکر او را اندرز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 که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ات را پنهان کن اما او تاب کتمان نداشت که «عشق از اول سر کش و خون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بود»</w:t>
      </w:r>
      <w:r w:rsidR="00F842E4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5C2CAB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تن فدای خار می کرد آن بلال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خواجه اش می زد برای گوشمال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که چرا تو یاد احمد می کنی؟!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بنده بد منکر دین منی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می زد اندر آفتابش او به 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او «احد» می گفت بهر افتخار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که صدیق آن طرف بر می گذشت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احد گفتن به گوش او برفت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بعد از آن خلوت بدیدش پند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کز جهودان خفیه می دار اعتقاد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عالم السر است پنهان دار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گفت کردم توبه پیشت ای همام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توبه کردن زین نمط بسیار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عاقبت از توبه او بیزار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فاش کرد، اسپرد تن را در 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کای محمد ای عدو توبه 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ای تن من وی رگ من پر ز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توبه را گنجا کجا باشد در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توبه را زین پس ز دل بیرون کنم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حیات خلد توبه چون کنم؟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عشق قهار است و من مقهور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قمر روشن شدم از نور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برگ کاهم در گفت ای تند 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چه دانم تا کجا خواهم فتاد؟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هلالم ور بلالم می 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مقتدی بر آفتابت می شوم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ماه را با زفتی و زاری چکار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پی خورشید پوید سایه 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عاشقان در سیل تند افتاده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قضای عشق دل بنهاده 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blPrEx>
          <w:tblLook w:val="04A0"/>
        </w:tblPrEx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سنگ آسیا اندر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روز و شب گردان و نالان بی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مورخ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حادثه معروف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صدر اسلام «و غزوش الرج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ع» و روز آن حادثه را 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وم الرج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ع»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نامند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داستان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دلکش 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«عضل» و «قاره» که ظاهرا با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همر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بوده اند و در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مکه سکن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اند در سال سوم هجرت به حضور رسول اکرم آمده اظهار داشتند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افراد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ما اسلام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را به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ما بفرست که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به ما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اموزانند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قرآن را به ما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دهند و اصول و قوان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اسلام را به ما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بدهند»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رسول اکرم شش نفر از اصحاب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منظور همراه آنها فرستاد 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گروه را بر عهده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نام مرثد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86 مرثد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مرد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نام عاصم بن ثابت گذاشت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فرستادگان رسول خدا همراه آن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ئت که به 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آمده بودند روانه شدند تا در نقطه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محل سکونت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بود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فرود آمدند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رسول خدا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 از همه جا آرم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بودند که ناگاه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مانند صاعقه آتشبار با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بر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سر آنها حمله آوردند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معلوم شد 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ئت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نه آمده بودند از اول قصد خدعه داشته اند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نقطه که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اند به طمع افتاده و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روش داده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هر حال معلوم است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افراد با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ساخته اند و هدف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شش نفر مسلمان است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رسول خدا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که از موضوع آگاه شدند به سرعت به طرف اسلحه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رفتند و آماده دفاع از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گشتند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هذل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ها سوگند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کردند که هدف ما کشتن شما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هدف 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شما را تحو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قرش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در مکه بده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پول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هم اکنون با شما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شما را نکش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سه نفر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و از آن جمله عاصم بن ثابت گفتند ما هرگز ننگ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مان مشرک را </w:t>
      </w:r>
      <w:r>
        <w:rPr>
          <w:rtl/>
          <w:lang w:bidi="fa-IR"/>
        </w:rPr>
        <w:lastRenderedPageBreak/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تا کشته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سه نفر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به نام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بن دثنه و 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بن 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عبدالله بن طارق نرمش نشان دادند و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سه نفر را با طناب محکم بستند و به طرف مکه روانه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عبدالله بن طارق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مکه دست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از بند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آورد و دست به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دشمن مجال نداد با ضرب سنگ او را کشتند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به مکه برده شدند و در مقابل دو 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که در مکه داشتند آنها را فروختند و رفتند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صفوان بن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قرش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را از آن کس که در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ارش بود خر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که به انتقام خون پدرش که در احد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بدر کشته شده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بکشد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کشتن به خارج از مکه بردند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جمع شدند که ناظر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را به قربانگاه آوردند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با قدمها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مردانه اش جلو آمد و کوچکتر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تزلزل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خود راه نداد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ابوسف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ناظران معرکه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فکر کرد از شرائط موجود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لحظات آخر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استفاده کند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بتواند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اظهار ندامت و پش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اظهار تنفر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نسبت به رسول اکرم از او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کشد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رفت جلو و به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گفت تو را به خدا سوگند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دوست ندار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الان محمد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 بود و ما گردن او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تو راحت به نزد زن و فرزندانت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«سوگند به خدا که من دوست ندارم که در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محمد خار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برود و من در خانه ام نزد زن و فرزندم راحت نشسته باشم»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دهان ابوسف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از تعجب بازماند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 کرد به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قرش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و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«به خدا قسم من هرگز 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را آنقدر دوست بدارند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محمد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محمد را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چند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نوبت به 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بن 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 زدن به خارج مکه بردند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آنجا از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خواهش کرد اجازه دهند دو رکعت نماز بخواند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اجازه دادند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 رکعت نماز در کمال خضوع و خشوع و حال خواند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آنگاه خطاب به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کرد و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«به خدا قسم اگر نبود که مورد تهمت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 که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گفت از مرگ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ترسد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نماز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را محکم به چوبه دار بستند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وقت بود که آهنگ دلنواز خب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بن 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روحان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کامل که همه را تحت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قرار داد و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ترس خود را به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خاک افکندند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 که با 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مناجات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«اللهم انا قد بلغنا رسالة رسولک فبلغه الغداش ما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صنع بنا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اللهم احصهم عددا و اقتلهم بددا و لا تغادر منهم احدا»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چنانکه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ماجرا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احد به صورت غم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هفتاد نفر از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از آن جمله جناب حمزه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عمو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ابتدا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 شدند و بعد در اثر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انضباط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طرف رسول خدا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تل گماشته شدند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مورد شب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خون دشمن واقع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کشته و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پراکنده شدند و گروه 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دور رسول اکرم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آخر کار همان گروه اندک بار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 را جمع کردند و مانع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دشمن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مخصوصا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رسول اکرم کشته شد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سبب پراکنده شدن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که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رسول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اکرم زنده است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باز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مجروح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افتاده بودند و از سرنوشت 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 بودند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مجروح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سعد بن 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دوازده زخم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برداشته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فرار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سعد- در حال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افتاده بود-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به او گفت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کشته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سعد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«اگر محمد کشته شده باشد 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محمد که کشته نشده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محمد هم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تو چرا معطل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خودت دفاع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طرف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رسول اکرم پس از آنکه اصحاب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را جمع و جور کرد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اصحاب خود را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کرد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زنده است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مرده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سعد بن 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برود از سعد بن 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اطلاع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F842E4">
        <w:rPr>
          <w:rtl/>
          <w:lang w:bidi="fa-IR"/>
        </w:rPr>
        <w:t xml:space="preserve">؟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انصار گفت من حاضرم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 انصار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رمق مختصر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سعد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سعد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مرا فرستاده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خبر ببرم که مرده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زنده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سعد گفت سلام مرا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برسان و بگو سعد از مردگان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چند لحظه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از عمرش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نمانده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بگو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که سعد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«خداوند به تو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پاداشها که سزاوار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است بدهد»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آنگاه خطاب کرد به مرد انصار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گفت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از طرف من به برادران انصار و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ابلاغ کن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بگو سعد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«عذر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نزد خدا نخواه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داشت اگر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شما آس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برسد و شما جان در بدن داشته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صفحات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صدر اسلام پر است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دلدادگ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همه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بشر نتوان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افت که به اندازه رسول اکرم محبوب </w:t>
      </w:r>
      <w:r>
        <w:rPr>
          <w:rtl/>
          <w:lang w:bidi="fa-IR"/>
        </w:rPr>
        <w:lastRenderedPageBreak/>
        <w:t xml:space="preserve">و مراد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و معاشران و زنان و فرزندانش بوده است و تا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حد از عمق وجدان او را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شرح نهج البلاغه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سخن او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رسول اکرم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محبت او در دلش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 و متما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مسلمانان را در دوران مکه «صباش»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فتگان و دلباختگان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نخاف 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صبو الول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بن المغ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رش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محمد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آن است که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بن المغ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رش دل به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محمد بدهد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ولئن صبا الول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حانة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لتصبون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باجمعها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و اگر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گل سرسبد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است دل بدهد تمام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بدو دل خواهند سپرد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«سخنانش جادو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شراب مست کننده است» فرزندان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را از نشستن با او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که مبادا با سخنان و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آنها را جذاب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گاه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در کنار کعبه در حجر اسماع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نشست و با آواز بلند 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خدا را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انگشتها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در گوشها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فرو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که نشنوند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مبادا تحت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جادو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سخنان او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مجذوب او گردند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جامه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بر سر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چهره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پوشاندند که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جذاب او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آنها را 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اکثر مردم به مجرد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سخنش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و منظره اش و 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حلاوت الفاظش به اسلام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آوردند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که موجب اعجاب هر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ننده و محقق انسان شناس و جامعه شناس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انقلاب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اسلام در عرب جاهل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آورد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حساب عاد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با ابزار آموزشها و پرورشها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اصلاح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جامعه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اج به گذشت زمان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ار دارد تا نسل کهنه و مأنوس با رذائل </w:t>
      </w:r>
      <w:r>
        <w:rPr>
          <w:rtl/>
          <w:lang w:bidi="fa-IR"/>
        </w:rPr>
        <w:lastRenderedPageBreak/>
        <w:t>منقرض گردد و از نو نسل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اما از اثر جذبه ها و کششها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غافل بود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همچون زبانه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آتش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سوز مفاسد است</w:t>
      </w:r>
      <w:r w:rsidR="00F842E4">
        <w:rPr>
          <w:rtl/>
          <w:lang w:bidi="fa-IR"/>
        </w:rPr>
        <w:t xml:space="preserve">. </w:t>
      </w:r>
    </w:p>
    <w:p w:rsidR="005C2CAB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 xml:space="preserve">غالب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اران رسول خدا به آن حضرت سخت عشق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با مرکب عشق بود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نهمه راه را در زمان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کوتاه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مودند و در اندک مدت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جامعه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دگرگون ساختند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69"/>
        <w:gridCol w:w="3688"/>
      </w:tblGrid>
      <w:tr w:rsidR="005C2CAB" w:rsidTr="005C2CAB">
        <w:trPr>
          <w:trHeight w:val="350"/>
        </w:trPr>
        <w:tc>
          <w:tcPr>
            <w:tcW w:w="4288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پر و بال ما کمند عشق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موکشانش می کشد تا کوی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چگونه نور دارم پیش و پس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نباشد نور یارم پیش و پس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C2CAB" w:rsidTr="005C2CAB">
        <w:trPr>
          <w:trHeight w:val="350"/>
        </w:trPr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نور او در یمن و یسر و تحت و فوق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C2CAB" w:rsidRDefault="005C2CAB" w:rsidP="005C2CAB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سر و برگردنم چون تاج و طوق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C2CAB" w:rsidRDefault="005C2CAB" w:rsidP="004C1D6F">
      <w:pPr>
        <w:pStyle w:val="libNormal"/>
        <w:rPr>
          <w:rFonts w:hint="cs"/>
          <w:rtl/>
          <w:lang w:bidi="fa-IR"/>
        </w:rPr>
      </w:pPr>
    </w:p>
    <w:p w:rsidR="005C2CAB" w:rsidRDefault="005C2CAB" w:rsidP="005C2CAB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24" w:name="_Toc425848267"/>
      <w:r>
        <w:rPr>
          <w:rFonts w:eastAsia="B Badr" w:hint="cs"/>
          <w:rtl/>
        </w:rPr>
        <w:lastRenderedPageBreak/>
        <w:t>پی نوشت ها :</w:t>
      </w:r>
      <w:bookmarkEnd w:id="24"/>
    </w:p>
    <w:p w:rsidR="005C2CAB" w:rsidRDefault="005C2CAB" w:rsidP="005C2CAB">
      <w:pPr>
        <w:pStyle w:val="libNormal"/>
        <w:rPr>
          <w:rFonts w:eastAsia="B Badr" w:hint="cs"/>
          <w:rtl/>
        </w:rPr>
      </w:pPr>
    </w:p>
    <w:p w:rsidR="005D548F" w:rsidRPr="005C2CAB" w:rsidRDefault="006B559C" w:rsidP="005C2CAB">
      <w:pPr>
        <w:pStyle w:val="libFootnote"/>
        <w:rPr>
          <w:rtl/>
        </w:rPr>
      </w:pPr>
      <w:r w:rsidRPr="005C2CAB">
        <w:rPr>
          <w:rFonts w:eastAsia="B Badr"/>
          <w:rtl/>
        </w:rPr>
        <w:t>(</w:t>
      </w:r>
      <w:r w:rsidR="004C1D6F" w:rsidRPr="005C2CAB">
        <w:rPr>
          <w:rFonts w:eastAsia="B Badr"/>
          <w:rtl/>
        </w:rPr>
        <w:t>1</w:t>
      </w:r>
      <w:r w:rsidRPr="005C2CAB">
        <w:rPr>
          <w:rFonts w:eastAsia="B Badr"/>
          <w:rtl/>
        </w:rPr>
        <w:t>)</w:t>
      </w:r>
      <w:r w:rsidRPr="005C2CAB">
        <w:rPr>
          <w:rtl/>
        </w:rPr>
        <w:t xml:space="preserve"> </w:t>
      </w:r>
      <w:r w:rsidR="004C1D6F" w:rsidRPr="005C2CAB">
        <w:rPr>
          <w:rtl/>
        </w:rPr>
        <w:t>بحارالانوار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ج 21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ص 215 -216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طبع جد</w:t>
      </w:r>
      <w:r w:rsidR="008E5BD8" w:rsidRPr="005C2CAB">
        <w:rPr>
          <w:rtl/>
        </w:rPr>
        <w:t>ی</w:t>
      </w:r>
      <w:r w:rsidR="004C1D6F" w:rsidRPr="005C2CAB">
        <w:rPr>
          <w:rtl/>
        </w:rPr>
        <w:t>د</w:t>
      </w:r>
      <w:r w:rsidR="00F842E4" w:rsidRPr="005C2CAB">
        <w:rPr>
          <w:rtl/>
        </w:rPr>
        <w:t xml:space="preserve">. </w:t>
      </w:r>
    </w:p>
    <w:p w:rsidR="005D548F" w:rsidRPr="005C2CAB" w:rsidRDefault="006B559C" w:rsidP="005C2CAB">
      <w:pPr>
        <w:pStyle w:val="libFootnote"/>
        <w:rPr>
          <w:rtl/>
        </w:rPr>
      </w:pPr>
      <w:r w:rsidRPr="005C2CAB">
        <w:rPr>
          <w:rFonts w:eastAsia="B Badr"/>
          <w:rtl/>
        </w:rPr>
        <w:t>(</w:t>
      </w:r>
      <w:r w:rsidR="004C1D6F" w:rsidRPr="005C2CAB">
        <w:rPr>
          <w:rFonts w:eastAsia="B Badr"/>
          <w:rtl/>
        </w:rPr>
        <w:t>2</w:t>
      </w:r>
      <w:r w:rsidRPr="005C2CAB">
        <w:rPr>
          <w:rFonts w:eastAsia="B Badr"/>
          <w:rtl/>
        </w:rPr>
        <w:t>)</w:t>
      </w:r>
      <w:r w:rsidRPr="005C2CAB">
        <w:rPr>
          <w:rtl/>
        </w:rPr>
        <w:t xml:space="preserve"> </w:t>
      </w:r>
      <w:r w:rsidR="004C1D6F" w:rsidRPr="005C2CAB">
        <w:rPr>
          <w:rtl/>
        </w:rPr>
        <w:t>س</w:t>
      </w:r>
      <w:r w:rsidR="008E5BD8" w:rsidRPr="005C2CAB">
        <w:rPr>
          <w:rtl/>
        </w:rPr>
        <w:t>ی</w:t>
      </w:r>
      <w:r w:rsidR="004C1D6F" w:rsidRPr="005C2CAB">
        <w:rPr>
          <w:rtl/>
        </w:rPr>
        <w:t>ره ابن هشام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جلد دوم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 xml:space="preserve">-173 </w:t>
      </w:r>
      <w:r w:rsidR="008E5BD8" w:rsidRPr="005C2CAB">
        <w:rPr>
          <w:rtl/>
        </w:rPr>
        <w:t>ی</w:t>
      </w:r>
      <w:r w:rsidR="004C1D6F" w:rsidRPr="005C2CAB">
        <w:rPr>
          <w:rtl/>
        </w:rPr>
        <w:t>عن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 خدا</w:t>
      </w:r>
      <w:r w:rsidR="008E5BD8" w:rsidRPr="005C2CAB">
        <w:rPr>
          <w:rtl/>
        </w:rPr>
        <w:t>ی</w:t>
      </w:r>
      <w:r w:rsidR="004C1D6F" w:rsidRPr="005C2CAB">
        <w:rPr>
          <w:rtl/>
        </w:rPr>
        <w:t>ا رسالت خو</w:t>
      </w:r>
      <w:r w:rsidR="008E5BD8" w:rsidRPr="005C2CAB">
        <w:rPr>
          <w:rtl/>
        </w:rPr>
        <w:t>ی</w:t>
      </w:r>
      <w:r w:rsidR="004C1D6F" w:rsidRPr="005C2CAB">
        <w:rPr>
          <w:rtl/>
        </w:rPr>
        <w:t>ش را از ناح</w:t>
      </w:r>
      <w:r w:rsidR="008E5BD8" w:rsidRPr="005C2CAB">
        <w:rPr>
          <w:rtl/>
        </w:rPr>
        <w:t>ی</w:t>
      </w:r>
      <w:r w:rsidR="004C1D6F" w:rsidRPr="005C2CAB">
        <w:rPr>
          <w:rtl/>
        </w:rPr>
        <w:t>ه رسول تو انجام داد</w:t>
      </w:r>
      <w:r w:rsidR="008E5BD8" w:rsidRPr="005C2CAB">
        <w:rPr>
          <w:rtl/>
        </w:rPr>
        <w:t>ی</w:t>
      </w:r>
      <w:r w:rsidR="004C1D6F" w:rsidRPr="005C2CAB">
        <w:rPr>
          <w:rtl/>
        </w:rPr>
        <w:t>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از تو م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 خواه</w:t>
      </w:r>
      <w:r w:rsidR="008E5BD8" w:rsidRPr="005C2CAB">
        <w:rPr>
          <w:rtl/>
        </w:rPr>
        <w:t>ی</w:t>
      </w:r>
      <w:r w:rsidR="004C1D6F" w:rsidRPr="005C2CAB">
        <w:rPr>
          <w:rtl/>
        </w:rPr>
        <w:t>م که هم</w:t>
      </w:r>
      <w:r w:rsidR="008E5BD8" w:rsidRPr="005C2CAB">
        <w:rPr>
          <w:rtl/>
        </w:rPr>
        <w:t>ی</w:t>
      </w:r>
      <w:r w:rsidR="004C1D6F" w:rsidRPr="005C2CAB">
        <w:rPr>
          <w:rtl/>
        </w:rPr>
        <w:t>ن صبحگاهان جر</w:t>
      </w:r>
      <w:r w:rsidR="008E5BD8" w:rsidRPr="005C2CAB">
        <w:rPr>
          <w:rtl/>
        </w:rPr>
        <w:t>ی</w:t>
      </w:r>
      <w:r w:rsidR="004C1D6F" w:rsidRPr="005C2CAB">
        <w:rPr>
          <w:rtl/>
        </w:rPr>
        <w:t>ان ما را به اطلاع پ</w:t>
      </w:r>
      <w:r w:rsidR="008E5BD8" w:rsidRPr="005C2CAB">
        <w:rPr>
          <w:rtl/>
        </w:rPr>
        <w:t>ی</w:t>
      </w:r>
      <w:r w:rsidR="004C1D6F" w:rsidRPr="005C2CAB">
        <w:rPr>
          <w:rtl/>
        </w:rPr>
        <w:t>امبرت برسان</w:t>
      </w:r>
      <w:r w:rsidR="008E5BD8" w:rsidRPr="005C2CAB">
        <w:rPr>
          <w:rtl/>
        </w:rPr>
        <w:t>ی</w:t>
      </w:r>
      <w:r w:rsidR="00F842E4" w:rsidRPr="005C2CAB">
        <w:rPr>
          <w:rtl/>
        </w:rPr>
        <w:t xml:space="preserve">. </w:t>
      </w:r>
      <w:r w:rsidR="004C1D6F" w:rsidRPr="005C2CAB">
        <w:rPr>
          <w:rtl/>
        </w:rPr>
        <w:t>خدا</w:t>
      </w:r>
      <w:r w:rsidR="008E5BD8" w:rsidRPr="005C2CAB">
        <w:rPr>
          <w:rtl/>
        </w:rPr>
        <w:t>ی</w:t>
      </w:r>
      <w:r w:rsidR="004C1D6F" w:rsidRPr="005C2CAB">
        <w:rPr>
          <w:rtl/>
        </w:rPr>
        <w:t>ا ا</w:t>
      </w:r>
      <w:r w:rsidR="008E5BD8" w:rsidRPr="005C2CAB">
        <w:rPr>
          <w:rtl/>
        </w:rPr>
        <w:t>ی</w:t>
      </w:r>
      <w:r w:rsidR="004C1D6F" w:rsidRPr="005C2CAB">
        <w:rPr>
          <w:rtl/>
        </w:rPr>
        <w:t>ن مردم ستمگر را تماما در نظر بگ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ر و آنها را پاره پاره کن و </w:t>
      </w:r>
      <w:r w:rsidR="008E5BD8" w:rsidRPr="005C2CAB">
        <w:rPr>
          <w:rtl/>
        </w:rPr>
        <w:t>ی</w:t>
      </w:r>
      <w:r w:rsidR="004C1D6F" w:rsidRPr="005C2CAB">
        <w:rPr>
          <w:rtl/>
        </w:rPr>
        <w:t>ک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 از آنها را باق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 مگذار</w:t>
      </w:r>
      <w:r w:rsidR="00F842E4" w:rsidRPr="005C2CAB">
        <w:rPr>
          <w:rtl/>
        </w:rPr>
        <w:t xml:space="preserve">. </w:t>
      </w:r>
    </w:p>
    <w:p w:rsidR="005D548F" w:rsidRPr="005C2CAB" w:rsidRDefault="006B559C" w:rsidP="005C2CAB">
      <w:pPr>
        <w:pStyle w:val="libFootnote"/>
        <w:rPr>
          <w:rtl/>
        </w:rPr>
      </w:pPr>
      <w:r w:rsidRPr="005C2CAB">
        <w:rPr>
          <w:rFonts w:eastAsia="B Badr"/>
          <w:rtl/>
        </w:rPr>
        <w:t>(</w:t>
      </w:r>
      <w:r w:rsidR="004C1D6F" w:rsidRPr="005C2CAB">
        <w:rPr>
          <w:rFonts w:eastAsia="B Badr"/>
          <w:rtl/>
        </w:rPr>
        <w:t>3</w:t>
      </w:r>
      <w:r w:rsidRPr="005C2CAB">
        <w:rPr>
          <w:rFonts w:eastAsia="B Badr"/>
          <w:rtl/>
        </w:rPr>
        <w:t>)</w:t>
      </w:r>
      <w:r w:rsidRPr="005C2CAB">
        <w:rPr>
          <w:rtl/>
        </w:rPr>
        <w:t xml:space="preserve"> </w:t>
      </w:r>
      <w:r w:rsidR="004C1D6F" w:rsidRPr="005C2CAB">
        <w:rPr>
          <w:rtl/>
        </w:rPr>
        <w:t>شرح ابن اب</w:t>
      </w:r>
      <w:r w:rsidR="008E5BD8" w:rsidRPr="005C2CAB">
        <w:rPr>
          <w:rtl/>
        </w:rPr>
        <w:t>ی</w:t>
      </w:r>
      <w:r w:rsidR="004C1D6F" w:rsidRPr="005C2CAB">
        <w:rPr>
          <w:rtl/>
        </w:rPr>
        <w:t xml:space="preserve"> الحد</w:t>
      </w:r>
      <w:r w:rsidR="008E5BD8" w:rsidRPr="005C2CAB">
        <w:rPr>
          <w:rtl/>
        </w:rPr>
        <w:t>ی</w:t>
      </w:r>
      <w:r w:rsidR="004C1D6F" w:rsidRPr="005C2CAB">
        <w:rPr>
          <w:rtl/>
        </w:rPr>
        <w:t>د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چاپ ب</w:t>
      </w:r>
      <w:r w:rsidR="008E5BD8" w:rsidRPr="005C2CAB">
        <w:rPr>
          <w:rtl/>
        </w:rPr>
        <w:t>ی</w:t>
      </w:r>
      <w:r w:rsidR="004C1D6F" w:rsidRPr="005C2CAB">
        <w:rPr>
          <w:rtl/>
        </w:rPr>
        <w:t>روت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جلد سوم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و س</w:t>
      </w:r>
      <w:r w:rsidR="008E5BD8" w:rsidRPr="005C2CAB">
        <w:rPr>
          <w:rtl/>
        </w:rPr>
        <w:t>ی</w:t>
      </w:r>
      <w:r w:rsidR="004C1D6F" w:rsidRPr="005C2CAB">
        <w:rPr>
          <w:rtl/>
        </w:rPr>
        <w:t>ره ابن هشام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جلد دوم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ص 94</w:t>
      </w:r>
      <w:r w:rsidR="00F842E4" w:rsidRPr="005C2CAB">
        <w:rPr>
          <w:rtl/>
        </w:rPr>
        <w:t xml:space="preserve">. </w:t>
      </w:r>
    </w:p>
    <w:p w:rsidR="005D548F" w:rsidRPr="005C2CAB" w:rsidRDefault="006B559C" w:rsidP="005C2CAB">
      <w:pPr>
        <w:pStyle w:val="libFootnote"/>
        <w:rPr>
          <w:rtl/>
        </w:rPr>
      </w:pPr>
      <w:r w:rsidRPr="005C2CAB">
        <w:rPr>
          <w:rFonts w:eastAsia="B Badr"/>
          <w:rtl/>
        </w:rPr>
        <w:t>(</w:t>
      </w:r>
      <w:r w:rsidR="004C1D6F" w:rsidRPr="005C2CAB">
        <w:rPr>
          <w:rFonts w:eastAsia="B Badr"/>
          <w:rtl/>
        </w:rPr>
        <w:t>4</w:t>
      </w:r>
      <w:r w:rsidRPr="005C2CAB">
        <w:rPr>
          <w:rFonts w:eastAsia="B Badr"/>
          <w:rtl/>
        </w:rPr>
        <w:t>)</w:t>
      </w:r>
      <w:r w:rsidRPr="005C2CAB">
        <w:rPr>
          <w:rtl/>
        </w:rPr>
        <w:t xml:space="preserve"> </w:t>
      </w:r>
      <w:r w:rsidR="004C1D6F" w:rsidRPr="005C2CAB">
        <w:rPr>
          <w:rtl/>
        </w:rPr>
        <w:t>شرح نهج البلاغه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جلد دوم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چاپ ب</w:t>
      </w:r>
      <w:r w:rsidR="008E5BD8" w:rsidRPr="005C2CAB">
        <w:rPr>
          <w:rtl/>
        </w:rPr>
        <w:t>ی</w:t>
      </w:r>
      <w:r w:rsidR="004C1D6F" w:rsidRPr="005C2CAB">
        <w:rPr>
          <w:rtl/>
        </w:rPr>
        <w:t>روت</w:t>
      </w:r>
      <w:r w:rsidR="00F842E4" w:rsidRPr="005C2CAB">
        <w:rPr>
          <w:rtl/>
        </w:rPr>
        <w:t xml:space="preserve">، </w:t>
      </w:r>
      <w:r w:rsidR="004C1D6F" w:rsidRPr="005C2CAB">
        <w:rPr>
          <w:rtl/>
        </w:rPr>
        <w:t>ص 220</w:t>
      </w:r>
      <w:r w:rsidR="00F842E4" w:rsidRPr="005C2CAB">
        <w:rPr>
          <w:rtl/>
        </w:rPr>
        <w:t xml:space="preserve">. </w:t>
      </w:r>
    </w:p>
    <w:p w:rsidR="005D548F" w:rsidRDefault="005C2CAB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425848268"/>
      <w:r w:rsidR="005D548F">
        <w:rPr>
          <w:rtl/>
          <w:lang w:bidi="fa-IR"/>
        </w:rPr>
        <w:lastRenderedPageBreak/>
        <w:t xml:space="preserve">حب علی </w:t>
      </w:r>
      <w:r w:rsidR="004053DD" w:rsidRPr="004053DD">
        <w:rPr>
          <w:rStyle w:val="libAlaemChar"/>
          <w:rtl/>
        </w:rPr>
        <w:t>عليه‌السلام</w:t>
      </w:r>
      <w:r w:rsidR="005D548F">
        <w:rPr>
          <w:rtl/>
          <w:lang w:bidi="fa-IR"/>
        </w:rPr>
        <w:t xml:space="preserve"> در قرآن و سنت</w:t>
      </w:r>
      <w:bookmarkEnd w:id="25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بحثها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گذشته ارزش و اثر محبت را روشن ساخت و ضمنا معلوم گشت که عشق پاکان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اصلاح و تهذ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نفس 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خود هدف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اکنون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اسلام و قرآن محبوب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انتخاب کرده اند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قرآن سخن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 گذشته را که نقل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همگان 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«ما از مردم مزد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تنها اجر ما بر خداست»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خاتم خطاب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قل لا اسئلکم علیه اجرا الا المودش فی القربی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«بگو از شما مزد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درخواست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مگر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شاوندان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سئوال است که چرا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امبران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اجر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94 مطالبه نکردند و 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اکرم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رسالتش مطالبه مزد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دوست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شاوندان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کش را به عنوان پاداش رسالت از مردم خواست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قرآن خود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سئوال جواب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قل ما سئلتکم من اجر فهو لکم ان اجری الا علی الله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«بگو مزد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درخواست کردم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سودش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خود شماست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مزد من جز بر خدا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ست»</w:t>
      </w:r>
      <w:r w:rsidR="00F842E4">
        <w:rPr>
          <w:rtl/>
          <w:lang w:bidi="fa-IR"/>
        </w:rPr>
        <w:t xml:space="preserve">.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آنچه را من به عنوان مزد خواستم عا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شما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گردد نه عا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من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دوست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کمند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است برا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تکامل و اصلاح خودتان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اسمش مزد است و الا در حق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قت خ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 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است که به شما پ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شنهاد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کنم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از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نظر که اهل الب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 و خو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شان پ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غمبر مردم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هستند که گرد آلودگ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نروند و دامن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پاک و پاک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زه دارند</w:t>
      </w:r>
      <w:r w:rsidR="00F842E4">
        <w:rPr>
          <w:rtl/>
          <w:lang w:bidi="fa-IR"/>
        </w:rPr>
        <w:t xml:space="preserve">: </w:t>
      </w:r>
      <w:r w:rsidR="004C1D6F">
        <w:rPr>
          <w:rtl/>
          <w:lang w:bidi="fa-IR"/>
        </w:rPr>
        <w:t>«حجور طابت و طهرت»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محبت و ش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فتگ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آنان جز اطاعت از </w:t>
      </w:r>
      <w:r w:rsidR="004C1D6F">
        <w:rPr>
          <w:rtl/>
          <w:lang w:bidi="fa-IR"/>
        </w:rPr>
        <w:lastRenderedPageBreak/>
        <w:t>حق و پ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از فضائل نت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جه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نبخشد و دوست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آنان است که همچون اکس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قلب ماه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کند و کامل ساز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مراد از «قرب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هر که باشد مسلما از برجسته 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مصاد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فخر راز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«زمخشر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کشاف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کرده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«چون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نازل گشت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گفتند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شاوندان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 ما محبتشان واجب است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فرمود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فاطمه و پسران آنان»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ثابت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چهار نفر «قربا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غمبرند 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از احترام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 برخوردار باشند و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مطلب از چند جهت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استدلال کرد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الا المودش فی القربی.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 xml:space="preserve">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بدون شک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فاطمه را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«فاطمه پاره تن من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ازارد مرا هر چه او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ازارد»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حسن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و متواتر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باب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پس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بر همه امت واجب است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و اتبعوه لعلکم تهتدون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راه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باز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لقد کان لکم فی رسول الله اسوش حسنة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از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شماست در فرستاده خدا سرمشق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دلالت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آل محمد-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فاطمه و حسن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هستند- بر همه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واجب است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6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راجع به محبت و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ابن اث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نقل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خطاب کرد 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فرمود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خداوند تو را به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نت داد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بندگان او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محبوبتر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کناره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آنچنان قرارت داد که نه تو از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مند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نه آن از تو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تو بخش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آنان به امامت تو خوشنودند و تو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از تو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خوشا به حال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تو را دوست بدارد و در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 تو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تو دروغ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7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فرمود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است و دشمن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نفاق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8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3- ابو نع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خطاب به انصار کرد و فرمود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راهنمائ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شما را به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اگر بدان چنگ بزن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بعد از من هرگز گمراه نشو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گفتند 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فرمود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دوستش بدار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احترامش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احترام من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که خداوند به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جبرئ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فرمانم داد که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9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اهل سنت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نقل کرده اند که در آن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نگاه به چهره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سخن فضائل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عبادت شمرده شده است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محب طبر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«پدرم را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دم به صورت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نگاه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تو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نم که به صورت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 دخترک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خدا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دم که گفت «نگاه به چهره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عبادت است»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10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ابن حجر از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برادران من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عموها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 حمزه است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سخن از او عبادت است»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محبوبتر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افراد بود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شگاه خدا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و قهرا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محبوبهاست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انس بن مالک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5C2CAB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 xml:space="preserve">«هر روز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فرزندان انصار کارها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را انجام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نوبت من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من مرغ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محضر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غمبر آورد و گفت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رسول الله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مرغ را خود گرفته ام و به خاطر شما پخته ام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حضرت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محبوبتر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بندگانت را برسان که با من در خوردن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مرغ شرکت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همان هنگام در کوب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فرمود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انس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در را باز کن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گفتم خدا کند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انصار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پشت 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مشغول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برگشتم سرجا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در کوب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گفت در را باز کن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 دعا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کردم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انصار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را باز کردم باز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گفتم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مشغول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برگشتم برسرجا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 در کوب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فرمودند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انس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برو در را باز کن و او را به خانه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تو اول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قومت را دوست دار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از انصار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 رفتم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خانه آوردم و با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مرغ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را خوردند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5C2CAB" w:rsidRDefault="005C2CAB" w:rsidP="005C2CAB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26" w:name="_Toc425848269"/>
      <w:r>
        <w:rPr>
          <w:rFonts w:eastAsia="B Badr" w:hint="cs"/>
          <w:rtl/>
        </w:rPr>
        <w:lastRenderedPageBreak/>
        <w:t>پی نوشت ها :</w:t>
      </w:r>
      <w:bookmarkEnd w:id="26"/>
    </w:p>
    <w:p w:rsidR="005C2CAB" w:rsidRDefault="005C2CAB" w:rsidP="005C2CAB">
      <w:pPr>
        <w:pStyle w:val="libNormal"/>
        <w:rPr>
          <w:rFonts w:eastAsia="B Badr" w:hint="cs"/>
          <w:rtl/>
        </w:rPr>
      </w:pPr>
    </w:p>
    <w:p w:rsidR="005D548F" w:rsidRPr="0063075F" w:rsidRDefault="006B559C" w:rsidP="0063075F">
      <w:pPr>
        <w:pStyle w:val="libFootnote"/>
        <w:rPr>
          <w:rtl/>
        </w:rPr>
      </w:pPr>
      <w:r w:rsidRPr="0063075F">
        <w:rPr>
          <w:rFonts w:eastAsia="B Badr"/>
          <w:rtl/>
        </w:rPr>
        <w:t>(</w:t>
      </w:r>
      <w:r w:rsidR="004C1D6F" w:rsidRPr="0063075F">
        <w:rPr>
          <w:rFonts w:eastAsia="B Badr"/>
          <w:rtl/>
        </w:rPr>
        <w:t>1</w:t>
      </w:r>
      <w:r w:rsidRPr="0063075F">
        <w:rPr>
          <w:rFonts w:eastAsia="B Badr"/>
          <w:rtl/>
        </w:rPr>
        <w:t>)</w:t>
      </w:r>
      <w:r w:rsidRPr="0063075F">
        <w:rPr>
          <w:rtl/>
        </w:rPr>
        <w:t xml:space="preserve"> </w:t>
      </w:r>
      <w:r w:rsidR="004C1D6F" w:rsidRPr="0063075F">
        <w:rPr>
          <w:rtl/>
        </w:rPr>
        <w:t>سوره شور</w:t>
      </w:r>
      <w:r w:rsidR="008E5BD8" w:rsidRPr="0063075F">
        <w:rPr>
          <w:rtl/>
        </w:rPr>
        <w:t>ی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آ</w:t>
      </w:r>
      <w:r w:rsidR="008E5BD8" w:rsidRPr="0063075F">
        <w:rPr>
          <w:rtl/>
        </w:rPr>
        <w:t>ی</w:t>
      </w:r>
      <w:r w:rsidR="004C1D6F" w:rsidRPr="0063075F">
        <w:rPr>
          <w:rtl/>
        </w:rPr>
        <w:t>ه 23</w:t>
      </w:r>
      <w:r w:rsidR="00F842E4" w:rsidRPr="0063075F">
        <w:rPr>
          <w:rtl/>
        </w:rPr>
        <w:t xml:space="preserve">. </w:t>
      </w:r>
    </w:p>
    <w:p w:rsidR="004C1D6F" w:rsidRPr="0063075F" w:rsidRDefault="006B559C" w:rsidP="0063075F">
      <w:pPr>
        <w:pStyle w:val="libFootnote"/>
        <w:rPr>
          <w:rtl/>
        </w:rPr>
      </w:pPr>
      <w:r w:rsidRPr="0063075F">
        <w:rPr>
          <w:rFonts w:eastAsia="B Badr"/>
          <w:rtl/>
        </w:rPr>
        <w:t>(</w:t>
      </w:r>
      <w:r w:rsidR="004C1D6F" w:rsidRPr="0063075F">
        <w:rPr>
          <w:rFonts w:eastAsia="B Badr"/>
          <w:rtl/>
        </w:rPr>
        <w:t>2</w:t>
      </w:r>
      <w:r w:rsidRPr="0063075F">
        <w:rPr>
          <w:rFonts w:eastAsia="B Badr"/>
          <w:rtl/>
        </w:rPr>
        <w:t>)</w:t>
      </w:r>
      <w:r w:rsidRPr="0063075F">
        <w:rPr>
          <w:rtl/>
        </w:rPr>
        <w:t xml:space="preserve"> </w:t>
      </w:r>
      <w:r w:rsidR="004C1D6F" w:rsidRPr="0063075F">
        <w:rPr>
          <w:rtl/>
        </w:rPr>
        <w:t>سوره سبأ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آ</w:t>
      </w:r>
      <w:r w:rsidR="008E5BD8" w:rsidRPr="0063075F">
        <w:rPr>
          <w:rtl/>
        </w:rPr>
        <w:t>ی</w:t>
      </w:r>
      <w:r w:rsidR="004C1D6F" w:rsidRPr="0063075F">
        <w:rPr>
          <w:rtl/>
        </w:rPr>
        <w:t>ه 47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(3) </w:t>
      </w:r>
      <w:r w:rsidR="004C1D6F" w:rsidRPr="0063075F">
        <w:rPr>
          <w:rtl/>
        </w:rPr>
        <w:t>محبت پ</w:t>
      </w:r>
      <w:r w:rsidR="008E5BD8" w:rsidRPr="0063075F">
        <w:rPr>
          <w:rtl/>
        </w:rPr>
        <w:t>ی</w:t>
      </w:r>
      <w:r w:rsidR="004C1D6F" w:rsidRPr="0063075F">
        <w:rPr>
          <w:rtl/>
        </w:rPr>
        <w:t>غمبر نسبت به آنان جنبه شخص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ندارد</w:t>
      </w:r>
      <w:r w:rsidR="00F842E4" w:rsidRPr="0063075F">
        <w:rPr>
          <w:rtl/>
        </w:rPr>
        <w:t xml:space="preserve">، </w:t>
      </w:r>
      <w:r w:rsidR="008E5BD8" w:rsidRPr="0063075F">
        <w:rPr>
          <w:rtl/>
        </w:rPr>
        <w:t>ی</w:t>
      </w:r>
      <w:r w:rsidR="004C1D6F" w:rsidRPr="0063075F">
        <w:rPr>
          <w:rtl/>
        </w:rPr>
        <w:t>عن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تنها بد</w:t>
      </w:r>
      <w:r w:rsidR="008E5BD8" w:rsidRPr="0063075F">
        <w:rPr>
          <w:rtl/>
        </w:rPr>
        <w:t>ی</w:t>
      </w:r>
      <w:r w:rsidR="004C1D6F" w:rsidRPr="0063075F">
        <w:rPr>
          <w:rtl/>
        </w:rPr>
        <w:t>ن جهت ن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ست که مثلا فرزند </w:t>
      </w:r>
      <w:r w:rsidR="008E5BD8" w:rsidRPr="0063075F">
        <w:rPr>
          <w:rtl/>
        </w:rPr>
        <w:t>ی</w:t>
      </w:r>
      <w:r w:rsidR="004C1D6F" w:rsidRPr="0063075F">
        <w:rPr>
          <w:rtl/>
        </w:rPr>
        <w:t>ا فرزندزاده</w:t>
      </w:r>
      <w:r w:rsidR="00F842E4" w:rsidRPr="0063075F">
        <w:rPr>
          <w:rtl/>
        </w:rPr>
        <w:t xml:space="preserve">! </w:t>
      </w:r>
      <w:r w:rsidR="004C1D6F" w:rsidRPr="0063075F">
        <w:rPr>
          <w:rtl/>
        </w:rPr>
        <w:t>او هستند و اگر کس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</w:t>
      </w:r>
      <w:r w:rsidR="008E5BD8" w:rsidRPr="0063075F">
        <w:rPr>
          <w:rtl/>
        </w:rPr>
        <w:t>ی</w:t>
      </w:r>
      <w:r w:rsidR="004C1D6F" w:rsidRPr="0063075F">
        <w:rPr>
          <w:rtl/>
        </w:rPr>
        <w:t>گر هم بجا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آنها م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بود پ</w:t>
      </w:r>
      <w:r w:rsidR="008E5BD8" w:rsidRPr="0063075F">
        <w:rPr>
          <w:rtl/>
        </w:rPr>
        <w:t>ی</w:t>
      </w:r>
      <w:r w:rsidR="004C1D6F" w:rsidRPr="0063075F">
        <w:rPr>
          <w:rtl/>
        </w:rPr>
        <w:t>غمبر آنها را دوست م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داشت</w:t>
      </w:r>
      <w:r w:rsidR="00F842E4" w:rsidRPr="0063075F">
        <w:rPr>
          <w:rtl/>
        </w:rPr>
        <w:t xml:space="preserve">. </w:t>
      </w:r>
      <w:r w:rsidR="004C1D6F" w:rsidRPr="0063075F">
        <w:rPr>
          <w:rtl/>
        </w:rPr>
        <w:t>پ</w:t>
      </w:r>
      <w:r w:rsidR="008E5BD8" w:rsidRPr="0063075F">
        <w:rPr>
          <w:rtl/>
        </w:rPr>
        <w:t>ی</w:t>
      </w:r>
      <w:r w:rsidR="004C1D6F" w:rsidRPr="0063075F">
        <w:rPr>
          <w:rtl/>
        </w:rPr>
        <w:t>غمبر از آن جهت آنها را دوست م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داشت که آنها فرد نمونه بودند و خدا آنها را دوست م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داشت و الا پ</w:t>
      </w:r>
      <w:r w:rsidR="008E5BD8" w:rsidRPr="0063075F">
        <w:rPr>
          <w:rtl/>
        </w:rPr>
        <w:t>ی</w:t>
      </w:r>
      <w:r w:rsidR="004C1D6F" w:rsidRPr="0063075F">
        <w:rPr>
          <w:rtl/>
        </w:rPr>
        <w:t>غمبر اکرم فرزندان د</w:t>
      </w:r>
      <w:r w:rsidR="008E5BD8" w:rsidRPr="0063075F">
        <w:rPr>
          <w:rtl/>
        </w:rPr>
        <w:t>ی</w:t>
      </w:r>
      <w:r w:rsidR="004C1D6F" w:rsidRPr="0063075F">
        <w:rPr>
          <w:rtl/>
        </w:rPr>
        <w:t>گر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هم داشت که نه او با آنها به ا</w:t>
      </w:r>
      <w:r w:rsidR="008E5BD8" w:rsidRPr="0063075F">
        <w:rPr>
          <w:rtl/>
        </w:rPr>
        <w:t>ی</w:t>
      </w:r>
      <w:r w:rsidR="004C1D6F" w:rsidRPr="0063075F">
        <w:rPr>
          <w:rtl/>
        </w:rPr>
        <w:t>ن شکل محبت داشت و نه امت چن</w:t>
      </w:r>
      <w:r w:rsidR="008E5BD8" w:rsidRPr="0063075F">
        <w:rPr>
          <w:rtl/>
        </w:rPr>
        <w:t>ی</w:t>
      </w:r>
      <w:r w:rsidR="004C1D6F" w:rsidRPr="0063075F">
        <w:rPr>
          <w:rtl/>
        </w:rPr>
        <w:t>ن وظ</w:t>
      </w:r>
      <w:r w:rsidR="008E5BD8" w:rsidRPr="0063075F">
        <w:rPr>
          <w:rtl/>
        </w:rPr>
        <w:t>ی</w:t>
      </w:r>
      <w:r w:rsidR="004C1D6F" w:rsidRPr="0063075F">
        <w:rPr>
          <w:rtl/>
        </w:rPr>
        <w:t>فه ا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داشتند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(4) </w:t>
      </w:r>
      <w:r w:rsidR="004C1D6F" w:rsidRPr="0063075F">
        <w:rPr>
          <w:rtl/>
        </w:rPr>
        <w:t>سوره اعراف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آ</w:t>
      </w:r>
      <w:r w:rsidR="008E5BD8" w:rsidRPr="0063075F">
        <w:rPr>
          <w:rtl/>
        </w:rPr>
        <w:t>ی</w:t>
      </w:r>
      <w:r w:rsidR="004C1D6F" w:rsidRPr="0063075F">
        <w:rPr>
          <w:rtl/>
        </w:rPr>
        <w:t>ه</w:t>
      </w:r>
      <w:r w:rsidR="00F842E4" w:rsidRPr="0063075F">
        <w:rPr>
          <w:rtl/>
        </w:rPr>
        <w:t xml:space="preserve">: </w:t>
      </w:r>
      <w:r w:rsidR="004C1D6F" w:rsidRPr="0063075F">
        <w:rPr>
          <w:rtl/>
        </w:rPr>
        <w:t>158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(5) </w:t>
      </w:r>
      <w:r w:rsidR="004C1D6F" w:rsidRPr="0063075F">
        <w:rPr>
          <w:rtl/>
        </w:rPr>
        <w:t>سوره احزاب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آ</w:t>
      </w:r>
      <w:r w:rsidR="008E5BD8" w:rsidRPr="0063075F">
        <w:rPr>
          <w:rtl/>
        </w:rPr>
        <w:t>ی</w:t>
      </w:r>
      <w:r w:rsidR="004C1D6F" w:rsidRPr="0063075F">
        <w:rPr>
          <w:rtl/>
        </w:rPr>
        <w:t>ه</w:t>
      </w:r>
      <w:r w:rsidR="00F842E4" w:rsidRPr="0063075F">
        <w:rPr>
          <w:rtl/>
        </w:rPr>
        <w:t xml:space="preserve">: </w:t>
      </w:r>
      <w:r w:rsidR="004C1D6F" w:rsidRPr="0063075F">
        <w:rPr>
          <w:rtl/>
        </w:rPr>
        <w:t>21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(6) </w:t>
      </w:r>
      <w:r w:rsidR="004C1D6F" w:rsidRPr="0063075F">
        <w:rPr>
          <w:rtl/>
        </w:rPr>
        <w:t>التفس</w:t>
      </w:r>
      <w:r w:rsidR="008E5BD8" w:rsidRPr="0063075F">
        <w:rPr>
          <w:rtl/>
        </w:rPr>
        <w:t>ی</w:t>
      </w:r>
      <w:r w:rsidR="004C1D6F" w:rsidRPr="0063075F">
        <w:rPr>
          <w:rtl/>
        </w:rPr>
        <w:t>ر الکب</w:t>
      </w:r>
      <w:r w:rsidR="008E5BD8" w:rsidRPr="0063075F">
        <w:rPr>
          <w:rtl/>
        </w:rPr>
        <w:t>ی</w:t>
      </w:r>
      <w:r w:rsidR="004C1D6F" w:rsidRPr="0063075F">
        <w:rPr>
          <w:rtl/>
        </w:rPr>
        <w:t>ر فخر راز</w:t>
      </w:r>
      <w:r w:rsidR="008E5BD8" w:rsidRPr="0063075F">
        <w:rPr>
          <w:rtl/>
        </w:rPr>
        <w:t>ی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27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166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چاپ مصر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(7) </w:t>
      </w:r>
      <w:r w:rsidR="004C1D6F" w:rsidRPr="0063075F">
        <w:rPr>
          <w:rtl/>
        </w:rPr>
        <w:t>اسد الغابة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4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23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(8) </w:t>
      </w:r>
      <w:r w:rsidR="004C1D6F" w:rsidRPr="0063075F">
        <w:rPr>
          <w:rtl/>
        </w:rPr>
        <w:t>کنز العمال جمع الجوامع س</w:t>
      </w:r>
      <w:r w:rsidR="008E5BD8" w:rsidRPr="0063075F">
        <w:rPr>
          <w:rtl/>
        </w:rPr>
        <w:t>ی</w:t>
      </w:r>
      <w:r w:rsidR="004C1D6F" w:rsidRPr="0063075F">
        <w:rPr>
          <w:rtl/>
        </w:rPr>
        <w:t>وط</w:t>
      </w:r>
      <w:r w:rsidR="008E5BD8" w:rsidRPr="0063075F">
        <w:rPr>
          <w:rtl/>
        </w:rPr>
        <w:t>ی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6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156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(9) </w:t>
      </w:r>
      <w:r w:rsidR="004C1D6F" w:rsidRPr="0063075F">
        <w:rPr>
          <w:rtl/>
        </w:rPr>
        <w:t>حل</w:t>
      </w:r>
      <w:r w:rsidR="008E5BD8" w:rsidRPr="0063075F">
        <w:rPr>
          <w:rtl/>
        </w:rPr>
        <w:t>ی</w:t>
      </w:r>
      <w:r w:rsidR="004C1D6F" w:rsidRPr="0063075F">
        <w:rPr>
          <w:rtl/>
        </w:rPr>
        <w:t>ة الاول</w:t>
      </w:r>
      <w:r w:rsidR="008E5BD8" w:rsidRPr="0063075F">
        <w:rPr>
          <w:rtl/>
        </w:rPr>
        <w:t>ی</w:t>
      </w:r>
      <w:r w:rsidR="004C1D6F" w:rsidRPr="0063075F">
        <w:rPr>
          <w:rtl/>
        </w:rPr>
        <w:t>اء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1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63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ات در ا</w:t>
      </w:r>
      <w:r w:rsidR="008E5BD8" w:rsidRPr="0063075F">
        <w:rPr>
          <w:rtl/>
        </w:rPr>
        <w:t>ی</w:t>
      </w:r>
      <w:r w:rsidR="004C1D6F" w:rsidRPr="0063075F">
        <w:rPr>
          <w:rtl/>
        </w:rPr>
        <w:t>ن باب بس</w:t>
      </w:r>
      <w:r w:rsidR="008E5BD8" w:rsidRPr="0063075F">
        <w:rPr>
          <w:rtl/>
        </w:rPr>
        <w:t>ی</w:t>
      </w:r>
      <w:r w:rsidR="004C1D6F" w:rsidRPr="0063075F">
        <w:rPr>
          <w:rtl/>
        </w:rPr>
        <w:t>ار ز</w:t>
      </w:r>
      <w:r w:rsidR="008E5BD8" w:rsidRPr="0063075F">
        <w:rPr>
          <w:rtl/>
        </w:rPr>
        <w:t>ی</w:t>
      </w:r>
      <w:r w:rsidR="004C1D6F" w:rsidRPr="0063075F">
        <w:rPr>
          <w:rtl/>
        </w:rPr>
        <w:t>اد است و ما در کتب معتبر اهل سنت به متجاوز از نود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ت برخورد</w:t>
      </w:r>
      <w:r w:rsidR="008E5BD8" w:rsidRPr="0063075F">
        <w:rPr>
          <w:rtl/>
        </w:rPr>
        <w:t>ی</w:t>
      </w:r>
      <w:r w:rsidR="004C1D6F" w:rsidRPr="0063075F">
        <w:rPr>
          <w:rtl/>
        </w:rPr>
        <w:t>م که همه در موضوع دوست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و محبت ام</w:t>
      </w:r>
      <w:r w:rsidR="008E5BD8" w:rsidRPr="0063075F">
        <w:rPr>
          <w:rtl/>
        </w:rPr>
        <w:t>ی</w:t>
      </w:r>
      <w:r w:rsidR="004C1D6F" w:rsidRPr="0063075F">
        <w:rPr>
          <w:rtl/>
        </w:rPr>
        <w:t>رالمؤمن</w:t>
      </w:r>
      <w:r w:rsidR="008E5BD8" w:rsidRPr="0063075F">
        <w:rPr>
          <w:rtl/>
        </w:rPr>
        <w:t>ی</w:t>
      </w:r>
      <w:r w:rsidR="004C1D6F" w:rsidRPr="0063075F">
        <w:rPr>
          <w:rtl/>
        </w:rPr>
        <w:t>ن است</w:t>
      </w:r>
      <w:r w:rsidR="00F842E4" w:rsidRPr="0063075F">
        <w:rPr>
          <w:rtl/>
        </w:rPr>
        <w:t xml:space="preserve">. </w:t>
      </w:r>
      <w:r w:rsidR="004C1D6F" w:rsidRPr="0063075F">
        <w:rPr>
          <w:rtl/>
        </w:rPr>
        <w:t>در کتب ش</w:t>
      </w:r>
      <w:r w:rsidR="008E5BD8" w:rsidRPr="0063075F">
        <w:rPr>
          <w:rtl/>
        </w:rPr>
        <w:t>ی</w:t>
      </w:r>
      <w:r w:rsidR="004C1D6F" w:rsidRPr="0063075F">
        <w:rPr>
          <w:rtl/>
        </w:rPr>
        <w:t>عه ن</w:t>
      </w:r>
      <w:r w:rsidR="008E5BD8" w:rsidRPr="0063075F">
        <w:rPr>
          <w:rtl/>
        </w:rPr>
        <w:t>ی</w:t>
      </w:r>
      <w:r w:rsidR="004C1D6F" w:rsidRPr="0063075F">
        <w:rPr>
          <w:rtl/>
        </w:rPr>
        <w:t>ز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ات بس</w:t>
      </w:r>
      <w:r w:rsidR="008E5BD8" w:rsidRPr="0063075F">
        <w:rPr>
          <w:rtl/>
        </w:rPr>
        <w:t>ی</w:t>
      </w:r>
      <w:r w:rsidR="004C1D6F" w:rsidRPr="0063075F">
        <w:rPr>
          <w:rtl/>
        </w:rPr>
        <w:t>ار ز</w:t>
      </w:r>
      <w:r w:rsidR="008E5BD8" w:rsidRPr="0063075F">
        <w:rPr>
          <w:rtl/>
        </w:rPr>
        <w:t>ی</w:t>
      </w:r>
      <w:r w:rsidR="004C1D6F" w:rsidRPr="0063075F">
        <w:rPr>
          <w:rtl/>
        </w:rPr>
        <w:t>اد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وارد شده است و مرحوم مجلس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درج 39 بحار الانوار چاپ جد</w:t>
      </w:r>
      <w:r w:rsidR="008E5BD8" w:rsidRPr="0063075F">
        <w:rPr>
          <w:rtl/>
        </w:rPr>
        <w:t>ی</w:t>
      </w:r>
      <w:r w:rsidR="004C1D6F" w:rsidRPr="0063075F">
        <w:rPr>
          <w:rtl/>
        </w:rPr>
        <w:t>د باب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در حب و بغض ام</w:t>
      </w:r>
      <w:r w:rsidR="008E5BD8" w:rsidRPr="0063075F">
        <w:rPr>
          <w:rtl/>
        </w:rPr>
        <w:t>ی</w:t>
      </w:r>
      <w:r w:rsidR="004C1D6F" w:rsidRPr="0063075F">
        <w:rPr>
          <w:rtl/>
        </w:rPr>
        <w:t>رالمؤمن</w:t>
      </w:r>
      <w:r w:rsidR="008E5BD8" w:rsidRPr="0063075F">
        <w:rPr>
          <w:rtl/>
        </w:rPr>
        <w:t>ی</w:t>
      </w:r>
      <w:r w:rsidR="004C1D6F" w:rsidRPr="0063075F">
        <w:rPr>
          <w:rtl/>
        </w:rPr>
        <w:t>ن منعقد کرده است و در آن باب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ت نقل کرده است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(10) </w:t>
      </w:r>
      <w:r w:rsidR="004C1D6F" w:rsidRPr="0063075F">
        <w:rPr>
          <w:rtl/>
        </w:rPr>
        <w:t>الر</w:t>
      </w:r>
      <w:r w:rsidR="008E5BD8" w:rsidRPr="0063075F">
        <w:rPr>
          <w:rtl/>
        </w:rPr>
        <w:t>ی</w:t>
      </w:r>
      <w:r w:rsidR="004C1D6F" w:rsidRPr="0063075F">
        <w:rPr>
          <w:rtl/>
        </w:rPr>
        <w:t>اض النضرش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2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219 و در حدود 20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ت د</w:t>
      </w:r>
      <w:r w:rsidR="008E5BD8" w:rsidRPr="0063075F">
        <w:rPr>
          <w:rtl/>
        </w:rPr>
        <w:t>ی</w:t>
      </w:r>
      <w:r w:rsidR="004C1D6F" w:rsidRPr="0063075F">
        <w:rPr>
          <w:rtl/>
        </w:rPr>
        <w:t>گر تا آنجا که ما برخورد</w:t>
      </w:r>
      <w:r w:rsidR="008E5BD8" w:rsidRPr="0063075F">
        <w:rPr>
          <w:rtl/>
        </w:rPr>
        <w:t>ی</w:t>
      </w:r>
      <w:r w:rsidR="004C1D6F" w:rsidRPr="0063075F">
        <w:rPr>
          <w:rtl/>
        </w:rPr>
        <w:t>م در هم</w:t>
      </w:r>
      <w:r w:rsidR="008E5BD8" w:rsidRPr="0063075F">
        <w:rPr>
          <w:rtl/>
        </w:rPr>
        <w:t>ی</w:t>
      </w:r>
      <w:r w:rsidR="004C1D6F" w:rsidRPr="0063075F">
        <w:rPr>
          <w:rtl/>
        </w:rPr>
        <w:t>ن موضوع در کتب اهل سنت نقل شده است</w:t>
      </w:r>
      <w:r w:rsidR="00F842E4" w:rsidRPr="0063075F">
        <w:rPr>
          <w:rtl/>
        </w:rPr>
        <w:t xml:space="preserve">. </w:t>
      </w:r>
    </w:p>
    <w:p w:rsidR="004C1D6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(11) </w:t>
      </w:r>
      <w:r w:rsidR="004C1D6F" w:rsidRPr="0063075F">
        <w:rPr>
          <w:rtl/>
        </w:rPr>
        <w:t>الصواعق المحرقة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 74 و پنج روا</w:t>
      </w:r>
      <w:r w:rsidR="008E5BD8" w:rsidRPr="0063075F">
        <w:rPr>
          <w:rtl/>
        </w:rPr>
        <w:t>ی</w:t>
      </w:r>
      <w:r w:rsidR="004C1D6F" w:rsidRPr="0063075F">
        <w:rPr>
          <w:rtl/>
        </w:rPr>
        <w:t>ت د</w:t>
      </w:r>
      <w:r w:rsidR="008E5BD8" w:rsidRPr="0063075F">
        <w:rPr>
          <w:rtl/>
        </w:rPr>
        <w:t>ی</w:t>
      </w:r>
      <w:r w:rsidR="004C1D6F" w:rsidRPr="0063075F">
        <w:rPr>
          <w:rtl/>
        </w:rPr>
        <w:t>گر در هم</w:t>
      </w:r>
      <w:r w:rsidR="008E5BD8" w:rsidRPr="0063075F">
        <w:rPr>
          <w:rtl/>
        </w:rPr>
        <w:t>ی</w:t>
      </w:r>
      <w:r w:rsidR="004C1D6F" w:rsidRPr="0063075F">
        <w:rPr>
          <w:rtl/>
        </w:rPr>
        <w:t>ن موضوع در کتب مختلف اهل سنت نقل شده است</w:t>
      </w:r>
      <w:r w:rsidR="00F842E4" w:rsidRPr="0063075F">
        <w:rPr>
          <w:rtl/>
        </w:rPr>
        <w:t xml:space="preserve">. </w:t>
      </w:r>
    </w:p>
    <w:p w:rsidR="005D548F" w:rsidRPr="0063075F" w:rsidRDefault="0063075F" w:rsidP="0063075F">
      <w:pPr>
        <w:pStyle w:val="libFootnote"/>
        <w:rPr>
          <w:rtl/>
        </w:rPr>
      </w:pPr>
      <w:r w:rsidRPr="0063075F">
        <w:rPr>
          <w:rFonts w:hint="cs"/>
          <w:rtl/>
        </w:rPr>
        <w:t xml:space="preserve">(12) </w:t>
      </w:r>
      <w:r w:rsidR="004C1D6F" w:rsidRPr="0063075F">
        <w:rPr>
          <w:rtl/>
        </w:rPr>
        <w:t>مستدرک الصح</w:t>
      </w:r>
      <w:r w:rsidR="008E5BD8" w:rsidRPr="0063075F">
        <w:rPr>
          <w:rtl/>
        </w:rPr>
        <w:t>ی</w:t>
      </w:r>
      <w:r w:rsidR="004C1D6F" w:rsidRPr="0063075F">
        <w:rPr>
          <w:rtl/>
        </w:rPr>
        <w:t>ح</w:t>
      </w:r>
      <w:r w:rsidR="008E5BD8" w:rsidRPr="0063075F">
        <w:rPr>
          <w:rtl/>
        </w:rPr>
        <w:t>ی</w:t>
      </w:r>
      <w:r w:rsidR="004C1D6F" w:rsidRPr="0063075F">
        <w:rPr>
          <w:rtl/>
        </w:rPr>
        <w:t>ن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ج 3</w:t>
      </w:r>
      <w:r w:rsidR="00F842E4" w:rsidRPr="0063075F">
        <w:rPr>
          <w:rtl/>
        </w:rPr>
        <w:t xml:space="preserve">، </w:t>
      </w:r>
      <w:r w:rsidR="004C1D6F" w:rsidRPr="0063075F">
        <w:rPr>
          <w:rtl/>
        </w:rPr>
        <w:t>ص</w:t>
      </w:r>
      <w:r w:rsidR="00F842E4" w:rsidRPr="0063075F">
        <w:rPr>
          <w:rtl/>
        </w:rPr>
        <w:t xml:space="preserve">. </w:t>
      </w:r>
      <w:r w:rsidR="004C1D6F" w:rsidRPr="0063075F">
        <w:rPr>
          <w:rtl/>
        </w:rPr>
        <w:t>131 ا</w:t>
      </w:r>
      <w:r w:rsidR="008E5BD8" w:rsidRPr="0063075F">
        <w:rPr>
          <w:rtl/>
        </w:rPr>
        <w:t>ی</w:t>
      </w:r>
      <w:r w:rsidR="004C1D6F" w:rsidRPr="0063075F">
        <w:rPr>
          <w:rtl/>
        </w:rPr>
        <w:t>ن داستان با ک</w:t>
      </w:r>
      <w:r w:rsidR="008E5BD8" w:rsidRPr="0063075F">
        <w:rPr>
          <w:rtl/>
        </w:rPr>
        <w:t>ی</w:t>
      </w:r>
      <w:r w:rsidR="004C1D6F" w:rsidRPr="0063075F">
        <w:rPr>
          <w:rtl/>
        </w:rPr>
        <w:t>ف</w:t>
      </w:r>
      <w:r w:rsidR="008E5BD8" w:rsidRPr="0063075F">
        <w:rPr>
          <w:rtl/>
        </w:rPr>
        <w:t>ی</w:t>
      </w:r>
      <w:r w:rsidR="004C1D6F" w:rsidRPr="0063075F">
        <w:rPr>
          <w:rtl/>
        </w:rPr>
        <w:t>تها</w:t>
      </w:r>
      <w:r w:rsidR="008E5BD8" w:rsidRPr="0063075F">
        <w:rPr>
          <w:rtl/>
        </w:rPr>
        <w:t>ی</w:t>
      </w:r>
      <w:r w:rsidR="004C1D6F" w:rsidRPr="0063075F">
        <w:rPr>
          <w:rtl/>
        </w:rPr>
        <w:t xml:space="preserve"> مختلف به متجاوز از ه</w:t>
      </w:r>
      <w:r w:rsidR="008E5BD8" w:rsidRPr="0063075F">
        <w:rPr>
          <w:rtl/>
        </w:rPr>
        <w:t>ی</w:t>
      </w:r>
      <w:r w:rsidR="004C1D6F" w:rsidRPr="0063075F">
        <w:rPr>
          <w:rtl/>
        </w:rPr>
        <w:t>جده نقل در کتب معتبر اهل سنت نقل شده است</w:t>
      </w:r>
      <w:r w:rsidR="00F842E4" w:rsidRPr="0063075F">
        <w:rPr>
          <w:rtl/>
        </w:rPr>
        <w:t xml:space="preserve">. </w:t>
      </w:r>
    </w:p>
    <w:p w:rsidR="005D548F" w:rsidRDefault="0063075F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" w:name="_Toc425848270"/>
      <w:r w:rsidR="005D548F">
        <w:rPr>
          <w:rtl/>
          <w:lang w:bidi="fa-IR"/>
        </w:rPr>
        <w:lastRenderedPageBreak/>
        <w:t xml:space="preserve">رمز جاذبه علی </w:t>
      </w:r>
      <w:r w:rsidR="004053DD" w:rsidRPr="004053DD">
        <w:rPr>
          <w:rStyle w:val="libAlaemChar"/>
          <w:rtl/>
        </w:rPr>
        <w:t>عليه‌السلام</w:t>
      </w:r>
      <w:bookmarkEnd w:id="27"/>
      <w:r w:rsidR="005D548F">
        <w:rPr>
          <w:rtl/>
          <w:lang w:bidi="fa-IR"/>
        </w:rPr>
        <w:t xml:space="preserve">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سبب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محبت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دلها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رمز محبت را هنوز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کشف نکرده است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آنرا فورموله کرد و گفت اگر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شد چنان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اگر چنان شد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البته رمز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محبوب هست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 از نظر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کننده است و او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جاذبه و محبت در درجات بالا عشق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محبوب دلها و معشوق انسانهاست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چرا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و در چه جهت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فوق العادگ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عشقها را برانگ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و دلها را به خود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فته ساخته و رنگ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جاودان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گرفته است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زنده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چرا دلها همه خود را با او آشنا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 و اصلا او را مرده احساس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بلکه زنده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مسلما ملاک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جسم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جسم او اکنون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و ما آن را احساس نکرده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باز محبت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نوع قهرماندوست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همه ملتها وجود دارد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 اشتباه است که بگوئ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محبت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راه محبت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حب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حب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درست است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مظهر انسان کامل بود و درست است که انسان نمونه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دوست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اما اگر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فضائل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داشت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حکمت و آن علم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از خود گذشتگ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تواضع و فروتن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ادب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مهربان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عطوفت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پرور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عدالت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آزادگ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آزاد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خواه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احترام به انسان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شجاعت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 مروت و مردانگ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نسبت به دشمن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به قول مولو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در شجاعت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ربا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مروت خود که داند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آن سخا وجود و کرم و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اگر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را که داشت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داشت اما رنگ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مسلما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قدر که امروز عاطفه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محبت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است نبود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نظر محبوب است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دلها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به طور ناخودآگاه در اعماق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با حق سر و سر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چون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بزرگ حق و مظهر صفات حق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ابند و به او عشق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ورزند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پشتوانه عشق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جانها با حضرت حق است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در فطرتها نهاده شده و چون فطرتها جاودان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مهر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جاودان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نقطه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روشن در وجود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است اما آنچه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او را درخشنده و تابان قرار داده است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و اخلاص اوست و آن است که به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جذبه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F842E4">
        <w:rPr>
          <w:rtl/>
          <w:lang w:bidi="fa-IR"/>
        </w:rPr>
        <w:t xml:space="preserve">. </w:t>
      </w:r>
    </w:p>
    <w:p w:rsidR="00CD5452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سوده همدان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فداکار و دلباخته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مقابل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بر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درود فرستاد و در وصفش گفت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9440FA" w:rsidTr="009C4874">
        <w:trPr>
          <w:trHeight w:val="350"/>
        </w:trPr>
        <w:tc>
          <w:tcPr>
            <w:tcW w:w="4288" w:type="dxa"/>
            <w:shd w:val="clear" w:color="auto" w:fill="auto"/>
          </w:tcPr>
          <w:p w:rsidR="009440FA" w:rsidRDefault="009440FA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صلی الاله علی روح تضمنها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440FA" w:rsidRDefault="009440FA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440FA" w:rsidRDefault="009440FA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قبر فاصبح فیه العدل مدفونا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40FA" w:rsidTr="009C4874">
        <w:trPr>
          <w:trHeight w:val="350"/>
        </w:trPr>
        <w:tc>
          <w:tcPr>
            <w:tcW w:w="4288" w:type="dxa"/>
          </w:tcPr>
          <w:p w:rsidR="009440FA" w:rsidRDefault="009440FA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قد حالف الحق لا یبغی به بدلا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440FA" w:rsidRDefault="009440FA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440FA" w:rsidRDefault="009440FA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فصار بالحق و الایمان مقرونا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«درود خداوند بر روان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باد که او را خاک برگرفت و عدل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با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مدفون گشت»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«با حق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بسته بود که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بدل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پس با حق و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مقرون گشته بود»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صعصعة بن صوحان عبد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از دلباختگان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که در آن دل شب در مراسم دفن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عده معدود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شرکت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پس از آنکه حضرت را دفن کردند و بدنش را خاک پوشان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صعصعه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دست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بر قلبش نهاد و با دست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خاک بر سر پاش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«مرگ گوارا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باد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که مولدت پاک بود و 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و جهادت بزرگ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شه ات دست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تجارتت سودمند گشت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بر آفر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ننده ات نازل گشت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او تو را با خوش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 و ملائکش به گردت در آمدند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همسا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خداوند تو را در قرب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 و به درجه برادرت مصطف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کاسه لبر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زش آشام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خدا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از تو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به روشها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عمل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دوستانت را دوست بدار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دشمنانت را دشمن بدار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در جرگه دوستانت محشور گرد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آنچه را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درن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افتند و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آنچه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نرس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شگاه برادرت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جهاد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خدا آنچنانکه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 بود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 سنتها را بر پا داشت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آشوبها را اصلاح نمود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اسلام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منظم گشت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 تو باد بهتر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درودها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به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تو پشت مؤمنان محکم شد و راهها روشن گشت و سنتها بپا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فضائل و سجا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 را در خود جمع نکرد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را جواب گفت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اجابتش بر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شتافت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با جان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حفظش کرد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ذوالفقار در مراحل ترس و وحشت حمله برد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پشت ستمگران را شکست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شرک و پست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درهم فرو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گمراهان را در خاک و خون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پس گوارا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باد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مؤمنان</w:t>
      </w:r>
      <w:r w:rsidR="00F842E4">
        <w:rPr>
          <w:rtl/>
          <w:lang w:bidi="fa-IR"/>
        </w:rPr>
        <w:t xml:space="preserve">! 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اسلام گرو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لبر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و در دل محکم و از همه فداکارتر و نص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از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خداوند ما را از اجر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محروم نکند و پس از تو ما را خوار نگرداند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خدا سوگند که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بود و قفل شر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مرگت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هر شر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قفل هر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مردم از تو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رفته بودند از آسمان و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نعمتها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اما آنان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بر آخرت برگز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را برگز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در مقابل عدل و عدم انعطاف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اوردند و عاقبت دست جمودها و رکودها از آست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در آمد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شه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F842E4">
        <w:rPr>
          <w:rtl/>
          <w:lang w:bidi="fa-IR"/>
        </w:rPr>
        <w:t xml:space="preserve">. </w:t>
      </w:r>
    </w:p>
    <w:p w:rsidR="009440FA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داشتن دوستان و محبان سر از پا نشناخته که در راه ولاء و محبت او سر دادند و بر سر دار رفتند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خچه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شگفت و جالب و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آنها صفحات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را مفتخر ساخته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دست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ناپاکان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پسرش 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دالله و حجاج بن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وسف و متوکل و در رأس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ة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به خون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زبده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تا مرفق آلوده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9440FA" w:rsidRDefault="009440FA" w:rsidP="009440FA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28" w:name="_Toc425848271"/>
      <w:r>
        <w:rPr>
          <w:rFonts w:eastAsia="B Badr" w:hint="cs"/>
          <w:rtl/>
        </w:rPr>
        <w:lastRenderedPageBreak/>
        <w:t>پی نوشت ها :</w:t>
      </w:r>
      <w:bookmarkEnd w:id="28"/>
    </w:p>
    <w:p w:rsidR="009440FA" w:rsidRDefault="009440FA" w:rsidP="009440FA">
      <w:pPr>
        <w:pStyle w:val="libNormal"/>
        <w:rPr>
          <w:rFonts w:eastAsia="B Badr" w:hint="cs"/>
          <w:rtl/>
        </w:rPr>
      </w:pPr>
    </w:p>
    <w:p w:rsidR="005D548F" w:rsidRPr="009440FA" w:rsidRDefault="006B559C" w:rsidP="009440FA">
      <w:pPr>
        <w:pStyle w:val="libFootnote"/>
        <w:rPr>
          <w:rtl/>
        </w:rPr>
      </w:pPr>
      <w:r w:rsidRPr="009440FA">
        <w:rPr>
          <w:rFonts w:eastAsia="B Badr"/>
          <w:rtl/>
        </w:rPr>
        <w:t>(</w:t>
      </w:r>
      <w:r w:rsidR="004C1D6F" w:rsidRPr="009440FA">
        <w:rPr>
          <w:rFonts w:eastAsia="B Badr"/>
          <w:rtl/>
        </w:rPr>
        <w:t>1</w:t>
      </w:r>
      <w:r w:rsidRPr="009440FA">
        <w:rPr>
          <w:rFonts w:eastAsia="B Badr"/>
          <w:rtl/>
        </w:rPr>
        <w:t>)</w:t>
      </w:r>
      <w:r w:rsidRPr="009440FA">
        <w:rPr>
          <w:rtl/>
        </w:rPr>
        <w:t xml:space="preserve"> </w:t>
      </w:r>
      <w:r w:rsidR="004C1D6F" w:rsidRPr="009440FA">
        <w:rPr>
          <w:rtl/>
        </w:rPr>
        <w:t>بحارالانوار</w:t>
      </w:r>
      <w:r w:rsidR="00F842E4" w:rsidRPr="009440FA">
        <w:rPr>
          <w:rtl/>
        </w:rPr>
        <w:t xml:space="preserve">، </w:t>
      </w:r>
      <w:r w:rsidR="004C1D6F" w:rsidRPr="009440FA">
        <w:rPr>
          <w:rtl/>
        </w:rPr>
        <w:t>ج 42</w:t>
      </w:r>
      <w:r w:rsidR="00F842E4" w:rsidRPr="009440FA">
        <w:rPr>
          <w:rtl/>
        </w:rPr>
        <w:t xml:space="preserve">، </w:t>
      </w:r>
      <w:r w:rsidR="004C1D6F" w:rsidRPr="009440FA">
        <w:rPr>
          <w:rtl/>
        </w:rPr>
        <w:t>ص 295 -296</w:t>
      </w:r>
      <w:r w:rsidR="00F842E4" w:rsidRPr="009440FA">
        <w:rPr>
          <w:rtl/>
        </w:rPr>
        <w:t xml:space="preserve">، </w:t>
      </w:r>
      <w:r w:rsidR="004C1D6F" w:rsidRPr="009440FA">
        <w:rPr>
          <w:rtl/>
        </w:rPr>
        <w:t>چاپ جد</w:t>
      </w:r>
      <w:r w:rsidR="008E5BD8" w:rsidRPr="009440FA">
        <w:rPr>
          <w:rtl/>
        </w:rPr>
        <w:t>ی</w:t>
      </w:r>
      <w:r w:rsidR="004C1D6F" w:rsidRPr="009440FA">
        <w:rPr>
          <w:rtl/>
        </w:rPr>
        <w:t>د</w:t>
      </w:r>
      <w:r w:rsidR="00F842E4" w:rsidRPr="009440FA">
        <w:rPr>
          <w:rtl/>
        </w:rPr>
        <w:t xml:space="preserve">. </w:t>
      </w:r>
    </w:p>
    <w:p w:rsidR="004C1D6F" w:rsidRDefault="009440FA" w:rsidP="009440FA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425848272"/>
      <w:r>
        <w:rPr>
          <w:rFonts w:hint="cs"/>
          <w:rtl/>
          <w:lang w:bidi="fa-IR"/>
        </w:rPr>
        <w:lastRenderedPageBreak/>
        <w:t xml:space="preserve">بخش دوم : </w:t>
      </w:r>
      <w:r w:rsidR="005D548F">
        <w:rPr>
          <w:rtl/>
          <w:lang w:bidi="fa-IR"/>
        </w:rPr>
        <w:t xml:space="preserve">نیروی دافعه علی </w:t>
      </w:r>
      <w:r w:rsidR="005D548F" w:rsidRPr="005D548F">
        <w:rPr>
          <w:rStyle w:val="libAlaemChar"/>
          <w:rtl/>
        </w:rPr>
        <w:t>عليه‌السلام</w:t>
      </w:r>
      <w:bookmarkEnd w:id="29"/>
      <w:r w:rsidR="00F842E4">
        <w:rPr>
          <w:rtl/>
          <w:lang w:bidi="fa-IR"/>
        </w:rPr>
        <w:t xml:space="preserve"> </w:t>
      </w:r>
    </w:p>
    <w:p w:rsidR="005D548F" w:rsidRDefault="005D548F" w:rsidP="005D548F">
      <w:pPr>
        <w:pStyle w:val="Heading2"/>
        <w:rPr>
          <w:rtl/>
          <w:lang w:bidi="fa-IR"/>
        </w:rPr>
      </w:pPr>
      <w:bookmarkStart w:id="30" w:name="_Toc425848273"/>
      <w:r>
        <w:rPr>
          <w:rtl/>
          <w:lang w:bidi="fa-IR"/>
        </w:rPr>
        <w:t xml:space="preserve">دشمن سازی علی </w:t>
      </w:r>
      <w:r w:rsidRPr="005D548F">
        <w:rPr>
          <w:rStyle w:val="libAlaemChar"/>
          <w:rtl/>
        </w:rPr>
        <w:t>عليه‌السلام</w:t>
      </w:r>
      <w:bookmarkEnd w:id="30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بحث خود را اختصاص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دوران خلافت چهار ساله و اند ماهه او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وقت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هم جاذبه داشته است و هم دافعه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مخصوصا در دوره اسلام از اول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به گرد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چرخند و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با او چندان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ندارند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از وجود او رنج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دوران خلافت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دوره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وفاتش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دوران ظهور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دوره تجل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جاذبه و دافعه او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همان نسبت که قبل از خلافت تماسش با اجتماع کمتر بود تجل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جاذبه و دافعه اش کمتر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دشمن ساز و ناراض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از افتخارات بزرگ او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آدم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هدفدار و مبارز و مخصوصا انقلاب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عمل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ساختن هدفها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مقدس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است و مصداق قول خدا است که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یجاهدون فی سبیل الله و لا یخافون لومة لائم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«در راه خدا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کوشند و از سرزنش سرزنشگر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دشمن ساز و ناراض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درست کن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دشمنانش مخصوصا در زمان خودش اگر از دوستانش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نبوده اند کمتر هم نبوده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اگر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امروز تحر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نشود و همچنانکه بوده ارائه داده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در 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دشمنانش قرار خواهند گرفت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فرمانده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من فرستاد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برگشتن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ملاقات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عزم مکه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را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گذاشت و خود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گزارش سفر زودتر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رسول الله شتافت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شخص </w:t>
      </w:r>
      <w:r>
        <w:rPr>
          <w:rtl/>
          <w:lang w:bidi="fa-IR"/>
        </w:rPr>
        <w:lastRenderedPageBreak/>
        <w:t>حله 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همراه آورده بود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تقس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کرد تا با لباسها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نو وارد مکه شوند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برگشت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عمل اعتراض کرد و آنرا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انضباط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قبل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</w:t>
      </w:r>
      <w:r w:rsidR="006B559C">
        <w:rPr>
          <w:rtl/>
          <w:lang w:bidi="fa-IR"/>
        </w:rPr>
        <w:t xml:space="preserve"> </w:t>
      </w:r>
      <w:r w:rsidR="009440FA" w:rsidRPr="009440FA">
        <w:rPr>
          <w:rStyle w:val="libAlaemChar"/>
          <w:rtl/>
        </w:rPr>
        <w:t>صلى‌الله‌عليه‌وآله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کسب تکل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شود تصم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درباره حمله ها گرفته شود 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از نظر عل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 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تصرف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المال بود بدون اطلاع و اجازه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نرو عل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دستور داد حله ها را از تن خود بکنند و آنها را در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گاه مخصوص قرار داد که تحو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</w:t>
      </w:r>
      <w:r w:rsidR="006B559C">
        <w:rPr>
          <w:rtl/>
          <w:lang w:bidi="fa-IR"/>
        </w:rPr>
        <w:t xml:space="preserve"> </w:t>
      </w:r>
      <w:r w:rsidR="009440FA" w:rsidRPr="009440FA">
        <w:rPr>
          <w:rStyle w:val="libAlaemChar"/>
          <w:rtl/>
        </w:rPr>
        <w:t>صلى‌الله‌عليه‌وآله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داده شود و آن حضرت خودشان درباره آنها تصم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لشکر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عل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عمل ناراحت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به حضور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</w:t>
      </w:r>
      <w:r w:rsidR="006B559C">
        <w:rPr>
          <w:rtl/>
          <w:lang w:bidi="fa-IR"/>
        </w:rPr>
        <w:t xml:space="preserve"> </w:t>
      </w:r>
      <w:r w:rsidR="009440FA" w:rsidRPr="009440FA">
        <w:rPr>
          <w:rStyle w:val="libAlaemChar"/>
          <w:rtl/>
        </w:rPr>
        <w:t>صلى‌الله‌عليه‌وآله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رسول اکرم</w:t>
      </w:r>
      <w:r w:rsidR="006B559C">
        <w:rPr>
          <w:rtl/>
          <w:lang w:bidi="fa-IR"/>
        </w:rPr>
        <w:t xml:space="preserve"> </w:t>
      </w:r>
      <w:r w:rsidR="009440FA" w:rsidRPr="009440FA">
        <w:rPr>
          <w:rStyle w:val="libAlaemChar"/>
          <w:rtl/>
        </w:rPr>
        <w:t>صلى‌الله‌عليه‌وآله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احوال آنها را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شد از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خشونت عل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در مورد حله ها شکا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</w:t>
      </w:r>
      <w:r w:rsidR="006B559C">
        <w:rPr>
          <w:rtl/>
          <w:lang w:bidi="fa-IR"/>
        </w:rPr>
        <w:t xml:space="preserve"> </w:t>
      </w:r>
      <w:r w:rsidR="009440FA" w:rsidRPr="009440FA">
        <w:rPr>
          <w:rStyle w:val="libAlaemChar"/>
          <w:rtl/>
        </w:rPr>
        <w:t>صلى‌الله‌عليه‌وآله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آنان را مخاطب ساخت و گفت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یا ایها الناس لا تشکوا علیا فو الله انه لاخشن فی ذات الله من ان یشکی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«مردم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از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شکوه نکن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به خدا سوگند او در راه خدا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دتر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درباره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راه خدا از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ملاحظه نداشت بلکه اگر به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از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ملاحظه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به خاطر خدا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قهرا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حالت دشمن ساز است و روحها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پرطمع و پر آرزو را رنج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به درد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F842E4">
        <w:rPr>
          <w:rtl/>
          <w:lang w:bidi="fa-IR"/>
        </w:rPr>
        <w:t xml:space="preserve">. </w:t>
      </w:r>
    </w:p>
    <w:p w:rsidR="00B76156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اصحاب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چکس مانند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فداکار نداشت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چکس مانند او دشمنان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جسور و خطرناک نداشت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که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مرگ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جنازه اش مورد هجوم دشمنان واقع گشت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خود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آگاه بود و آن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و لذا 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کرد که قبرش مخف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و جز فرزندانش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ندانند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آنکه حدود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قرن گذشت و </w:t>
      </w:r>
      <w:r>
        <w:rPr>
          <w:rtl/>
          <w:lang w:bidi="fa-IR"/>
        </w:rPr>
        <w:lastRenderedPageBreak/>
        <w:t>دولت امو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منقرض گشت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خوارج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ز منقرض شدند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سخت ناتوان گشتند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ها و 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توز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کم شد و به دست امام صادق تربت مقدسش اعلان گشت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B76156" w:rsidRDefault="00B76156" w:rsidP="00B76156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31" w:name="_Toc425848274"/>
      <w:r>
        <w:rPr>
          <w:rFonts w:eastAsia="B Badr" w:hint="cs"/>
          <w:rtl/>
        </w:rPr>
        <w:lastRenderedPageBreak/>
        <w:t>پی نوشت ها :</w:t>
      </w:r>
      <w:bookmarkEnd w:id="31"/>
    </w:p>
    <w:p w:rsidR="00B76156" w:rsidRDefault="00B76156" w:rsidP="00B76156">
      <w:pPr>
        <w:pStyle w:val="libNormal"/>
        <w:rPr>
          <w:rFonts w:eastAsia="B Badr" w:hint="cs"/>
          <w:rtl/>
        </w:rPr>
      </w:pP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1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سوره مائده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آ</w:t>
      </w:r>
      <w:r w:rsidR="008E5BD8" w:rsidRPr="00B76156">
        <w:rPr>
          <w:rtl/>
        </w:rPr>
        <w:t>ی</w:t>
      </w:r>
      <w:r w:rsidR="004C1D6F" w:rsidRPr="00B76156">
        <w:rPr>
          <w:rtl/>
        </w:rPr>
        <w:t>ه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54</w:t>
      </w:r>
      <w:r w:rsidR="00F842E4" w:rsidRPr="00B76156">
        <w:rPr>
          <w:rtl/>
        </w:rPr>
        <w:t xml:space="preserve">. </w:t>
      </w: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2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س</w:t>
      </w:r>
      <w:r w:rsidR="008E5BD8" w:rsidRPr="00B76156">
        <w:rPr>
          <w:rtl/>
        </w:rPr>
        <w:t>ی</w:t>
      </w:r>
      <w:r w:rsidR="004C1D6F" w:rsidRPr="00B76156">
        <w:rPr>
          <w:rtl/>
        </w:rPr>
        <w:t>ره ابن هشام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 4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ص 250</w:t>
      </w:r>
      <w:r w:rsidR="00F842E4" w:rsidRPr="00B76156">
        <w:rPr>
          <w:rtl/>
        </w:rPr>
        <w:t xml:space="preserve">. </w:t>
      </w:r>
    </w:p>
    <w:p w:rsidR="005D548F" w:rsidRDefault="00B76156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" w:name="_Toc425848275"/>
      <w:r w:rsidR="005D548F">
        <w:rPr>
          <w:rtl/>
          <w:lang w:bidi="fa-IR"/>
        </w:rPr>
        <w:lastRenderedPageBreak/>
        <w:t>ناکثین و قاسطین و مارقین</w:t>
      </w:r>
      <w:bookmarkEnd w:id="32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دوران خلافتش سه دسته را از خود طرد کرد و با آنان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برخاست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اصحاب جمل که خود آنان را ناکث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اصحاب 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که آنها را قاسط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خواند و اصحاب نهروان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خوارج که خود آنها را مارق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فلما نهضت بالامر نکثت طائفة و مرقت اخری و قسط آخرون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«پس چون به امر خلافت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کردم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طائفه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نقض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رفتند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اول سرکش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طغ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کردند»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ناکث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از لحاظ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پول پرستان بودند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صاحبان مطامع و طرفدار تبع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سخنان او درباره عدل و مساوات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متوجه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روح قاسط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روح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و تقلب و نفاق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تا زمام حکومت را در دست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بن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حکومت و زمامدار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درهم فرو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شنهاد کردند با آنها کنار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تا 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مطامعشان را تأم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که او اهل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حرفها نبود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آمده بود که با ظلم مبارزه کند نه آنکه ظلم را امضا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پ او با اساس حکومت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مخالف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که خود مسند خلافت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اشغال 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جنگ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آنها جنگ با نفاق و دوروئ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دسته سوم که مارق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هستند روحشان روح عصب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ناروا و خشکه مقدس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جهالتها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خطرناک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نسبت به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دافعه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و حالت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داشت</w:t>
      </w:r>
      <w:r w:rsidR="00F842E4">
        <w:rPr>
          <w:rtl/>
          <w:lang w:bidi="fa-IR"/>
        </w:rPr>
        <w:t xml:space="preserve">.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از مظاهر جامع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 و انسان کامل بودن عل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نست که در مقام اثبات و عمل با فرقه ها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گوناگون و انحرافات مختلف روبرو شده است و با همه مبارزه </w:t>
      </w:r>
      <w:r w:rsidR="004C1D6F">
        <w:rPr>
          <w:rtl/>
          <w:lang w:bidi="fa-IR"/>
        </w:rPr>
        <w:lastRenderedPageBreak/>
        <w:t>کرده است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گاه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او را در صحنه مبارزه با پول پرستها و دن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اپرستان متجمل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گاه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هم در صحنه مبارزه با س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است پ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شه ها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ده رو و صد رو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گاه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با مقدس نماها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جاهل و منحرف</w:t>
      </w:r>
      <w:r w:rsidR="00F842E4">
        <w:rPr>
          <w:rtl/>
          <w:lang w:bidi="fa-IR"/>
        </w:rPr>
        <w:t xml:space="preserve">. </w:t>
      </w:r>
    </w:p>
    <w:p w:rsidR="00B76156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بحث خود را معطوف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دسته اخ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خوارج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منقرض شده اند اما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آموزنده و عبرت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دارند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افکارشان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دوان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در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در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تمام طول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چهارده قرن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اشخاص و افرادشان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نامشان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رفته است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روحشان در کالبد مقدس نماها همواره وجود داشته و دارد و مزاحم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سخت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شرفت اسلام و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 شمار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B76156" w:rsidRDefault="00B76156" w:rsidP="00B76156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33" w:name="_Toc425848276"/>
      <w:r>
        <w:rPr>
          <w:rFonts w:eastAsia="B Badr" w:hint="cs"/>
          <w:rtl/>
        </w:rPr>
        <w:lastRenderedPageBreak/>
        <w:t>پی نوشت ها :</w:t>
      </w:r>
      <w:bookmarkEnd w:id="33"/>
    </w:p>
    <w:p w:rsidR="00B76156" w:rsidRDefault="00B76156" w:rsidP="00B76156">
      <w:pPr>
        <w:pStyle w:val="libNormal"/>
        <w:rPr>
          <w:rFonts w:eastAsia="B Badr" w:hint="cs"/>
          <w:rtl/>
        </w:rPr>
      </w:pP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1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و قبل از آن حضرت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پ</w:t>
      </w:r>
      <w:r w:rsidR="008E5BD8" w:rsidRPr="00B76156">
        <w:rPr>
          <w:rtl/>
        </w:rPr>
        <w:t>ی</w:t>
      </w:r>
      <w:r w:rsidR="004C1D6F" w:rsidRPr="00B76156">
        <w:rPr>
          <w:rtl/>
        </w:rPr>
        <w:t>غمبر آنان را به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نامها نام</w:t>
      </w:r>
      <w:r w:rsidR="008E5BD8" w:rsidRPr="00B76156">
        <w:rPr>
          <w:rtl/>
        </w:rPr>
        <w:t>ی</w:t>
      </w:r>
      <w:r w:rsidR="004C1D6F" w:rsidRPr="00B76156">
        <w:rPr>
          <w:rtl/>
        </w:rPr>
        <w:t>د که به و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گفت</w:t>
      </w:r>
      <w:r w:rsidR="00F842E4" w:rsidRPr="00B76156">
        <w:rPr>
          <w:rtl/>
        </w:rPr>
        <w:t xml:space="preserve">: </w:t>
      </w:r>
      <w:r w:rsidR="004C1D6F" w:rsidRPr="00B76156">
        <w:rPr>
          <w:rtl/>
        </w:rPr>
        <w:t>ستقاتل بعد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الناکث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و القاسط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و المارق</w:t>
      </w:r>
      <w:r w:rsidR="008E5BD8" w:rsidRPr="00B76156">
        <w:rPr>
          <w:rtl/>
        </w:rPr>
        <w:t>ی</w:t>
      </w:r>
      <w:r w:rsidR="004C1D6F" w:rsidRPr="00B76156">
        <w:rPr>
          <w:rtl/>
        </w:rPr>
        <w:t>ن» پس از من با ناکث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و قاسط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و مارق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مقاتله خواه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کرد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روا</w:t>
      </w:r>
      <w:r w:rsidR="008E5BD8" w:rsidRPr="00B76156">
        <w:rPr>
          <w:rtl/>
        </w:rPr>
        <w:t>ی</w:t>
      </w:r>
      <w:r w:rsidR="004C1D6F" w:rsidRPr="00B76156">
        <w:rPr>
          <w:rtl/>
        </w:rPr>
        <w:t>ت را ابن اب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الحد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در شرح نهج البلاغه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 1 ص 201 نقل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کند و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گو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روا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ت </w:t>
      </w:r>
      <w:r w:rsidR="008E5BD8" w:rsidRPr="00B76156">
        <w:rPr>
          <w:rtl/>
        </w:rPr>
        <w:t>ی</w:t>
      </w:r>
      <w:r w:rsidR="004C1D6F" w:rsidRPr="00B76156">
        <w:rPr>
          <w:rtl/>
        </w:rPr>
        <w:t>ک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دلائل نبوت حضرت ختم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مرتبت است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ز</w:t>
      </w:r>
      <w:r w:rsidR="008E5BD8" w:rsidRPr="00B76156">
        <w:rPr>
          <w:rtl/>
        </w:rPr>
        <w:t>ی</w:t>
      </w:r>
      <w:r w:rsidR="004C1D6F" w:rsidRPr="00B76156">
        <w:rPr>
          <w:rtl/>
        </w:rPr>
        <w:t>را که اخبار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صر</w:t>
      </w:r>
      <w:r w:rsidR="008E5BD8" w:rsidRPr="00B76156">
        <w:rPr>
          <w:rtl/>
        </w:rPr>
        <w:t>ی</w:t>
      </w:r>
      <w:r w:rsidR="004C1D6F" w:rsidRPr="00B76156">
        <w:rPr>
          <w:rtl/>
        </w:rPr>
        <w:t>ح است از آ</w:t>
      </w:r>
      <w:r w:rsidR="008E5BD8" w:rsidRPr="00B76156">
        <w:rPr>
          <w:rtl/>
        </w:rPr>
        <w:t>ی</w:t>
      </w:r>
      <w:r w:rsidR="004C1D6F" w:rsidRPr="00B76156">
        <w:rPr>
          <w:rtl/>
        </w:rPr>
        <w:t>نده و غ</w:t>
      </w:r>
      <w:r w:rsidR="008E5BD8" w:rsidRPr="00B76156">
        <w:rPr>
          <w:rtl/>
        </w:rPr>
        <w:t>ی</w:t>
      </w:r>
      <w:r w:rsidR="004C1D6F" w:rsidRPr="00B76156">
        <w:rPr>
          <w:rtl/>
        </w:rPr>
        <w:t>ب که ه</w:t>
      </w:r>
      <w:r w:rsidR="008E5BD8" w:rsidRPr="00B76156">
        <w:rPr>
          <w:rtl/>
        </w:rPr>
        <w:t>ی</w:t>
      </w:r>
      <w:r w:rsidR="004C1D6F" w:rsidRPr="00B76156">
        <w:rPr>
          <w:rtl/>
        </w:rPr>
        <w:t>چگونه تأو</w:t>
      </w:r>
      <w:r w:rsidR="008E5BD8" w:rsidRPr="00B76156">
        <w:rPr>
          <w:rtl/>
        </w:rPr>
        <w:t>ی</w:t>
      </w:r>
      <w:r w:rsidR="004C1D6F" w:rsidRPr="00B76156">
        <w:rPr>
          <w:rtl/>
        </w:rPr>
        <w:t>ل و اجمال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در آن راه ندارد</w:t>
      </w:r>
      <w:r w:rsidR="00F842E4" w:rsidRPr="00B76156">
        <w:rPr>
          <w:rtl/>
        </w:rPr>
        <w:t xml:space="preserve">. </w:t>
      </w: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2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نهج البلاغه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خطبه شقشق</w:t>
      </w:r>
      <w:r w:rsidR="008E5BD8" w:rsidRPr="00B76156">
        <w:rPr>
          <w:rtl/>
        </w:rPr>
        <w:t>ی</w:t>
      </w:r>
      <w:r w:rsidR="004C1D6F" w:rsidRPr="00B76156">
        <w:rPr>
          <w:rtl/>
        </w:rPr>
        <w:t>ه</w:t>
      </w:r>
      <w:r w:rsidR="00B76156" w:rsidRPr="00B76156">
        <w:rPr>
          <w:rFonts w:hint="cs"/>
          <w:rtl/>
        </w:rPr>
        <w:t xml:space="preserve"> (3)</w:t>
      </w:r>
      <w:r w:rsidR="00F842E4" w:rsidRPr="00B76156">
        <w:rPr>
          <w:rtl/>
        </w:rPr>
        <w:t xml:space="preserve"> </w:t>
      </w:r>
    </w:p>
    <w:p w:rsidR="005D548F" w:rsidRDefault="00B76156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" w:name="_Toc425848277"/>
      <w:r w:rsidR="005D548F">
        <w:rPr>
          <w:rtl/>
          <w:lang w:bidi="fa-IR"/>
        </w:rPr>
        <w:lastRenderedPageBreak/>
        <w:t>پیدایش خوارج</w:t>
      </w:r>
      <w:bookmarkEnd w:id="34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خوارج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شورش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واژه از «خروج»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به معنا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سرکش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طغ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گرفته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آنان در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در جنگ صف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آخر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جنگ داشت به نفع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خاتمه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 با مشورت عمرو عاص دست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رنگ ماهرانه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تمام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 و رنجها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جه ماند و با شکست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قدم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فاصله ندارد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فکر کرد که جز با اشتباهکار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راه به نجات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دستور داد قرآنها را بر سر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ها بلند کنند که مردم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ما اهل قبله و قرآن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آنرا 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حکم قرار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سخن تازه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 که آنها ابتکار کرده باشند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همان حرف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قبلا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گفته بود و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نشدند و اکنون هم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نشده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بهانه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تا راه نجات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ابند و از شکست قطع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را برهانند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برآورد بزن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آنها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صفحه و کاغذ قرآن را بهانه کرده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 در پناه لفظ و کتابت قرآن خودشان را حفظ کنند و بعد به همان روش ضد قرآن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ادامه دهند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کاغذ و جلد قرآن در مقابل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ارزش و احترام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جلوه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قرآن منم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کاغذ و خط را دستاو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کرده اند تا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نابود سازند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نادانها و مقدس نماها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که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دادند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اشاره کردند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برآوردند که با قرآن بجنگ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جنگ ما به خاطر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قرآن است آنها هم که خود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قرآنند پس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جنگ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چرا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من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خاطر قرآن بجنگ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با قرآن سر و کار ندارند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لفظ و کتابت قرآن را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حفظ جان خود قرار داده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فقه اسلام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کتاب الجهاد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مسئله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تحت عنوان «تترس کفار به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مسئله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اگر دشمنان اسلام در حال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حال جنگ اند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اسرا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مسلمان را در مقدم جبهه سپر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قرار دهند و خود در پشت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جبهه مشغول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 به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سپاه اسلام اگر بخواهد از خود دفاع کند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به آنها حمله کند و جلو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چاره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جز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برادران مسلمان خود را که سپر واقع شده اند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حکم ضرورت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بردارد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دشمن 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گر و مهاجم امکان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جز با کشتن مسلمانان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قتل مسلم به خاطر مصالح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اسلام و به خاطر حفظ جان بق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قانون اسلام تجو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سرباز اسلامند و در راه خدا شه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شده اند منتها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خونبها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را به بازماندگانشان از بودجه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بپردازند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تنها از خصائص فقه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در قوان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جهان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قانون مسلم است که اگر دشمن خواست از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استفاده کند آن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را نابود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تا به دشمن دست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ابند و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عقب برانند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مسلمان و موجود زنده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اسلام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بزن تا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بدست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کاغذ و جلد که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سخن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کاغذ و کتابت احترامش به خاطر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محتواست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امروز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جنگ به خاطر محتوا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قرآن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کاغذ را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قرار دادند تا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محتوا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قرآن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ببرند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اما نادان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همچون پرده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اه جلو چشم عقلشان را گرفت و از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بازشان 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گفتند ما علاوه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با قرآن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جنگ با قرآن خود منکر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بکوش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با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با قرآن </w:t>
      </w:r>
      <w:r>
        <w:rPr>
          <w:rtl/>
          <w:lang w:bidi="fa-IR"/>
        </w:rPr>
        <w:lastRenderedPageBreak/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جنگند بجنگ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ساعت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نمانده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مالک اشتر که افسر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فداکار و از جان گذشته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 تا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مه فرمانده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سرنگون کند و راه اسلام را از خارها پاک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وقت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گروه 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فشار آوردند که ما از پشت حمله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آنها بر انکارشان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افزودند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لجاجت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مالک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غام فرستاد جنگ را متوقف کن و خود از صحنه برگرد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جواب داد که اگر چند لحظه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اجازتم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 به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دشمن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نابود گشته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 را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دند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قطعه قطعه ات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بگو برگردد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 به دنبالش فرستاد که اگر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زنده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 را متوقف کن و خود برگرد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برگشت و دشمن شادمان که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رنگش خوب کارگر افتاد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جنگ متوقف شد تا قرآن را حاکم قرار دهند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مجلس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شود و حکمها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طرف بر آنچه در قرآن و سنت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اتفاق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حکومت کنند و خصومتها را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 دهند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اختلاف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بر اختلافات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و آنچنان را آنچنانتر کنند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آنها حکم خود را تع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کنند تا ما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حکم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تع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بدون کوچکتر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اختلاف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اتفاق نظر عمروعاص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عصاره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رنگها را انتخاب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عبدالله بن عباس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استمدار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مالک اشتر مرد فداکار و روشن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شنهاد کرد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قب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را اما آن احمقها به دنبال همجنس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گشتند و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چون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بود و با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 انتخاب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دوستان او خواستند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را روشن کنند که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مقام را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گفتند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او را ما موافقت نکن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حالا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هر 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بالاخره او را به عنوان حکم از طرف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اصحابش به مجلس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فرستادند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ماهها مشورت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عمر و عاص به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بهتر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به خاطر مصالح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و نه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انتخاب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آن جز عبدالله بن عمر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داماد تو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راست گفت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اکنون تکل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گفت تو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خلافت خلع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من هم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بعد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فرد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حتما عبدالله بن عمر است انتخاب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فتنه ها کنده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مطلب توافق کردند و اعلام کردند که مردم جمع شوند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استماع نتائج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مردم اجتماع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 کرد به عمر و عاص که بفرمائ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منبر و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اعلام 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عمر و عاص گفت من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تو مرد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محترم از صحابه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حاشا که من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جسارت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بکنم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از تو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جا حرکت کرد و بر منبر قرار گرفت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اکنون دلها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طپد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چشمها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گشته و نفسها در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ها بند آمده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همگان در انتظار که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او به سخن درآمد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که ما پس از مشورت صلاح امت را در آن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و نه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دانند هر که را خواسته انتخاب کنند و انگشترش را از انگشت دست راست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آورد و گفت من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خلافت خلع کردم همچنانکه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انگشتر را از انگشت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آوردم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گفت و از منبر به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آمد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عمر و عاص حرکت کرد و بر منبر نشست و گفت سخنان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خلافت خلع کرد و من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او را از خلافت خلع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</w:t>
      </w:r>
      <w:r>
        <w:rPr>
          <w:rtl/>
          <w:lang w:bidi="fa-IR"/>
        </w:rPr>
        <w:lastRenderedPageBreak/>
        <w:t>همچنانکه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و انگشترش را از دست راست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آورد و سپس انگشترش را به دست چپ کرد و گفت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به خلافت نصب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کنم همچنانکه انگشترم را در انگشت کردم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گفت و از منبر فرود آمد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مجلس آشوب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به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حمله بردند و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تاز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 بر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به مکه فرار کرد و عمر و عاص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شام رفت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خوارج که به وجود آورنده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بودند رسوائ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با چشم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به اشتباه خود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اشتباه در کجا بوده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خطا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رنگ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عمر و عاص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جنگ را متوقف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هم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که پس از قرار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انتخاب «داور» خطا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حر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عمر و عاص قرار 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دو نفر انسان را 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خدا حکم و داور قرار 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خلاف شرع و کفر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حاکم منحصرا خدا است و نه انسانها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آمدند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تن به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تو کافر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گشت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هم ما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 توبه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تو هم توبه کن مص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بت تجد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مضاعف 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توبه به هر حال خوب است «استغفر الله من کل ذنب» ما همواره از هر گناه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استغفار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اعتراف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«حکم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ت» گناه بوده و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گناه توبه کن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آخر من مسئله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را به وجود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اوردم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خودتان به وجود آورد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اش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اسلام مشروع است چگونه آنرا گناه قلمداد کنم و گناه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مرتکب نشده 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آن اعتراف کنم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نجا به عنوان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فرقه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دست به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زدند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ابتدا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فرقه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سرکش بودند و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«خوارج»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کم کم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خود اصول و عقائد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کردند و حزب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ابتدا فقط رنگ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داشت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جا به صورت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فقره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درآمد و رنگ مذهب به خود گرفت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خوارج بعدها به عنوان طرفداران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مذهب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دست به فعال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کم کم به فکر افتادند که به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خود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مفاسد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را کشف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که عثمان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همه برخطا و گناهکارند و ما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مفاسد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وجود آمده مبارزه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نمائ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مذهب خوارج تحت عنوان 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به وجود آمد</w:t>
      </w:r>
      <w:r w:rsidR="00F842E4">
        <w:rPr>
          <w:rtl/>
          <w:lang w:bidi="fa-IR"/>
        </w:rPr>
        <w:t xml:space="preserve">. </w:t>
      </w:r>
    </w:p>
    <w:p w:rsidR="00B76156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قبل از هر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دو شرط اساس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: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در عمل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ن- همچنانکه در روا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آمده است- اگر نباشد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کار از سودش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اما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در عمل لازمه دو شرط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فقه از آنها به «احتمال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ر» و «عدم ترتب مفسده»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شده است و مال آن به دخالت دادن منطق است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تکل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خوارج نه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داشتند و نه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عمل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نادان و فاقد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بودند بلکه اساسا منکر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در عمل بودند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را امر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و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چشم بسته انجام داد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B76156" w:rsidRDefault="00B76156" w:rsidP="00B76156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35" w:name="_Toc425848278"/>
      <w:r>
        <w:rPr>
          <w:rFonts w:eastAsia="B Badr" w:hint="cs"/>
          <w:rtl/>
        </w:rPr>
        <w:lastRenderedPageBreak/>
        <w:t>پی نوشت ها :</w:t>
      </w:r>
      <w:bookmarkEnd w:id="35"/>
    </w:p>
    <w:p w:rsidR="00B76156" w:rsidRDefault="00B76156" w:rsidP="00B76156">
      <w:pPr>
        <w:pStyle w:val="libNormal"/>
        <w:rPr>
          <w:rFonts w:eastAsia="B Badr" w:hint="cs"/>
          <w:rtl/>
        </w:rPr>
      </w:pP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1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کلمه «خروج» اگر به «عل</w:t>
      </w:r>
      <w:r w:rsidR="008E5BD8" w:rsidRPr="00B76156">
        <w:rPr>
          <w:rtl/>
        </w:rPr>
        <w:t>ی</w:t>
      </w:r>
      <w:r w:rsidR="004C1D6F" w:rsidRPr="00B76156">
        <w:rPr>
          <w:rtl/>
        </w:rPr>
        <w:t>» متعد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شود دو معنا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نزد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ک به </w:t>
      </w:r>
      <w:r w:rsidR="008E5BD8" w:rsidRPr="00B76156">
        <w:rPr>
          <w:rtl/>
        </w:rPr>
        <w:t>ی</w:t>
      </w:r>
      <w:r w:rsidR="004C1D6F" w:rsidRPr="00B76156">
        <w:rPr>
          <w:rtl/>
        </w:rPr>
        <w:t>کد</w:t>
      </w:r>
      <w:r w:rsidR="008E5BD8" w:rsidRPr="00B76156">
        <w:rPr>
          <w:rtl/>
        </w:rPr>
        <w:t>ی</w:t>
      </w:r>
      <w:r w:rsidR="004C1D6F" w:rsidRPr="00B76156">
        <w:rPr>
          <w:rtl/>
        </w:rPr>
        <w:t>گر دارد</w:t>
      </w:r>
      <w:r w:rsidR="00F842E4" w:rsidRPr="00B76156">
        <w:rPr>
          <w:rtl/>
        </w:rPr>
        <w:t xml:space="preserve">: </w:t>
      </w:r>
      <w:r w:rsidR="008E5BD8" w:rsidRPr="00B76156">
        <w:rPr>
          <w:rtl/>
        </w:rPr>
        <w:t>ی</w:t>
      </w:r>
      <w:r w:rsidR="004C1D6F" w:rsidRPr="00B76156">
        <w:rPr>
          <w:rtl/>
        </w:rPr>
        <w:t>ک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در مقام پ</w:t>
      </w:r>
      <w:r w:rsidR="008E5BD8" w:rsidRPr="00B76156">
        <w:rPr>
          <w:rtl/>
        </w:rPr>
        <w:t>ی</w:t>
      </w:r>
      <w:r w:rsidR="004C1D6F" w:rsidRPr="00B76156">
        <w:rPr>
          <w:rtl/>
        </w:rPr>
        <w:t>کار و جنگ بر آمدن و د</w:t>
      </w:r>
      <w:r w:rsidR="008E5BD8" w:rsidRPr="00B76156">
        <w:rPr>
          <w:rtl/>
        </w:rPr>
        <w:t>ی</w:t>
      </w:r>
      <w:r w:rsidR="004C1D6F" w:rsidRPr="00B76156">
        <w:rPr>
          <w:rtl/>
        </w:rPr>
        <w:t>گر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تمرد و عص</w:t>
      </w:r>
      <w:r w:rsidR="008E5BD8" w:rsidRPr="00B76156">
        <w:rPr>
          <w:rtl/>
        </w:rPr>
        <w:t>ی</w:t>
      </w:r>
      <w:r w:rsidR="004C1D6F" w:rsidRPr="00B76156">
        <w:rPr>
          <w:rtl/>
        </w:rPr>
        <w:t>ان و شورش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خرج فلان عل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فلان</w:t>
      </w:r>
      <w:r w:rsidR="00F842E4" w:rsidRPr="00B76156">
        <w:rPr>
          <w:rtl/>
        </w:rPr>
        <w:t xml:space="preserve">: </w:t>
      </w:r>
      <w:r w:rsidR="004C1D6F" w:rsidRPr="00B76156">
        <w:rPr>
          <w:rtl/>
        </w:rPr>
        <w:t>برز لقتاله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و خرجت الرع</w:t>
      </w:r>
      <w:r w:rsidR="008E5BD8" w:rsidRPr="00B76156">
        <w:rPr>
          <w:rtl/>
        </w:rPr>
        <w:t>ی</w:t>
      </w:r>
      <w:r w:rsidR="004C1D6F" w:rsidRPr="00B76156">
        <w:rPr>
          <w:rtl/>
        </w:rPr>
        <w:t>ة عل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الملک</w:t>
      </w:r>
      <w:r w:rsidR="00F842E4" w:rsidRPr="00B76156">
        <w:rPr>
          <w:rtl/>
        </w:rPr>
        <w:t xml:space="preserve">: </w:t>
      </w:r>
      <w:r w:rsidR="004C1D6F" w:rsidRPr="00B76156">
        <w:rPr>
          <w:rtl/>
        </w:rPr>
        <w:t>تمردت- المنجد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کلمه «خوارج» که معادل فارس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آن «شورش</w:t>
      </w:r>
      <w:r w:rsidR="008E5BD8" w:rsidRPr="00B76156">
        <w:rPr>
          <w:rtl/>
        </w:rPr>
        <w:t>ی</w:t>
      </w:r>
      <w:r w:rsidR="004C1D6F" w:rsidRPr="00B76156">
        <w:rPr>
          <w:rtl/>
        </w:rPr>
        <w:t>ان» است از «خروج» به معنا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دوم گرفته شده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جمع</w:t>
      </w:r>
      <w:r w:rsidR="008E5BD8" w:rsidRPr="00B76156">
        <w:rPr>
          <w:rtl/>
        </w:rPr>
        <w:t>ی</w:t>
      </w:r>
      <w:r w:rsidR="004C1D6F" w:rsidRPr="00B76156">
        <w:rPr>
          <w:rtl/>
        </w:rPr>
        <w:t>ت را از آن نظر خوارج گفتند که از فرمان عل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تمرد کردند و عل</w:t>
      </w:r>
      <w:r w:rsidR="008E5BD8" w:rsidRPr="00B76156">
        <w:rPr>
          <w:rtl/>
        </w:rPr>
        <w:t>ی</w:t>
      </w:r>
      <w:r w:rsidR="004C1D6F" w:rsidRPr="00B76156">
        <w:rPr>
          <w:rtl/>
        </w:rPr>
        <w:t>ه او شور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دند و چون تمرد خود را بر </w:t>
      </w:r>
      <w:r w:rsidR="008E5BD8" w:rsidRPr="00B76156">
        <w:rPr>
          <w:rtl/>
        </w:rPr>
        <w:t>ی</w:t>
      </w:r>
      <w:r w:rsidR="004C1D6F" w:rsidRPr="00B76156">
        <w:rPr>
          <w:rtl/>
        </w:rPr>
        <w:t>ک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و مسلک مذهب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مبتن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کردند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نحله 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شدند و 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ن اسم به آنها اختصاص </w:t>
      </w:r>
      <w:r w:rsidR="008E5BD8" w:rsidRPr="00B76156">
        <w:rPr>
          <w:rtl/>
        </w:rPr>
        <w:t>ی</w:t>
      </w:r>
      <w:r w:rsidR="004C1D6F" w:rsidRPr="00B76156">
        <w:rPr>
          <w:rtl/>
        </w:rPr>
        <w:t>افت و لذا به سا</w:t>
      </w:r>
      <w:r w:rsidR="008E5BD8" w:rsidRPr="00B76156">
        <w:rPr>
          <w:rtl/>
        </w:rPr>
        <w:t>ی</w:t>
      </w:r>
      <w:r w:rsidR="004C1D6F" w:rsidRPr="00B76156">
        <w:rPr>
          <w:rtl/>
        </w:rPr>
        <w:t>ر کسان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که بعد از آنها ق</w:t>
      </w:r>
      <w:r w:rsidR="008E5BD8" w:rsidRPr="00B76156">
        <w:rPr>
          <w:rtl/>
        </w:rPr>
        <w:t>ی</w:t>
      </w:r>
      <w:r w:rsidR="004C1D6F" w:rsidRPr="00B76156">
        <w:rPr>
          <w:rtl/>
        </w:rPr>
        <w:t>ام کردند و بر حاکم وقت طغ</w:t>
      </w:r>
      <w:r w:rsidR="008E5BD8" w:rsidRPr="00B76156">
        <w:rPr>
          <w:rtl/>
        </w:rPr>
        <w:t>ی</w:t>
      </w:r>
      <w:r w:rsidR="004C1D6F" w:rsidRPr="00B76156">
        <w:rPr>
          <w:rtl/>
        </w:rPr>
        <w:t>ان نمودند خارج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گفته نشد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اگر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نها مکتب و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خاص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نم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داشتند مثل سا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ر </w:t>
      </w:r>
      <w:r w:rsidR="008E5BD8" w:rsidRPr="00B76156">
        <w:rPr>
          <w:rtl/>
        </w:rPr>
        <w:t>ی</w:t>
      </w:r>
      <w:r w:rsidR="004C1D6F" w:rsidRPr="00B76156">
        <w:rPr>
          <w:rtl/>
        </w:rPr>
        <w:t>اغ</w:t>
      </w:r>
      <w:r w:rsidR="008E5BD8" w:rsidRPr="00B76156">
        <w:rPr>
          <w:rtl/>
        </w:rPr>
        <w:t>ی</w:t>
      </w:r>
      <w:r w:rsidR="004C1D6F" w:rsidRPr="00B76156">
        <w:rPr>
          <w:rtl/>
        </w:rPr>
        <w:t>ها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دوره ها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بعد بودند ول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نها عقائد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داشتند و بعدها خود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عقائد موضوع</w:t>
      </w:r>
      <w:r w:rsidR="008E5BD8" w:rsidRPr="00B76156">
        <w:rPr>
          <w:rtl/>
        </w:rPr>
        <w:t>ی</w:t>
      </w:r>
      <w:r w:rsidR="004C1D6F" w:rsidRPr="00B76156">
        <w:rPr>
          <w:rtl/>
        </w:rPr>
        <w:t>ت پ</w:t>
      </w:r>
      <w:r w:rsidR="008E5BD8" w:rsidRPr="00B76156">
        <w:rPr>
          <w:rtl/>
        </w:rPr>
        <w:t>ی</w:t>
      </w:r>
      <w:r w:rsidR="004C1D6F" w:rsidRPr="00B76156">
        <w:rPr>
          <w:rtl/>
        </w:rPr>
        <w:t>دا کرد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اگر چه ه</w:t>
      </w:r>
      <w:r w:rsidR="008E5BD8" w:rsidRPr="00B76156">
        <w:rPr>
          <w:rtl/>
        </w:rPr>
        <w:t>ی</w:t>
      </w:r>
      <w:r w:rsidR="004C1D6F" w:rsidRPr="00B76156">
        <w:rPr>
          <w:rtl/>
        </w:rPr>
        <w:t>چوقت موفق نشدند حکومت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تشک</w:t>
      </w:r>
      <w:r w:rsidR="008E5BD8" w:rsidRPr="00B76156">
        <w:rPr>
          <w:rtl/>
        </w:rPr>
        <w:t>ی</w:t>
      </w:r>
      <w:r w:rsidR="004C1D6F" w:rsidRPr="00B76156">
        <w:rPr>
          <w:rtl/>
        </w:rPr>
        <w:t>ل دهند اما موفق شدند فقه و ادب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برا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خود به وجود ب</w:t>
      </w:r>
      <w:r w:rsidR="008E5BD8" w:rsidRPr="00B76156">
        <w:rPr>
          <w:rtl/>
        </w:rPr>
        <w:t>ی</w:t>
      </w:r>
      <w:r w:rsidR="004C1D6F" w:rsidRPr="00B76156">
        <w:rPr>
          <w:rtl/>
        </w:rPr>
        <w:t>اورند</w:t>
      </w:r>
      <w:r w:rsidR="00F842E4" w:rsidRPr="00B76156">
        <w:rPr>
          <w:rtl/>
        </w:rPr>
        <w:t>.</w:t>
      </w:r>
      <w:r w:rsidRPr="00B76156">
        <w:rPr>
          <w:rtl/>
        </w:rPr>
        <w:t xml:space="preserve"> (</w:t>
      </w:r>
      <w:r w:rsidR="004C1D6F" w:rsidRPr="00B76156">
        <w:rPr>
          <w:rtl/>
        </w:rPr>
        <w:t>به ضح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الاسلام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 3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ص 340 -347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طبع ششم مراجعه شود</w:t>
      </w:r>
      <w:r w:rsidRPr="00B76156">
        <w:rPr>
          <w:rtl/>
        </w:rPr>
        <w:t xml:space="preserve">) 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اشخاص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بودند که هرگز اتفاق ن</w:t>
      </w:r>
      <w:r w:rsidR="008E5BD8" w:rsidRPr="00B76156">
        <w:rPr>
          <w:rtl/>
        </w:rPr>
        <w:t>ی</w:t>
      </w:r>
      <w:r w:rsidR="004C1D6F" w:rsidRPr="00B76156">
        <w:rPr>
          <w:rtl/>
        </w:rPr>
        <w:t>فتاد که خروج کنند ول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بر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خوارج بودند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مثل آنچه درباره عمرو بن عب</w:t>
      </w:r>
      <w:r w:rsidR="008E5BD8" w:rsidRPr="00B76156">
        <w:rPr>
          <w:rtl/>
        </w:rPr>
        <w:t>ی</w:t>
      </w:r>
      <w:r w:rsidR="004C1D6F" w:rsidRPr="00B76156">
        <w:rPr>
          <w:rtl/>
        </w:rPr>
        <w:t>د و بعض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</w:t>
      </w:r>
      <w:r w:rsidR="008E5BD8" w:rsidRPr="00B76156">
        <w:rPr>
          <w:rtl/>
        </w:rPr>
        <w:t>ی</w:t>
      </w:r>
      <w:r w:rsidR="004C1D6F" w:rsidRPr="00B76156">
        <w:rPr>
          <w:rtl/>
        </w:rPr>
        <w:t>گر از معتزله گفته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شود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افراد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معتزله که در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و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در مسئله مخلد بودن مرتکب کب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ره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خوارج همفکر بوده اند درباره شان گفته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شود «و کان </w:t>
      </w:r>
      <w:r w:rsidR="008E5BD8" w:rsidRPr="00B76156">
        <w:rPr>
          <w:rtl/>
        </w:rPr>
        <w:t>ی</w:t>
      </w:r>
      <w:r w:rsidR="004C1D6F" w:rsidRPr="00B76156">
        <w:rPr>
          <w:rtl/>
        </w:rPr>
        <w:t>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رأ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الخو ارج» </w:t>
      </w:r>
      <w:r w:rsidR="008E5BD8" w:rsidRPr="00B76156">
        <w:rPr>
          <w:rtl/>
        </w:rPr>
        <w:t>ی</w:t>
      </w:r>
      <w:r w:rsidR="004C1D6F" w:rsidRPr="00B76156">
        <w:rPr>
          <w:rtl/>
        </w:rPr>
        <w:t>عن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همچون خوارج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اند</w:t>
      </w:r>
      <w:r w:rsidR="008E5BD8" w:rsidRPr="00B76156">
        <w:rPr>
          <w:rtl/>
        </w:rPr>
        <w:t>ی</w:t>
      </w:r>
      <w:r w:rsidR="004C1D6F" w:rsidRPr="00B76156">
        <w:rPr>
          <w:rtl/>
        </w:rPr>
        <w:t>شد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حت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بعض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زنها بوده اند که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خارج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داشته اند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 کامل مبرد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 2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ص 154 داستان زن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را نقل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کند که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خارج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داشته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بنابرا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ب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مفهوم لغو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کلمه و مفهوم اصطلاح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آن عموم من وجه است</w:t>
      </w:r>
      <w:r w:rsidR="00F842E4" w:rsidRPr="00B76156">
        <w:rPr>
          <w:rtl/>
        </w:rPr>
        <w:t xml:space="preserve">. </w:t>
      </w: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2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لمعه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 1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کتاب الجهاد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فصل اول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و شرا</w:t>
      </w:r>
      <w:r w:rsidR="008E5BD8" w:rsidRPr="00B76156">
        <w:rPr>
          <w:rtl/>
        </w:rPr>
        <w:t>ی</w:t>
      </w:r>
      <w:r w:rsidR="004C1D6F" w:rsidRPr="00B76156">
        <w:rPr>
          <w:rtl/>
        </w:rPr>
        <w:t>ع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کتاب الجهاد</w:t>
      </w:r>
      <w:r w:rsidR="00F842E4" w:rsidRPr="00B76156">
        <w:rPr>
          <w:rtl/>
        </w:rPr>
        <w:t xml:space="preserve">. </w:t>
      </w:r>
      <w:r w:rsidR="008E5BD8" w:rsidRPr="00B76156">
        <w:rPr>
          <w:rtl/>
        </w:rPr>
        <w:t>ی</w:t>
      </w:r>
      <w:r w:rsidR="004C1D6F" w:rsidRPr="00B76156">
        <w:rPr>
          <w:rtl/>
        </w:rPr>
        <w:t>عن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برا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نست که «معروف» رواج 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رد و «منکر» محو شود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پس در جائ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امر به معروف کرد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نمود که احتمال ترتب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اثر در ب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باشد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اگر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دان</w:t>
      </w:r>
      <w:r w:rsidR="008E5BD8" w:rsidRPr="00B76156">
        <w:rPr>
          <w:rtl/>
        </w:rPr>
        <w:t>ی</w:t>
      </w:r>
      <w:r w:rsidR="004C1D6F" w:rsidRPr="00B76156">
        <w:rPr>
          <w:rtl/>
        </w:rPr>
        <w:t>م که قطعا ب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اثر است د</w:t>
      </w:r>
      <w:r w:rsidR="008E5BD8" w:rsidRPr="00B76156">
        <w:rPr>
          <w:rtl/>
        </w:rPr>
        <w:t>ی</w:t>
      </w:r>
      <w:r w:rsidR="004C1D6F" w:rsidRPr="00B76156">
        <w:rPr>
          <w:rtl/>
        </w:rPr>
        <w:t>گر وجوب چرا</w:t>
      </w:r>
      <w:r w:rsidR="00F842E4" w:rsidRPr="00B76156">
        <w:rPr>
          <w:rtl/>
        </w:rPr>
        <w:t xml:space="preserve">؟ </w:t>
      </w:r>
      <w:r w:rsidR="004C1D6F" w:rsidRPr="00B76156">
        <w:rPr>
          <w:rtl/>
        </w:rPr>
        <w:t>و د</w:t>
      </w:r>
      <w:r w:rsidR="008E5BD8" w:rsidRPr="00B76156">
        <w:rPr>
          <w:rtl/>
        </w:rPr>
        <w:t>ی</w:t>
      </w:r>
      <w:r w:rsidR="004C1D6F" w:rsidRPr="00B76156">
        <w:rPr>
          <w:rtl/>
        </w:rPr>
        <w:t>گر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نکه اصل تشر</w:t>
      </w:r>
      <w:r w:rsidR="008E5BD8" w:rsidRPr="00B76156">
        <w:rPr>
          <w:rtl/>
        </w:rPr>
        <w:t>ی</w:t>
      </w:r>
      <w:r w:rsidR="004C1D6F" w:rsidRPr="00B76156">
        <w:rPr>
          <w:rtl/>
        </w:rPr>
        <w:t>ع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عمل برا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است که مصلحت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انجام 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قهرا در جائ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صورت بگ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رد که مفسده بالاتر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بر آن مرتب نشود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لازمه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دو شرط بص</w:t>
      </w:r>
      <w:r w:rsidR="008E5BD8" w:rsidRPr="00B76156">
        <w:rPr>
          <w:rtl/>
        </w:rPr>
        <w:t>ی</w:t>
      </w:r>
      <w:r w:rsidR="004C1D6F" w:rsidRPr="00B76156">
        <w:rPr>
          <w:rtl/>
        </w:rPr>
        <w:t>رت در عمل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آدم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که بص</w:t>
      </w:r>
      <w:r w:rsidR="008E5BD8" w:rsidRPr="00B76156">
        <w:rPr>
          <w:rtl/>
        </w:rPr>
        <w:t>ی</w:t>
      </w:r>
      <w:r w:rsidR="004C1D6F" w:rsidRPr="00B76156">
        <w:rPr>
          <w:rtl/>
        </w:rPr>
        <w:t>رت در عمل را فاقد است نم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تواند پ</w:t>
      </w:r>
      <w:r w:rsidR="008E5BD8" w:rsidRPr="00B76156">
        <w:rPr>
          <w:rtl/>
        </w:rPr>
        <w:t>ی</w:t>
      </w:r>
      <w:r w:rsidR="004C1D6F" w:rsidRPr="00B76156">
        <w:rPr>
          <w:rtl/>
        </w:rPr>
        <w:t>ش ب</w:t>
      </w:r>
      <w:r w:rsidR="008E5BD8" w:rsidRPr="00B76156">
        <w:rPr>
          <w:rtl/>
        </w:rPr>
        <w:t>ی</w:t>
      </w:r>
      <w:r w:rsidR="004C1D6F" w:rsidRPr="00B76156">
        <w:rPr>
          <w:rtl/>
        </w:rPr>
        <w:t>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کند که آ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اثر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بر 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ن کار مترتب هست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ن</w:t>
      </w:r>
      <w:r w:rsidR="008E5BD8" w:rsidRPr="00B76156">
        <w:rPr>
          <w:rtl/>
        </w:rPr>
        <w:t>ی</w:t>
      </w:r>
      <w:r w:rsidR="004C1D6F" w:rsidRPr="00B76156">
        <w:rPr>
          <w:rtl/>
        </w:rPr>
        <w:t>ست و آ</w:t>
      </w:r>
      <w:r w:rsidR="008E5BD8" w:rsidRPr="00B76156">
        <w:rPr>
          <w:rtl/>
        </w:rPr>
        <w:t>ی</w:t>
      </w:r>
      <w:r w:rsidR="004C1D6F" w:rsidRPr="00B76156">
        <w:rPr>
          <w:rtl/>
        </w:rPr>
        <w:t>ا مفسده بالاتر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را در بر دارد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ندارد</w:t>
      </w:r>
      <w:r w:rsidR="00F842E4" w:rsidRPr="00B76156">
        <w:rPr>
          <w:rtl/>
        </w:rPr>
        <w:t xml:space="preserve">؟ </w:t>
      </w:r>
      <w:r w:rsidR="004C1D6F" w:rsidRPr="00B76156">
        <w:rPr>
          <w:rtl/>
        </w:rPr>
        <w:t>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نست که امر به معروفها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جاهلانه همان طور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که در حد</w:t>
      </w:r>
      <w:r w:rsidR="008E5BD8" w:rsidRPr="00B76156">
        <w:rPr>
          <w:rtl/>
        </w:rPr>
        <w:t>ی</w:t>
      </w:r>
      <w:r w:rsidR="004C1D6F" w:rsidRPr="00B76156">
        <w:rPr>
          <w:rtl/>
        </w:rPr>
        <w:t>ث است افسادش ب</w:t>
      </w:r>
      <w:r w:rsidR="008E5BD8" w:rsidRPr="00B76156">
        <w:rPr>
          <w:rtl/>
        </w:rPr>
        <w:t>ی</w:t>
      </w:r>
      <w:r w:rsidR="004C1D6F" w:rsidRPr="00B76156">
        <w:rPr>
          <w:rtl/>
        </w:rPr>
        <w:t>ش از اصلاح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 سا</w:t>
      </w:r>
      <w:r w:rsidR="008E5BD8" w:rsidRPr="00B76156">
        <w:rPr>
          <w:rtl/>
        </w:rPr>
        <w:t>ی</w:t>
      </w:r>
      <w:r w:rsidR="004C1D6F" w:rsidRPr="00B76156">
        <w:rPr>
          <w:rtl/>
        </w:rPr>
        <w:t>ر تکال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ف گفته </w:t>
      </w:r>
      <w:r w:rsidR="004C1D6F" w:rsidRPr="00B76156">
        <w:rPr>
          <w:rtl/>
        </w:rPr>
        <w:lastRenderedPageBreak/>
        <w:t>نشده که شرطش احتمال ترتب فائده است و اگر احتمال اثر دارد 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انجام داد و اگر احتمال اثر ندارد نبا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انجام داد و حال آنکه در هر تکل</w:t>
      </w:r>
      <w:r w:rsidR="008E5BD8" w:rsidRPr="00B76156">
        <w:rPr>
          <w:rtl/>
        </w:rPr>
        <w:t>ی</w:t>
      </w:r>
      <w:r w:rsidR="004C1D6F" w:rsidRPr="00B76156">
        <w:rPr>
          <w:rtl/>
        </w:rPr>
        <w:t>ف</w:t>
      </w:r>
      <w:r w:rsidR="008E5BD8" w:rsidRPr="00B76156">
        <w:rPr>
          <w:rtl/>
        </w:rPr>
        <w:t>ی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فائده و مصلحت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منظور است اما تشخ</w:t>
      </w:r>
      <w:r w:rsidR="008E5BD8" w:rsidRPr="00B76156">
        <w:rPr>
          <w:rtl/>
        </w:rPr>
        <w:t>ی</w:t>
      </w:r>
      <w:r w:rsidR="004C1D6F" w:rsidRPr="00B76156">
        <w:rPr>
          <w:rtl/>
        </w:rPr>
        <w:t>ص آن مصلحتها بر عهده مردم گذاشته نشده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درباره نماز گفته نشده اگر د</w:t>
      </w:r>
      <w:r w:rsidR="008E5BD8" w:rsidRPr="00B76156">
        <w:rPr>
          <w:rtl/>
        </w:rPr>
        <w:t>ی</w:t>
      </w:r>
      <w:r w:rsidR="004C1D6F" w:rsidRPr="00B76156">
        <w:rPr>
          <w:rtl/>
        </w:rPr>
        <w:t>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به حالت مف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است بخوان و اگر د</w:t>
      </w:r>
      <w:r w:rsidR="008E5BD8" w:rsidRPr="00B76156">
        <w:rPr>
          <w:rtl/>
        </w:rPr>
        <w:t>ی</w:t>
      </w:r>
      <w:r w:rsidR="004C1D6F" w:rsidRPr="00B76156">
        <w:rPr>
          <w:rtl/>
        </w:rPr>
        <w:t>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مف</w:t>
      </w:r>
      <w:r w:rsidR="008E5BD8" w:rsidRPr="00B76156">
        <w:rPr>
          <w:rtl/>
        </w:rPr>
        <w:t>ی</w:t>
      </w:r>
      <w:r w:rsidR="004C1D6F" w:rsidRPr="00B76156">
        <w:rPr>
          <w:rtl/>
        </w:rPr>
        <w:t>د ن</w:t>
      </w:r>
      <w:r w:rsidR="008E5BD8" w:rsidRPr="00B76156">
        <w:rPr>
          <w:rtl/>
        </w:rPr>
        <w:t>ی</w:t>
      </w:r>
      <w:r w:rsidR="004C1D6F" w:rsidRPr="00B76156">
        <w:rPr>
          <w:rtl/>
        </w:rPr>
        <w:t>ست نخوان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 روزه هم گفته نشده اگر احتمال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فائده دارد بگ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 و اگر احتمال نم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نگ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 روزه گفته شده اگر د</w:t>
      </w:r>
      <w:r w:rsidR="008E5BD8" w:rsidRPr="00B76156">
        <w:rPr>
          <w:rtl/>
        </w:rPr>
        <w:t>ی</w:t>
      </w:r>
      <w:r w:rsidR="004C1D6F" w:rsidRPr="00B76156">
        <w:rPr>
          <w:rtl/>
        </w:rPr>
        <w:t>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به حالت مضر است نگ</w:t>
      </w:r>
      <w:r w:rsidR="008E5BD8" w:rsidRPr="00B76156">
        <w:rPr>
          <w:rtl/>
        </w:rPr>
        <w:t>ی</w:t>
      </w:r>
      <w:r w:rsidR="004C1D6F" w:rsidRPr="00B76156">
        <w:rPr>
          <w:rtl/>
        </w:rPr>
        <w:t>ر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همچن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ن در حج 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ا زکات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جهاد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نچن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 نشده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اما در باب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 هست که 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د</w:t>
      </w:r>
      <w:r w:rsidR="008E5BD8" w:rsidRPr="00B76156">
        <w:rPr>
          <w:rtl/>
        </w:rPr>
        <w:t>ی</w:t>
      </w:r>
      <w:r w:rsidR="004C1D6F" w:rsidRPr="00B76156">
        <w:rPr>
          <w:rtl/>
        </w:rPr>
        <w:t>د چه اثر و چه عکس العمل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دارد و آ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عمل در جهت صلاح اسلام و مسلم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ن است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نه</w:t>
      </w:r>
      <w:r w:rsidR="00F842E4" w:rsidRPr="00B76156">
        <w:rPr>
          <w:rtl/>
        </w:rPr>
        <w:t xml:space="preserve">؟ </w:t>
      </w:r>
      <w:r w:rsidR="008E5BD8" w:rsidRPr="00B76156">
        <w:rPr>
          <w:rtl/>
        </w:rPr>
        <w:t>ی</w:t>
      </w:r>
      <w:r w:rsidR="004C1D6F" w:rsidRPr="00B76156">
        <w:rPr>
          <w:rtl/>
        </w:rPr>
        <w:t>عن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تشخ</w:t>
      </w:r>
      <w:r w:rsidR="008E5BD8" w:rsidRPr="00B76156">
        <w:rPr>
          <w:rtl/>
        </w:rPr>
        <w:t>ی</w:t>
      </w:r>
      <w:r w:rsidR="004C1D6F" w:rsidRPr="00B76156">
        <w:rPr>
          <w:rtl/>
        </w:rPr>
        <w:t>ص مصلحت بر عهده خود عاملان اجرا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در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تکل</w:t>
      </w:r>
      <w:r w:rsidR="008E5BD8" w:rsidRPr="00B76156">
        <w:rPr>
          <w:rtl/>
        </w:rPr>
        <w:t>ی</w:t>
      </w:r>
      <w:r w:rsidR="004C1D6F" w:rsidRPr="00B76156">
        <w:rPr>
          <w:rtl/>
        </w:rPr>
        <w:t>ف هر کس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حق دارد بلکه واجب است که منطق و عقل و بص</w:t>
      </w:r>
      <w:r w:rsidR="008E5BD8" w:rsidRPr="00B76156">
        <w:rPr>
          <w:rtl/>
        </w:rPr>
        <w:t>ی</w:t>
      </w:r>
      <w:r w:rsidR="004C1D6F" w:rsidRPr="00B76156">
        <w:rPr>
          <w:rtl/>
        </w:rPr>
        <w:t>رت در عمل و توجه به فائده را دخالت دهد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و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عمل تعبد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صرف ن</w:t>
      </w:r>
      <w:r w:rsidR="008E5BD8" w:rsidRPr="00B76156">
        <w:rPr>
          <w:rtl/>
        </w:rPr>
        <w:t>ی</w:t>
      </w:r>
      <w:r w:rsidR="004C1D6F" w:rsidRPr="00B76156">
        <w:rPr>
          <w:rtl/>
        </w:rPr>
        <w:t>ست</w:t>
      </w:r>
      <w:r w:rsidR="00F842E4" w:rsidRPr="00B76156">
        <w:rPr>
          <w:rtl/>
        </w:rPr>
        <w:t>.</w:t>
      </w:r>
      <w:r w:rsidRPr="00B76156">
        <w:rPr>
          <w:rtl/>
        </w:rPr>
        <w:t xml:space="preserve"> (</w:t>
      </w:r>
      <w:r w:rsidR="004C1D6F" w:rsidRPr="00B76156">
        <w:rPr>
          <w:rtl/>
        </w:rPr>
        <w:t>رجوع شود به گفتار ماه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جلد اول</w:t>
      </w:r>
      <w:r w:rsidR="00F842E4" w:rsidRPr="00B76156">
        <w:rPr>
          <w:rtl/>
        </w:rPr>
        <w:t xml:space="preserve">، </w:t>
      </w:r>
      <w:r w:rsidR="004C1D6F" w:rsidRPr="00B76156">
        <w:rPr>
          <w:rtl/>
        </w:rPr>
        <w:t>سخنران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</w:t>
      </w:r>
      <w:r w:rsidRPr="00B76156">
        <w:rPr>
          <w:rtl/>
        </w:rPr>
        <w:t xml:space="preserve">) </w:t>
      </w:r>
      <w:r w:rsidR="00F842E4" w:rsidRPr="00B76156">
        <w:rPr>
          <w:rtl/>
        </w:rPr>
        <w:t xml:space="preserve">. </w:t>
      </w:r>
    </w:p>
    <w:p w:rsidR="005D548F" w:rsidRPr="00B76156" w:rsidRDefault="006B559C" w:rsidP="00B76156">
      <w:pPr>
        <w:pStyle w:val="libFootnote"/>
        <w:rPr>
          <w:rtl/>
        </w:rPr>
      </w:pPr>
      <w:r w:rsidRPr="00B76156">
        <w:rPr>
          <w:rFonts w:eastAsia="B Badr"/>
          <w:rtl/>
        </w:rPr>
        <w:t>(</w:t>
      </w:r>
      <w:r w:rsidR="004C1D6F" w:rsidRPr="00B76156">
        <w:rPr>
          <w:rFonts w:eastAsia="B Badr"/>
          <w:rtl/>
        </w:rPr>
        <w:t>3</w:t>
      </w:r>
      <w:r w:rsidRPr="00B76156">
        <w:rPr>
          <w:rFonts w:eastAsia="B Badr"/>
          <w:rtl/>
        </w:rPr>
        <w:t>)</w:t>
      </w:r>
      <w:r w:rsidRPr="00B76156">
        <w:rPr>
          <w:rtl/>
        </w:rPr>
        <w:t xml:space="preserve"> </w:t>
      </w:r>
      <w:r w:rsidR="004C1D6F" w:rsidRPr="00B76156">
        <w:rPr>
          <w:rtl/>
        </w:rPr>
        <w:t>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شرط که اعمال بص</w:t>
      </w:r>
      <w:r w:rsidR="008E5BD8" w:rsidRPr="00B76156">
        <w:rPr>
          <w:rtl/>
        </w:rPr>
        <w:t>ی</w:t>
      </w:r>
      <w:r w:rsidR="004C1D6F" w:rsidRPr="00B76156">
        <w:rPr>
          <w:rtl/>
        </w:rPr>
        <w:t>رت در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واجب است مورد اتفاق جم</w:t>
      </w:r>
      <w:r w:rsidR="008E5BD8" w:rsidRPr="00B76156">
        <w:rPr>
          <w:rtl/>
        </w:rPr>
        <w:t>ی</w:t>
      </w:r>
      <w:r w:rsidR="004C1D6F" w:rsidRPr="00B76156">
        <w:rPr>
          <w:rtl/>
        </w:rPr>
        <w:t>ع فرق اسلام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است به استثناء خوارج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آنها رو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همان جمود و خشک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و تعصب خاص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که داشتند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گفتند امر به معروف و نه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از منکر تعبد محض است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شرط احتمال اثر و عدم ترتب مفسده ندارد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نبا</w:t>
      </w:r>
      <w:r w:rsidR="008E5BD8" w:rsidRPr="00B76156">
        <w:rPr>
          <w:rtl/>
        </w:rPr>
        <w:t>ی</w:t>
      </w:r>
      <w:r w:rsidR="004C1D6F" w:rsidRPr="00B76156">
        <w:rPr>
          <w:rtl/>
        </w:rPr>
        <w:t>د نشست در اطرافش حساب کرد</w:t>
      </w:r>
      <w:r w:rsidR="00F842E4" w:rsidRPr="00B76156">
        <w:rPr>
          <w:rtl/>
        </w:rPr>
        <w:t xml:space="preserve">. </w:t>
      </w:r>
      <w:r w:rsidR="004C1D6F" w:rsidRPr="00B76156">
        <w:rPr>
          <w:rtl/>
        </w:rPr>
        <w:t>طبق هم</w:t>
      </w:r>
      <w:r w:rsidR="008E5BD8" w:rsidRPr="00B76156">
        <w:rPr>
          <w:rtl/>
        </w:rPr>
        <w:t>ی</w:t>
      </w:r>
      <w:r w:rsidR="004C1D6F" w:rsidRPr="00B76156">
        <w:rPr>
          <w:rtl/>
        </w:rPr>
        <w:t>ن عق</w:t>
      </w:r>
      <w:r w:rsidR="008E5BD8" w:rsidRPr="00B76156">
        <w:rPr>
          <w:rtl/>
        </w:rPr>
        <w:t>ی</w:t>
      </w:r>
      <w:r w:rsidR="004C1D6F" w:rsidRPr="00B76156">
        <w:rPr>
          <w:rtl/>
        </w:rPr>
        <w:t>ده با علم به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نکه کشته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شوند و خونشان هدر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رود و با علم به ا</w:t>
      </w:r>
      <w:r w:rsidR="008E5BD8" w:rsidRPr="00B76156">
        <w:rPr>
          <w:rtl/>
        </w:rPr>
        <w:t>ی</w:t>
      </w:r>
      <w:r w:rsidR="004C1D6F" w:rsidRPr="00B76156">
        <w:rPr>
          <w:rtl/>
        </w:rPr>
        <w:t>نکه ه</w:t>
      </w:r>
      <w:r w:rsidR="008E5BD8" w:rsidRPr="00B76156">
        <w:rPr>
          <w:rtl/>
        </w:rPr>
        <w:t>ی</w:t>
      </w:r>
      <w:r w:rsidR="004C1D6F" w:rsidRPr="00B76156">
        <w:rPr>
          <w:rtl/>
        </w:rPr>
        <w:t>چ اثر مف</w:t>
      </w:r>
      <w:r w:rsidR="008E5BD8" w:rsidRPr="00B76156">
        <w:rPr>
          <w:rtl/>
        </w:rPr>
        <w:t>ی</w:t>
      </w:r>
      <w:r w:rsidR="004C1D6F" w:rsidRPr="00B76156">
        <w:rPr>
          <w:rtl/>
        </w:rPr>
        <w:t>د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بر ق</w:t>
      </w:r>
      <w:r w:rsidR="008E5BD8" w:rsidRPr="00B76156">
        <w:rPr>
          <w:rtl/>
        </w:rPr>
        <w:t>ی</w:t>
      </w:r>
      <w:r w:rsidR="004C1D6F" w:rsidRPr="00B76156">
        <w:rPr>
          <w:rtl/>
        </w:rPr>
        <w:t>امشان مترتب ن</w:t>
      </w:r>
      <w:r w:rsidR="008E5BD8" w:rsidRPr="00B76156">
        <w:rPr>
          <w:rtl/>
        </w:rPr>
        <w:t>ی</w:t>
      </w:r>
      <w:r w:rsidR="004C1D6F" w:rsidRPr="00B76156">
        <w:rPr>
          <w:rtl/>
        </w:rPr>
        <w:t>ست ق</w:t>
      </w:r>
      <w:r w:rsidR="008E5BD8" w:rsidRPr="00B76156">
        <w:rPr>
          <w:rtl/>
        </w:rPr>
        <w:t>ی</w:t>
      </w:r>
      <w:r w:rsidR="004C1D6F" w:rsidRPr="00B76156">
        <w:rPr>
          <w:rtl/>
        </w:rPr>
        <w:t>ام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کردند و </w:t>
      </w:r>
      <w:r w:rsidR="008E5BD8" w:rsidRPr="00B76156">
        <w:rPr>
          <w:rtl/>
        </w:rPr>
        <w:t>ی</w:t>
      </w:r>
      <w:r w:rsidR="004C1D6F" w:rsidRPr="00B76156">
        <w:rPr>
          <w:rtl/>
        </w:rPr>
        <w:t>ا ترور م</w:t>
      </w:r>
      <w:r w:rsidR="008E5BD8" w:rsidRPr="00B76156">
        <w:rPr>
          <w:rtl/>
        </w:rPr>
        <w:t>ی</w:t>
      </w:r>
      <w:r w:rsidR="004C1D6F" w:rsidRPr="00B76156">
        <w:rPr>
          <w:rtl/>
        </w:rPr>
        <w:t xml:space="preserve"> کردند</w:t>
      </w:r>
      <w:r w:rsidR="00F842E4" w:rsidRPr="00B76156">
        <w:rPr>
          <w:rtl/>
        </w:rPr>
        <w:t xml:space="preserve">. </w:t>
      </w:r>
    </w:p>
    <w:p w:rsidR="005D548F" w:rsidRDefault="00B76156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6" w:name="_Toc425848279"/>
      <w:r w:rsidR="005D548F">
        <w:rPr>
          <w:rtl/>
          <w:lang w:bidi="fa-IR"/>
        </w:rPr>
        <w:lastRenderedPageBreak/>
        <w:t>اصول عقائد خوارج</w:t>
      </w:r>
      <w:bookmarkEnd w:id="36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اصل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چند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عثمان و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اصحاب جمل و اصحاب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رضا دهند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عموما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مگر آنان که به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رأ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داده و سپس توبه کرده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قائل به کفر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عثمان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گران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ادآور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نباشند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3-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تنها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قلب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عمل به اوامر و ترک نواه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جزء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امر مرکب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از اعتقاد و عمل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4- وجوب بلا شرط شورش بر وال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امام ستمگر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مشروط به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و در همه جا بدون استثنا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دستور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انجام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5D548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به واسطه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عقائد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صبح کردند در حال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تمام مردم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کافر و همه را مهدور الدم و مخلد در آتش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ضح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الاسلام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 330 به نقل از کتاب الفرق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الفرق</w:t>
      </w:r>
      <w:r w:rsidR="00F842E4">
        <w:rPr>
          <w:rtl/>
          <w:lang w:bidi="fa-IR"/>
        </w:rPr>
        <w:t xml:space="preserve">. </w:t>
      </w:r>
    </w:p>
    <w:p w:rsidR="005D548F" w:rsidRDefault="00724DA2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" w:name="_Toc425848280"/>
      <w:r w:rsidR="005D548F">
        <w:rPr>
          <w:rtl/>
          <w:lang w:bidi="fa-IR"/>
        </w:rPr>
        <w:lastRenderedPageBreak/>
        <w:t>عقیده خوارج در باب خلافت</w:t>
      </w:r>
      <w:bookmarkEnd w:id="37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تنها فکر خوارج که از نظر متجدد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امروز درخشان تلق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تئور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در باب خلافت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دموکرات مابانه داشتند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خلافت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انتخاب آزاد انجام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 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افراد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از لحاظ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و تقوا صلاح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داشته باشد خواه از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باشد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قبائل برجسته و نام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از قبائل گمنام و عقب افتاده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عرب باشد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عرب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آنگاه پس از انتخاب و اتمام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 اگر خلاف مصالح جامعه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گام برداشت از خلافت عزل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اگر ابا کرد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 او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کرد تا کشته شود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در باب خلافت در مقابل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قرار گرفته اند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خلافت امر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تنها از جانب خدا تع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گردد و هم در مقابل اهل سنت قرار دارند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خلافت تنها از آن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است و به جمله انما الائمة من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تمسک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. </w:t>
      </w:r>
    </w:p>
    <w:p w:rsidR="00724DA2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ظاهرا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آنان در باب خلافت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در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مرحله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به آن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باشند بلکه آنچنان که شعار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معروفشان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لا حکم الا لله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حکا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از نهج البلاغه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استفاده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در ابتدا قائل بوده اند که مردم و اجتماع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امام و حکومت ندارند و مردم خود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کتاب خدا عمل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بعد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رجوع کردند و خود با عبدالله بن وهب راسب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 کردند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724DA2" w:rsidRDefault="00724DA2" w:rsidP="00724DA2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38" w:name="_Toc425848281"/>
      <w:r>
        <w:rPr>
          <w:rFonts w:eastAsia="B Badr" w:hint="cs"/>
          <w:rtl/>
        </w:rPr>
        <w:lastRenderedPageBreak/>
        <w:t>پی نوشت ها :</w:t>
      </w:r>
      <w:bookmarkEnd w:id="38"/>
    </w:p>
    <w:p w:rsidR="00724DA2" w:rsidRDefault="00724DA2" w:rsidP="00724DA2">
      <w:pPr>
        <w:pStyle w:val="libNormal"/>
        <w:rPr>
          <w:rFonts w:eastAsia="B Badr" w:hint="cs"/>
          <w:rtl/>
        </w:rPr>
      </w:pPr>
    </w:p>
    <w:p w:rsidR="005D548F" w:rsidRPr="00724DA2" w:rsidRDefault="006B559C" w:rsidP="00724DA2">
      <w:pPr>
        <w:pStyle w:val="libFootnote"/>
        <w:rPr>
          <w:rtl/>
        </w:rPr>
      </w:pPr>
      <w:r w:rsidRPr="00724DA2">
        <w:rPr>
          <w:rFonts w:eastAsia="B Badr"/>
          <w:rtl/>
        </w:rPr>
        <w:t>(</w:t>
      </w:r>
      <w:r w:rsidR="004C1D6F" w:rsidRPr="00724DA2">
        <w:rPr>
          <w:rFonts w:eastAsia="B Badr"/>
          <w:rtl/>
        </w:rPr>
        <w:t>1</w:t>
      </w:r>
      <w:r w:rsidRPr="00724DA2">
        <w:rPr>
          <w:rFonts w:eastAsia="B Badr"/>
          <w:rtl/>
        </w:rPr>
        <w:t>)</w:t>
      </w:r>
      <w:r w:rsidRPr="00724DA2">
        <w:rPr>
          <w:rtl/>
        </w:rPr>
        <w:t xml:space="preserve"> </w:t>
      </w:r>
      <w:r w:rsidR="004C1D6F" w:rsidRPr="00724DA2">
        <w:rPr>
          <w:rtl/>
        </w:rPr>
        <w:t>ضح</w:t>
      </w:r>
      <w:r w:rsidR="008E5BD8" w:rsidRPr="00724DA2">
        <w:rPr>
          <w:rtl/>
        </w:rPr>
        <w:t>ی</w:t>
      </w:r>
      <w:r w:rsidR="004C1D6F" w:rsidRPr="00724DA2">
        <w:rPr>
          <w:rtl/>
        </w:rPr>
        <w:t xml:space="preserve"> الاسلام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ج 3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ص 332</w:t>
      </w:r>
      <w:r w:rsidR="00F842E4" w:rsidRPr="00724DA2">
        <w:rPr>
          <w:rtl/>
        </w:rPr>
        <w:t xml:space="preserve">. </w:t>
      </w:r>
    </w:p>
    <w:p w:rsidR="005D548F" w:rsidRPr="00724DA2" w:rsidRDefault="006B559C" w:rsidP="00724DA2">
      <w:pPr>
        <w:pStyle w:val="libFootnote"/>
        <w:rPr>
          <w:rtl/>
        </w:rPr>
      </w:pPr>
      <w:r w:rsidRPr="00724DA2">
        <w:rPr>
          <w:rFonts w:eastAsia="B Badr"/>
          <w:rtl/>
        </w:rPr>
        <w:t>(</w:t>
      </w:r>
      <w:r w:rsidR="004C1D6F" w:rsidRPr="00724DA2">
        <w:rPr>
          <w:rFonts w:eastAsia="B Badr"/>
          <w:rtl/>
        </w:rPr>
        <w:t>2</w:t>
      </w:r>
      <w:r w:rsidRPr="00724DA2">
        <w:rPr>
          <w:rFonts w:eastAsia="B Badr"/>
          <w:rtl/>
        </w:rPr>
        <w:t>)</w:t>
      </w:r>
      <w:r w:rsidRPr="00724DA2">
        <w:rPr>
          <w:rtl/>
        </w:rPr>
        <w:t xml:space="preserve"> </w:t>
      </w:r>
      <w:r w:rsidR="004C1D6F" w:rsidRPr="00724DA2">
        <w:rPr>
          <w:rtl/>
        </w:rPr>
        <w:t>خطبه 40 و شرح ابن اب</w:t>
      </w:r>
      <w:r w:rsidR="008E5BD8" w:rsidRPr="00724DA2">
        <w:rPr>
          <w:rtl/>
        </w:rPr>
        <w:t>ی</w:t>
      </w:r>
      <w:r w:rsidR="004C1D6F" w:rsidRPr="00724DA2">
        <w:rPr>
          <w:rtl/>
        </w:rPr>
        <w:t xml:space="preserve"> الحد</w:t>
      </w:r>
      <w:r w:rsidR="008E5BD8" w:rsidRPr="00724DA2">
        <w:rPr>
          <w:rtl/>
        </w:rPr>
        <w:t>ی</w:t>
      </w:r>
      <w:r w:rsidR="004C1D6F" w:rsidRPr="00724DA2">
        <w:rPr>
          <w:rtl/>
        </w:rPr>
        <w:t>د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ج 2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ص 308</w:t>
      </w:r>
      <w:r w:rsidR="00F842E4" w:rsidRPr="00724DA2">
        <w:rPr>
          <w:rtl/>
        </w:rPr>
        <w:t xml:space="preserve">. </w:t>
      </w:r>
    </w:p>
    <w:p w:rsidR="005D548F" w:rsidRPr="00724DA2" w:rsidRDefault="006B559C" w:rsidP="00724DA2">
      <w:pPr>
        <w:pStyle w:val="libFootnote"/>
        <w:rPr>
          <w:rtl/>
        </w:rPr>
      </w:pPr>
      <w:r w:rsidRPr="00724DA2">
        <w:rPr>
          <w:rFonts w:eastAsia="B Badr"/>
          <w:rtl/>
        </w:rPr>
        <w:t>(</w:t>
      </w:r>
      <w:r w:rsidR="004C1D6F" w:rsidRPr="00724DA2">
        <w:rPr>
          <w:rFonts w:eastAsia="B Badr"/>
          <w:rtl/>
        </w:rPr>
        <w:t>3</w:t>
      </w:r>
      <w:r w:rsidRPr="00724DA2">
        <w:rPr>
          <w:rFonts w:eastAsia="B Badr"/>
          <w:rtl/>
        </w:rPr>
        <w:t>)</w:t>
      </w:r>
      <w:r w:rsidRPr="00724DA2">
        <w:rPr>
          <w:rtl/>
        </w:rPr>
        <w:t xml:space="preserve"> </w:t>
      </w:r>
      <w:r w:rsidR="004C1D6F" w:rsidRPr="00724DA2">
        <w:rPr>
          <w:rtl/>
        </w:rPr>
        <w:t>کامل ابن اث</w:t>
      </w:r>
      <w:r w:rsidR="008E5BD8" w:rsidRPr="00724DA2">
        <w:rPr>
          <w:rtl/>
        </w:rPr>
        <w:t>ی</w:t>
      </w:r>
      <w:r w:rsidR="004C1D6F" w:rsidRPr="00724DA2">
        <w:rPr>
          <w:rtl/>
        </w:rPr>
        <w:t>ر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ج 3</w:t>
      </w:r>
      <w:r w:rsidR="00F842E4" w:rsidRPr="00724DA2">
        <w:rPr>
          <w:rtl/>
        </w:rPr>
        <w:t xml:space="preserve">، </w:t>
      </w:r>
      <w:r w:rsidR="004C1D6F" w:rsidRPr="00724DA2">
        <w:rPr>
          <w:rtl/>
        </w:rPr>
        <w:t>ص 336</w:t>
      </w:r>
      <w:r w:rsidR="00F842E4" w:rsidRPr="00724DA2">
        <w:rPr>
          <w:rtl/>
        </w:rPr>
        <w:t xml:space="preserve">. </w:t>
      </w:r>
    </w:p>
    <w:p w:rsidR="005D548F" w:rsidRDefault="00724DA2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9" w:name="_Toc425848282"/>
      <w:r w:rsidR="005D548F">
        <w:rPr>
          <w:rtl/>
          <w:lang w:bidi="fa-IR"/>
        </w:rPr>
        <w:lastRenderedPageBreak/>
        <w:t>عقیده خوارج درباره خلفا</w:t>
      </w:r>
      <w:bookmarkEnd w:id="39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خلافت ابوبکر و عمر را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که آن دو نفر از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انتخاب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خلافت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اند و از 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مصالح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نکرده و خلاف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مرتکب نشده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انتخاب عثمان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منته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عثمان از اواخر سال ششم خلافتش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داده و مصالح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ناد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گرفته است و لذا از خلافت معزول بوده و چون ادامه داده است کافر گشته و واجب القتل بوده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چون مسئله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را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رفته و سپس توبه نکرده است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کافر گشته و واجب القتل بوده است و لذا از خلافت عثمان از سال هفتم و از خلافت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جستند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F842E4">
        <w:rPr>
          <w:rtl/>
          <w:lang w:bidi="fa-IR"/>
        </w:rPr>
        <w:t xml:space="preserve">. </w:t>
      </w:r>
    </w:p>
    <w:p w:rsidR="00253145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از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خلفا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جستند و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با آنان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بودند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253145" w:rsidRDefault="00253145" w:rsidP="00253145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40" w:name="_Toc425848283"/>
      <w:r>
        <w:rPr>
          <w:rFonts w:eastAsia="B Badr" w:hint="cs"/>
          <w:rtl/>
        </w:rPr>
        <w:lastRenderedPageBreak/>
        <w:t>پی نوشت ها :</w:t>
      </w:r>
      <w:bookmarkEnd w:id="40"/>
    </w:p>
    <w:p w:rsidR="00253145" w:rsidRDefault="00253145" w:rsidP="00253145">
      <w:pPr>
        <w:pStyle w:val="libNormal"/>
        <w:rPr>
          <w:rFonts w:eastAsia="B Badr" w:hint="cs"/>
          <w:rtl/>
        </w:rPr>
      </w:pPr>
    </w:p>
    <w:p w:rsidR="005D548F" w:rsidRPr="00253145" w:rsidRDefault="006B559C" w:rsidP="00253145">
      <w:pPr>
        <w:pStyle w:val="libFootnote"/>
        <w:rPr>
          <w:rtl/>
        </w:rPr>
      </w:pPr>
      <w:r w:rsidRPr="00253145">
        <w:rPr>
          <w:rFonts w:eastAsia="B Badr"/>
          <w:rtl/>
        </w:rPr>
        <w:t>(</w:t>
      </w:r>
      <w:r w:rsidR="004C1D6F" w:rsidRPr="00253145">
        <w:rPr>
          <w:rFonts w:eastAsia="B Badr"/>
          <w:rtl/>
        </w:rPr>
        <w:t>1</w:t>
      </w:r>
      <w:r w:rsidRPr="00253145">
        <w:rPr>
          <w:rFonts w:eastAsia="B Badr"/>
          <w:rtl/>
        </w:rPr>
        <w:t>)</w:t>
      </w:r>
      <w:r w:rsidRPr="00253145">
        <w:rPr>
          <w:rtl/>
        </w:rPr>
        <w:t xml:space="preserve"> </w:t>
      </w:r>
      <w:r w:rsidR="004C1D6F" w:rsidRPr="00253145">
        <w:rPr>
          <w:rtl/>
        </w:rPr>
        <w:t>الملل و النحل شهرستان</w:t>
      </w:r>
      <w:r w:rsidR="008E5BD8" w:rsidRPr="00253145">
        <w:rPr>
          <w:rtl/>
        </w:rPr>
        <w:t>ی</w:t>
      </w:r>
      <w:r w:rsidR="00F842E4" w:rsidRPr="00253145">
        <w:rPr>
          <w:rtl/>
        </w:rPr>
        <w:t xml:space="preserve">. </w:t>
      </w:r>
    </w:p>
    <w:p w:rsidR="005D548F" w:rsidRDefault="0025314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" w:name="_Toc425848284"/>
      <w:r w:rsidR="005D548F">
        <w:rPr>
          <w:rtl/>
          <w:lang w:bidi="fa-IR"/>
        </w:rPr>
        <w:lastRenderedPageBreak/>
        <w:t>انقراض خوارج</w:t>
      </w:r>
      <w:bookmarkEnd w:id="41"/>
    </w:p>
    <w:p w:rsidR="005D548F" w:rsidRDefault="004C1D6F" w:rsidP="00253145">
      <w:pPr>
        <w:pStyle w:val="libNormal"/>
        <w:rPr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در اواخر دهه چهارم قرن اول هجر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اثر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اشتباهکار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خطرناک به وجود آمدند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قرن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نپائ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اثر تهورها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جنون آم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مورد تعق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خلفا قرار گرفتند و خود و مذهبشان را به نابود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اضمحلال کشاندند و در اوائل تأس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دولت عباس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کسره منقرض گشتند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منطق خشک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 آ نها و خشک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خشونت رفتار آنها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نت روش آنها با زندگ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بالاخره تهور آنها که «تق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ه» را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مفهوم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و منطق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کنار گذاشته بودند آنها را نابود ساخت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مکتب خوارج مکتب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 که بتواند واقعا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مکتب اثر خود را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افکار و عقائد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فرق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نفوذ کرد و هم اکنون «نهروان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فراوان وجود دارند و مانند عصر و عهد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خطرناکتر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دشمن داخل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هستند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همچنانکه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ها و عمر و عاص 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همواره وجود داشته و وجود دارند و از وجود «نهروان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ها که دشمن آنها شمرده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به موقع استفاده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5D548F" w:rsidRDefault="0025314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2" w:name="_Toc425848285"/>
      <w:r w:rsidR="005D548F">
        <w:rPr>
          <w:rtl/>
          <w:lang w:bidi="fa-IR"/>
        </w:rPr>
        <w:lastRenderedPageBreak/>
        <w:t>شعار یا روح</w:t>
      </w:r>
      <w:bookmarkEnd w:id="42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بحث از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خوارج به عنوان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بحث مذهب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بحث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بدون مورد و فاقد اثر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امروز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جهان وجود ندارد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در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 بحث درباره خوارج و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کارشان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و اجتماع ما آموزنده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مذهب خوارج هر چند منقرض شده است اما روحا نمرده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روح «خارج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کر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ما حلول کرده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لازم است مقدمه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ذکر کنم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مذاهب ممکن است از نظر شعار بم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نظر روح زنده باشند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بر عکس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ممکن است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نظر شعار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زنده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نظر روح به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مرده باشد و لهذا ممکن است فرد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لحاظ شعار تابع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مذهب شمرده شوند و از نظر روح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آن مذهب نباشند و به عکس ممکن است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 و حال آنکه شعارها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مذهب را نپذ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مثلا- چنانکه همه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بدو امر بعد از رحلت 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اکرم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 دو فرقه تقس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شدند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ها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شعار و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چهارچوب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هستند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در شعار و چهارچوب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بلا فصل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 حضرت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خلافت و جانش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به امر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کرده است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مقام حق خاص اوست پس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اهل سنت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اسلام در قانونگزار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موضوع خلافت و امامت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نکرده است بلکه امر انتخاب زع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را به خود مردم واگذار کرده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حداکثر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انتخاب شود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صحابه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را که از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 و اکابر و معار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به شمار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روند مورد انتقاد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اهل سنت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درست در نقطه مقابل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قرار گرفته 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هر کس که نام «صحاب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دارد با خوشب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افراط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صحابه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همه عادل و درستکار بوده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بر انتقاد و بررس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اعتراض و مو را از ماست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است و بنا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تسنن بر حمل به صحت و توج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«انشاء الله گربه بوده است»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عصر و زمان که ما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هر کس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بلا فصل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 او را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بدان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او توقع نداشته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دارا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هر روح و هر نوع طرز تفکر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هست باشد</w:t>
      </w:r>
      <w:r w:rsidR="00F842E4">
        <w:rPr>
          <w:rtl/>
          <w:lang w:bidi="fa-IR"/>
        </w:rPr>
        <w:t xml:space="preserve">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اگر به صدر اسلام برگرد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آن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است و تنها آن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ها بودند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توانستند 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را در مورد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صد درصد بپذ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دچار ترد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تزلزل نشوند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نقطه مقابل آن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آن طرز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تفکر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طرز تفکر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است که 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را با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کامل به آن حضرت با 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تأو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ناد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انشعاب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نجا به وجود آمد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دسته که البته اکثر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بودند فقط ظاهر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دشان آنقدر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نبود و عمق نداشت که باطن و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هر واقعه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ظاهر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در همه جا حمل به صحت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بزرگان صحابه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رمردها و سابقه دارها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رفته اند و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گفت اشتباه کرده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دسته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که اقل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بودند در همان هنگام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 تا آن وقت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ما احترام دارند که به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احترام بگذارند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آنجا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>
        <w:rPr>
          <w:rtl/>
          <w:lang w:bidi="fa-IR"/>
        </w:rPr>
        <w:lastRenderedPageBreak/>
        <w:t>اصول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دست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سابقه دارها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احترام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طرفدار اصول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نه طرفدار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روح به وجود آمده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ما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به سراغ سلمان فارس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ابوذر غفار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مقداد کند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عمار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اسر و امثال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چه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آنها را وادار کرد که دور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اکثر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 رها کنند</w:t>
      </w:r>
      <w:r w:rsidR="00F842E4">
        <w:rPr>
          <w:rtl/>
          <w:lang w:bidi="fa-IR"/>
        </w:rPr>
        <w:t xml:space="preserve">؟ 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آنها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اصول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اصول شناس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ندار و هم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شناس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ما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درک و فکر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به دست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بسپر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اشتباه کردند ما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اشتباه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روح آنان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که اصول و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بر آن حکومت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نه اشخاص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صحابه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جنگ جمل سخت در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ترد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قرار گرفته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دو طرف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طرف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بزرگ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در رکاب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زدند و 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همسر نب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اکرم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قرآن درباره زوجات آن حضرت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و ازواجه امهاتهم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همسران او مادران امتند</w:t>
      </w:r>
      <w:r w:rsidR="006B559C">
        <w:rPr>
          <w:rtl/>
          <w:lang w:bidi="fa-IR"/>
        </w:rPr>
        <w:t xml:space="preserve">) 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 رکاب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طلحه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شتازان در اسلام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 خوش سابقه و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رانداز ماهر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دان جنگها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اسلام خدمتها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ارزنده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باز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خوش سابقه تر از طلحه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آنکه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روز سق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از جمله متحصن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خانه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در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ب افتاده بود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چه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آخر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طلحه و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شتازان اسلام و فداکاران سختتر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دژها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اکنون رو در رو قرار گرفته اند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کدام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به حق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کترند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رودار چه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توجه داشته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 مرد را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ملامت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اگر ما هم در </w:t>
      </w:r>
      <w:r>
        <w:rPr>
          <w:rtl/>
          <w:lang w:bidi="fa-IR"/>
        </w:rPr>
        <w:lastRenderedPageBreak/>
        <w:t>شرائط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او قرار داشت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سابقه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طلحه چشم ما را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ما الان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عمار و 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قرن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را با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و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طلحه روبرو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چون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دسته دوم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ما بودند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آثار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انت از چهره شان هو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بود و با نگاه به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ها و چهره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حدس زده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که اهل آتشند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اگر در آن زمان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سوابق آنان را از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از ترد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مصون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امروز که دسته اول را بر حق و دسته دوم را بر باطل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از آن نظر است که در اثر گذشت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و روشن شدن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عمار را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طرف و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طلحه و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را از طرف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شناخته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در 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توانسته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خوب قضاوت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لااقل اگر اهل تحق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مطالعه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از اول کودک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تلق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در آن روز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چکدام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عامل وجود نداشت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 محضر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 شد و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مکن 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جتمع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طلحه و عائشة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باطل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ممکن است طلحه و 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عا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بر باطل اجتماع کنند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مانند آنان از بزرگان صحابه رسول الله چگونه اشتباه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راه باطل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ممکن است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جواب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که دکتر طه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دانشمند و 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سنده مصر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محکمتر و بالاتر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بعد از آنکه 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خاموش گشت و ندا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منقطع شد 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بزرگ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نشده است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انک لملبوس علیک، ان الحق و الباطل لا یعرفان باقدار الرجال، اعرف الحق تعرف اهله، و اعرف الباطل تعرف اهله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«سرت کلاه رفته و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بر تو اشتباه شده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حق و باطل را با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 قدر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افراد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شناخت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تو اول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 قرار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بعد حق و باطل را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اسها بسنج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فلان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حق است چون فلان و فلان با آن موافقند و فلان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باطل است چون فلان و فلان با آن مخالف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اشخاص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 حق و باطل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حق و باطل است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 اشخاص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آنان باشند»</w:t>
      </w:r>
      <w:r w:rsidR="00F842E4">
        <w:rPr>
          <w:rtl/>
          <w:lang w:bidi="fa-IR"/>
        </w:rPr>
        <w:t xml:space="preserve">.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حقشناس و باطل شناس باش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نه اشخاص و شخص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 شناس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افراد را</w:t>
      </w:r>
      <w:r w:rsidR="006B559C">
        <w:rPr>
          <w:rtl/>
          <w:lang w:bidi="fa-IR"/>
        </w:rPr>
        <w:t xml:space="preserve"> (</w:t>
      </w:r>
      <w:r w:rsidR="004C1D6F">
        <w:rPr>
          <w:rtl/>
          <w:lang w:bidi="fa-IR"/>
        </w:rPr>
        <w:t>خواه شخص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تها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بزرگ و خواه شخص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تها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کوچک</w:t>
      </w:r>
      <w:r w:rsidR="006B559C">
        <w:rPr>
          <w:rtl/>
          <w:lang w:bidi="fa-IR"/>
        </w:rPr>
        <w:t xml:space="preserve">) </w:t>
      </w:r>
      <w:r w:rsidR="004C1D6F">
        <w:rPr>
          <w:rtl/>
          <w:lang w:bidi="fa-IR"/>
        </w:rPr>
        <w:t>با حق مقا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سه کن</w:t>
      </w:r>
      <w:r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اگر با آن منطبق شدند شخص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تشان را بپذ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و الا نه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حرف 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ست که آ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 طلحه و زب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 و عا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شه ممکن است بر باطل باشند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را خود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قرار داده است و روح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جز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فرقه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عه مولود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نش مخصوص و اهم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دادن به اصول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نه به افراد و اشخاص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قهرا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منتقد و بت شکن بار آمدند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جوان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سه ساله است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کمتر از عدد انگشتان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مقابلش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رمردها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شصت ساله با اکثر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انبوه و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منطق اکثر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راه بزرگان و مشا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و بزرگان اشتباه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ما راه آنان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منطق آن اقل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آنچه اشتباه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است بزرگان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خود را بر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تطب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دهند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معلوم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چقدر فراوانند افراد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شعارشان شعار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است و اما روحشان روح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همانند روح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تعق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آن است و از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اثرات آن جذب و دفع است اما نه هر جذب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هر دفع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-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جذب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جذب باطل و جنا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جان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دفع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دفع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فضائل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- بلکه دفع و جذب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سنخ جاذبه و دافعه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مانند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مقدمه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بدان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ممکن است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مرده باشد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 آن مذهب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مردم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حسب ظاهر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آن مذهب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ستند بلکه خود را مخالف آن مذهب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دانند زنده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مذهب خوارج امروز مرده است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امروز در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گروه قابل توجه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نام خوارج که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تحت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نام از آن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وجود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روح مذهب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مرده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روح در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روان مذاهب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حلول نکرده است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مثلا 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نکرده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مخصوصا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طبقه به اصطلاح مقدس ماب 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روح حلول نکرده است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مطلب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جداگانه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اگر روح مذهب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درست بشناس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بتوان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پرسش پاسخ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ارزش بحث درباره خوارج از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چرا آنها را «دفع» کرد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چرا جاذبه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نکش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برعکس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دافعه او آنها را دفع کرد</w:t>
      </w:r>
      <w:r w:rsidR="00F842E4">
        <w:rPr>
          <w:rtl/>
          <w:lang w:bidi="fa-IR"/>
        </w:rPr>
        <w:t xml:space="preserve">؟ </w:t>
      </w:r>
    </w:p>
    <w:p w:rsidR="00253145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مسلما چنانکه بعدا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تمام عناصر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خوارج و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آنها مؤثر بود از عناصر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 که تحت نفوذ و حکومت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برجستگ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امت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ازات روشن هم در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 آنها وجود داشت که اگر همراه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سلسله نقاط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آنها را تحت نفوذ و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جاذبه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جنبه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روحشان آنقدر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نبود که آنها را در صف دشمنان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داد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253145" w:rsidRDefault="00253145" w:rsidP="00253145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43" w:name="_Toc425848286"/>
      <w:r>
        <w:rPr>
          <w:rFonts w:eastAsia="B Badr" w:hint="cs"/>
          <w:rtl/>
        </w:rPr>
        <w:lastRenderedPageBreak/>
        <w:t>پی نوشت ها :</w:t>
      </w:r>
      <w:bookmarkEnd w:id="43"/>
    </w:p>
    <w:p w:rsidR="00253145" w:rsidRPr="00253145" w:rsidRDefault="00253145" w:rsidP="00253145">
      <w:pPr>
        <w:pStyle w:val="libFootnote"/>
        <w:rPr>
          <w:rFonts w:eastAsia="B Badr" w:hint="cs"/>
          <w:rtl/>
        </w:rPr>
      </w:pPr>
    </w:p>
    <w:p w:rsidR="005D548F" w:rsidRPr="00253145" w:rsidRDefault="006B559C" w:rsidP="00253145">
      <w:pPr>
        <w:pStyle w:val="libFootnote"/>
        <w:rPr>
          <w:rtl/>
        </w:rPr>
      </w:pPr>
      <w:r w:rsidRPr="00253145">
        <w:rPr>
          <w:rFonts w:eastAsia="B Badr"/>
          <w:rtl/>
        </w:rPr>
        <w:t>(</w:t>
      </w:r>
      <w:r w:rsidR="004C1D6F" w:rsidRPr="00253145">
        <w:rPr>
          <w:rFonts w:eastAsia="B Badr"/>
          <w:rtl/>
        </w:rPr>
        <w:t>1</w:t>
      </w:r>
      <w:r w:rsidRPr="00253145">
        <w:rPr>
          <w:rFonts w:eastAsia="B Badr"/>
          <w:rtl/>
        </w:rPr>
        <w:t>)</w:t>
      </w:r>
      <w:r w:rsidRPr="00253145">
        <w:rPr>
          <w:rtl/>
        </w:rPr>
        <w:t xml:space="preserve"> </w:t>
      </w:r>
      <w:r w:rsidR="004C1D6F" w:rsidRPr="00253145">
        <w:rPr>
          <w:rtl/>
        </w:rPr>
        <w:t>سوره احزاب</w:t>
      </w:r>
      <w:r w:rsidR="00F842E4" w:rsidRPr="00253145">
        <w:rPr>
          <w:rtl/>
        </w:rPr>
        <w:t xml:space="preserve">، </w:t>
      </w:r>
      <w:r w:rsidR="004C1D6F" w:rsidRPr="00253145">
        <w:rPr>
          <w:rtl/>
        </w:rPr>
        <w:t>آ</w:t>
      </w:r>
      <w:r w:rsidR="008E5BD8" w:rsidRPr="00253145">
        <w:rPr>
          <w:rtl/>
        </w:rPr>
        <w:t>ی</w:t>
      </w:r>
      <w:r w:rsidR="004C1D6F" w:rsidRPr="00253145">
        <w:rPr>
          <w:rtl/>
        </w:rPr>
        <w:t>ه 6</w:t>
      </w:r>
      <w:r w:rsidR="00F842E4" w:rsidRPr="00253145">
        <w:rPr>
          <w:rtl/>
        </w:rPr>
        <w:t xml:space="preserve">. </w:t>
      </w:r>
    </w:p>
    <w:p w:rsidR="005D548F" w:rsidRPr="00253145" w:rsidRDefault="006B559C" w:rsidP="00253145">
      <w:pPr>
        <w:pStyle w:val="libFootnote"/>
        <w:rPr>
          <w:rtl/>
        </w:rPr>
      </w:pPr>
      <w:r w:rsidRPr="00253145">
        <w:rPr>
          <w:rFonts w:eastAsia="B Badr"/>
          <w:rtl/>
        </w:rPr>
        <w:t>(</w:t>
      </w:r>
      <w:r w:rsidR="004C1D6F" w:rsidRPr="00253145">
        <w:rPr>
          <w:rFonts w:eastAsia="B Badr"/>
          <w:rtl/>
        </w:rPr>
        <w:t>2</w:t>
      </w:r>
      <w:r w:rsidRPr="00253145">
        <w:rPr>
          <w:rFonts w:eastAsia="B Badr"/>
          <w:rtl/>
        </w:rPr>
        <w:t>)</w:t>
      </w:r>
      <w:r w:rsidRPr="00253145">
        <w:rPr>
          <w:rtl/>
        </w:rPr>
        <w:t xml:space="preserve"> </w:t>
      </w:r>
      <w:r w:rsidR="004C1D6F" w:rsidRPr="00253145">
        <w:rPr>
          <w:rtl/>
        </w:rPr>
        <w:t>عل</w:t>
      </w:r>
      <w:r w:rsidR="008E5BD8" w:rsidRPr="00253145">
        <w:rPr>
          <w:rtl/>
        </w:rPr>
        <w:t>ی</w:t>
      </w:r>
      <w:r w:rsidR="004C1D6F" w:rsidRPr="00253145">
        <w:rPr>
          <w:rtl/>
        </w:rPr>
        <w:t xml:space="preserve"> و بنوه</w:t>
      </w:r>
      <w:r w:rsidR="00F842E4" w:rsidRPr="00253145">
        <w:rPr>
          <w:rtl/>
        </w:rPr>
        <w:t xml:space="preserve">، </w:t>
      </w:r>
      <w:r w:rsidR="004C1D6F" w:rsidRPr="00253145">
        <w:rPr>
          <w:rtl/>
        </w:rPr>
        <w:t>ص 40</w:t>
      </w:r>
      <w:r w:rsidR="00F842E4" w:rsidRPr="00253145">
        <w:rPr>
          <w:rtl/>
        </w:rPr>
        <w:t xml:space="preserve">. </w:t>
      </w:r>
    </w:p>
    <w:p w:rsidR="005D548F" w:rsidRPr="00253145" w:rsidRDefault="006B559C" w:rsidP="00253145">
      <w:pPr>
        <w:pStyle w:val="libFootnote"/>
        <w:rPr>
          <w:rtl/>
        </w:rPr>
      </w:pPr>
      <w:r w:rsidRPr="00253145">
        <w:rPr>
          <w:rFonts w:eastAsia="B Badr"/>
          <w:rtl/>
        </w:rPr>
        <w:t>(</w:t>
      </w:r>
      <w:r w:rsidR="004C1D6F" w:rsidRPr="00253145">
        <w:rPr>
          <w:rFonts w:eastAsia="B Badr"/>
          <w:rtl/>
        </w:rPr>
        <w:t>3</w:t>
      </w:r>
      <w:r w:rsidRPr="00253145">
        <w:rPr>
          <w:rFonts w:eastAsia="B Badr"/>
          <w:rtl/>
        </w:rPr>
        <w:t>)</w:t>
      </w:r>
      <w:r w:rsidRPr="00253145">
        <w:rPr>
          <w:rtl/>
        </w:rPr>
        <w:t xml:space="preserve"> </w:t>
      </w:r>
      <w:r w:rsidR="004C1D6F" w:rsidRPr="00253145">
        <w:rPr>
          <w:rtl/>
        </w:rPr>
        <w:t>روضة الواعظ</w:t>
      </w:r>
      <w:r w:rsidR="008E5BD8" w:rsidRPr="00253145">
        <w:rPr>
          <w:rtl/>
        </w:rPr>
        <w:t>ی</w:t>
      </w:r>
      <w:r w:rsidR="004C1D6F" w:rsidRPr="00253145">
        <w:rPr>
          <w:rtl/>
        </w:rPr>
        <w:t>ن</w:t>
      </w:r>
      <w:r w:rsidR="00F842E4" w:rsidRPr="00253145">
        <w:rPr>
          <w:rtl/>
        </w:rPr>
        <w:t xml:space="preserve">، </w:t>
      </w:r>
      <w:r w:rsidR="004C1D6F" w:rsidRPr="00253145">
        <w:rPr>
          <w:rtl/>
        </w:rPr>
        <w:t>ص 31</w:t>
      </w:r>
      <w:r w:rsidR="00F842E4" w:rsidRPr="00253145">
        <w:rPr>
          <w:rtl/>
        </w:rPr>
        <w:t xml:space="preserve">. </w:t>
      </w:r>
    </w:p>
    <w:p w:rsidR="005D548F" w:rsidRDefault="0025314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4" w:name="_Toc425848287"/>
      <w:r w:rsidR="005D548F">
        <w:rPr>
          <w:rtl/>
          <w:lang w:bidi="fa-IR"/>
        </w:rPr>
        <w:lastRenderedPageBreak/>
        <w:t xml:space="preserve">دموکراسی علی </w:t>
      </w:r>
      <w:r w:rsidR="005D548F" w:rsidRPr="005D548F">
        <w:rPr>
          <w:rStyle w:val="libAlaemChar"/>
          <w:rtl/>
        </w:rPr>
        <w:t>عليه‌السلام</w:t>
      </w:r>
      <w:bookmarkEnd w:id="44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 خوارج در منته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درجه آزاد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دموکراس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رفتار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خل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است و آنها 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تش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هر گونه اعمال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مقدور بود اما او زندانشان نکرد و شلاقشان نزد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آنان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المال قطع نکرد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آنها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همچون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افراد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مطلب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اما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کمتر نمونه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در همه جا در اظهار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آزاد بودند و حضرت خودش و اصحابش با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آزاد با آنان روبرو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شدند و صحبت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استدلال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استدلال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را جواب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مقدار آزاد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سابقه باشد که حکومت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مخالف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خود تا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درجه با دموکراس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رفتار کرده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آمدند در مسجد و در سخنران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خطابه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پاراز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 منبر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آمد و سئوال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بالبد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هة جواب گفت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قاتله الله ما افقهه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خدا بکشد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چقدر دانشمند است</w:t>
      </w:r>
      <w:r w:rsidR="00F842E4">
        <w:rPr>
          <w:rtl/>
          <w:lang w:bidi="fa-IR"/>
        </w:rPr>
        <w:t>!</w:t>
      </w:r>
      <w:r w:rsidR="006B559C">
        <w:rPr>
          <w:rtl/>
          <w:lang w:bidi="fa-IR"/>
        </w:rPr>
        <w:t xml:space="preserve">) 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خواستند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متعرضش شوند اما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فرمود 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او به من تنها فحش داد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خوارج در نماز جماعت 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اقتدا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او را کافر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پنداشتند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مسجد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آمدند و با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نماز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گذاردند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انا او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آزردند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نماز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ستاده و مردم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او اقتدا کرده اند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خوارج به نام ابن الکواء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ادش بلند شد و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عنوان کنا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بلند خواند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لقد اوحی الیک و الی الذین من قبلک لئن اشرکت لیحبطن عملک و لتکونن من الخاسرین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خطاب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است که به تو 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غمبران قبل از تو 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که اگر مشرک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اعمالت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 و از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انکاران 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ابن الکواء با خواندن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خواست 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گوشه بزند که سوابق تو را در اسلام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اول مسلمان هست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تو را به برادر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انتخاب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لة المب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درخشان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در بستر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خفت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خودت را طعمه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 قرارداد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بالاخره خدمات تو به اسلام قابل انکار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خدا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غمبرش هم گفته اگر مشرک بشو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اعمالت به هدر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چون تو اکنون کافر شد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اعمال گذشته را به هدر داد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مقابل چه کرد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تا صدا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به قرآن بلند شد سکوت کرد تا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به آخر رساند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که به آخر رساند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نماز را ادامه داد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 ابن الکواء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تکرار کرد و بلا فاصله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سکوت نمود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سکوت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چون دستور قرآن است که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اذا قری ء القرآن فاستمعوا له و انصتوا</w:t>
      </w:r>
      <w:r w:rsidRPr="001E0F1D">
        <w:rPr>
          <w:rStyle w:val="libAlaemChar"/>
          <w:rFonts w:eastAsia="KFGQPC Uthman Taha Naskh"/>
          <w:rtl/>
        </w:rPr>
        <w:t>)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«هنگام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قرآن خوانده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گوش فرا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خاموش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است که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امام جماعت مشغول قرائت است مأموم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ساکت باشند و گوش کنند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چند مرتبه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تکرار کرد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 وضع نماز را به هم زند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خواند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فاصبر ان وعد الله حق و لا یستخفنک الذین لا یوقنون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«صبر کن وعده خدا حق است و خواهد فرا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مان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تو را تکان ندهند و سبکسارت نکنند»</w:t>
      </w:r>
      <w:r w:rsidR="00F842E4">
        <w:rPr>
          <w:rtl/>
          <w:lang w:bidi="fa-IR"/>
        </w:rPr>
        <w:t xml:space="preserve">. </w:t>
      </w:r>
    </w:p>
    <w:p w:rsidR="00195439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اعتنا نکرد و به نماز خود ادامه داد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195439" w:rsidRDefault="00195439" w:rsidP="00195439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45" w:name="_Toc425848288"/>
      <w:r>
        <w:rPr>
          <w:rFonts w:eastAsia="B Badr" w:hint="cs"/>
          <w:rtl/>
        </w:rPr>
        <w:lastRenderedPageBreak/>
        <w:t>پی نوشت ها :</w:t>
      </w:r>
      <w:bookmarkEnd w:id="45"/>
      <w:r>
        <w:rPr>
          <w:rFonts w:eastAsia="B Badr" w:hint="cs"/>
          <w:rtl/>
        </w:rPr>
        <w:t xml:space="preserve"> </w:t>
      </w:r>
    </w:p>
    <w:p w:rsidR="00195439" w:rsidRDefault="00195439" w:rsidP="00195439">
      <w:pPr>
        <w:pStyle w:val="libNormal"/>
        <w:rPr>
          <w:rFonts w:eastAsia="B Badr" w:hint="cs"/>
          <w:rtl/>
        </w:rPr>
      </w:pP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1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سوره زمر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آ</w:t>
      </w:r>
      <w:r w:rsidR="008E5BD8" w:rsidRPr="00195439">
        <w:rPr>
          <w:rtl/>
        </w:rPr>
        <w:t>ی</w:t>
      </w:r>
      <w:r w:rsidR="004C1D6F" w:rsidRPr="00195439">
        <w:rPr>
          <w:rtl/>
        </w:rPr>
        <w:t>ه</w:t>
      </w:r>
      <w:r w:rsidR="00F842E4" w:rsidRPr="00195439">
        <w:rPr>
          <w:rtl/>
        </w:rPr>
        <w:t xml:space="preserve">: </w:t>
      </w:r>
      <w:r w:rsidR="004C1D6F" w:rsidRPr="00195439">
        <w:rPr>
          <w:rtl/>
        </w:rPr>
        <w:t>65</w:t>
      </w:r>
      <w:r w:rsidR="00F842E4" w:rsidRPr="00195439">
        <w:rPr>
          <w:rtl/>
        </w:rPr>
        <w:t xml:space="preserve">. </w:t>
      </w: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2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سوره اعراف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آ</w:t>
      </w:r>
      <w:r w:rsidR="008E5BD8" w:rsidRPr="00195439">
        <w:rPr>
          <w:rtl/>
        </w:rPr>
        <w:t>ی</w:t>
      </w:r>
      <w:r w:rsidR="004C1D6F" w:rsidRPr="00195439">
        <w:rPr>
          <w:rtl/>
        </w:rPr>
        <w:t>ه</w:t>
      </w:r>
      <w:r w:rsidR="00F842E4" w:rsidRPr="00195439">
        <w:rPr>
          <w:rtl/>
        </w:rPr>
        <w:t xml:space="preserve">: </w:t>
      </w:r>
      <w:r w:rsidR="004C1D6F" w:rsidRPr="00195439">
        <w:rPr>
          <w:rtl/>
        </w:rPr>
        <w:t>204</w:t>
      </w:r>
      <w:r w:rsidR="00F842E4" w:rsidRPr="00195439">
        <w:rPr>
          <w:rtl/>
        </w:rPr>
        <w:t xml:space="preserve">. </w:t>
      </w: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3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سوره روم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آ</w:t>
      </w:r>
      <w:r w:rsidR="008E5BD8" w:rsidRPr="00195439">
        <w:rPr>
          <w:rtl/>
        </w:rPr>
        <w:t>ی</w:t>
      </w:r>
      <w:r w:rsidR="004C1D6F" w:rsidRPr="00195439">
        <w:rPr>
          <w:rtl/>
        </w:rPr>
        <w:t>ه</w:t>
      </w:r>
      <w:r w:rsidR="00F842E4" w:rsidRPr="00195439">
        <w:rPr>
          <w:rtl/>
        </w:rPr>
        <w:t xml:space="preserve">: </w:t>
      </w:r>
      <w:r w:rsidR="004C1D6F" w:rsidRPr="00195439">
        <w:rPr>
          <w:rtl/>
        </w:rPr>
        <w:t>60</w:t>
      </w:r>
      <w:r w:rsidR="00F842E4" w:rsidRPr="00195439">
        <w:rPr>
          <w:rtl/>
        </w:rPr>
        <w:t xml:space="preserve">. </w:t>
      </w: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4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ابن اب</w:t>
      </w:r>
      <w:r w:rsidR="008E5BD8" w:rsidRPr="00195439">
        <w:rPr>
          <w:rtl/>
        </w:rPr>
        <w:t>ی</w:t>
      </w:r>
      <w:r w:rsidR="004C1D6F" w:rsidRPr="00195439">
        <w:rPr>
          <w:rtl/>
        </w:rPr>
        <w:t xml:space="preserve"> الحد</w:t>
      </w:r>
      <w:r w:rsidR="008E5BD8" w:rsidRPr="00195439">
        <w:rPr>
          <w:rtl/>
        </w:rPr>
        <w:t>ی</w:t>
      </w:r>
      <w:r w:rsidR="004C1D6F" w:rsidRPr="00195439">
        <w:rPr>
          <w:rtl/>
        </w:rPr>
        <w:t>د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ج 2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ص 311</w:t>
      </w:r>
      <w:r w:rsidR="00F842E4" w:rsidRPr="00195439">
        <w:rPr>
          <w:rtl/>
        </w:rPr>
        <w:t xml:space="preserve">. </w:t>
      </w:r>
    </w:p>
    <w:p w:rsidR="005D548F" w:rsidRDefault="00195439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6" w:name="_Toc425848289"/>
      <w:r w:rsidR="005D548F">
        <w:rPr>
          <w:rtl/>
          <w:lang w:bidi="fa-IR"/>
        </w:rPr>
        <w:lastRenderedPageBreak/>
        <w:t>قیام و طغیان خوارج</w:t>
      </w:r>
      <w:bookmarkEnd w:id="46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در ابتدا آرام بودند و فقط به انتقاد و بحثها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آزاد اکتفا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رفتار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درباره آنان همانطور بود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وجه مزاحم آنها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حقوق آنها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المال قطع نکرد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کم کم که از توبه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مأ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وس گشتند روششان را عوض کردند و تصم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گرفتند دست به انقلاب بزنند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منزل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هم مسلکان خود گرد آمدند و او خطابه کوبنده و مه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راد کرد و دوستان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 تحت عنوان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دعوت به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و شورش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خطاب به آنان گفت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«اما بعد فوالله ما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نبغ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لقوم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ؤمنون بالرحمن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بون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حکم القرآن ان تکون هذه الدن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آثر عندهم من الامر بالمعروف و النه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عن المنکر و القول بالحق و ان من و ضر فانه من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ضر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هذه الدن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فان ثوابه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وم الق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امة رضوان الله و الخلود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جنانه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فأخرجوا بنا اخواننا من هذه القر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ة الظالم اهلها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کور الجبال او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بعض هذه المدائن منکر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لهذه البدع المضلة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«پس از حمد و ثنا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خدا را سوگند که سزاوار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بخشا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دارند و به حکم 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گروند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در نظرشان از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و گفته به حق محبوبتر باشد اگر 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آور و خطر زا باشند که هر که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در خطر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افتد پاداشش در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امت خشنود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و جاودان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بهشت اوست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برادران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ما را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شهر ستمگرنش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 نقاط کوهستان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شهرستانها تا در مقابل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بدعتها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گمراه کننده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از آنها جلوگ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سخنان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آنها آتش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تر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آنجا حرکت کردند و دست به طغ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و انقلاب زدند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راهها را سلب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غارتگر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آشوب را </w:t>
      </w:r>
      <w:r>
        <w:rPr>
          <w:rtl/>
          <w:lang w:bidi="fa-IR"/>
        </w:rPr>
        <w:lastRenderedPageBreak/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کردند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وضع دولت را تضع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کنند و حکومت وقت را از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درآورند</w:t>
      </w:r>
      <w:r w:rsidR="00F842E4">
        <w:rPr>
          <w:rtl/>
          <w:lang w:bidi="fa-IR"/>
        </w:rPr>
        <w:t xml:space="preserve">. </w:t>
      </w:r>
    </w:p>
    <w:p w:rsidR="00195439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 و آزاد گذاشتن نبود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مسئله اظهار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اخلال به امن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 مسلحانه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حکومت شرع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لذا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را تعق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کرد و در کنار نهروان با آنان رودررو قرار گرفت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خطابه خواند و نص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حت کرد و اتمام حجت نمود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آنگاه پرچم امان را به دست ابوا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وب انصار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 که هر کس در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 قرار گرفت در امان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دوازده هزار نفر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هشت هزارشان برگشتند و بق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سرسخت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نشان دادند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سخت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شکست خوردند و جز معدود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آنان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195439" w:rsidRDefault="00195439" w:rsidP="00195439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47" w:name="_Toc425848290"/>
      <w:r>
        <w:rPr>
          <w:rFonts w:eastAsia="B Badr" w:hint="cs"/>
          <w:rtl/>
        </w:rPr>
        <w:lastRenderedPageBreak/>
        <w:t>پی نوشت ها :</w:t>
      </w:r>
      <w:bookmarkEnd w:id="47"/>
      <w:r>
        <w:rPr>
          <w:rFonts w:eastAsia="B Badr" w:hint="cs"/>
          <w:rtl/>
        </w:rPr>
        <w:t xml:space="preserve"> </w:t>
      </w:r>
    </w:p>
    <w:p w:rsidR="00195439" w:rsidRDefault="00195439" w:rsidP="00195439">
      <w:pPr>
        <w:pStyle w:val="libNormal"/>
        <w:rPr>
          <w:rFonts w:eastAsia="B Badr" w:hint="cs"/>
          <w:rtl/>
        </w:rPr>
      </w:pP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1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الامامة و الس</w:t>
      </w:r>
      <w:r w:rsidR="008E5BD8" w:rsidRPr="00195439">
        <w:rPr>
          <w:rtl/>
        </w:rPr>
        <w:t>ی</w:t>
      </w:r>
      <w:r w:rsidR="004C1D6F" w:rsidRPr="00195439">
        <w:rPr>
          <w:rtl/>
        </w:rPr>
        <w:t>اس</w:t>
      </w:r>
      <w:r w:rsidR="008E5BD8" w:rsidRPr="00195439">
        <w:rPr>
          <w:rtl/>
        </w:rPr>
        <w:t>ی</w:t>
      </w:r>
      <w:r w:rsidR="004C1D6F" w:rsidRPr="00195439">
        <w:rPr>
          <w:rtl/>
        </w:rPr>
        <w:t>ة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ص 141 -143 و کامل مبرد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جلد 2</w:t>
      </w:r>
      <w:r w:rsidR="00F842E4" w:rsidRPr="00195439">
        <w:rPr>
          <w:rtl/>
        </w:rPr>
        <w:t xml:space="preserve">. </w:t>
      </w:r>
    </w:p>
    <w:p w:rsidR="005D548F" w:rsidRPr="00195439" w:rsidRDefault="006B559C" w:rsidP="00195439">
      <w:pPr>
        <w:pStyle w:val="libFootnote"/>
        <w:rPr>
          <w:rtl/>
        </w:rPr>
      </w:pPr>
      <w:r w:rsidRPr="00195439">
        <w:rPr>
          <w:rFonts w:eastAsia="B Badr"/>
          <w:rtl/>
        </w:rPr>
        <w:t>(</w:t>
      </w:r>
      <w:r w:rsidR="004C1D6F" w:rsidRPr="00195439">
        <w:rPr>
          <w:rFonts w:eastAsia="B Badr"/>
          <w:rtl/>
        </w:rPr>
        <w:t>2</w:t>
      </w:r>
      <w:r w:rsidRPr="00195439">
        <w:rPr>
          <w:rFonts w:eastAsia="B Badr"/>
          <w:rtl/>
        </w:rPr>
        <w:t>)</w:t>
      </w:r>
      <w:r w:rsidRPr="00195439">
        <w:rPr>
          <w:rtl/>
        </w:rPr>
        <w:t xml:space="preserve"> </w:t>
      </w:r>
      <w:r w:rsidR="004C1D6F" w:rsidRPr="00195439">
        <w:rPr>
          <w:rtl/>
        </w:rPr>
        <w:t>الامامة و الس</w:t>
      </w:r>
      <w:r w:rsidR="008E5BD8" w:rsidRPr="00195439">
        <w:rPr>
          <w:rtl/>
        </w:rPr>
        <w:t>ی</w:t>
      </w:r>
      <w:r w:rsidR="004C1D6F" w:rsidRPr="00195439">
        <w:rPr>
          <w:rtl/>
        </w:rPr>
        <w:t>اس</w:t>
      </w:r>
      <w:r w:rsidR="008E5BD8" w:rsidRPr="00195439">
        <w:rPr>
          <w:rtl/>
        </w:rPr>
        <w:t>ی</w:t>
      </w:r>
      <w:r w:rsidR="004C1D6F" w:rsidRPr="00195439">
        <w:rPr>
          <w:rtl/>
        </w:rPr>
        <w:t>ة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ص 141 -143 و کامل مبرد</w:t>
      </w:r>
      <w:r w:rsidR="00F842E4" w:rsidRPr="00195439">
        <w:rPr>
          <w:rtl/>
        </w:rPr>
        <w:t xml:space="preserve">، </w:t>
      </w:r>
      <w:r w:rsidR="004C1D6F" w:rsidRPr="00195439">
        <w:rPr>
          <w:rtl/>
        </w:rPr>
        <w:t>جلد 2</w:t>
      </w:r>
      <w:r w:rsidR="00F842E4" w:rsidRPr="00195439">
        <w:rPr>
          <w:rtl/>
        </w:rPr>
        <w:t xml:space="preserve">. </w:t>
      </w:r>
    </w:p>
    <w:p w:rsidR="005D548F" w:rsidRDefault="00195439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8" w:name="_Toc425848291"/>
      <w:r w:rsidR="005D548F">
        <w:rPr>
          <w:rtl/>
          <w:lang w:bidi="fa-IR"/>
        </w:rPr>
        <w:lastRenderedPageBreak/>
        <w:t>ممیزات خوارج</w:t>
      </w:r>
      <w:bookmarkEnd w:id="48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خوارج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ترک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زشت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و در مجموع به نحو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که در 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امر در صف دشمنان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گرفتند و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«دفع» کرد نه «جذب»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ما هم جنبه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مثبت و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 و هم جنبه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نا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آنها را که در مجموع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آنها را خطرناک بلکه وحشتناک کرد ذکر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مبارزه گر و فداکار داشتند و در راه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سرسختانه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خوارج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بشر کم 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خود گذشتگ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آنان را شجاع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پرورده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عبدربه درباره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الافراق کلها أشد بصائر من الخوارج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لا أشد اجتهادا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لا أوطن أنفسا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الموت منهم الذ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طعن فأنفذه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الرمح فجعل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قاتله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قول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و عجلت 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رب لترض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«در تمام فرقه ها معتقدتر و کوشاتر از خوارج نبود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آماده تر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مرگ از آنها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خورده بود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سخت در او کارگر افتاده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قاتلش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شتابم تا خشنود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دنبال پسرش که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فرستاد تا او را برگرداند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پدر نتوانست فرزند را از تصم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مش منصرف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عاقبت گفت فرزندم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خواهم رفت و کودک خرد سالت را خواهم آورد تا او را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مهر پدر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 بجنبد و </w:t>
      </w:r>
      <w:r>
        <w:rPr>
          <w:rtl/>
          <w:lang w:bidi="fa-IR"/>
        </w:rPr>
        <w:lastRenderedPageBreak/>
        <w:t>دست بردار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به خدا قسم من به ضربت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سخت مشتاق ترم تا به فرزندم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عبادت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و متنسک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شبها را به عبادت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گذراندند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به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و زخارف آن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ابن عباس را فرستاد تا اصحاب نهروان را پند دهد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ابن عباس پس از بازگشتن آنها را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وصف کرد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لهم جباه قرحة لطول السجود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أ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کثفنات الابل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هم قمص مرحضة و هم مشمرون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«دوازده هزار نفر که از کثرت عبادت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بسته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دستها را از بس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خشک و سوزان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گذاشته اند و در مقابل حق به خاک افتاده اند همچون پاها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شتر سفت شده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راهنها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کهنه و مندرس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تن کرده اند اما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مصمم و قاطع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خوارج به احکام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ظواهر اسلام سخت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بند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دست به آنچه خود آن را گناه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از خود 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ارها داشتند و با آن 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ارها خلاف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مرتکب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گشتند و از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دست به گناه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زار بودند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آنان را کشت سپس غلامش را خواست و از حالات او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 نه روز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غذائ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بردم و نه شب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فرش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گستردم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روز را روزه بود و شب را به عبادت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هر 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داشتند از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منشأ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 و در تمام افعال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راه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شبرد عقائد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لا تقتلوا الخوارج بعدی فلیس من طلب الحق فأخطأه کمن طلب الباطل فأدرکه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«خوارج را از پس من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نکش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آن کس که حق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خطا رود همانند آنکس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باطل را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آن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ابد»</w:t>
      </w:r>
      <w:r w:rsidR="00F842E4">
        <w:rPr>
          <w:rtl/>
          <w:lang w:bidi="fa-IR"/>
        </w:rPr>
        <w:t xml:space="preserve">.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نها با اصحاب معاو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ه تفاوت دارند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نها حق را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خواهند ول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در اشتباه افتاده اند اما آنها از اول حقه باز بوده اند و مس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رشان مس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 باطل بوده است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بعد از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اگر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نها را بکش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به نفع معاو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ه است که از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نها بدتر و خطرناکتر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قبل از آنکه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خوارج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لازم است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نکته را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که سخن از قدس و تقوا و زاهد ماب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خوارج است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ادآور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شگفت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برجستگ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و فوق العادگ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مانند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اقدام شجاعانه و تهور آم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او در مبارزه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مقدس خشکه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متحجر و مغرور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ظاهر الصلاح و آراسته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به جانب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ژنده پو ش و عبادت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همه را از دم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گذرانده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اگر به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اصحاب او 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آنچنان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مسلما احساساتمان برانگ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اعتراض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آخر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به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F842E4">
        <w:rPr>
          <w:rtl/>
          <w:lang w:bidi="fa-IR"/>
        </w:rPr>
        <w:t xml:space="preserve">؟!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از درسها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آموزنده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خصوصا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جهان اسلام عموما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داستان خوارج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به اهم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فوق العادگ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کار خود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واقف است و آن را بازگو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>:</w:t>
      </w:r>
      <w:r w:rsidR="00AF3046">
        <w:rPr>
          <w:rtl/>
          <w:lang w:bidi="fa-IR"/>
        </w:rPr>
        <w:t xml:space="preserve">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فانا فقأت عین الفتنة و لم یکن لیجتری علیها احد غیری بعد ان ماج غیهبها و اشتد کلبها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6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«چشم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فتنه را من درآوردم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من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جرأت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نداشت پس از آنکه موج 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شبهه ناک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بالا گرفته بود و «هار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 آن فزون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افته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»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جالب دارد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</w:t>
      </w:r>
      <w:r w:rsidR="00F842E4">
        <w:rPr>
          <w:rtl/>
          <w:lang w:bidi="fa-IR"/>
        </w:rPr>
        <w:t xml:space="preserve">: </w:t>
      </w:r>
    </w:p>
    <w:p w:rsidR="004C1D6F" w:rsidRDefault="008E5BD8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شبهه ناک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و ترد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آور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جر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ان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وضع قدس و تقوا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ظاهر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خوارج طور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بود که هر مؤمن نافذ الا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مان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را به ترد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د وام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داشت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از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ن جهت 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ک جو تار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ک و مبهم و 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ک فضا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پر از شک و دودل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به وجود آمده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حالت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خشکه مقدسان را به «کلب»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به فتح کاف و لام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تشب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کلب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هار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همان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سگ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هر کس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رسد گاز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زند و هر اتفاقا حامل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E5BD8">
        <w:rPr>
          <w:rtl/>
          <w:lang w:bidi="fa-IR"/>
        </w:rPr>
        <w:t>ی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کروب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مسر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سگ به بدن هر انسان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فرو رود و از لعاب دهان آن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خون انسان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وان بشود آن انسان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وان هار پس از چند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همان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مبتلا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او هم هار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گاز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را هار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وضع ادامه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فوق العاده خطرناک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خردمندان بلا فاصله سگ هار را اعدام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که لااقل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از خطر هار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حکم سگ هار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کرده بودند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چاره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نبودند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مبتلا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و مرتب بر عدد هارها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افزودند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حال جامعه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از آن وقت که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خشکه مقدس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دنده جاهل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 را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کفش کنند و به جان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آن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چه قدرت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تواند در مقابل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افسون ناپذ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کدام روح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رومند است که در مقابل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زهد و تقوا تکان نخورد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کدام دست است که بخواهد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فرود آوردن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بر فرق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بالا رود و نلرزد</w:t>
      </w:r>
      <w:r w:rsidR="00F842E4">
        <w:rPr>
          <w:rtl/>
          <w:lang w:bidi="fa-IR"/>
        </w:rPr>
        <w:t xml:space="preserve">؟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«و لم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کن 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ء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احد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من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جرأت بر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اقدام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نافذ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معتقد به خدا و رسول و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امت به خود جرأت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 که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بکشد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کسان را تنها افراد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معتقد به خدا و اسلام جرأت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بکشند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نه افراد معتقد و مؤمن معمول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عنوان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افتخار بزرگ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من بودم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تنها من بودم که خطر بزرگ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خشکه مقدسان به اسلام متوجه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درک کردم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بسته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و جامه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زاهد مابانه شان و زبانها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دائم الذکرشان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اعتقاد محکم و پابرجا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نتوانست مانع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من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 بودم که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دم اگر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پا بگ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همه را به درد خود مبتلا خواهند کرد و جهان اسلام را به جمود و ظاهرگرا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 xml:space="preserve"> و تقشر و تحجر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 کشان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کمر اسلام خم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مگر 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فرمود دو دسته پشت مرا شکستند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عالم لا ابال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جاهل مقدس ماب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اگر من با نهضت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مبارزه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که جرأت کند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مبارزه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من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 که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از کثرت عبادت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بسته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اما در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حال سد راه اسلام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خودشان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به نفع اسلام کار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اما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دشمن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بتواند به جنگ آنها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خونشان را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 را کردم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عمل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راه خلفا و حکام بعد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هموار کرد که با خوارج بجنگند و خونشان را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سربازان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بدون چون و چرا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آنان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راه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باز کرد که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پروا بتوانند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ظاهر الصلاح مقدس ماب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ندار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احمق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کنند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3- خوارج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جاهل و نادان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اثر جهالت و نادان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بد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کج فهم</w:t>
      </w:r>
      <w:r w:rsidR="008E5BD8">
        <w:rPr>
          <w:rtl/>
          <w:lang w:bidi="fa-IR"/>
        </w:rPr>
        <w:t>ی</w:t>
      </w:r>
      <w:r w:rsidR="0019543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ها کم کم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به صورت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مذهب و آئ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آمد که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را در راه تثب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آن از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بروز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ابتدا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ضه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آنان را به صورت حزب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شکل داد که تنها هدفشان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سنت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لازم است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و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نکته از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دق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قا تأمل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ما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به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نبو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مراجعه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آن حضرت در تمام دوره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زده ساله مکه به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اجازه جهاد و 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دفاع نداد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آنجا که واقعا مسلمانان به تنگ آمدند و با اجازه آن حضرت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حبشه مهاجرت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ماندند و زجر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تنها در سال دوم 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بود که رخصت جهاد داده 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دوره مکه مسلمانان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روح اسلام آشنا شدند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ثقافت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اعماق روحشان نفوذ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شد که پس از ورود در 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نه هر کدام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مبلغ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بودند و رسول اکرم که آنها را به اطراف و اکناف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فرستاد خوب از عهده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که به جهاد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چه هدف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D548F" w:rsidRPr="005D548F">
        <w:rPr>
          <w:rStyle w:val="libAlaemChar"/>
          <w:rtl/>
        </w:rPr>
        <w:t>عليه‌السلام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و حملوا بصائرهم علی اسیافهم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7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«همانا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رتها و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روشن و حساب شده خود را بر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حمل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انسانها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مات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افته بودند که توانستند رسالت خود را در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اسلام انجام دهند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گفتگوها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را که تا چند سال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جز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شتر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شناختند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بلند و ثقافت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غرق در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دوره خلفا با کمال تأسف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توجهات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فتوحات معطوف شد غافل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به موازات باز کردن در واژه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به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افراد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و رو آوردن آنها به اسلام که به هر حال جاذبه توح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اسلام و عدل و مساوات اسلام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عرب و عجم را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فرهنگ و ثقافت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داده شود و افراد دق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قا با روح اسلام آشنا شوند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خوارج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عرب بودند و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عرب هم کم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آنها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آنها اعم از عرب و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عرب جاهل مسلک و نا آشنا به فرهنگ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همه کسر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با فشار آوردن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رکوع و سجودها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جبران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را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نطور توص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جفاش طغام و عبید اقزام، جمعوا من کل اوب و تلقطوا من کل شوب، ممن ینبغی ان یفقه و یؤدب و یعلم و یدرب و یولی علیه و یؤخذ علی یدیه، لیسوا من المهاجرین و الانصار الذین تبوؤا الدار و الایمان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8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خشن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فاقد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احساسات لط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برده صفت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او باش که از هر گوشه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جمع شده اند و از هر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فراهم آمده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اول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مات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آداب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آنها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داده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فرهنگ و ثقافت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>
        <w:rPr>
          <w:rtl/>
          <w:lang w:bidi="fa-IR"/>
        </w:rPr>
        <w:lastRenderedPageBreak/>
        <w:t>حکومت کند و مچ دستشان گرفته شود 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آزاد بگردند و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 را در دست نگه دارند و راجع به ماه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اسلام اظهار نظر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نه از مهاجر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 که از خانه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به خاطر اسلام مهاجرت کردند و نه از انصار که مهاجر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در جوار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خود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طبقه جاهل مسلک مقدس ماب که خوارج جزئ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آنها بودند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گران تمام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گذشته از خوارج که با همه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بها از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شجاعت و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مند بودند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پ متنسک به وجود آمد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هنر را هم نداشت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اسلام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رهبان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انزوا کشاندند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بازار تظاهر 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را رائج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چون آن هنر را نداشتند که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پولاد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صاحبان قدرت بکشند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زبان را بر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صاحبان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بازار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نسبت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هر صاحب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را رائج ساختند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هر حال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بارزتر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زات خوارج جهالت و نادان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مظاهر جهالتشان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عدم تفک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 ظاهر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خط و جلد قرآن و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قرآن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لذا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رنگ ساده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عمر و عاص را خوردند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جهالت و عبادت توأم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 با جهالت آنها بجنگد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چگونه ممکن بود جنبه زهد و تقوا و عبادت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را از جنبه جهالتشان تفک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کرد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بلکه عبادتشان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جهالت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عبادت توأم با جهالت از نظر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اسلام شناس درجه اول است ارزش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لهذا آنها را کوب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وجهه زهد و تقوا و عبادتشان نتوانست سپر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مقابل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خطر جهالت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افراد و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است که ابزار و آلت دست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رکها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سد راه مصالح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منافقان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مقدسان احمق را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مصالح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گردند در دست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آنها و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کمان آنها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چقدر عال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لط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وضع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«ثم انتم شرار الناس و من 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الش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طان مرام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ضرب به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هه»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9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«همانا بدتر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شما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دست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طان که از وجود پل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شما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زدن نشانه خود استفاده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به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شما مردم را در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و ترد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گمراه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افکند»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در ابتدا حزب خوارج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اء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سنت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آمد اما عدم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و نادان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آنها را بد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کشان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قرآن را غلط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کنند و از آنجا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دا کردند و به عنوان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مذهب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طر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قه مواد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ترس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نمودند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در قرآن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ان الحکم الا لله یقص الحق و هو خیر الفاصلین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10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«حکم» از مختصات ذات حق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شده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منته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مراد از حکم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بدون ترد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مراد از حکم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قانون و نظامات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بشر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حق قانونگزار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خدا سلب شده و آنرا از شئون ذات حق</w:t>
      </w:r>
      <w:r w:rsidR="006B559C">
        <w:rPr>
          <w:rtl/>
          <w:lang w:bidi="fa-IR"/>
        </w:rPr>
        <w:t xml:space="preserve"> (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ذات حق به او 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ارات بدهد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خوارج حکم را به معنا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حکومت که شامل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گرفتند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شعار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ساختند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لا حکم الا لله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مرادشان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حکومت و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رهبر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همچون قانونگزار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اختصاص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خدا است و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خدا 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ندارد که به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چ نحو حکم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حاکم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مردم باشد همچنانکه حق جعل قانون ندارد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مشغول نماز بود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سر منبر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مردم سخن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ندا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دادند و به او خطاب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که لا حکم الا لله لا لک و لاصحابک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حاکم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جز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خدا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تو را و اصحابت را نشا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که حکومت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جواب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کلمة حق یراد بها الباطل، نعم انه لا حکم الا لله و لکن هؤلاء یقولون لا امره الا لله، و انه لابد للناس من امیر بر او فاجر، یعمل فی امرته المؤمن، و یستمتع فیها الکافر، و یبلغ الله فیها الاجل، و یجمع به الفی ء، و یقاتل به العدو، و تأمن به السبل، و یؤخذ به للضعیف من القوی، حتی یستریح بر و یستراح من فاجر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«سخن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حق است اما آنان از آن اراده باطل دارند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درست است قانونگزار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خداست 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خواهند بگو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خدا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حکومت کند و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مردم احت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اج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به حاکم دارند خواه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کوکار باشد و خواه بدکار</w:t>
      </w:r>
      <w:r w:rsidR="006B559C">
        <w:rPr>
          <w:rtl/>
          <w:lang w:bidi="fa-IR"/>
        </w:rPr>
        <w:t xml:space="preserve"> (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حداقل و در فرض نبودن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کوکار</w:t>
      </w:r>
      <w:r w:rsidR="006B559C">
        <w:rPr>
          <w:rtl/>
          <w:lang w:bidi="fa-IR"/>
        </w:rPr>
        <w:t xml:space="preserve">) 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پرتو حکومت او مؤمن کار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را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6B559C">
        <w:rPr>
          <w:rtl/>
          <w:lang w:bidi="fa-IR"/>
        </w:rPr>
        <w:t xml:space="preserve">) </w:t>
      </w:r>
      <w:r>
        <w:rPr>
          <w:rtl/>
          <w:lang w:bidi="fa-IR"/>
        </w:rPr>
        <w:t>انجام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کافر از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بهره مند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خداوند مدت ر ا به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به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حکومت و در پرتو حکومت است که مال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اتها جمع آور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دشمن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راهها امن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حق ضع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و ناتوان از قو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ستمکار گرفته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تا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کوکار آسا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ش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ابد و از شر بدکار آسا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به دست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آنکه قانون خودبخود اجرا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جمع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تا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اجراء آن بکوشند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4-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تنگ نظر و کوته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افق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پست فکر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اسلام و مسلمان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چهار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محدود خود محصور کرده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مانند همه کوته نظران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که همه بد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فهمند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اصلا </w:t>
      </w:r>
      <w:r>
        <w:rPr>
          <w:rtl/>
          <w:lang w:bidi="fa-IR"/>
        </w:rPr>
        <w:lastRenderedPageBreak/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فهمند و همگان راه خطا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روند و همه جهنم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نگونه کوته نظران اول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تنگ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را به صورت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رحمت خدا را محدود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خداوند را همواره بر کرس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غضب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نشانند و منتظر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از بنده اش لغزش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شود و به عذاب ابد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اصول عقائد خوارج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بود که مرتکب گناه کب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ره مثلا دروغ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بت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شرب خمر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کافر است و از اسلام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است و مستحق خلود در آتش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هذا جز عده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معدود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بشر همه مخلد در آتش جهنمند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تنگ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خوارج است اما امروز آن را باز در جامعه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همان است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خوارج شعارشان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رفته و مرده است اما روح مذهبشان کم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افراد و طبقات همچنان زنده و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خشک مغزان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جز خود و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معدود مانند خود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همه مردم جهان را با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کفر و الحاد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نگرند و دائره اسلام و مسلمان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محدود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در فصل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خوارج با روح فرهنگ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آشنا نبودند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شجاع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چون جاهل بودند تنگ نظر بودند و چون تنگ نظر بودند زود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تا آنجا که اسلام و مسلمان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منحصر به خود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و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مسلمانان را که اصول عقائد آنها را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رفتند کافر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خواندند و چون شجاع بودند غالبا به سراغ صاحبان قدرت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رفتند و به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خود آنها را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و خود کشته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و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در دوره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بعد جمود و جهالت و تنسک و مقدس ماب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تنگ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باق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ماند اما شجاعت و شهامت و فداکار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رفت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خوارج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شهامت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مقدس مابان ترسو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پولاد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به کنار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گذاشتند و از امر به معروف و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منکر صاحبان قدرت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خطر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صرف نظر کردند و با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زبان به جان صاحبان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 افتادند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صاحب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به نوع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متهم کردند به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کمتر صاحب فض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 که هدف 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تهمت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طبقه واقع نشده باشد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گفتند منکر خدا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گفتند منکر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معاد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گفتند منکر معراج جسمان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چهارم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گفتند صوف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پنجم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و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نطور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اگر نظر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احمقان را ملاک قرار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چوقت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دانشمند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مسلمان نبوده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بشود تکل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روشن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خواجه نص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طوس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صدرالمتأله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ض کاشان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جمال الد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اسد آباد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محمد اقبال پاکستان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که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جام جرعه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کامشان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خته شده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بوعل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39"/>
        <w:gridCol w:w="269"/>
        <w:gridCol w:w="3679"/>
      </w:tblGrid>
      <w:tr w:rsidR="00195439" w:rsidTr="009C4874">
        <w:trPr>
          <w:trHeight w:val="350"/>
        </w:trPr>
        <w:tc>
          <w:tcPr>
            <w:tcW w:w="4288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کفر چو منی گزاف و آسان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محکمتر از ایمان من ایمان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5439" w:rsidTr="009C4874">
        <w:trPr>
          <w:trHeight w:val="350"/>
        </w:trPr>
        <w:tc>
          <w:tcPr>
            <w:tcW w:w="4288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دهر یکی چو من و آنهم کافر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پس در همه دهر یک مسلمان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خواجه نص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طرف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«نظام العلماء» مورد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واقع شد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0"/>
        <w:gridCol w:w="269"/>
        <w:gridCol w:w="3638"/>
      </w:tblGrid>
      <w:tr w:rsidR="00195439" w:rsidTr="009C4874">
        <w:trPr>
          <w:trHeight w:val="350"/>
        </w:trPr>
        <w:tc>
          <w:tcPr>
            <w:tcW w:w="4288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نظام بی نظام ار کافرم خواند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چراغ کذب را نبود فروغی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95439" w:rsidTr="009C4874">
        <w:trPr>
          <w:trHeight w:val="350"/>
        </w:trPr>
        <w:tc>
          <w:tcPr>
            <w:tcW w:w="4288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مسلمان خوانمش، زیرا که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95439" w:rsidRDefault="00195439" w:rsidP="009C4874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دروغی را جوابی جز دروغی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مشخصات و مم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زات خوارج تنگ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کوته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بود که همه را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لامذهب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کوته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آنان استدلال کرد که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چه فکر غلط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دنبال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جان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و سپس بر جنازه او نماز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 و حال آنکه اگر </w:t>
      </w:r>
      <w:r>
        <w:rPr>
          <w:rtl/>
          <w:lang w:bidi="fa-IR"/>
        </w:rPr>
        <w:lastRenderedPageBreak/>
        <w:t>ارتکاب کب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 موجب کفر بود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بر جنازه آنها نماز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بر جنازه کافر نماز خواندن جا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و قرآن از آن نه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شرابخوار را حد زد و دست دزد را 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زنا کار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محصن را تاز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انه زد و بعد همه را در جرگه مسلمانها راه داد و سهمشان را از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المال قطع نکرد و آنها با مسلمانان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ازدواج کردند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مجازات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حقشان جار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اما اسمشان را از اسام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مسلمانها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نبرد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 فرض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من خطا کردم و در اثر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کافر گشتم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چرا تمام جامعه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تکف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مگر گمراه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ضلال کس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موجب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 که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گران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در گمراه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خطا باشند و مورد مؤاخذه قرار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F842E4">
        <w:rPr>
          <w:rtl/>
          <w:lang w:bidi="fa-IR"/>
        </w:rPr>
        <w:t xml:space="preserve">؟! </w:t>
      </w:r>
      <w:r>
        <w:rPr>
          <w:rtl/>
          <w:lang w:bidi="fa-IR"/>
        </w:rPr>
        <w:t>چرا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تان را بر دوش گذارده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گناه و گناهکار- به نظر خودتان- هر دو را از دم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>؟!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14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از دو نظر بر آنان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و دافعه او از دو سو آنان را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: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که گناه را به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مقصر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تعم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داده اند و او را به مؤاخذه گرفته اند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 نظر که ارتکاب گناه را موجب کفر و خروج از اسلام دانسته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دائره اسلام را محدود گرفته اند که هر که پا از حدود برخ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مقررات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گذاشت از اسلام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رفته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تنگ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کوته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محکوم کرده 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خوارج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طرز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و فکر است نه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با افراد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اگر افراد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فکر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 آنها رفتار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خونشان را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 تا با مرگشان آن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قرآن درست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شود و مسلمانان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اسلام و قرآن را آنچنان بب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که هست و قانونگزارش خواسته است</w:t>
      </w:r>
      <w:r w:rsidR="00F842E4">
        <w:rPr>
          <w:rtl/>
          <w:lang w:bidi="fa-IR"/>
        </w:rPr>
        <w:t xml:space="preserve">. </w:t>
      </w:r>
    </w:p>
    <w:p w:rsidR="00195439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lastRenderedPageBreak/>
        <w:t>در اثر کوته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کج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 که از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قرآن به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کردن گول خوردند و بزرگتر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خطرات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به وجود آوردند و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رفت تا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نفاقها را بر کند و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افکار او را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نابود سازد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جنگ بازداشتند و به دنبال آن چه حوادث شوم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 جامعه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 آورد</w:t>
      </w:r>
      <w:r w:rsidR="00F842E4">
        <w:rPr>
          <w:rtl/>
          <w:lang w:bidi="fa-IR"/>
        </w:rPr>
        <w:t>؟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15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خوارج در اثر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کوته نظر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مسلمانان را عملا مسلمان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حه آنها را حلال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خونشان را مباح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آنها ازدواج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195439" w:rsidRDefault="00195439" w:rsidP="00195439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49" w:name="_Toc425848292"/>
      <w:r>
        <w:rPr>
          <w:rFonts w:eastAsia="B Badr" w:hint="cs"/>
          <w:rtl/>
        </w:rPr>
        <w:lastRenderedPageBreak/>
        <w:t>پی نوشت ها :</w:t>
      </w:r>
      <w:bookmarkEnd w:id="49"/>
      <w:r>
        <w:rPr>
          <w:rFonts w:eastAsia="B Badr" w:hint="cs"/>
          <w:rtl/>
        </w:rPr>
        <w:t xml:space="preserve"> </w:t>
      </w:r>
    </w:p>
    <w:p w:rsidR="00195439" w:rsidRDefault="00195439" w:rsidP="00195439">
      <w:pPr>
        <w:pStyle w:val="libNormal"/>
        <w:rPr>
          <w:rFonts w:eastAsia="B Badr" w:hint="cs"/>
          <w:rtl/>
        </w:rPr>
      </w:pP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فجر الاسلام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ص 263 به نقل از العقد الفر</w:t>
      </w:r>
      <w:r w:rsidR="008E5BD8" w:rsidRPr="00700061">
        <w:rPr>
          <w:rtl/>
        </w:rPr>
        <w:t>ی</w:t>
      </w:r>
      <w:r w:rsidR="004C1D6F" w:rsidRPr="00700061">
        <w:rPr>
          <w:rtl/>
        </w:rPr>
        <w:t>د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2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فجر الاسلام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ص 243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3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العقد الفر</w:t>
      </w:r>
      <w:r w:rsidR="008E5BD8" w:rsidRPr="00700061">
        <w:rPr>
          <w:rtl/>
        </w:rPr>
        <w:t>ی</w:t>
      </w:r>
      <w:r w:rsidR="004C1D6F" w:rsidRPr="00700061">
        <w:rPr>
          <w:rtl/>
        </w:rPr>
        <w:t>د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ج 2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ص 389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4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کامل مبرد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ج 2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ص 116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5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60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6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92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7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150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8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238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9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125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10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سوره انعام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آ</w:t>
      </w:r>
      <w:r w:rsidR="008E5BD8" w:rsidRPr="00700061">
        <w:rPr>
          <w:rtl/>
        </w:rPr>
        <w:t>ی</w:t>
      </w:r>
      <w:r w:rsidR="004C1D6F" w:rsidRPr="00700061">
        <w:rPr>
          <w:rtl/>
        </w:rPr>
        <w:t>ه</w:t>
      </w:r>
      <w:r w:rsidR="00F842E4" w:rsidRPr="00700061">
        <w:rPr>
          <w:rtl/>
        </w:rPr>
        <w:t xml:space="preserve">. </w:t>
      </w:r>
      <w:r w:rsidR="004C1D6F" w:rsidRPr="00700061">
        <w:rPr>
          <w:rtl/>
        </w:rPr>
        <w:t>57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11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40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12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سوره توبه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آ</w:t>
      </w:r>
      <w:r w:rsidR="008E5BD8" w:rsidRPr="00700061">
        <w:rPr>
          <w:rtl/>
        </w:rPr>
        <w:t>ی</w:t>
      </w:r>
      <w:r w:rsidR="004C1D6F" w:rsidRPr="00700061">
        <w:rPr>
          <w:rtl/>
        </w:rPr>
        <w:t>ه</w:t>
      </w:r>
      <w:r w:rsidR="00F842E4" w:rsidRPr="00700061">
        <w:rPr>
          <w:rtl/>
        </w:rPr>
        <w:t xml:space="preserve">: </w:t>
      </w:r>
      <w:r w:rsidR="004C1D6F" w:rsidRPr="00700061">
        <w:rPr>
          <w:rtl/>
        </w:rPr>
        <w:t>84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13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</w:t>
      </w:r>
      <w:r w:rsidR="00F842E4" w:rsidRPr="00700061">
        <w:rPr>
          <w:rtl/>
        </w:rPr>
        <w:t xml:space="preserve">: </w:t>
      </w:r>
      <w:r w:rsidR="004C1D6F" w:rsidRPr="00700061">
        <w:rPr>
          <w:rtl/>
        </w:rPr>
        <w:t>127</w:t>
      </w:r>
      <w:r w:rsidR="00F842E4" w:rsidRPr="00700061">
        <w:rPr>
          <w:rtl/>
        </w:rPr>
        <w:t xml:space="preserve">. </w:t>
      </w:r>
    </w:p>
    <w:p w:rsidR="005D548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14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نهج البلاغه</w:t>
      </w:r>
      <w:r w:rsidR="00F842E4" w:rsidRPr="00700061">
        <w:rPr>
          <w:rtl/>
        </w:rPr>
        <w:t xml:space="preserve">، </w:t>
      </w:r>
      <w:r w:rsidR="004C1D6F" w:rsidRPr="00700061">
        <w:rPr>
          <w:rtl/>
        </w:rPr>
        <w:t>خطبه 127</w:t>
      </w:r>
      <w:r w:rsidR="00F842E4" w:rsidRPr="00700061">
        <w:rPr>
          <w:rtl/>
        </w:rPr>
        <w:t xml:space="preserve">. </w:t>
      </w:r>
    </w:p>
    <w:p w:rsidR="004C1D6F" w:rsidRPr="00700061" w:rsidRDefault="006B559C" w:rsidP="00700061">
      <w:pPr>
        <w:pStyle w:val="libFootnote"/>
        <w:rPr>
          <w:rtl/>
        </w:rPr>
      </w:pPr>
      <w:r w:rsidRPr="00700061">
        <w:rPr>
          <w:rFonts w:eastAsia="B Badr"/>
          <w:rtl/>
        </w:rPr>
        <w:t>(</w:t>
      </w:r>
      <w:r w:rsidR="004C1D6F" w:rsidRPr="00700061">
        <w:rPr>
          <w:rFonts w:eastAsia="B Badr"/>
          <w:rtl/>
        </w:rPr>
        <w:t>15</w:t>
      </w:r>
      <w:r w:rsidRPr="00700061">
        <w:rPr>
          <w:rFonts w:eastAsia="B Badr"/>
          <w:rtl/>
        </w:rPr>
        <w:t>)</w:t>
      </w:r>
      <w:r w:rsidRPr="00700061">
        <w:rPr>
          <w:rtl/>
        </w:rPr>
        <w:t xml:space="preserve"> </w:t>
      </w:r>
      <w:r w:rsidR="004C1D6F" w:rsidRPr="00700061">
        <w:rPr>
          <w:rtl/>
        </w:rPr>
        <w:t>حوادث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که بر عالم اسلام رو آورد آنچه در ارز</w:t>
      </w:r>
      <w:r w:rsidR="008E5BD8" w:rsidRPr="00700061">
        <w:rPr>
          <w:rtl/>
        </w:rPr>
        <w:t>ی</w:t>
      </w:r>
      <w:r w:rsidR="004C1D6F" w:rsidRPr="00700061">
        <w:rPr>
          <w:rtl/>
        </w:rPr>
        <w:t>اب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ب</w:t>
      </w:r>
      <w:r w:rsidR="008E5BD8" w:rsidRPr="00700061">
        <w:rPr>
          <w:rtl/>
        </w:rPr>
        <w:t>ی</w:t>
      </w:r>
      <w:r w:rsidR="004C1D6F" w:rsidRPr="00700061">
        <w:rPr>
          <w:rtl/>
        </w:rPr>
        <w:t>شتر جلب توجه م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کند ضربه ها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روح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و معنو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است که بر مسلم</w:t>
      </w:r>
      <w:r w:rsidR="008E5BD8" w:rsidRPr="00700061">
        <w:rPr>
          <w:rtl/>
        </w:rPr>
        <w:t>ی</w:t>
      </w:r>
      <w:r w:rsidR="004C1D6F" w:rsidRPr="00700061">
        <w:rPr>
          <w:rtl/>
        </w:rPr>
        <w:t>ن وارد آمد</w:t>
      </w:r>
      <w:r w:rsidR="00F842E4" w:rsidRPr="00700061">
        <w:rPr>
          <w:rtl/>
        </w:rPr>
        <w:t xml:space="preserve">. </w:t>
      </w:r>
      <w:r w:rsidR="004C1D6F" w:rsidRPr="00700061">
        <w:rPr>
          <w:rtl/>
        </w:rPr>
        <w:t>قرآن کر</w:t>
      </w:r>
      <w:r w:rsidR="008E5BD8" w:rsidRPr="00700061">
        <w:rPr>
          <w:rtl/>
        </w:rPr>
        <w:t>ی</w:t>
      </w:r>
      <w:r w:rsidR="004C1D6F" w:rsidRPr="00700061">
        <w:rPr>
          <w:rtl/>
        </w:rPr>
        <w:t>م ز</w:t>
      </w:r>
      <w:r w:rsidR="008E5BD8" w:rsidRPr="00700061">
        <w:rPr>
          <w:rtl/>
        </w:rPr>
        <w:t>ی</w:t>
      </w:r>
      <w:r w:rsidR="004C1D6F" w:rsidRPr="00700061">
        <w:rPr>
          <w:rtl/>
        </w:rPr>
        <w:t>ر بنا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دعوت اسلام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را بر بص</w:t>
      </w:r>
      <w:r w:rsidR="008E5BD8" w:rsidRPr="00700061">
        <w:rPr>
          <w:rtl/>
        </w:rPr>
        <w:t>ی</w:t>
      </w:r>
      <w:r w:rsidR="004C1D6F" w:rsidRPr="00700061">
        <w:rPr>
          <w:rtl/>
        </w:rPr>
        <w:t>رت و تفکر قرار داده بود و قرآن خود راه اجتهاد و درک عقل را برا</w:t>
      </w:r>
      <w:r w:rsidR="008E5BD8" w:rsidRPr="00700061">
        <w:rPr>
          <w:rtl/>
        </w:rPr>
        <w:t>ی</w:t>
      </w:r>
      <w:r w:rsidR="004C1D6F" w:rsidRPr="00700061">
        <w:rPr>
          <w:rtl/>
        </w:rPr>
        <w:t xml:space="preserve"> مردم باز گذاشته بود</w:t>
      </w:r>
      <w:r w:rsidR="00F842E4" w:rsidRPr="00700061">
        <w:rPr>
          <w:rtl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 w:rsidRPr="005141AA">
        <w:rPr>
          <w:rStyle w:val="libFootnoteAieChar"/>
          <w:rtl/>
        </w:rPr>
        <w:t>«فلولا نفر من کل فرقه منهم طائفة ل</w:t>
      </w:r>
      <w:r w:rsidR="008E5BD8" w:rsidRPr="005141AA">
        <w:rPr>
          <w:rStyle w:val="libFootnoteAieChar"/>
          <w:rtl/>
        </w:rPr>
        <w:t>ی</w:t>
      </w:r>
      <w:r w:rsidRPr="005141AA">
        <w:rPr>
          <w:rStyle w:val="libFootnoteAieChar"/>
          <w:rtl/>
        </w:rPr>
        <w:t>تفقهوا ف</w:t>
      </w:r>
      <w:r w:rsidR="008E5BD8" w:rsidRPr="005141AA">
        <w:rPr>
          <w:rStyle w:val="libFootnoteAieChar"/>
          <w:rtl/>
        </w:rPr>
        <w:t>ی</w:t>
      </w:r>
      <w:r w:rsidRPr="005141AA">
        <w:rPr>
          <w:rStyle w:val="libFootnoteAieChar"/>
          <w:rtl/>
        </w:rPr>
        <w:t xml:space="preserve"> الد</w:t>
      </w:r>
      <w:r w:rsidR="008E5BD8" w:rsidRPr="005141AA">
        <w:rPr>
          <w:rStyle w:val="libFootnoteAieChar"/>
          <w:rtl/>
        </w:rPr>
        <w:t>ی</w:t>
      </w:r>
      <w:r w:rsidRPr="005141AA">
        <w:rPr>
          <w:rStyle w:val="libFootnoteAieChar"/>
          <w:rtl/>
        </w:rPr>
        <w:t>ن»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توبه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122</w:t>
      </w:r>
      <w:r w:rsidR="00700061">
        <w:rPr>
          <w:rFonts w:hint="cs"/>
          <w:rtl/>
          <w:lang w:bidi="fa-IR"/>
        </w:rPr>
        <w:t>)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پس چرا از هر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دسته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کوچ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تا در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تفقه کنند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»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درک ساده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«تفقه در آن»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بلکه تفقه درک با اعمال نظر و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 w:rsidRPr="005141AA">
        <w:rPr>
          <w:rStyle w:val="libFootnoteAieChar"/>
          <w:rtl/>
        </w:rPr>
        <w:t xml:space="preserve">«ان تتقوا الله </w:t>
      </w:r>
      <w:r w:rsidR="008E5BD8" w:rsidRPr="005141AA">
        <w:rPr>
          <w:rStyle w:val="libFootnoteAieChar"/>
          <w:rtl/>
        </w:rPr>
        <w:t>ی</w:t>
      </w:r>
      <w:r w:rsidRPr="005141AA">
        <w:rPr>
          <w:rStyle w:val="libFootnoteAieChar"/>
          <w:rtl/>
        </w:rPr>
        <w:t>جعل لکم فرقانا»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انفال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29</w:t>
      </w:r>
      <w:r w:rsidR="005141AA">
        <w:rPr>
          <w:rFonts w:hint="cs"/>
          <w:rtl/>
          <w:lang w:bidi="fa-IR"/>
        </w:rPr>
        <w:t>)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«اگر تقوا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خدا در جان شما نور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که 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و تم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شما باشد»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 w:rsidRPr="00054C22">
        <w:rPr>
          <w:rStyle w:val="libFootnoteAieChar"/>
          <w:rtl/>
        </w:rPr>
        <w:t>«و الذ</w:t>
      </w:r>
      <w:r w:rsidR="008E5BD8" w:rsidRPr="00054C22">
        <w:rPr>
          <w:rStyle w:val="libFootnoteAieChar"/>
          <w:rtl/>
        </w:rPr>
        <w:t>ی</w:t>
      </w:r>
      <w:r w:rsidRPr="00054C22">
        <w:rPr>
          <w:rStyle w:val="libFootnoteAieChar"/>
          <w:rtl/>
        </w:rPr>
        <w:t>ن جاهدوا ف</w:t>
      </w:r>
      <w:r w:rsidR="008E5BD8" w:rsidRPr="00054C22">
        <w:rPr>
          <w:rStyle w:val="libFootnoteAieChar"/>
          <w:rtl/>
        </w:rPr>
        <w:t>ی</w:t>
      </w:r>
      <w:r w:rsidRPr="00054C22">
        <w:rPr>
          <w:rStyle w:val="libFootnoteAieChar"/>
          <w:rtl/>
        </w:rPr>
        <w:t>نا لنهد</w:t>
      </w:r>
      <w:r w:rsidR="008E5BD8" w:rsidRPr="00054C22">
        <w:rPr>
          <w:rStyle w:val="libFootnoteAieChar"/>
          <w:rtl/>
        </w:rPr>
        <w:t>ی</w:t>
      </w:r>
      <w:r w:rsidRPr="00054C22">
        <w:rPr>
          <w:rStyle w:val="libFootnoteAieChar"/>
          <w:rtl/>
        </w:rPr>
        <w:t>نهم سبلنا»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عنکبوت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69</w:t>
      </w:r>
      <w:r w:rsidR="006B559C">
        <w:rPr>
          <w:rtl/>
          <w:lang w:bidi="fa-IR"/>
        </w:rPr>
        <w:t xml:space="preserve"> (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«آنانکه در راه ما کوشش کنند ما راهها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را به آنها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خوارج درست در مقابل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طرز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قرآن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 فقه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متحرک و زنده بماند جمود و رکود را آغاز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معارف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مرده و ساکن درک کردند و شکل و صورتها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داخل اسلام کشاندند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اسلام هرگز به شکل و صورت و ظاهر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نپرداخته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مات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همه متوجه روح و معن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بشر را به آن هدفها و معان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اسلام هدفها و معان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ارائه طر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قه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 به آن هدفها را در قلمرو خود گرفته و بشر را در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امر آزاد گذاشته است و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از هر گونه تصادم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توسعه تمدن و فرهنگ پره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کرده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در اسلام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شکل ظاهر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افت که جنبه «تقدس» داشته باشد و مسلمان 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خود بداند که آن شکل و ظاهر را حفظ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پره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ز از تصادم با مظاهر توسعه علم و تمدن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جهات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کار انطباق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با مقتض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زمان آسان کرده و مانع بزرگ جاو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ماندن را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بر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همان درهم آم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ختن تعقل و تد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اصول را ثابت و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 گرفته و 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آنرا از شکلها جدا کرده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را به دست داده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مظاهر گوناگون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دارند و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مظاهر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را تغ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اما تطب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بر مظاهر و مصاد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خود هم آنقدر ساده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کار همه کس باشد بلکه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ازمند درک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است و خوارج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جامد فکر بودند و ماوراء آنچه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درک نداشتند و لذا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ابن عباس را فرستاد تا با آنها احتجاج کند به 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F842E4">
        <w:rPr>
          <w:rtl/>
          <w:lang w:bidi="fa-IR"/>
        </w:rPr>
        <w:t xml:space="preserve">: </w:t>
      </w:r>
    </w:p>
    <w:p w:rsidR="004C1D6F" w:rsidRDefault="004C1D6F" w:rsidP="007E4B96">
      <w:pPr>
        <w:pStyle w:val="libFootnote"/>
        <w:rPr>
          <w:rtl/>
          <w:lang w:bidi="fa-IR"/>
        </w:rPr>
      </w:pPr>
      <w:r w:rsidRPr="0030386C">
        <w:rPr>
          <w:rStyle w:val="libHadithFootnoteChar"/>
          <w:rtl/>
        </w:rPr>
        <w:t xml:space="preserve">«لا تخاصمهم بالقرآن فان القرآن حمال ذو وجوه تقول و 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قولون و لکن حاججهم بالسنة فانهم لن</w:t>
      </w:r>
      <w:r w:rsidR="00525061" w:rsidRPr="0030386C">
        <w:rPr>
          <w:rStyle w:val="libHadithFootnoteChar"/>
          <w:rFonts w:hint="cs"/>
          <w:rtl/>
        </w:rPr>
        <w:t xml:space="preserve"> 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جدوا عنها مح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صا»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نهج البلاغه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نامه 77</w:t>
      </w:r>
      <w:r w:rsidR="007E4B96">
        <w:rPr>
          <w:rFonts w:hint="cs"/>
          <w:rtl/>
          <w:lang w:bidi="fa-IR"/>
        </w:rPr>
        <w:t>)</w:t>
      </w:r>
      <w:r w:rsidR="00F842E4">
        <w:rPr>
          <w:rtl/>
          <w:lang w:bidi="fa-IR"/>
        </w:rPr>
        <w:t xml:space="preserve">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«با قرآن با آنان استدلال مکن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که قرآن احتمالات و توج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هات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لکن با سنت و سخنان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با آنان سخن بگو و استدلال کن که 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است و از آن راه فرار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ندارند»</w:t>
      </w:r>
      <w:r w:rsidR="00F842E4">
        <w:rPr>
          <w:rtl/>
          <w:lang w:bidi="fa-IR"/>
        </w:rPr>
        <w:t xml:space="preserve">. </w:t>
      </w:r>
    </w:p>
    <w:p w:rsidR="004C1D6F" w:rsidRDefault="008E5BD8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ی</w:t>
      </w:r>
      <w:r w:rsidR="004C1D6F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قرآن کل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ات است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در مقام احتجاج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آنها 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را مصداق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رند و استدلال م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کنند و تو 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 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 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را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و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در مقام محاجه و مجادله قهرا نت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جه بخش 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آنان</w:t>
      </w:r>
      <w:r w:rsidR="00F842E4">
        <w:rPr>
          <w:rtl/>
          <w:lang w:bidi="fa-IR"/>
        </w:rPr>
        <w:t xml:space="preserve">، </w:t>
      </w:r>
      <w:r w:rsidR="004C1D6F">
        <w:rPr>
          <w:rtl/>
          <w:lang w:bidi="fa-IR"/>
        </w:rPr>
        <w:t>آن مقدار درک ندارند که بتوانند از حقا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ق قرآن چ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بفهمند و آنها را با مصاد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ق راست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نش تطب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ق دهند بلکه با آنها با سنت سخن بگو که جزئ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است و دست رو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مصداق گذاشته است</w:t>
      </w:r>
      <w:r w:rsidR="00F842E4">
        <w:rPr>
          <w:rtl/>
          <w:lang w:bidi="fa-IR"/>
        </w:rPr>
        <w:t xml:space="preserve">. </w:t>
      </w:r>
      <w:r w:rsidR="004C1D6F">
        <w:rPr>
          <w:rtl/>
          <w:lang w:bidi="fa-IR"/>
        </w:rPr>
        <w:t>در 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نجا حضرت به جمود و خشک مغز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 xml:space="preserve"> آنان در ع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تد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نشان اشاره کرده است که نما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شگر انفکاک تعقل از تد</w:t>
      </w:r>
      <w:r>
        <w:rPr>
          <w:rtl/>
          <w:lang w:bidi="fa-IR"/>
        </w:rPr>
        <w:t>ی</w:t>
      </w:r>
      <w:r w:rsidR="004C1D6F">
        <w:rPr>
          <w:rtl/>
          <w:lang w:bidi="fa-IR"/>
        </w:rPr>
        <w:t>ن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خوارج تنها زائ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جهالت و رکود 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قدرت تجز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تحل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نداشتند و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توانستند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مصداق جدا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 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در مورد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اشتباه بوده است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اساس آن باطل و نادرست است و حال آنکه ممکن است اساس آن محکم و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باشد اما اجراء آن در مورد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ناروا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لذا در داستان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سه مرحله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1-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شهادت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راض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نبود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شنهاد اصحاب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را «مک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ده» و «غدر»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 و 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مطلب سخت اصرار داشت و پافشار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2-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 اگر بناست شورا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تشک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صلاح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کار را ندارند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شخص صالح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انتخاب کرد و خودش ابن عباس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مالک اشتر 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شنهاد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3- اصل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است و خطا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اصرار داشت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ابوالعباس مبرد در «الکامل 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اللغة و الادب» ج 2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 134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«عل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شخصا با خوارج محاجه کرد و به آنان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شما را به خدا سوگند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چکس از شما همچون من با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مخالف بود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تو شاهد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نه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شما مرا وادار نکرد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که بپذ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تو شاهد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چرا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پس چرا با من مخالفت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مرا طرد کرده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گناه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بزرگ مرتکب شده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توبه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توبه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توبه کن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«استغفر الله من کل ذنب»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آنها هم که در حدود شش هزار نفر بودند برگشتند و گفتند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توبه کرد و ما منتظر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فرمان دهد و به طرف شام حرکت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اشعث بن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 در محضر او آمد و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مردم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شما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را گمراه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پا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آن را کفر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حضرت منبر رفت و خطبه خواند و گفت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هر کس که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من از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برگشته ام دروغ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هرکس که آن را گمراه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شمرد خود گمراهتر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خوارج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از مسجد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آمدند و دوباره بر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دند»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حضرت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مورد اشتباه بوده است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که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و اصحابش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کنند و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که ابوموس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نالا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بوده و من هم از اول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شما نپذ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اما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که اساس تحک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باطل باشد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خوارج در اثر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کوته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مسلمانان را عملا مسلمان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حه آنها را حلال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خونشان را مباح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آنها ازدواج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از طرف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حکومت قرآن و حکومت افراد مردم فرق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قبول حکومت قرآن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در حادثه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هر چه قرآن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کرده است عمل شود و اما قبول حکومت افراد </w:t>
      </w:r>
      <w:r>
        <w:rPr>
          <w:rtl/>
          <w:lang w:bidi="fa-IR"/>
        </w:rPr>
        <w:lastRenderedPageBreak/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 از آراء و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شخص آنان است و قرآن که خود سخن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آن را با اعمال نظر به دست آورد و آن هم بدون افراد مردم امکان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حضرت خود 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باره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4C1D6F" w:rsidP="00DB5272">
      <w:pPr>
        <w:pStyle w:val="libFootnote"/>
        <w:rPr>
          <w:rtl/>
          <w:lang w:bidi="fa-IR"/>
        </w:rPr>
      </w:pPr>
      <w:r w:rsidRPr="0030386C">
        <w:rPr>
          <w:rStyle w:val="libHadithFootnoteChar"/>
          <w:rtl/>
        </w:rPr>
        <w:t>«انا لم نحکم الرجال و انما حکمنا القرآن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و هذا القرآن انما هو خط مسطور ب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ن الدفت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ن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 xml:space="preserve">لا 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نطق بلسان و لابد له من ترجمان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 xml:space="preserve">و انما 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نطق عنه الرجال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و لما دعانا القوم ال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ان نحکم ب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ننا القرآن لم نکن الفر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>ق المتول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عن کتاب الله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و قد قال سبحانه</w:t>
      </w:r>
      <w:r w:rsidR="00F842E4" w:rsidRPr="0030386C">
        <w:rPr>
          <w:rStyle w:val="libHadithFootnoteChar"/>
          <w:rtl/>
        </w:rPr>
        <w:t xml:space="preserve">: </w:t>
      </w:r>
      <w:r w:rsidRPr="0030386C">
        <w:rPr>
          <w:rStyle w:val="libHadithFootnoteChar"/>
          <w:rtl/>
        </w:rPr>
        <w:t>«فان تنازعتم ف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ش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ء فردوه ال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الله و الرسول» فرده ال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الله ان نحکم بکتابه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و رده ال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الرسول ان نأخذ بسنته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فاذا حکم بالصدق ف</w:t>
      </w:r>
      <w:r w:rsidR="008E5BD8" w:rsidRPr="0030386C">
        <w:rPr>
          <w:rStyle w:val="libHadithFootnoteChar"/>
          <w:rtl/>
        </w:rPr>
        <w:t>ی</w:t>
      </w:r>
      <w:r w:rsidRPr="0030386C">
        <w:rPr>
          <w:rStyle w:val="libHadithFootnoteChar"/>
          <w:rtl/>
        </w:rPr>
        <w:t xml:space="preserve"> کتاب الله فنحن احق الناس به</w:t>
      </w:r>
      <w:r w:rsidR="00F842E4" w:rsidRPr="0030386C">
        <w:rPr>
          <w:rStyle w:val="libHadithFootnoteChar"/>
          <w:rtl/>
        </w:rPr>
        <w:t xml:space="preserve">، </w:t>
      </w:r>
      <w:r w:rsidRPr="0030386C">
        <w:rPr>
          <w:rStyle w:val="libHadithFootnoteChar"/>
          <w:rtl/>
        </w:rPr>
        <w:t>و ان حکم بسنة رسول الله فنحن أولاهم به»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نهج البلاغه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خطبه 125</w:t>
      </w:r>
      <w:r w:rsidR="00DB5272">
        <w:rPr>
          <w:rFonts w:hint="cs"/>
          <w:rtl/>
          <w:lang w:bidi="fa-IR"/>
        </w:rPr>
        <w:t>)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«ما حاکم قرار نداد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مردمان را بلکه قرآن را حاکم قرار داد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قرآن خطوط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جلد قرار گرفته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زبان سخن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کننده لازم دارد و مردانند که از آنان سخن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و چون اهل شام از ما خواستند که قرآن را حاکم قرار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ما کسان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از قرآن روگردان باش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حال آنکه خداوند سبحان خود در 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«اگر در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نزاع داشت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آنرا به خدا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غمبرش برگردان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د» رجوع به خدا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کتابش را حاکم قرار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به کتابش حکم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رجوع به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که از سنتش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اگر به راست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کتاب خدا حکم شود ما سزاوارتر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 آن و اگر به سنت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غمبرش حکم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ما بدان اول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م»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اشکال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مطابق اعتقاد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و شخص 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>،</w:t>
      </w:r>
      <w:r w:rsidR="006B559C">
        <w:rPr>
          <w:rtl/>
          <w:lang w:bidi="fa-IR"/>
        </w:rPr>
        <w:t xml:space="preserve"> (</w:t>
      </w:r>
      <w:r>
        <w:rPr>
          <w:rtl/>
          <w:lang w:bidi="fa-IR"/>
        </w:rPr>
        <w:t>نهج البلاغه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خطبه 2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قسمت آخر</w:t>
      </w:r>
      <w:r w:rsidR="006B559C">
        <w:rPr>
          <w:rtl/>
          <w:lang w:bidi="fa-IR"/>
        </w:rPr>
        <w:t xml:space="preserve">) 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زمامدار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امامت در اسلام انتصاب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بر طبق نص است پس چرا حضرت در مقابل حکم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تسل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شد و سپس سخت از آن دفاع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F842E4">
        <w:rPr>
          <w:rtl/>
          <w:lang w:bidi="fa-IR"/>
        </w:rPr>
        <w:t xml:space="preserve">؟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جواب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اشکال را ما به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کلام امام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همچنانکه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اگر در قرآن درست تدبر و قضاوت شود جز خلافت و امامت او را نت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جه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دهد و سنت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به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منوال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فرق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مطالعه در احوال خوارج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نظر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ارزنده است که بفهم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چقدر در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لحاظ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لحاظ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قه و از لحاظ فقه و احکام اثر گذاشته اند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فرق مختلف و دسته ها هر چند در چهارچوب شعارها از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دورند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روح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ک مذهب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فرقه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حلول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آن فرقه در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نکه با آن مذهب مخالف است روح و </w:t>
      </w:r>
      <w:r>
        <w:rPr>
          <w:rtl/>
          <w:lang w:bidi="fa-IR"/>
        </w:rPr>
        <w:lastRenderedPageBreak/>
        <w:t>معنا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آنرا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 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دزد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اشخاص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که مثلا 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اما روحا و معنا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هستند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برعکس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عتا متشرع و ظاهر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روحا متصوف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برعکس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بعض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انتحالا و شعارا ممکن است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باشند اما روحا و عملا خارج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هم در مورد افراد صادق است و هم درباره امتها و ملتها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و هنگام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نحله ها با هم معاشر باشند هر چند شعارها محفوظ است اما عقائد و 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قه ها به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سرا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همان طور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مثلا قمه زن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بلند کردن طبل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پور از ارتدوکسها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قفقاز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 سرا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کرد و چون روح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مردم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رفتن آنها آمادگ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 همچون برق در همه جا 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بنابرا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به روح فرقه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مختلف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مولود حسن ظن و «ضع فعل اخ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احسنه» هستند مثل سن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که مولود حسن ظن به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تها هستند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فرقه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مولود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نوع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نش مخصوص و اهم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دادن به اصول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نه به افراد و اشخاص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قهرا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منتقد خواهند بود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مثل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عه صدر اول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فرقه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مولود اهم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دادن به باطن روح و تأو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باطن مثل متصوفه و فرقه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مولود تعصب و جمود هستند مثل خوارج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وقت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روح فرقه ها و حوادث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اول آنها را شناخت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بهتر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قضاوت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در قرون بعد چه عقائد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فرقه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فرقه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و در 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حفظ شعارها و چهار چوب نامها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روح آنها را 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رفته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جهت عقائد و افکار نظ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لغتها هستند که بدون آنکه تعمد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کار باشد لغتها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قوم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سرا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مثل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بعد از فتح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 به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کلمات عرب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لغت فارس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شد و برعکس کلمات فارس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 چند هزار در لغت عرب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ترک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زبان عرب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فارس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مثل ترک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زمان متوکل و ترک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سلاجقه و مغول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زبانها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ذوقها و سل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قه ها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طرز تفکر خوارج و روح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آنان- جمود 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انفکاک تعقل از تد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ن- در طول 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اسلام به صورتها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داخل جامعه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رخنه کرده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چند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فرق خود را مخالف با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پندارند اما باز روح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در طرز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آنان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جز در اثر آنچه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: </w:t>
      </w:r>
      <w:r>
        <w:rPr>
          <w:rtl/>
          <w:lang w:bidi="fa-IR"/>
        </w:rPr>
        <w:t>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 آدم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دزد است و معاشرتها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آسان کرده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همواره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مسلک بوده و هستند که شعارشان مبارزه با هر ش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 xml:space="preserve"> ء 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وسائل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ماد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شکل ظاهر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اسلام رنگ تقدس ندارد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رنگ تقدس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 و استفاده از هر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نو را کفر و زندقه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پندارند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در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مکتبها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اعتقاد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همچن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فقه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مکتبهائ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مولود روح تفک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تعقل از تد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 و درست مکتبشان جلوه گاه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عقل را در راه کشف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قت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استخراج قانون فرع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طور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طرد شده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را بدعت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خوانده اند و حال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قرآن در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بشر را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 خوانده و بص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انسان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پشتوانه دعوت اله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قرار داده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معتزله که در اوائل قرن دوم هجر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آمده اند-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ششان در اثر بحث و کاوش در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معنا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کفر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 بود که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ارتکاب کب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ره موجب کفر است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و قهرا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آنان با خوارج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خورد -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که تا اندازه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خواستند آزاد فکر کنند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آورند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چند از مباد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مبان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بهره بودند اما مسائل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تا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آزادانه مورد بررس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تدبر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احاد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را تا حدود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نقاد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تنها آراء و نظر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که به عق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خود تحق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و اجتهاد کرده بودند متبع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شناختند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مردم از اول با مخالفتها و مقاومتها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اهل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و ظاهر گرا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روبرو بودند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تنها ظواهر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را حجت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 و به روح و معن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قرآن و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کار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نداشتند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حکم 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عقل ارزش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قائل نبودند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هر چه معتزله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مت قائل بودند آنان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مت را تنها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ظواهر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پنداشتند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در طول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قرن 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مکتب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اعتزال گذشت با نوسانها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دست به 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بان بودند تا عاقبت مذهب اشعر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وجود آمد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کباره ارزش تفکر و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محض و محاسبات فلسف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خالص را منکر شدند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بودند که بر مسلمانان فرض است که به آنچه در ظاهر 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رات نقل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است متعبد باشند و در عمق معان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و تفکر نکنند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هر گونه سئوال و جواب چون و چرائ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بدعت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امام احمد حنبل که از ائمه چهار گانه اهل سنت است سخت با طرز تفکر اعتزال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مخالفت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 آنچنانکه به زندان افتاد و 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ضربات شلاق واقع گشت و باز به مخالفت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ادامه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بالاخره اشعر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 شدند و بساط تفکر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برچ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دند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ضربه بزرگ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عالم اسلام وارد آورد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اشاعره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معتزله را اصحاب بدعت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شمردند</w:t>
      </w:r>
      <w:r w:rsidR="00F842E4">
        <w:rPr>
          <w:rtl/>
          <w:lang w:bidi="fa-IR"/>
        </w:rPr>
        <w:t xml:space="preserve">.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شعرا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پس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مذهبشان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5"/>
        <w:gridCol w:w="270"/>
        <w:gridCol w:w="3642"/>
      </w:tblGrid>
      <w:tr w:rsidR="003067AD" w:rsidTr="009C4874">
        <w:trPr>
          <w:trHeight w:val="350"/>
        </w:trPr>
        <w:tc>
          <w:tcPr>
            <w:tcW w:w="4288" w:type="dxa"/>
            <w:shd w:val="clear" w:color="auto" w:fill="auto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ذهبت دوله اصحاب البدع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067AD" w:rsidRDefault="003067AD" w:rsidP="003067A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 وهی حبلهم ثم انقطع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67AD" w:rsidTr="009C4874">
        <w:trPr>
          <w:trHeight w:val="350"/>
        </w:trPr>
        <w:tc>
          <w:tcPr>
            <w:tcW w:w="4288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 تداعی بانصراف جمعهم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حزب ابلیس الذی کان جمع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67AD" w:rsidTr="009C4874">
        <w:trPr>
          <w:trHeight w:val="350"/>
        </w:trPr>
        <w:tc>
          <w:tcPr>
            <w:tcW w:w="4288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هل لهم یا قوم فی بدعتهم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3067AD" w:rsidRDefault="003067AD" w:rsidP="003067AD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 فقیه او امام یتبع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دوران قدرت صاحبان بدعت 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رفت و 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سمانشان سست شد و سپس منقطع گشت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و حزب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طان جمعشان کرده بود همدگر را خواندند تا جمعشان را متفرق کنند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هم مسلکان</w:t>
      </w:r>
      <w:r w:rsidR="00F842E4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آنان در بدعتها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شان فق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امام قابل اتباع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F842E4">
        <w:rPr>
          <w:rtl/>
          <w:lang w:bidi="fa-IR"/>
        </w:rPr>
        <w:t xml:space="preserve">؟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المعتزلة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تأل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 زهد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جاء الله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مکتب اخبار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ز- که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مکتب فقه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و در قرنها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ازدهم و دوازدهم هجر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اوج قدرت خود رس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با مکتب ظاهر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 و اهل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در اهل سنت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نزد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است و از نظر سلوک فقه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هر دو مکتب سلوک واحد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دارند و تنها اختلافشان در احاد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کرد-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نوع انفکاک تعقل از تد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F842E4">
        <w:rPr>
          <w:rtl/>
          <w:lang w:bidi="fa-IR"/>
        </w:rPr>
        <w:t xml:space="preserve">. </w:t>
      </w:r>
    </w:p>
    <w:p w:rsidR="004C1D6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اخبار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 کار عقل را به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کردند و در مقام استخراج احکام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متون آن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درک عقل را از ارزش و حج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انداختند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آن را حرام دانستند و در تأل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فات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بر اصول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ن- طرفداران مکتب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فقه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- سخت تاختند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فقط کتاب و سنت حجتند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البته حج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کتاب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از راه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سنت و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گفتند و 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قرآن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از حج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انداختند و فقط ظاهر حد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ث را قابل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F842E4">
        <w:rPr>
          <w:rtl/>
          <w:lang w:bidi="fa-IR"/>
        </w:rPr>
        <w:t xml:space="preserve">. </w:t>
      </w:r>
    </w:p>
    <w:p w:rsidR="005D548F" w:rsidRDefault="004C1D6F" w:rsidP="00700061">
      <w:pPr>
        <w:pStyle w:val="libFootnote"/>
        <w:rPr>
          <w:rtl/>
          <w:lang w:bidi="fa-IR"/>
        </w:rPr>
      </w:pPr>
      <w:r>
        <w:rPr>
          <w:rtl/>
          <w:lang w:bidi="fa-IR"/>
        </w:rPr>
        <w:t>ما اکنون در صدد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طرزها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مختلف تفکر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دنبال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مکتبها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 انفکاک تعقل از تد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 که همان روح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بحث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م-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بحث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دامنه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دارد- بلکه تنها غرض اشاره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تأث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 فرق 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بود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مذهب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نپائ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اما روحش در تمام قرون و اعصار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جلوه گر بوده است تا اکنون که عده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سندگان معاصر و روشنفکر دن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طرز تفکر آنان را به صورت مدرن و امروز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درآورده اند و با فلسفه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وند داده اند</w:t>
      </w:r>
      <w:r w:rsidR="00F842E4">
        <w:rPr>
          <w:rtl/>
          <w:lang w:bidi="fa-IR"/>
        </w:rPr>
        <w:t xml:space="preserve">. </w:t>
      </w:r>
    </w:p>
    <w:p w:rsidR="005D548F" w:rsidRDefault="00700061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0" w:name="_Toc425848293"/>
      <w:r w:rsidR="005D548F">
        <w:rPr>
          <w:rtl/>
          <w:lang w:bidi="fa-IR"/>
        </w:rPr>
        <w:lastRenderedPageBreak/>
        <w:t>سیاست قرآن بر نیزه کردن</w:t>
      </w:r>
      <w:bookmarkEnd w:id="50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«قرآن بر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کردن»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زده قرن است که کم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رائج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مخصوصا هر وقت مقدس مابان و متظاهران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شوند و تظاهر به تقوا و زهد بازار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است قرآن بر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زه کردن از طرف استفاده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ها رائج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درسهائ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آموخت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الف- درس اول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هر وقت جاهلها و نادانها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خبرها مظهر قدس و تقوا شناخته شوند و مردم آنها را سمبل مسلمان عمل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بدانند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خوب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دست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رکها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منفعت پرست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رکها همواره آنها را آلت مقاصد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 و از وجود آنها سد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محکم جلو افکار مصلحان واقع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ده شده است که عناصر ضد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رسما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له استفاده کرده اند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اسلام را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اسلام به کار انداخته اند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استعمار غرب تجربه فراوان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استفاده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دارد و در موقع خود از تحر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کاذب احساسات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خصوصا در زم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جاد تفرقه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مسلم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بهره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چقدر شرم آور است که مثلا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مسلمان دلسوخته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درصدد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رون راندن نفوذ خارج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همان مردم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او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آنها را نجات دهد با نام و عنوان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 مذهب سد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 مقابل او گردند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اگر توده مردم جاهل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 باشند و منافقان از سنگر خود اسلام استفاده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ران خودمان که مردم افتخار دوست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ولا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اطهار را دارند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منافقان از نام مقدس اهل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و از سنگر مقدس «ولاء اهل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ت» سنگر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قرآن و اسلام و اهل الب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ت به نفع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هود غاصب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سازند و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اقسام ظلم به اسلام و قرآن و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اکرم و اهل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آن بزرگوار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رسول اکرم فرمود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انی ما اخاف علی امتی الفقر و لکن اخاف علیهم سوء التدبیر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«من از هجوم فقر و تنگدست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امت خودم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مناک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آنچه از آن بر امتم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مناکم کج اند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آنچه فقر فکر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امتم وارد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فقر اقتصاد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ب- درس دوم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کوشش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طرز استنباطمان از قرآن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 آنگاه راهنما و هاد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مورد تدب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واقع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عالمانه تفس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از راهنمائ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اهل قرآن که راسخ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در علم قرآنند بهره گرفته 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تا طرز استنباط ما از قرآن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نباشد و تا راه و رسم استفاده از قرآن را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از آن بهره مند نخواه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گشت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سودجو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ان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نادانان گروه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قرآن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خوانند و احتمال باطل را دنبال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 همچنان که از زبان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نهج البلاغه شن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آنها کلمه حق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 و از آن باطل را اراده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عمل به قرآن و 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اء آن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 بلکه اماته قرآن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عمل به قرآن آنگاه است که درک از آن درک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باشد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همواره مسائل را به صورت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اصول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طرح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استنباط و تطب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جزئ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بسته به فهم و درک صح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ح ماست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مثلا در قرآن ننوشته در جنگ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در فلان روز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در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حق با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در قرآن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قدر آمده است که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Pr="001E0F1D">
        <w:rPr>
          <w:rStyle w:val="libAieChar"/>
          <w:rtl/>
        </w:rPr>
        <w:t>و ان طائفتان من المؤمنین اقتتلوا فاصلحوا بینهما فان بغت احدیهما علی الاخری فقاتلوا التی تبغی حتی تفی ء الی امر الله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«اگر دو گروه از مؤمنان کارزار کردند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آشت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آنان را و اگر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سر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ستمگر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با آنکه ستمگر است نبرد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فرمان خدا برگردد»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قرآن و طرز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قرآن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اما قرآن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در فلان جنگ فلان کس حق است و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باطل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قرآن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اسم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د بعد از چهل سال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ا کمتر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شتر مرد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نام معاو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شود و با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جنگ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شما به نفع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وارد جنگ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و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هم وارد جزئ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بشود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 نبا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موضوعات را شماره کند و انگشت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و باطل بگذارد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ممکن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 آمده است تا جاودانه بماند پس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اصول و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را روشن کند تا در هر عصر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باطل</w:t>
      </w:r>
      <w:r w:rsidR="008E5BD8">
        <w:rPr>
          <w:rtl/>
          <w:lang w:bidi="fa-IR"/>
        </w:rPr>
        <w:t>ی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رودررو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حق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رد مردم با مع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آن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عمل کنند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خود مردم است که با ارائه اصل «و ان طائفتان من 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اقتتلوا</w:t>
      </w:r>
      <w:r w:rsidR="00F842E4">
        <w:rPr>
          <w:rtl/>
          <w:lang w:bidi="fa-IR"/>
        </w:rPr>
        <w:t xml:space="preserve">... </w:t>
      </w:r>
      <w:r>
        <w:rPr>
          <w:rtl/>
          <w:lang w:bidi="fa-IR"/>
        </w:rPr>
        <w:t>» چشمشان را باز کنند و فرقه طاغ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از فرقه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طاغ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دهند و اگر واقعا فرقه سرکش دست از سرکش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 و اما اگر دست نکش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کرد و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نکه خود را از شکست نجات دهد تا فرصت جد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حمله به دست آورد و دوباره سرکش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 و به 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که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  <w:r w:rsidR="001E0F1D" w:rsidRPr="001E0F1D">
        <w:rPr>
          <w:rStyle w:val="libAlaemChar"/>
          <w:rFonts w:eastAsia="KFGQPC Uthman Taha Naskh"/>
          <w:rtl/>
        </w:rPr>
        <w:t>(</w:t>
      </w:r>
      <w:r w:rsidR="001E0F1D" w:rsidRPr="001E0F1D">
        <w:rPr>
          <w:rStyle w:val="libAieChar"/>
          <w:rtl/>
        </w:rPr>
        <w:t>فان فائت فاصلحوا بینهما</w:t>
      </w:r>
      <w:r w:rsidR="001E0F1D"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متمسک 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او را نپذ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همه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نها با خود مردم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خواهد مسلمانان رشد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داشته باشند و به موجب همان رشد عقل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مرد حق را از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مرد حق تم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دهند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قرآن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امده است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شه با مردم مانند ول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صغ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با صغ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عمل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جزئ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زندگ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را با 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موم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شخص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انجام دهد و هر مورد خاص را با علامت و نشانه حس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8E5BD8">
        <w:rPr>
          <w:rtl/>
          <w:lang w:bidi="fa-IR"/>
        </w:rPr>
        <w:t>یی</w:t>
      </w:r>
      <w:r>
        <w:rPr>
          <w:rtl/>
          <w:lang w:bidi="fa-IR"/>
        </w:rPr>
        <w:t>ن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اساسا شناخت اشخاص و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زان صلاح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ت آنها و حدود 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وابستگ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آنها به اسلام و حقا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خود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است و غالبا ما از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وظ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فه خط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غافل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48F" w:rsidRPr="005D548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انکم لن تعرفوا الرشد حتی تعرفوا الذی ترکه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3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«هرگز حق را نخواه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شناخت و به راه راست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نخواه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برد مگر آن کس که راه راست را رها کرده بشناس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د»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شناخت اصول و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به تنهائ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فائده ندارد تا تطب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 به مصداق و جزئ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نشود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ممکن است با اشتباه درباره افراد و اشخاص و با نشناختن مورد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با نام حق و نام اسلام و تحت شعارها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 ضد اسلام و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و به نفع باطل عمل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. </w:t>
      </w:r>
    </w:p>
    <w:p w:rsidR="00EB6845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در قرآن ظلم و ظالم و عدل و حق آمده است اما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مصداق آنها کدام است</w:t>
      </w:r>
      <w:r w:rsidR="00F842E4">
        <w:rPr>
          <w:rtl/>
          <w:lang w:bidi="fa-IR"/>
        </w:rPr>
        <w:t xml:space="preserve">؟ </w:t>
      </w:r>
      <w:r>
        <w:rPr>
          <w:rtl/>
          <w:lang w:bidi="fa-IR"/>
        </w:rPr>
        <w:t>ظلم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حق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ظلم تشخ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ص نده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و بعد به موجب 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کل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ات و به حکم قرآن- به خ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ال خودمان- سر عدالت و حق را نبر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EB6845" w:rsidRDefault="00EB6845" w:rsidP="00EB6845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51" w:name="_Toc425848294"/>
      <w:r>
        <w:rPr>
          <w:rFonts w:eastAsia="B Badr" w:hint="cs"/>
          <w:rtl/>
        </w:rPr>
        <w:lastRenderedPageBreak/>
        <w:t>پی نوشت ها :</w:t>
      </w:r>
      <w:bookmarkEnd w:id="51"/>
      <w:r>
        <w:rPr>
          <w:rFonts w:eastAsia="B Badr" w:hint="cs"/>
          <w:rtl/>
        </w:rPr>
        <w:t xml:space="preserve"> </w:t>
      </w:r>
    </w:p>
    <w:p w:rsidR="00EB6845" w:rsidRDefault="00EB6845" w:rsidP="00EB6845">
      <w:pPr>
        <w:pStyle w:val="libNormal"/>
        <w:rPr>
          <w:rFonts w:eastAsia="B Badr" w:hint="cs"/>
          <w:rtl/>
        </w:rPr>
      </w:pPr>
    </w:p>
    <w:p w:rsidR="005D548F" w:rsidRPr="00EB6845" w:rsidRDefault="006B559C" w:rsidP="00EB6845">
      <w:pPr>
        <w:pStyle w:val="libFootnote"/>
        <w:rPr>
          <w:rtl/>
        </w:rPr>
      </w:pPr>
      <w:r w:rsidRPr="00F67610">
        <w:rPr>
          <w:rFonts w:eastAsia="B Badr"/>
          <w:rtl/>
        </w:rPr>
        <w:t>(</w:t>
      </w:r>
      <w:r w:rsidR="004C1D6F" w:rsidRPr="00F67610">
        <w:rPr>
          <w:rFonts w:eastAsia="B Badr"/>
          <w:rtl/>
        </w:rPr>
        <w:t>1</w:t>
      </w:r>
      <w:r w:rsidRPr="00F67610">
        <w:rPr>
          <w:rFonts w:eastAsia="B Badr"/>
          <w:rtl/>
        </w:rPr>
        <w:t>)</w:t>
      </w:r>
      <w:r w:rsidRPr="00EB6845">
        <w:rPr>
          <w:rtl/>
        </w:rPr>
        <w:t xml:space="preserve"> </w:t>
      </w:r>
      <w:r w:rsidR="004C1D6F" w:rsidRPr="00EB6845">
        <w:rPr>
          <w:rtl/>
        </w:rPr>
        <w:t>عوال</w:t>
      </w:r>
      <w:r w:rsidR="008E5BD8" w:rsidRPr="00EB6845">
        <w:rPr>
          <w:rtl/>
        </w:rPr>
        <w:t>ی</w:t>
      </w:r>
      <w:r w:rsidR="004C1D6F" w:rsidRPr="00EB6845">
        <w:rPr>
          <w:rtl/>
        </w:rPr>
        <w:t xml:space="preserve"> اللآل</w:t>
      </w:r>
      <w:r w:rsidR="008E5BD8" w:rsidRPr="00EB6845">
        <w:rPr>
          <w:rtl/>
        </w:rPr>
        <w:t>ی</w:t>
      </w:r>
      <w:r w:rsidR="00F842E4" w:rsidRPr="00EB6845">
        <w:rPr>
          <w:rtl/>
        </w:rPr>
        <w:t xml:space="preserve">، </w:t>
      </w:r>
      <w:r w:rsidR="004C1D6F" w:rsidRPr="00EB6845">
        <w:rPr>
          <w:rtl/>
        </w:rPr>
        <w:t>ج 4 ص 39</w:t>
      </w:r>
      <w:r w:rsidR="00F842E4" w:rsidRPr="00EB6845">
        <w:rPr>
          <w:rtl/>
        </w:rPr>
        <w:t xml:space="preserve">. </w:t>
      </w:r>
    </w:p>
    <w:p w:rsidR="005D548F" w:rsidRPr="00EB6845" w:rsidRDefault="006B559C" w:rsidP="00EB6845">
      <w:pPr>
        <w:pStyle w:val="libFootnote"/>
        <w:rPr>
          <w:rtl/>
        </w:rPr>
      </w:pPr>
      <w:r w:rsidRPr="00F67610">
        <w:rPr>
          <w:rFonts w:eastAsia="B Badr"/>
          <w:rtl/>
        </w:rPr>
        <w:t>(</w:t>
      </w:r>
      <w:r w:rsidR="004C1D6F" w:rsidRPr="00F67610">
        <w:rPr>
          <w:rFonts w:eastAsia="B Badr"/>
          <w:rtl/>
        </w:rPr>
        <w:t>2</w:t>
      </w:r>
      <w:r w:rsidRPr="00F67610">
        <w:rPr>
          <w:rFonts w:eastAsia="B Badr"/>
          <w:rtl/>
        </w:rPr>
        <w:t>)</w:t>
      </w:r>
      <w:r w:rsidRPr="00EB6845">
        <w:rPr>
          <w:rtl/>
        </w:rPr>
        <w:t xml:space="preserve"> </w:t>
      </w:r>
      <w:r w:rsidR="004C1D6F" w:rsidRPr="00EB6845">
        <w:rPr>
          <w:rtl/>
        </w:rPr>
        <w:t>سوره حجرات</w:t>
      </w:r>
      <w:r w:rsidR="00F842E4" w:rsidRPr="00EB6845">
        <w:rPr>
          <w:rtl/>
        </w:rPr>
        <w:t xml:space="preserve">، </w:t>
      </w:r>
      <w:r w:rsidR="004C1D6F" w:rsidRPr="00EB6845">
        <w:rPr>
          <w:rtl/>
        </w:rPr>
        <w:t>آ</w:t>
      </w:r>
      <w:r w:rsidR="008E5BD8" w:rsidRPr="00EB6845">
        <w:rPr>
          <w:rtl/>
        </w:rPr>
        <w:t>ی</w:t>
      </w:r>
      <w:r w:rsidR="004C1D6F" w:rsidRPr="00EB6845">
        <w:rPr>
          <w:rtl/>
        </w:rPr>
        <w:t>ه</w:t>
      </w:r>
      <w:r w:rsidR="00F842E4" w:rsidRPr="00EB6845">
        <w:rPr>
          <w:rtl/>
        </w:rPr>
        <w:t xml:space="preserve">: </w:t>
      </w:r>
      <w:r w:rsidR="004C1D6F" w:rsidRPr="00EB6845">
        <w:rPr>
          <w:rtl/>
        </w:rPr>
        <w:t>9</w:t>
      </w:r>
      <w:r w:rsidR="00F842E4" w:rsidRPr="00EB6845">
        <w:rPr>
          <w:rtl/>
        </w:rPr>
        <w:t xml:space="preserve">. </w:t>
      </w:r>
    </w:p>
    <w:p w:rsidR="005D548F" w:rsidRPr="00EB6845" w:rsidRDefault="006B559C" w:rsidP="00EB6845">
      <w:pPr>
        <w:pStyle w:val="libFootnote"/>
        <w:rPr>
          <w:rtl/>
        </w:rPr>
      </w:pPr>
      <w:r w:rsidRPr="00F67610">
        <w:rPr>
          <w:rFonts w:eastAsia="B Badr"/>
          <w:rtl/>
        </w:rPr>
        <w:t>(</w:t>
      </w:r>
      <w:r w:rsidR="004C1D6F" w:rsidRPr="00F67610">
        <w:rPr>
          <w:rFonts w:eastAsia="B Badr"/>
          <w:rtl/>
        </w:rPr>
        <w:t>3</w:t>
      </w:r>
      <w:r w:rsidRPr="00F67610">
        <w:rPr>
          <w:rFonts w:eastAsia="B Badr"/>
          <w:rtl/>
        </w:rPr>
        <w:t>)</w:t>
      </w:r>
      <w:r w:rsidRPr="00EB6845">
        <w:rPr>
          <w:rtl/>
        </w:rPr>
        <w:t xml:space="preserve"> </w:t>
      </w:r>
      <w:r w:rsidR="004C1D6F" w:rsidRPr="00EB6845">
        <w:rPr>
          <w:rtl/>
        </w:rPr>
        <w:t>نهج البلاغه</w:t>
      </w:r>
      <w:r w:rsidR="00F842E4" w:rsidRPr="00EB6845">
        <w:rPr>
          <w:rtl/>
        </w:rPr>
        <w:t xml:space="preserve">، </w:t>
      </w:r>
      <w:r w:rsidR="004C1D6F" w:rsidRPr="00EB6845">
        <w:rPr>
          <w:rtl/>
        </w:rPr>
        <w:t>خطبه</w:t>
      </w:r>
      <w:r w:rsidR="00F842E4" w:rsidRPr="00EB6845">
        <w:rPr>
          <w:rtl/>
        </w:rPr>
        <w:t xml:space="preserve">. </w:t>
      </w:r>
      <w:r w:rsidR="004C1D6F" w:rsidRPr="00EB6845">
        <w:rPr>
          <w:rtl/>
        </w:rPr>
        <w:t>147</w:t>
      </w:r>
      <w:r w:rsidR="00F842E4" w:rsidRPr="00EB6845">
        <w:rPr>
          <w:rtl/>
        </w:rPr>
        <w:t xml:space="preserve">. </w:t>
      </w:r>
    </w:p>
    <w:p w:rsidR="005D548F" w:rsidRDefault="00EB6845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2" w:name="_Toc425848295"/>
      <w:r w:rsidR="005D548F">
        <w:rPr>
          <w:rtl/>
          <w:lang w:bidi="fa-IR"/>
        </w:rPr>
        <w:lastRenderedPageBreak/>
        <w:t>لزوم پیکار با نفاق</w:t>
      </w:r>
      <w:bookmarkEnd w:id="52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مشکل تر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مبارزه ها مبارزه بانفاق است که مبارزه با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رکهائ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احمقها را وس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له قرار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از 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کار با کفر به مراتب مشکلتر است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را در جنگ با کفر مبارزه با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جر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مکشوف و ظاهر و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پرده است و اما مبارزه با نفاق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در حق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قت مبارزه با کفر مستور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نفاق دورو دارد</w:t>
      </w:r>
      <w:r w:rsidR="00F842E4">
        <w:rPr>
          <w:rtl/>
          <w:lang w:bidi="fa-IR"/>
        </w:rPr>
        <w:t xml:space="preserve">،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 ظاهر که اسلام است و مسلمان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ک رو باطن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که کفر است و 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طنت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درک آن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توده ها و مردم عاد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 دشوار و گاه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رممکن است و لذا مبارزه با نفاقها غالبا به شکست برخورده است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توده ها شعاع درکشان از سرحد ظاهر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گذرد و نهفته را روشن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سازد و آنقدر برد ندارد که تا اعماق باطنها نفوذ کند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رالمؤمن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6B559C">
        <w:rPr>
          <w:rtl/>
          <w:lang w:bidi="fa-IR"/>
        </w:rPr>
        <w:t xml:space="preserve"> </w:t>
      </w:r>
      <w:r w:rsidR="004053DD" w:rsidRPr="004053DD">
        <w:rPr>
          <w:rStyle w:val="libAlaemChar"/>
          <w:rtl/>
        </w:rPr>
        <w:t>عليه‌السلام</w:t>
      </w:r>
      <w:r w:rsidR="006B559C">
        <w:rPr>
          <w:rtl/>
          <w:lang w:bidi="fa-IR"/>
        </w:rPr>
        <w:t xml:space="preserve"> </w:t>
      </w:r>
      <w:r>
        <w:rPr>
          <w:rtl/>
          <w:lang w:bidi="fa-IR"/>
        </w:rPr>
        <w:t>در نامه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محمد بن اب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بکر نوشت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F842E4">
        <w:rPr>
          <w:rtl/>
          <w:lang w:bidi="fa-IR"/>
        </w:rPr>
        <w:t xml:space="preserve">: </w:t>
      </w:r>
    </w:p>
    <w:p w:rsidR="004C1D6F" w:rsidRDefault="001E0F1D" w:rsidP="004C1D6F">
      <w:pPr>
        <w:pStyle w:val="libNormal"/>
        <w:rPr>
          <w:rtl/>
          <w:lang w:bidi="fa-IR"/>
        </w:rPr>
      </w:pPr>
      <w:r w:rsidRPr="001E0F1D">
        <w:rPr>
          <w:rStyle w:val="libAlaemChar"/>
          <w:rFonts w:eastAsia="KFGQPC Uthman Taha Naskh"/>
          <w:rtl/>
        </w:rPr>
        <w:t>(</w:t>
      </w:r>
      <w:r w:rsidR="000126BF" w:rsidRPr="000126BF">
        <w:rPr>
          <w:rStyle w:val="libHadithChar"/>
          <w:rtl/>
        </w:rPr>
        <w:t>و لقد قال لی رسول الله: انی لا اخاف علی امتی 174 مؤمنا و لا مشرکا، اما المؤمن فیمنعه الله بایمانه و اما المشرک فیقمعه الله بشرکه، و لکنی اخاف علیکم کل منافق الجنان عالم اللسان، یقول ما تعرفون و یفعل ما تنکرون</w:t>
      </w:r>
      <w:r w:rsidRPr="001E0F1D">
        <w:rPr>
          <w:rStyle w:val="libAlaemChar"/>
          <w:rFonts w:eastAsia="KFGQPC Uthman Taha Naskh"/>
          <w:rtl/>
        </w:rPr>
        <w:t>)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="004C1D6F" w:rsidRPr="005D548F">
        <w:rPr>
          <w:rStyle w:val="libFootnotenumChar"/>
          <w:rtl/>
          <w:lang w:bidi="fa-IR"/>
        </w:rPr>
        <w:t>1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«پ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غمبر به من گفت من بر امتم از مؤمن و مشرک نم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ترسم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مؤمن را خداوند به سبب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مانش باز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دارد و مشرک را به خاطر سرکش خوار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لکن بر شما از هر منافق دل دانا زبان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ترسم که آنچه را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پسند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و آنچه را ناشا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سته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کند»</w:t>
      </w:r>
      <w:r w:rsidR="00F842E4">
        <w:rPr>
          <w:rtl/>
          <w:lang w:bidi="fa-IR"/>
        </w:rPr>
        <w:t xml:space="preserve">. </w:t>
      </w:r>
    </w:p>
    <w:p w:rsidR="00F67610" w:rsidRDefault="004C1D6F" w:rsidP="004C1D6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نجا رسول الله از ناح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ه نفاق و منافق اعلام خطر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عامه امت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خبر و ناآگاهند و از ظاهرها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F842E4">
        <w:rPr>
          <w:rtl/>
          <w:lang w:bidi="fa-IR"/>
        </w:rPr>
        <w:t>.</w:t>
      </w:r>
      <w:r w:rsidR="006B559C">
        <w:rPr>
          <w:rtl/>
          <w:lang w:bidi="fa-IR"/>
        </w:rPr>
        <w:t xml:space="preserve"> </w:t>
      </w:r>
      <w:r w:rsidR="006B559C" w:rsidRPr="005D548F">
        <w:rPr>
          <w:rStyle w:val="libFootnotenumChar"/>
          <w:rtl/>
          <w:lang w:bidi="fa-IR"/>
        </w:rPr>
        <w:t>(</w:t>
      </w:r>
      <w:r w:rsidRPr="005D548F">
        <w:rPr>
          <w:rStyle w:val="libFootnotenumChar"/>
          <w:rtl/>
          <w:lang w:bidi="fa-IR"/>
        </w:rPr>
        <w:t>2</w:t>
      </w:r>
      <w:r w:rsidR="006B559C" w:rsidRPr="005D548F">
        <w:rPr>
          <w:rStyle w:val="libFootnotenumChar"/>
          <w:rtl/>
          <w:lang w:bidi="fa-IR"/>
        </w:rPr>
        <w:t>)</w:t>
      </w:r>
      <w:r w:rsidR="006B559C">
        <w:rPr>
          <w:rtl/>
          <w:lang w:bidi="fa-IR"/>
        </w:rPr>
        <w:t xml:space="preserve"> 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  <w:r>
        <w:rPr>
          <w:rtl/>
          <w:lang w:bidi="fa-IR"/>
        </w:rPr>
        <w:t>و با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د توجه داشت که هر اندازه احمق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اد باشد بازار نفاق داغ تر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مبارزه با احمق و حماقت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مبارزه با نفاق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هست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را احمق ابزار دست منافق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قهرا مبارزه با احمق و حماقت خلع سلاح کردن منافق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شمش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از دست منافق گرفتن است</w:t>
      </w:r>
      <w:r w:rsidR="00F842E4">
        <w:rPr>
          <w:rtl/>
          <w:lang w:bidi="fa-IR"/>
        </w:rPr>
        <w:t>.</w:t>
      </w:r>
      <w:r w:rsidR="00AF3046">
        <w:rPr>
          <w:rtl/>
          <w:lang w:bidi="fa-IR"/>
        </w:rPr>
        <w:t xml:space="preserve"> </w:t>
      </w:r>
    </w:p>
    <w:p w:rsidR="00F67610" w:rsidRDefault="00F67610" w:rsidP="00F67610">
      <w:pPr>
        <w:pStyle w:val="Heading2"/>
        <w:rPr>
          <w:rFonts w:eastAsia="B Badr" w:hint="cs"/>
          <w:rtl/>
        </w:rPr>
      </w:pPr>
      <w:r>
        <w:rPr>
          <w:rFonts w:eastAsia="B Badr"/>
          <w:rtl/>
        </w:rPr>
        <w:br w:type="page"/>
      </w:r>
      <w:bookmarkStart w:id="53" w:name="_Toc425848296"/>
      <w:r>
        <w:rPr>
          <w:rFonts w:eastAsia="B Badr" w:hint="cs"/>
          <w:rtl/>
        </w:rPr>
        <w:lastRenderedPageBreak/>
        <w:t>پی نوشت ها :</w:t>
      </w:r>
      <w:bookmarkEnd w:id="53"/>
      <w:r>
        <w:rPr>
          <w:rFonts w:eastAsia="B Badr" w:hint="cs"/>
          <w:rtl/>
        </w:rPr>
        <w:t xml:space="preserve"> </w:t>
      </w:r>
    </w:p>
    <w:p w:rsidR="00F67610" w:rsidRDefault="00F67610" w:rsidP="00F67610">
      <w:pPr>
        <w:pStyle w:val="libNormal"/>
        <w:rPr>
          <w:rFonts w:eastAsia="B Badr" w:hint="cs"/>
          <w:rtl/>
        </w:rPr>
      </w:pPr>
    </w:p>
    <w:p w:rsidR="005D548F" w:rsidRPr="00F67610" w:rsidRDefault="006B559C" w:rsidP="00F67610">
      <w:pPr>
        <w:pStyle w:val="libFootnote"/>
        <w:rPr>
          <w:rtl/>
        </w:rPr>
      </w:pPr>
      <w:r w:rsidRPr="00F67610">
        <w:rPr>
          <w:rFonts w:eastAsia="B Badr"/>
          <w:rtl/>
        </w:rPr>
        <w:t>(</w:t>
      </w:r>
      <w:r w:rsidR="004C1D6F" w:rsidRPr="00F67610">
        <w:rPr>
          <w:rFonts w:eastAsia="B Badr"/>
          <w:rtl/>
        </w:rPr>
        <w:t>1</w:t>
      </w:r>
      <w:r w:rsidRPr="00F67610">
        <w:rPr>
          <w:rFonts w:eastAsia="B Badr"/>
          <w:rtl/>
        </w:rPr>
        <w:t>)</w:t>
      </w:r>
      <w:r w:rsidRPr="00F67610">
        <w:rPr>
          <w:rtl/>
        </w:rPr>
        <w:t xml:space="preserve"> </w:t>
      </w:r>
      <w:r w:rsidR="004C1D6F" w:rsidRPr="00F67610">
        <w:rPr>
          <w:rtl/>
        </w:rPr>
        <w:t>نهج البلاغه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نامه 27</w:t>
      </w:r>
      <w:r w:rsidR="00F842E4" w:rsidRPr="00F67610">
        <w:rPr>
          <w:rtl/>
        </w:rPr>
        <w:t xml:space="preserve">. </w:t>
      </w:r>
    </w:p>
    <w:p w:rsidR="004C1D6F" w:rsidRPr="00F67610" w:rsidRDefault="006B559C" w:rsidP="00F67610">
      <w:pPr>
        <w:pStyle w:val="libFootnote"/>
        <w:rPr>
          <w:rtl/>
        </w:rPr>
      </w:pPr>
      <w:r w:rsidRPr="00F67610">
        <w:rPr>
          <w:rFonts w:eastAsia="B Badr"/>
          <w:rtl/>
        </w:rPr>
        <w:t>(</w:t>
      </w:r>
      <w:r w:rsidR="004C1D6F" w:rsidRPr="00F67610">
        <w:rPr>
          <w:rFonts w:eastAsia="B Badr"/>
          <w:rtl/>
        </w:rPr>
        <w:t>2</w:t>
      </w:r>
      <w:r w:rsidRPr="00F67610">
        <w:rPr>
          <w:rFonts w:eastAsia="B Badr"/>
          <w:rtl/>
        </w:rPr>
        <w:t>)</w:t>
      </w:r>
      <w:r w:rsidRPr="00F67610">
        <w:rPr>
          <w:rtl/>
        </w:rPr>
        <w:t xml:space="preserve"> </w:t>
      </w:r>
      <w:r w:rsidR="004C1D6F" w:rsidRPr="00F67610">
        <w:rPr>
          <w:rtl/>
        </w:rPr>
        <w:t>و لذا در طول تار</w:t>
      </w:r>
      <w:r w:rsidR="008E5BD8" w:rsidRPr="00F67610">
        <w:rPr>
          <w:rtl/>
        </w:rPr>
        <w:t>ی</w:t>
      </w:r>
      <w:r w:rsidR="004C1D6F" w:rsidRPr="00F67610">
        <w:rPr>
          <w:rtl/>
        </w:rPr>
        <w:t>خ اسلام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ب</w:t>
      </w:r>
      <w:r w:rsidR="008E5BD8" w:rsidRPr="00F67610">
        <w:rPr>
          <w:rtl/>
        </w:rPr>
        <w:t>ی</w:t>
      </w:r>
      <w:r w:rsidR="004C1D6F" w:rsidRPr="00F67610">
        <w:rPr>
          <w:rtl/>
        </w:rPr>
        <w:t>ن</w:t>
      </w:r>
      <w:r w:rsidR="008E5BD8" w:rsidRPr="00F67610">
        <w:rPr>
          <w:rtl/>
        </w:rPr>
        <w:t>ی</w:t>
      </w:r>
      <w:r w:rsidR="004C1D6F" w:rsidRPr="00F67610">
        <w:rPr>
          <w:rtl/>
        </w:rPr>
        <w:t>م هر وقت مصلحت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به خاطر مردم و اصلاح وضع اجتماع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و د</w:t>
      </w:r>
      <w:r w:rsidR="008E5BD8" w:rsidRPr="00F67610">
        <w:rPr>
          <w:rtl/>
        </w:rPr>
        <w:t>ی</w:t>
      </w:r>
      <w:r w:rsidR="004C1D6F" w:rsidRPr="00F67610">
        <w:rPr>
          <w:rtl/>
        </w:rPr>
        <w:t>ن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آنان ق</w:t>
      </w:r>
      <w:r w:rsidR="008E5BD8" w:rsidRPr="00F67610">
        <w:rPr>
          <w:rtl/>
        </w:rPr>
        <w:t>ی</w:t>
      </w:r>
      <w:r w:rsidR="004C1D6F" w:rsidRPr="00F67610">
        <w:rPr>
          <w:rtl/>
        </w:rPr>
        <w:t>ام کرده است و منافع سودجو</w:t>
      </w:r>
      <w:r w:rsidR="008E5BD8" w:rsidRPr="00F67610">
        <w:rPr>
          <w:rtl/>
        </w:rPr>
        <w:t>ی</w:t>
      </w:r>
      <w:r w:rsidR="004C1D6F" w:rsidRPr="00F67610">
        <w:rPr>
          <w:rtl/>
        </w:rPr>
        <w:t>ان و ب</w:t>
      </w:r>
      <w:r w:rsidR="008E5BD8" w:rsidRPr="00F67610">
        <w:rPr>
          <w:rtl/>
        </w:rPr>
        <w:t>ی</w:t>
      </w:r>
      <w:r w:rsidR="004C1D6F" w:rsidRPr="00F67610">
        <w:rPr>
          <w:rtl/>
        </w:rPr>
        <w:t>داد گران به مخاطره افتاده است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آنها بلا فاصله لباس قدس پوش</w:t>
      </w:r>
      <w:r w:rsidR="008E5BD8" w:rsidRPr="00F67610">
        <w:rPr>
          <w:rtl/>
        </w:rPr>
        <w:t>ی</w:t>
      </w:r>
      <w:r w:rsidR="004C1D6F" w:rsidRPr="00F67610">
        <w:rPr>
          <w:rtl/>
        </w:rPr>
        <w:t>ده اند و به تقو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و د</w:t>
      </w:r>
      <w:r w:rsidR="008E5BD8" w:rsidRPr="00F67610">
        <w:rPr>
          <w:rtl/>
        </w:rPr>
        <w:t>ی</w:t>
      </w:r>
      <w:r w:rsidR="004C1D6F" w:rsidRPr="00F67610">
        <w:rPr>
          <w:rtl/>
        </w:rPr>
        <w:t>ن تظاهر کرده اند</w:t>
      </w:r>
      <w:r w:rsidR="00F842E4" w:rsidRPr="00F67610">
        <w:rPr>
          <w:rtl/>
        </w:rPr>
        <w:t xml:space="preserve">. </w:t>
      </w:r>
      <w:r w:rsidR="004C1D6F" w:rsidRPr="00F67610">
        <w:rPr>
          <w:rtl/>
        </w:rPr>
        <w:t>مأمون الرش</w:t>
      </w:r>
      <w:r w:rsidR="008E5BD8" w:rsidRPr="00F67610">
        <w:rPr>
          <w:rtl/>
        </w:rPr>
        <w:t>ی</w:t>
      </w:r>
      <w:r w:rsidR="004C1D6F" w:rsidRPr="00F67610">
        <w:rPr>
          <w:rtl/>
        </w:rPr>
        <w:t>د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خل</w:t>
      </w:r>
      <w:r w:rsidR="008E5BD8" w:rsidRPr="00F67610">
        <w:rPr>
          <w:rtl/>
        </w:rPr>
        <w:t>ی</w:t>
      </w:r>
      <w:r w:rsidR="004C1D6F" w:rsidRPr="00F67610">
        <w:rPr>
          <w:rtl/>
        </w:rPr>
        <w:t>فه عباس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که ع</w:t>
      </w:r>
      <w:r w:rsidR="008E5BD8" w:rsidRPr="00F67610">
        <w:rPr>
          <w:rtl/>
        </w:rPr>
        <w:t>ی</w:t>
      </w:r>
      <w:r w:rsidR="004C1D6F" w:rsidRPr="00F67610">
        <w:rPr>
          <w:rtl/>
        </w:rPr>
        <w:t>اش</w:t>
      </w:r>
      <w:r w:rsidR="008E5BD8" w:rsidRPr="00F67610">
        <w:rPr>
          <w:rtl/>
        </w:rPr>
        <w:t>ی</w:t>
      </w:r>
      <w:r w:rsidR="004C1D6F" w:rsidRPr="00F67610">
        <w:rPr>
          <w:rtl/>
        </w:rPr>
        <w:t>ها و اسرافها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او در تار</w:t>
      </w:r>
      <w:r w:rsidR="008E5BD8" w:rsidRPr="00F67610">
        <w:rPr>
          <w:rtl/>
        </w:rPr>
        <w:t>ی</w:t>
      </w:r>
      <w:r w:rsidR="004C1D6F" w:rsidRPr="00F67610">
        <w:rPr>
          <w:rtl/>
        </w:rPr>
        <w:t>خ زمامداران معروف و مشهور است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چون علو</w:t>
      </w:r>
      <w:r w:rsidR="008E5BD8" w:rsidRPr="00F67610">
        <w:rPr>
          <w:rtl/>
        </w:rPr>
        <w:t>ی</w:t>
      </w:r>
      <w:r w:rsidR="004C1D6F" w:rsidRPr="00F67610">
        <w:rPr>
          <w:rtl/>
        </w:rPr>
        <w:t>ان را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ب</w:t>
      </w:r>
      <w:r w:rsidR="008E5BD8" w:rsidRPr="00F67610">
        <w:rPr>
          <w:rtl/>
        </w:rPr>
        <w:t>ی</w:t>
      </w:r>
      <w:r w:rsidR="004C1D6F" w:rsidRPr="00F67610">
        <w:rPr>
          <w:rtl/>
        </w:rPr>
        <w:t>ند که دست به نهضت زده اند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جبه اش را وصله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زند و با لباس وصله دار در اجتماعات ظاهر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گردد که ابوحن</w:t>
      </w:r>
      <w:r w:rsidR="008E5BD8" w:rsidRPr="00F67610">
        <w:rPr>
          <w:rtl/>
        </w:rPr>
        <w:t>ی</w:t>
      </w:r>
      <w:r w:rsidR="004C1D6F" w:rsidRPr="00F67610">
        <w:rPr>
          <w:rtl/>
        </w:rPr>
        <w:t>فه اسکاف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که از درهم و د</w:t>
      </w:r>
      <w:r w:rsidR="008E5BD8" w:rsidRPr="00F67610">
        <w:rPr>
          <w:rtl/>
        </w:rPr>
        <w:t>ی</w:t>
      </w:r>
      <w:r w:rsidR="004C1D6F" w:rsidRPr="00F67610">
        <w:rPr>
          <w:rtl/>
        </w:rPr>
        <w:t>نار او ن</w:t>
      </w:r>
      <w:r w:rsidR="008E5BD8" w:rsidRPr="00F67610">
        <w:rPr>
          <w:rtl/>
        </w:rPr>
        <w:t>ی</w:t>
      </w:r>
      <w:r w:rsidR="004C1D6F" w:rsidRPr="00F67610">
        <w:rPr>
          <w:rtl/>
        </w:rPr>
        <w:t>ز استفاده نکرده و بهره ا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نبرده است</w:t>
      </w:r>
      <w:r w:rsidR="00F842E4" w:rsidRPr="00F67610">
        <w:rPr>
          <w:rtl/>
        </w:rPr>
        <w:t xml:space="preserve">، </w:t>
      </w:r>
      <w:r w:rsidR="004C1D6F" w:rsidRPr="00F67610">
        <w:rPr>
          <w:rtl/>
        </w:rPr>
        <w:t>مأمون را بر ا</w:t>
      </w:r>
      <w:r w:rsidR="008E5BD8" w:rsidRPr="00F67610">
        <w:rPr>
          <w:rtl/>
        </w:rPr>
        <w:t>ی</w:t>
      </w:r>
      <w:r w:rsidR="004C1D6F" w:rsidRPr="00F67610">
        <w:rPr>
          <w:rtl/>
        </w:rPr>
        <w:t>ن کار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ستا</w:t>
      </w:r>
      <w:r w:rsidR="008E5BD8" w:rsidRPr="00F67610">
        <w:rPr>
          <w:rtl/>
        </w:rPr>
        <w:t>ی</w:t>
      </w:r>
      <w:r w:rsidR="004C1D6F" w:rsidRPr="00F67610">
        <w:rPr>
          <w:rtl/>
        </w:rPr>
        <w:t>د و مدح م</w:t>
      </w:r>
      <w:r w:rsidR="008E5BD8" w:rsidRPr="00F67610">
        <w:rPr>
          <w:rtl/>
        </w:rPr>
        <w:t>ی</w:t>
      </w:r>
      <w:r w:rsidR="004C1D6F" w:rsidRPr="00F67610">
        <w:rPr>
          <w:rtl/>
        </w:rPr>
        <w:t xml:space="preserve"> گو</w:t>
      </w:r>
      <w:r w:rsidR="008E5BD8" w:rsidRPr="00F67610">
        <w:rPr>
          <w:rtl/>
        </w:rPr>
        <w:t>ی</w:t>
      </w:r>
      <w:r w:rsidR="004C1D6F" w:rsidRPr="00F67610">
        <w:rPr>
          <w:rtl/>
        </w:rPr>
        <w:t>د</w:t>
      </w:r>
      <w:r w:rsidR="00F842E4" w:rsidRPr="00F67610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F67610" w:rsidTr="009C4874">
        <w:trPr>
          <w:trHeight w:val="350"/>
        </w:trPr>
        <w:tc>
          <w:tcPr>
            <w:tcW w:w="4288" w:type="dxa"/>
            <w:shd w:val="clear" w:color="auto" w:fill="auto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مأمون، آن کز ملوک دولت 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67610" w:rsidRDefault="00F67610" w:rsidP="00F6761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هرگز چون او ندید تازی و دهقان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610" w:rsidTr="009C4874">
        <w:trPr>
          <w:trHeight w:val="350"/>
        </w:trPr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جبه ای از خز بداشت برتن و چندان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سوده و فرسوده گشت بر وی و خلقان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610" w:rsidTr="009C4874">
        <w:trPr>
          <w:trHeight w:val="350"/>
        </w:trPr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مرندما را از آن فزود تعجب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کردند از وی سؤال از سبب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610" w:rsidTr="009C4874">
        <w:trPr>
          <w:trHeight w:val="350"/>
        </w:trPr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گفت زشاهان حدیث ماند باقی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67610" w:rsidRDefault="00F67610" w:rsidP="00F67610">
            <w:pPr>
              <w:pStyle w:val="libPoemFootnote"/>
              <w:rPr>
                <w:rtl/>
              </w:rPr>
            </w:pPr>
            <w:r w:rsidRPr="00F67610">
              <w:rPr>
                <w:rtl/>
              </w:rPr>
              <w:t>در عرب و در عجم نه توزی و کتان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D6F" w:rsidRPr="00F67610" w:rsidRDefault="004C1D6F" w:rsidP="00F67610">
      <w:pPr>
        <w:pStyle w:val="libFootnote"/>
        <w:rPr>
          <w:rtl/>
        </w:rPr>
      </w:pPr>
      <w:r w:rsidRPr="00F67610">
        <w:rPr>
          <w:rtl/>
        </w:rPr>
        <w:t>و د</w:t>
      </w:r>
      <w:r w:rsidR="008E5BD8" w:rsidRPr="00F67610">
        <w:rPr>
          <w:rtl/>
        </w:rPr>
        <w:t>ی</w:t>
      </w:r>
      <w:r w:rsidRPr="00F67610">
        <w:rPr>
          <w:rtl/>
        </w:rPr>
        <w:t>گران هر کدام به نحو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س</w:t>
      </w:r>
      <w:r w:rsidR="008E5BD8" w:rsidRPr="00F67610">
        <w:rPr>
          <w:rtl/>
        </w:rPr>
        <w:t>ی</w:t>
      </w:r>
      <w:r w:rsidRPr="00F67610">
        <w:rPr>
          <w:rtl/>
        </w:rPr>
        <w:t>است مخرب و کوبنده «قرآن بر ن</w:t>
      </w:r>
      <w:r w:rsidR="008E5BD8" w:rsidRPr="00F67610">
        <w:rPr>
          <w:rtl/>
        </w:rPr>
        <w:t>ی</w:t>
      </w:r>
      <w:r w:rsidRPr="00F67610">
        <w:rPr>
          <w:rtl/>
        </w:rPr>
        <w:t>زه» را پ</w:t>
      </w:r>
      <w:r w:rsidR="008E5BD8" w:rsidRPr="00F67610">
        <w:rPr>
          <w:rtl/>
        </w:rPr>
        <w:t>ی</w:t>
      </w:r>
      <w:r w:rsidRPr="00F67610">
        <w:rPr>
          <w:rtl/>
        </w:rPr>
        <w:t>ش گرفتند و تمام زحمتها و فداکار</w:t>
      </w:r>
      <w:r w:rsidR="008E5BD8" w:rsidRPr="00F67610">
        <w:rPr>
          <w:rtl/>
        </w:rPr>
        <w:t>ی</w:t>
      </w:r>
      <w:r w:rsidRPr="00F67610">
        <w:rPr>
          <w:rtl/>
        </w:rPr>
        <w:t>ها را درهم کوب</w:t>
      </w:r>
      <w:r w:rsidR="008E5BD8" w:rsidRPr="00F67610">
        <w:rPr>
          <w:rtl/>
        </w:rPr>
        <w:t>ی</w:t>
      </w:r>
      <w:r w:rsidRPr="00F67610">
        <w:rPr>
          <w:rtl/>
        </w:rPr>
        <w:t>دند و نهضتها را در نطفه خفه کردند و ا</w:t>
      </w:r>
      <w:r w:rsidR="008E5BD8" w:rsidRPr="00F67610">
        <w:rPr>
          <w:rtl/>
        </w:rPr>
        <w:t>ی</w:t>
      </w:r>
      <w:r w:rsidRPr="00F67610">
        <w:rPr>
          <w:rtl/>
        </w:rPr>
        <w:t>ن ن</w:t>
      </w:r>
      <w:r w:rsidR="008E5BD8" w:rsidRPr="00F67610">
        <w:rPr>
          <w:rtl/>
        </w:rPr>
        <w:t>ی</w:t>
      </w:r>
      <w:r w:rsidRPr="00F67610">
        <w:rPr>
          <w:rtl/>
        </w:rPr>
        <w:t>ست جز از جهالت و نادان</w:t>
      </w:r>
      <w:r w:rsidR="008E5BD8" w:rsidRPr="00F67610">
        <w:rPr>
          <w:rtl/>
        </w:rPr>
        <w:t>ی</w:t>
      </w:r>
      <w:r w:rsidRPr="00F67610">
        <w:rPr>
          <w:rtl/>
        </w:rPr>
        <w:t xml:space="preserve"> مردم که ما ب</w:t>
      </w:r>
      <w:r w:rsidR="008E5BD8" w:rsidRPr="00F67610">
        <w:rPr>
          <w:rtl/>
        </w:rPr>
        <w:t>ی</w:t>
      </w:r>
      <w:r w:rsidRPr="00F67610">
        <w:rPr>
          <w:rtl/>
        </w:rPr>
        <w:t>ن شعارها و واقع</w:t>
      </w:r>
      <w:r w:rsidR="008E5BD8" w:rsidRPr="00F67610">
        <w:rPr>
          <w:rtl/>
        </w:rPr>
        <w:t>ی</w:t>
      </w:r>
      <w:r w:rsidRPr="00F67610">
        <w:rPr>
          <w:rtl/>
        </w:rPr>
        <w:t>ات</w:t>
      </w:r>
      <w:r w:rsidR="00F842E4" w:rsidRPr="00F67610">
        <w:rPr>
          <w:rtl/>
        </w:rPr>
        <w:t xml:space="preserve">، </w:t>
      </w:r>
      <w:r w:rsidRPr="00F67610">
        <w:rPr>
          <w:rtl/>
        </w:rPr>
        <w:t>تم</w:t>
      </w:r>
      <w:r w:rsidR="008E5BD8" w:rsidRPr="00F67610">
        <w:rPr>
          <w:rtl/>
        </w:rPr>
        <w:t>ی</w:t>
      </w:r>
      <w:r w:rsidRPr="00F67610">
        <w:rPr>
          <w:rtl/>
        </w:rPr>
        <w:t>ز نم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د هند و از ا</w:t>
      </w:r>
      <w:r w:rsidR="008E5BD8" w:rsidRPr="00F67610">
        <w:rPr>
          <w:rtl/>
        </w:rPr>
        <w:t>ی</w:t>
      </w:r>
      <w:r w:rsidRPr="00F67610">
        <w:rPr>
          <w:rtl/>
        </w:rPr>
        <w:t>نرو راه نهضت و اصلاح را به رو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خو</w:t>
      </w:r>
      <w:r w:rsidR="008E5BD8" w:rsidRPr="00F67610">
        <w:rPr>
          <w:rtl/>
        </w:rPr>
        <w:t>ی</w:t>
      </w:r>
      <w:r w:rsidRPr="00F67610">
        <w:rPr>
          <w:rtl/>
        </w:rPr>
        <w:t>ش بستند و آنگاه ب</w:t>
      </w:r>
      <w:r w:rsidR="008E5BD8" w:rsidRPr="00F67610">
        <w:rPr>
          <w:rtl/>
        </w:rPr>
        <w:t>ی</w:t>
      </w:r>
      <w:r w:rsidRPr="00F67610">
        <w:rPr>
          <w:rtl/>
        </w:rPr>
        <w:t>دار گشتند که مقدمات همه خنث</w:t>
      </w:r>
      <w:r w:rsidR="008E5BD8" w:rsidRPr="00F67610">
        <w:rPr>
          <w:rtl/>
        </w:rPr>
        <w:t>ی</w:t>
      </w:r>
      <w:r w:rsidRPr="00F67610">
        <w:rPr>
          <w:rtl/>
        </w:rPr>
        <w:t xml:space="preserve"> گشته و با</w:t>
      </w:r>
      <w:r w:rsidR="008E5BD8" w:rsidRPr="00F67610">
        <w:rPr>
          <w:rtl/>
        </w:rPr>
        <w:t>ی</w:t>
      </w:r>
      <w:r w:rsidRPr="00F67610">
        <w:rPr>
          <w:rtl/>
        </w:rPr>
        <w:t>د راه را باز از سرگرفت</w:t>
      </w:r>
      <w:r w:rsidR="00F842E4" w:rsidRPr="00F67610">
        <w:rPr>
          <w:rtl/>
        </w:rPr>
        <w:t xml:space="preserve">. </w:t>
      </w:r>
    </w:p>
    <w:p w:rsidR="004C1D6F" w:rsidRPr="00F67610" w:rsidRDefault="004C1D6F" w:rsidP="00F67610">
      <w:pPr>
        <w:pStyle w:val="libFootnote"/>
        <w:rPr>
          <w:rtl/>
        </w:rPr>
      </w:pPr>
      <w:r w:rsidRPr="00F67610">
        <w:rPr>
          <w:rtl/>
        </w:rPr>
        <w:t>از جمله نکته ها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بزرگ</w:t>
      </w:r>
      <w:r w:rsidR="008E5BD8" w:rsidRPr="00F67610">
        <w:rPr>
          <w:rtl/>
        </w:rPr>
        <w:t>ی</w:t>
      </w:r>
      <w:r w:rsidRPr="00F67610">
        <w:rPr>
          <w:rtl/>
        </w:rPr>
        <w:t xml:space="preserve"> که از س</w:t>
      </w:r>
      <w:r w:rsidR="008E5BD8" w:rsidRPr="00F67610">
        <w:rPr>
          <w:rtl/>
        </w:rPr>
        <w:t>ی</w:t>
      </w:r>
      <w:r w:rsidRPr="00F67610">
        <w:rPr>
          <w:rtl/>
        </w:rPr>
        <w:t>رت عل</w:t>
      </w:r>
      <w:r w:rsidR="008E5BD8" w:rsidRPr="00F67610">
        <w:rPr>
          <w:rtl/>
        </w:rPr>
        <w:t>ی</w:t>
      </w:r>
      <w:r w:rsidRPr="00F67610">
        <w:rPr>
          <w:rtl/>
        </w:rPr>
        <w:t xml:space="preserve"> م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آموز</w:t>
      </w:r>
      <w:r w:rsidR="008E5BD8" w:rsidRPr="00F67610">
        <w:rPr>
          <w:rtl/>
        </w:rPr>
        <w:t>ی</w:t>
      </w:r>
      <w:r w:rsidRPr="00F67610">
        <w:rPr>
          <w:rtl/>
        </w:rPr>
        <w:t>م ا</w:t>
      </w:r>
      <w:r w:rsidR="008E5BD8" w:rsidRPr="00F67610">
        <w:rPr>
          <w:rtl/>
        </w:rPr>
        <w:t>ی</w:t>
      </w:r>
      <w:r w:rsidRPr="00F67610">
        <w:rPr>
          <w:rtl/>
        </w:rPr>
        <w:t>ن است که ا</w:t>
      </w:r>
      <w:r w:rsidR="008E5BD8" w:rsidRPr="00F67610">
        <w:rPr>
          <w:rtl/>
        </w:rPr>
        <w:t>ی</w:t>
      </w:r>
      <w:r w:rsidRPr="00F67610">
        <w:rPr>
          <w:rtl/>
        </w:rPr>
        <w:t>ن چن</w:t>
      </w:r>
      <w:r w:rsidR="008E5BD8" w:rsidRPr="00F67610">
        <w:rPr>
          <w:rtl/>
        </w:rPr>
        <w:t>ی</w:t>
      </w:r>
      <w:r w:rsidRPr="00F67610">
        <w:rPr>
          <w:rtl/>
        </w:rPr>
        <w:t>ن مبارزه ا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اختصاص به جمع</w:t>
      </w:r>
      <w:r w:rsidR="008E5BD8" w:rsidRPr="00F67610">
        <w:rPr>
          <w:rtl/>
        </w:rPr>
        <w:t>ی</w:t>
      </w:r>
      <w:r w:rsidRPr="00F67610">
        <w:rPr>
          <w:rtl/>
        </w:rPr>
        <w:t>ت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خاص ندارد بلکه در هر جا که عده ا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از مسلمانان و آنان که در ز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د</w:t>
      </w:r>
      <w:r w:rsidR="008E5BD8" w:rsidRPr="00F67610">
        <w:rPr>
          <w:rtl/>
        </w:rPr>
        <w:t>ی</w:t>
      </w:r>
      <w:r w:rsidRPr="00F67610">
        <w:rPr>
          <w:rtl/>
        </w:rPr>
        <w:t>ن قرار گرفته اند آلت پ</w:t>
      </w:r>
      <w:r w:rsidR="008E5BD8" w:rsidRPr="00F67610">
        <w:rPr>
          <w:rtl/>
        </w:rPr>
        <w:t>ی</w:t>
      </w:r>
      <w:r w:rsidRPr="00F67610">
        <w:rPr>
          <w:rtl/>
        </w:rPr>
        <w:t>شرفت ب</w:t>
      </w:r>
      <w:r w:rsidR="008E5BD8" w:rsidRPr="00F67610">
        <w:rPr>
          <w:rtl/>
        </w:rPr>
        <w:t>ی</w:t>
      </w:r>
      <w:r w:rsidRPr="00F67610">
        <w:rPr>
          <w:rtl/>
        </w:rPr>
        <w:t>گانگان و پ</w:t>
      </w:r>
      <w:r w:rsidR="008E5BD8" w:rsidRPr="00F67610">
        <w:rPr>
          <w:rtl/>
        </w:rPr>
        <w:t>ی</w:t>
      </w:r>
      <w:r w:rsidRPr="00F67610">
        <w:rPr>
          <w:rtl/>
        </w:rPr>
        <w:t>شبرد اهداف استعمار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شدند و استعمارگران برا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تضم</w:t>
      </w:r>
      <w:r w:rsidR="008E5BD8" w:rsidRPr="00F67610">
        <w:rPr>
          <w:rtl/>
        </w:rPr>
        <w:t>ی</w:t>
      </w:r>
      <w:r w:rsidRPr="00F67610">
        <w:rPr>
          <w:rtl/>
        </w:rPr>
        <w:t>ن منافع خود به آنان تترس کردند و آنان را برا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خو</w:t>
      </w:r>
      <w:r w:rsidR="008E5BD8" w:rsidRPr="00F67610">
        <w:rPr>
          <w:rtl/>
        </w:rPr>
        <w:t>ی</w:t>
      </w:r>
      <w:r w:rsidRPr="00F67610">
        <w:rPr>
          <w:rtl/>
        </w:rPr>
        <w:t>ش سپر گرفتند که مبارزه آنان بدون از ب</w:t>
      </w:r>
      <w:r w:rsidR="008E5BD8" w:rsidRPr="00F67610">
        <w:rPr>
          <w:rtl/>
        </w:rPr>
        <w:t>ی</w:t>
      </w:r>
      <w:r w:rsidRPr="00F67610">
        <w:rPr>
          <w:rtl/>
        </w:rPr>
        <w:t>ن بردن آن سپرها امکان پذ</w:t>
      </w:r>
      <w:r w:rsidR="008E5BD8" w:rsidRPr="00F67610">
        <w:rPr>
          <w:rtl/>
        </w:rPr>
        <w:t>ی</w:t>
      </w:r>
      <w:r w:rsidRPr="00F67610">
        <w:rPr>
          <w:rtl/>
        </w:rPr>
        <w:t>ر ن</w:t>
      </w:r>
      <w:r w:rsidR="008E5BD8" w:rsidRPr="00F67610">
        <w:rPr>
          <w:rtl/>
        </w:rPr>
        <w:t>ی</w:t>
      </w:r>
      <w:r w:rsidRPr="00F67610">
        <w:rPr>
          <w:rtl/>
        </w:rPr>
        <w:t>ست با</w:t>
      </w:r>
      <w:r w:rsidR="008E5BD8" w:rsidRPr="00F67610">
        <w:rPr>
          <w:rtl/>
        </w:rPr>
        <w:t>ی</w:t>
      </w:r>
      <w:r w:rsidRPr="00F67610">
        <w:rPr>
          <w:rtl/>
        </w:rPr>
        <w:t>د ابتدا با سپرها مبارزه کرد و آنها را از ب</w:t>
      </w:r>
      <w:r w:rsidR="008E5BD8" w:rsidRPr="00F67610">
        <w:rPr>
          <w:rtl/>
        </w:rPr>
        <w:t>ی</w:t>
      </w:r>
      <w:r w:rsidRPr="00F67610">
        <w:rPr>
          <w:rtl/>
        </w:rPr>
        <w:t>ن برد تا سد راه برطرف گردد و بتوان بر قلب دشمن حمله برد</w:t>
      </w:r>
      <w:r w:rsidR="00F842E4" w:rsidRPr="00F67610">
        <w:rPr>
          <w:rtl/>
        </w:rPr>
        <w:t xml:space="preserve">. </w:t>
      </w:r>
      <w:r w:rsidRPr="00F67610">
        <w:rPr>
          <w:rtl/>
        </w:rPr>
        <w:t>شا</w:t>
      </w:r>
      <w:r w:rsidR="008E5BD8" w:rsidRPr="00F67610">
        <w:rPr>
          <w:rtl/>
        </w:rPr>
        <w:t>ی</w:t>
      </w:r>
      <w:r w:rsidRPr="00F67610">
        <w:rPr>
          <w:rtl/>
        </w:rPr>
        <w:t>د تحر</w:t>
      </w:r>
      <w:r w:rsidR="008E5BD8" w:rsidRPr="00F67610">
        <w:rPr>
          <w:rtl/>
        </w:rPr>
        <w:t>ی</w:t>
      </w:r>
      <w:r w:rsidRPr="00F67610">
        <w:rPr>
          <w:rtl/>
        </w:rPr>
        <w:t>کات معاو</w:t>
      </w:r>
      <w:r w:rsidR="008E5BD8" w:rsidRPr="00F67610">
        <w:rPr>
          <w:rtl/>
        </w:rPr>
        <w:t>ی</w:t>
      </w:r>
      <w:r w:rsidRPr="00F67610">
        <w:rPr>
          <w:rtl/>
        </w:rPr>
        <w:t>ه در خرابکار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خوارج مؤثر بوده و بنابرا</w:t>
      </w:r>
      <w:r w:rsidR="008E5BD8" w:rsidRPr="00F67610">
        <w:rPr>
          <w:rtl/>
        </w:rPr>
        <w:t>ی</w:t>
      </w:r>
      <w:r w:rsidRPr="00F67610">
        <w:rPr>
          <w:rtl/>
        </w:rPr>
        <w:t>ن آن روز هم معاو</w:t>
      </w:r>
      <w:r w:rsidR="008E5BD8" w:rsidRPr="00F67610">
        <w:rPr>
          <w:rtl/>
        </w:rPr>
        <w:t>ی</w:t>
      </w:r>
      <w:r w:rsidRPr="00F67610">
        <w:rPr>
          <w:rtl/>
        </w:rPr>
        <w:t xml:space="preserve">ه و </w:t>
      </w:r>
      <w:r w:rsidR="008E5BD8" w:rsidRPr="00F67610">
        <w:rPr>
          <w:rtl/>
        </w:rPr>
        <w:t>ی</w:t>
      </w:r>
      <w:r w:rsidRPr="00F67610">
        <w:rPr>
          <w:rtl/>
        </w:rPr>
        <w:t>ا دست کم امثال اشعث بن ق</w:t>
      </w:r>
      <w:r w:rsidR="008E5BD8" w:rsidRPr="00F67610">
        <w:rPr>
          <w:rtl/>
        </w:rPr>
        <w:t>ی</w:t>
      </w:r>
      <w:r w:rsidRPr="00F67610">
        <w:rPr>
          <w:rtl/>
        </w:rPr>
        <w:t>س</w:t>
      </w:r>
      <w:r w:rsidR="00F842E4" w:rsidRPr="00F67610">
        <w:rPr>
          <w:rtl/>
        </w:rPr>
        <w:t xml:space="preserve">، </w:t>
      </w:r>
      <w:r w:rsidRPr="00F67610">
        <w:rPr>
          <w:rtl/>
        </w:rPr>
        <w:t>عناصر خرابکار و ناراحت به خوارج تترس کرده بودند</w:t>
      </w:r>
      <w:r w:rsidR="00F842E4" w:rsidRPr="00F67610">
        <w:rPr>
          <w:rtl/>
        </w:rPr>
        <w:t xml:space="preserve">. </w:t>
      </w:r>
    </w:p>
    <w:p w:rsidR="005D548F" w:rsidRPr="00F67610" w:rsidRDefault="004C1D6F" w:rsidP="00F67610">
      <w:pPr>
        <w:pStyle w:val="libFootnote"/>
        <w:rPr>
          <w:rtl/>
        </w:rPr>
      </w:pPr>
      <w:r w:rsidRPr="00F67610">
        <w:rPr>
          <w:rtl/>
        </w:rPr>
        <w:lastRenderedPageBreak/>
        <w:t>داستان خوارج ا</w:t>
      </w:r>
      <w:r w:rsidR="008E5BD8" w:rsidRPr="00F67610">
        <w:rPr>
          <w:rtl/>
        </w:rPr>
        <w:t>ی</w:t>
      </w:r>
      <w:r w:rsidRPr="00F67610">
        <w:rPr>
          <w:rtl/>
        </w:rPr>
        <w:t>ن حق</w:t>
      </w:r>
      <w:r w:rsidR="008E5BD8" w:rsidRPr="00F67610">
        <w:rPr>
          <w:rtl/>
        </w:rPr>
        <w:t>ی</w:t>
      </w:r>
      <w:r w:rsidRPr="00F67610">
        <w:rPr>
          <w:rtl/>
        </w:rPr>
        <w:t>قت را به ما م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آموزد که در هر نهضت</w:t>
      </w:r>
      <w:r w:rsidR="008E5BD8" w:rsidRPr="00F67610">
        <w:rPr>
          <w:rtl/>
        </w:rPr>
        <w:t>ی</w:t>
      </w:r>
      <w:r w:rsidRPr="00F67610">
        <w:rPr>
          <w:rtl/>
        </w:rPr>
        <w:t xml:space="preserve"> اول با</w:t>
      </w:r>
      <w:r w:rsidR="008E5BD8" w:rsidRPr="00F67610">
        <w:rPr>
          <w:rtl/>
        </w:rPr>
        <w:t>ی</w:t>
      </w:r>
      <w:r w:rsidRPr="00F67610">
        <w:rPr>
          <w:rtl/>
        </w:rPr>
        <w:t>د سپرها را نابود کرد و با حماقتها جنگ</w:t>
      </w:r>
      <w:r w:rsidR="008E5BD8" w:rsidRPr="00F67610">
        <w:rPr>
          <w:rtl/>
        </w:rPr>
        <w:t>ی</w:t>
      </w:r>
      <w:r w:rsidRPr="00F67610">
        <w:rPr>
          <w:rtl/>
        </w:rPr>
        <w:t>د</w:t>
      </w:r>
      <w:r w:rsidR="00F842E4" w:rsidRPr="00F67610">
        <w:rPr>
          <w:rtl/>
        </w:rPr>
        <w:t xml:space="preserve">، </w:t>
      </w:r>
      <w:r w:rsidRPr="00F67610">
        <w:rPr>
          <w:rtl/>
        </w:rPr>
        <w:t>همچنانکه عل</w:t>
      </w:r>
      <w:r w:rsidR="008E5BD8" w:rsidRPr="00F67610">
        <w:rPr>
          <w:rtl/>
        </w:rPr>
        <w:t>ی</w:t>
      </w:r>
      <w:r w:rsidRPr="00F67610">
        <w:rPr>
          <w:rtl/>
        </w:rPr>
        <w:t xml:space="preserve"> پس از جر</w:t>
      </w:r>
      <w:r w:rsidR="008E5BD8" w:rsidRPr="00F67610">
        <w:rPr>
          <w:rtl/>
        </w:rPr>
        <w:t>ی</w:t>
      </w:r>
      <w:r w:rsidRPr="00F67610">
        <w:rPr>
          <w:rtl/>
        </w:rPr>
        <w:t>ان تحک</w:t>
      </w:r>
      <w:r w:rsidR="008E5BD8" w:rsidRPr="00F67610">
        <w:rPr>
          <w:rtl/>
        </w:rPr>
        <w:t>ی</w:t>
      </w:r>
      <w:r w:rsidRPr="00F67610">
        <w:rPr>
          <w:rtl/>
        </w:rPr>
        <w:t>م</w:t>
      </w:r>
      <w:r w:rsidR="00F842E4" w:rsidRPr="00F67610">
        <w:rPr>
          <w:rtl/>
        </w:rPr>
        <w:t xml:space="preserve">، </w:t>
      </w:r>
      <w:r w:rsidRPr="00F67610">
        <w:rPr>
          <w:rtl/>
        </w:rPr>
        <w:t>اول به خوارج پرداخت و سپس خواست تا باز به سراغ معاو</w:t>
      </w:r>
      <w:r w:rsidR="008E5BD8" w:rsidRPr="00F67610">
        <w:rPr>
          <w:rtl/>
        </w:rPr>
        <w:t>ی</w:t>
      </w:r>
      <w:r w:rsidRPr="00F67610">
        <w:rPr>
          <w:rtl/>
        </w:rPr>
        <w:t>ه رود</w:t>
      </w:r>
      <w:r w:rsidR="00F842E4" w:rsidRPr="00F67610">
        <w:rPr>
          <w:rtl/>
        </w:rPr>
        <w:t xml:space="preserve">. </w:t>
      </w:r>
    </w:p>
    <w:p w:rsidR="005D548F" w:rsidRDefault="00F67610" w:rsidP="005D548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4" w:name="_Toc425848297"/>
      <w:r w:rsidR="005D548F">
        <w:rPr>
          <w:rtl/>
          <w:lang w:bidi="fa-IR"/>
        </w:rPr>
        <w:lastRenderedPageBreak/>
        <w:t xml:space="preserve">علی امام </w:t>
      </w:r>
      <w:r w:rsidR="004053DD" w:rsidRPr="004053DD">
        <w:rPr>
          <w:rStyle w:val="libAlaemChar"/>
          <w:rtl/>
        </w:rPr>
        <w:t>عليه‌السلام</w:t>
      </w:r>
      <w:r w:rsidR="005D548F">
        <w:rPr>
          <w:rtl/>
          <w:lang w:bidi="fa-IR"/>
        </w:rPr>
        <w:t xml:space="preserve"> و پیشوای راستین</w:t>
      </w:r>
      <w:bookmarkEnd w:id="54"/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سراسر وجود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تار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خ و س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رت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خلق و خو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رنگ و بو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سخن و گفتگو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درس است و سرمشق است و تعل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است و رهبر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 که جذبها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ما آموزنده و درس است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دفعها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او 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ما معمولا در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ارتها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سا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اظهار ادبها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ما دوست دوست تو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و دشمن دشمن تو هست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تعب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 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جمله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نست که ما به سو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آن نقطه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در جو جاذب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تو قرار دارد و تو جذب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و از آن نقاط دور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که تو آنها را دفع 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8E5BD8">
        <w:rPr>
          <w:rtl/>
          <w:lang w:bidi="fa-IR"/>
        </w:rPr>
        <w:t>ی</w:t>
      </w:r>
      <w:r w:rsidR="00F842E4">
        <w:rPr>
          <w:rtl/>
          <w:lang w:bidi="fa-IR"/>
        </w:rPr>
        <w:t xml:space="preserve">.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آنچه در بحثها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گذشته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گوشه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از جاذبه و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F842E4">
        <w:rPr>
          <w:rtl/>
          <w:lang w:bidi="fa-IR"/>
        </w:rPr>
        <w:t xml:space="preserve">. </w:t>
      </w:r>
      <w:r>
        <w:rPr>
          <w:rtl/>
          <w:lang w:bidi="fa-IR"/>
        </w:rPr>
        <w:t>مخصوصا در مورد دافعه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به اختصار برگزار کرد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اما از آنچه گفت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م معلوم شد که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دو طبقه را سخت دفع کرده است</w:t>
      </w:r>
      <w:r w:rsidR="00F842E4">
        <w:rPr>
          <w:rtl/>
          <w:lang w:bidi="fa-IR"/>
        </w:rPr>
        <w:t xml:space="preserve">: 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1- منافقان ز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رک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2- زاهدان احمق</w:t>
      </w:r>
    </w:p>
    <w:p w:rsidR="004C1D6F" w:rsidRDefault="004C1D6F" w:rsidP="004C1D6F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درس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مدع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ان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او کاف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است که چشم باز</w:t>
      </w:r>
      <w:r w:rsidR="005D548F">
        <w:rPr>
          <w:rtl/>
          <w:lang w:bidi="fa-IR"/>
        </w:rPr>
        <w:t xml:space="preserve"> </w:t>
      </w:r>
      <w:r>
        <w:rPr>
          <w:rtl/>
          <w:lang w:bidi="fa-IR"/>
        </w:rPr>
        <w:t>کنند و فر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ب منافقان را نخورند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ت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باشند و ظاهر ب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را رها نما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F842E4">
        <w:rPr>
          <w:rtl/>
          <w:lang w:bidi="fa-IR"/>
        </w:rPr>
        <w:t xml:space="preserve">، </w:t>
      </w:r>
      <w:r>
        <w:rPr>
          <w:rtl/>
          <w:lang w:bidi="fa-IR"/>
        </w:rPr>
        <w:t>که جامعه تش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ع در حال حاضر سخت به ا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>ن دو درد مبتلا است</w:t>
      </w:r>
      <w:r w:rsidR="00F842E4">
        <w:rPr>
          <w:rtl/>
          <w:lang w:bidi="fa-IR"/>
        </w:rPr>
        <w:t xml:space="preserve">. </w:t>
      </w:r>
    </w:p>
    <w:p w:rsidR="00741BC5" w:rsidRDefault="004C1D6F" w:rsidP="00F67610">
      <w:pPr>
        <w:pStyle w:val="libNormal"/>
        <w:rPr>
          <w:rtl/>
          <w:lang w:bidi="fa-IR"/>
        </w:rPr>
      </w:pPr>
      <w:r>
        <w:rPr>
          <w:rtl/>
          <w:lang w:bidi="fa-IR"/>
        </w:rPr>
        <w:t>و السلام عل</w:t>
      </w:r>
      <w:r w:rsidR="008E5BD8">
        <w:rPr>
          <w:rtl/>
          <w:lang w:bidi="fa-IR"/>
        </w:rPr>
        <w:t>ی</w:t>
      </w:r>
      <w:r>
        <w:rPr>
          <w:rtl/>
          <w:lang w:bidi="fa-IR"/>
        </w:rPr>
        <w:t xml:space="preserve"> من اتبع الهد</w:t>
      </w:r>
      <w:r w:rsidR="008E5BD8">
        <w:rPr>
          <w:rtl/>
          <w:lang w:bidi="fa-IR"/>
        </w:rPr>
        <w:t>ی</w:t>
      </w:r>
    </w:p>
    <w:p w:rsidR="00551712" w:rsidRDefault="00741BC5" w:rsidP="00741BC5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55" w:name="_Toc425848298"/>
      <w:r>
        <w:rPr>
          <w:rFonts w:hint="cs"/>
          <w:rtl/>
          <w:lang w:bidi="fa-IR"/>
        </w:rPr>
        <w:lastRenderedPageBreak/>
        <w:t>فهرست مطالب</w:t>
      </w:r>
      <w:bookmarkEnd w:id="55"/>
    </w:p>
    <w:p w:rsidR="00741BC5" w:rsidRDefault="00741BC5" w:rsidP="00F67610">
      <w:pPr>
        <w:pStyle w:val="libNormal"/>
        <w:rPr>
          <w:rFonts w:hint="cs"/>
          <w:rtl/>
          <w:lang w:bidi="fa-IR"/>
        </w:rPr>
      </w:pPr>
    </w:p>
    <w:sdt>
      <w:sdtPr>
        <w:id w:val="1396519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741BC5" w:rsidRDefault="00741BC5" w:rsidP="00741BC5">
          <w:pPr>
            <w:pStyle w:val="TOCHeading"/>
          </w:pPr>
        </w:p>
        <w:p w:rsidR="00741BC5" w:rsidRDefault="00741B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5848243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48244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45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قانون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جذب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46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دافعه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47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انسانها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جذب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48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روئ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49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48250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بخش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F7431E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1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2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3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مکتب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4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5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اکس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6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7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حصار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شکن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8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عشق،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سازنده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خراب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کننده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59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0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ارادت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1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2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اجتماع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3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4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وس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له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تهذ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5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6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هائ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7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8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حب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سنت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69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0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رمز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جاذبه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1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48272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بخش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دافعه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3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ساز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4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5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ناکث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قاسط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مارق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6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7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8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79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اصول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عقائد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0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خلافت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1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2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عق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خلفا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3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4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انق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اض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5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شعار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6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7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دموکراس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8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89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طغ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0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1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مم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زات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2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3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زه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4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5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6" w:history="1">
            <w:r w:rsidRPr="00F7431E">
              <w:rPr>
                <w:rStyle w:val="Hyperlink"/>
                <w:rFonts w:hint="eastAsia"/>
                <w:noProof/>
                <w:rtl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</w:rPr>
              <w:t>ی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نوشت</w:t>
            </w:r>
            <w:r w:rsidRPr="00F7431E">
              <w:rPr>
                <w:rStyle w:val="Hyperlink"/>
                <w:noProof/>
                <w:rtl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</w:rPr>
              <w:t>ها</w:t>
            </w:r>
            <w:r w:rsidRPr="00F7431E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7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شوا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راست</w:t>
            </w:r>
            <w:r w:rsidRPr="00F7431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Default="00741BC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48298" w:history="1"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F7431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7431E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425848298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F67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41BC5" w:rsidRPr="0042098A" w:rsidRDefault="00741BC5" w:rsidP="00741BC5">
          <w:pPr>
            <w:rPr>
              <w:rFonts w:hint="cs"/>
              <w:rtl/>
            </w:rPr>
          </w:pPr>
          <w:r>
            <w:fldChar w:fldCharType="end"/>
          </w:r>
        </w:p>
      </w:sdtContent>
    </w:sdt>
    <w:sectPr w:rsidR="00741BC5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435" w:rsidRDefault="00332435">
      <w:r>
        <w:separator/>
      </w:r>
    </w:p>
  </w:endnote>
  <w:endnote w:type="continuationSeparator" w:id="1">
    <w:p w:rsidR="00332435" w:rsidRDefault="00332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AB" w:rsidRDefault="005C2CAB">
    <w:pPr>
      <w:pStyle w:val="Footer"/>
    </w:pPr>
    <w:fldSimple w:instr=" PAGE   \* MERGEFORMAT ">
      <w:r w:rsidR="00042F67">
        <w:rPr>
          <w:noProof/>
          <w:rtl/>
        </w:rPr>
        <w:t>148</w:t>
      </w:r>
    </w:fldSimple>
  </w:p>
  <w:p w:rsidR="005C2CAB" w:rsidRDefault="005C2C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AB" w:rsidRDefault="005C2CAB">
    <w:pPr>
      <w:pStyle w:val="Footer"/>
    </w:pPr>
    <w:fldSimple w:instr=" PAGE   \* MERGEFORMAT ">
      <w:r w:rsidR="00042F67">
        <w:rPr>
          <w:noProof/>
          <w:rtl/>
        </w:rPr>
        <w:t>147</w:t>
      </w:r>
    </w:fldSimple>
  </w:p>
  <w:p w:rsidR="005C2CAB" w:rsidRDefault="005C2C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CAB" w:rsidRDefault="005C2CAB">
    <w:pPr>
      <w:pStyle w:val="Footer"/>
    </w:pPr>
    <w:fldSimple w:instr=" PAGE   \* MERGEFORMAT ">
      <w:r w:rsidR="00B5727A">
        <w:rPr>
          <w:noProof/>
          <w:rtl/>
        </w:rPr>
        <w:t>1</w:t>
      </w:r>
    </w:fldSimple>
  </w:p>
  <w:p w:rsidR="005C2CAB" w:rsidRDefault="005C2C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435" w:rsidRDefault="00332435">
      <w:r>
        <w:separator/>
      </w:r>
    </w:p>
  </w:footnote>
  <w:footnote w:type="continuationSeparator" w:id="1">
    <w:p w:rsidR="00332435" w:rsidRDefault="003324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BD8"/>
    <w:rsid w:val="00005A19"/>
    <w:rsid w:val="0000690D"/>
    <w:rsid w:val="00010942"/>
    <w:rsid w:val="000126BF"/>
    <w:rsid w:val="000217A6"/>
    <w:rsid w:val="00024AA0"/>
    <w:rsid w:val="000267FE"/>
    <w:rsid w:val="00040272"/>
    <w:rsid w:val="00040798"/>
    <w:rsid w:val="00042F67"/>
    <w:rsid w:val="00043023"/>
    <w:rsid w:val="00054406"/>
    <w:rsid w:val="00054C22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3011"/>
    <w:rsid w:val="000D6FC3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5439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0F1D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3145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386C"/>
    <w:rsid w:val="003067AD"/>
    <w:rsid w:val="00307056"/>
    <w:rsid w:val="00307C3A"/>
    <w:rsid w:val="00310D1D"/>
    <w:rsid w:val="00317E22"/>
    <w:rsid w:val="00322466"/>
    <w:rsid w:val="00324B78"/>
    <w:rsid w:val="00325A62"/>
    <w:rsid w:val="00330D70"/>
    <w:rsid w:val="00332435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2F8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53DD"/>
    <w:rsid w:val="00407D56"/>
    <w:rsid w:val="00407F4F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1D6F"/>
    <w:rsid w:val="004C3E90"/>
    <w:rsid w:val="004C4336"/>
    <w:rsid w:val="004C6DBE"/>
    <w:rsid w:val="004C77B5"/>
    <w:rsid w:val="004D7678"/>
    <w:rsid w:val="004D7CD7"/>
    <w:rsid w:val="004E2655"/>
    <w:rsid w:val="004E6E95"/>
    <w:rsid w:val="004F4B1F"/>
    <w:rsid w:val="004F58BA"/>
    <w:rsid w:val="005022E5"/>
    <w:rsid w:val="00502651"/>
    <w:rsid w:val="005077E7"/>
    <w:rsid w:val="0051305D"/>
    <w:rsid w:val="005141AA"/>
    <w:rsid w:val="00525061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2CAB"/>
    <w:rsid w:val="005D2C72"/>
    <w:rsid w:val="005D316A"/>
    <w:rsid w:val="005D548F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075F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59C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61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4DA2"/>
    <w:rsid w:val="00725377"/>
    <w:rsid w:val="0073042E"/>
    <w:rsid w:val="00730E45"/>
    <w:rsid w:val="00731AD7"/>
    <w:rsid w:val="007355A7"/>
    <w:rsid w:val="00740E80"/>
    <w:rsid w:val="00741BC5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0AD5"/>
    <w:rsid w:val="0078259F"/>
    <w:rsid w:val="00782872"/>
    <w:rsid w:val="00784287"/>
    <w:rsid w:val="007860ED"/>
    <w:rsid w:val="00796AAA"/>
    <w:rsid w:val="007A6185"/>
    <w:rsid w:val="007B10B3"/>
    <w:rsid w:val="007B1805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4B96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149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3D24"/>
    <w:rsid w:val="008E4D2E"/>
    <w:rsid w:val="008E5BD8"/>
    <w:rsid w:val="008F258C"/>
    <w:rsid w:val="008F3BB8"/>
    <w:rsid w:val="008F4513"/>
    <w:rsid w:val="008F5B45"/>
    <w:rsid w:val="009006DA"/>
    <w:rsid w:val="00902651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40FA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869"/>
    <w:rsid w:val="00AF0A2F"/>
    <w:rsid w:val="00AF217C"/>
    <w:rsid w:val="00AF3046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1057"/>
    <w:rsid w:val="00B426ED"/>
    <w:rsid w:val="00B42E0C"/>
    <w:rsid w:val="00B47827"/>
    <w:rsid w:val="00B506FA"/>
    <w:rsid w:val="00B5727A"/>
    <w:rsid w:val="00B572BD"/>
    <w:rsid w:val="00B629FE"/>
    <w:rsid w:val="00B65134"/>
    <w:rsid w:val="00B70AEE"/>
    <w:rsid w:val="00B71ADF"/>
    <w:rsid w:val="00B73110"/>
    <w:rsid w:val="00B731F9"/>
    <w:rsid w:val="00B7501C"/>
    <w:rsid w:val="00B76156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5452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596"/>
    <w:rsid w:val="00DA5931"/>
    <w:rsid w:val="00DA722B"/>
    <w:rsid w:val="00DB2424"/>
    <w:rsid w:val="00DB3E84"/>
    <w:rsid w:val="00DB5272"/>
    <w:rsid w:val="00DB6A66"/>
    <w:rsid w:val="00DC02A0"/>
    <w:rsid w:val="00DC0B08"/>
    <w:rsid w:val="00DC0E27"/>
    <w:rsid w:val="00DD0E85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4E4B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B6845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4D7C"/>
    <w:rsid w:val="00F070E5"/>
    <w:rsid w:val="00F07D33"/>
    <w:rsid w:val="00F1517E"/>
    <w:rsid w:val="00F16678"/>
    <w:rsid w:val="00F26388"/>
    <w:rsid w:val="00F27B9E"/>
    <w:rsid w:val="00F31BE3"/>
    <w:rsid w:val="00F34B21"/>
    <w:rsid w:val="00F34CA5"/>
    <w:rsid w:val="00F40DCA"/>
    <w:rsid w:val="00F41E90"/>
    <w:rsid w:val="00F436BF"/>
    <w:rsid w:val="00F51E87"/>
    <w:rsid w:val="00F571FE"/>
    <w:rsid w:val="00F638A5"/>
    <w:rsid w:val="00F65587"/>
    <w:rsid w:val="00F67610"/>
    <w:rsid w:val="00F715FC"/>
    <w:rsid w:val="00F71859"/>
    <w:rsid w:val="00F74FDC"/>
    <w:rsid w:val="00F75E4E"/>
    <w:rsid w:val="00F82A57"/>
    <w:rsid w:val="00F83A2C"/>
    <w:rsid w:val="00F83E9D"/>
    <w:rsid w:val="00F842E4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7610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054C22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054C22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1BC5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41BC5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41BC5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41BC5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30386C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30386C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PoemChar">
    <w:name w:val="libPoem Char"/>
    <w:basedOn w:val="DefaultParagraphFont"/>
    <w:link w:val="libPoem"/>
    <w:rsid w:val="00F40DCA"/>
    <w:rPr>
      <w:rFonts w:cs="B Badr"/>
      <w:color w:val="000000"/>
      <w:sz w:val="32"/>
      <w:szCs w:val="32"/>
    </w:rPr>
  </w:style>
  <w:style w:type="paragraph" w:styleId="TOC9">
    <w:name w:val="toc 9"/>
    <w:basedOn w:val="Normal"/>
    <w:next w:val="Normal"/>
    <w:autoRedefine/>
    <w:uiPriority w:val="39"/>
    <w:unhideWhenUsed/>
    <w:rsid w:val="00741BC5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41B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13EF-23EC-46EB-9330-44516268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149</TotalTime>
  <Pages>148</Pages>
  <Words>24636</Words>
  <Characters>140429</Characters>
  <Application>Microsoft Office Word</Application>
  <DocSecurity>0</DocSecurity>
  <Lines>1170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164736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44</cp:revision>
  <cp:lastPrinted>2015-07-28T08:33:00Z</cp:lastPrinted>
  <dcterms:created xsi:type="dcterms:W3CDTF">2015-07-28T05:50:00Z</dcterms:created>
  <dcterms:modified xsi:type="dcterms:W3CDTF">2015-07-28T08:34:00Z</dcterms:modified>
</cp:coreProperties>
</file>